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2340" w14:textId="4778DCCE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>
        <w:rPr>
          <w:rFonts w:ascii="Arial" w:hAnsi="Arial"/>
          <w:color w:val="auto"/>
          <w:sz w:val="19"/>
          <w:szCs w:val="19"/>
        </w:rPr>
        <w:t>Bijlage</w:t>
      </w:r>
      <w:r w:rsidR="00E96421">
        <w:rPr>
          <w:rFonts w:ascii="Arial" w:hAnsi="Arial"/>
          <w:color w:val="auto"/>
          <w:sz w:val="19"/>
          <w:szCs w:val="19"/>
        </w:rPr>
        <w:t xml:space="preserve"> </w:t>
      </w:r>
      <w:r w:rsidR="00750F72">
        <w:rPr>
          <w:rFonts w:ascii="Arial" w:hAnsi="Arial"/>
          <w:color w:val="auto"/>
          <w:sz w:val="19"/>
          <w:szCs w:val="19"/>
        </w:rPr>
        <w:t>3</w:t>
      </w:r>
      <w:r w:rsidR="00E96421">
        <w:rPr>
          <w:rFonts w:ascii="Arial" w:hAnsi="Arial"/>
          <w:color w:val="auto"/>
          <w:sz w:val="19"/>
          <w:szCs w:val="19"/>
        </w:rPr>
        <w:t xml:space="preserve"> Formulier</w:t>
      </w:r>
      <w:r>
        <w:rPr>
          <w:rFonts w:ascii="Arial" w:hAnsi="Arial"/>
          <w:color w:val="auto"/>
          <w:sz w:val="19"/>
          <w:szCs w:val="19"/>
        </w:rPr>
        <w:t xml:space="preserve"> r</w:t>
      </w:r>
      <w:r w:rsidRPr="00E96421">
        <w:rPr>
          <w:rFonts w:ascii="Arial" w:hAnsi="Arial"/>
          <w:color w:val="auto"/>
          <w:sz w:val="20"/>
          <w:szCs w:val="20"/>
        </w:rPr>
        <w:t>eferentie</w:t>
      </w:r>
    </w:p>
    <w:p w14:paraId="272EEC0C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4B0C1D41" w14:textId="0202F9EC" w:rsid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  <w:r w:rsidRPr="00E96421">
        <w:rPr>
          <w:rFonts w:ascii="Arial" w:hAnsi="Arial"/>
          <w:color w:val="auto"/>
          <w:sz w:val="20"/>
          <w:szCs w:val="20"/>
        </w:rPr>
        <w:t>Inschrijver overlegt één klantreferentie</w:t>
      </w:r>
      <w:r w:rsidR="00ED1710">
        <w:rPr>
          <w:rFonts w:ascii="Arial" w:hAnsi="Arial"/>
          <w:color w:val="auto"/>
          <w:sz w:val="20"/>
          <w:szCs w:val="20"/>
        </w:rPr>
        <w:t xml:space="preserve"> voor de</w:t>
      </w:r>
      <w:r w:rsidRPr="00E96421">
        <w:rPr>
          <w:rFonts w:ascii="Arial" w:hAnsi="Arial"/>
          <w:color w:val="auto"/>
          <w:sz w:val="20"/>
          <w:szCs w:val="20"/>
        </w:rPr>
        <w:t xml:space="preserve"> kerncompetentie van een verrichte opdracht gedurende de afgelopen </w:t>
      </w:r>
      <w:r w:rsidR="00BC4EEE">
        <w:rPr>
          <w:rFonts w:ascii="Arial" w:hAnsi="Arial"/>
          <w:color w:val="auto"/>
          <w:sz w:val="20"/>
          <w:szCs w:val="20"/>
        </w:rPr>
        <w:t>3</w:t>
      </w:r>
      <w:r w:rsidR="00ED1710">
        <w:rPr>
          <w:rFonts w:ascii="Arial" w:hAnsi="Arial"/>
          <w:color w:val="auto"/>
          <w:sz w:val="20"/>
          <w:szCs w:val="20"/>
        </w:rPr>
        <w:t xml:space="preserve"> </w:t>
      </w:r>
      <w:r w:rsidRPr="00E96421">
        <w:rPr>
          <w:rFonts w:ascii="Arial" w:hAnsi="Arial"/>
          <w:color w:val="auto"/>
          <w:sz w:val="20"/>
          <w:szCs w:val="20"/>
        </w:rPr>
        <w:t xml:space="preserve">jaar teruggerekend vanaf de sluitingsdatum van de inschrijving. </w:t>
      </w:r>
    </w:p>
    <w:p w14:paraId="586C3CA5" w14:textId="1A7B414C" w:rsidR="00A15781" w:rsidRPr="00E96421" w:rsidRDefault="00A15781" w:rsidP="00ED1710">
      <w:pPr>
        <w:pStyle w:val="INKtabeltekst"/>
        <w:rPr>
          <w:sz w:val="20"/>
          <w:szCs w:val="20"/>
        </w:rPr>
      </w:pPr>
    </w:p>
    <w:p w14:paraId="4B5F6ADF" w14:textId="77777777" w:rsidR="00A15781" w:rsidRPr="00E96421" w:rsidRDefault="00A15781" w:rsidP="00A15781">
      <w:pPr>
        <w:pStyle w:val="INKtabeltekst"/>
        <w:rPr>
          <w:rFonts w:ascii="Arial" w:hAnsi="Arial"/>
          <w:color w:val="auto"/>
          <w:sz w:val="20"/>
          <w:szCs w:val="20"/>
        </w:rPr>
      </w:pPr>
    </w:p>
    <w:p w14:paraId="2693D131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>Naam referentieopdracht :</w:t>
      </w:r>
    </w:p>
    <w:p w14:paraId="0FCD1906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5EEF7598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45B4F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F3BA9D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5A26649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7F35F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24708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6850601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ECF3D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652EE1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799E3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4434C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6BAA472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9C9D514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AB8144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EEAF5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91B4BEC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041C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7E7224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C6A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3DA6B60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6FA22CC6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563C7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05A34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2663176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9CA6C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3B7346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168B788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85DA8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1C6C0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3FC6B65F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55D3B1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A70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065AA790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F228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7EC112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B0119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12C6085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49047B1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3B50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88FA04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2847249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F2FD2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3E63B7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662BC59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2158D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05A6043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1EDFF45A" w14:textId="77777777" w:rsidTr="007B2381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4887ED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366EA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DF644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7CCD52CF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A15781" w:rsidRPr="00E96421" w14:paraId="043470B7" w14:textId="77777777" w:rsidTr="007B238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EED3A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443B4CB8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B039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5C57C0B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4D13A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p w14:paraId="016B997B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  <w:r w:rsidRPr="00E96421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17EBBD75" w14:textId="77777777" w:rsidR="00A15781" w:rsidRPr="00E96421" w:rsidRDefault="00A15781" w:rsidP="00A15781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A15781" w:rsidRPr="00E96421" w14:paraId="1C16EF52" w14:textId="77777777" w:rsidTr="007B2381">
        <w:tc>
          <w:tcPr>
            <w:tcW w:w="3240" w:type="dxa"/>
          </w:tcPr>
          <w:p w14:paraId="49CFE6B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47D26B62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E649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3009DAA" w14:textId="77777777" w:rsidTr="007B2381">
        <w:tc>
          <w:tcPr>
            <w:tcW w:w="3240" w:type="dxa"/>
          </w:tcPr>
          <w:p w14:paraId="36E7E240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DF7355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588C0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4F8F13C5" w14:textId="77777777" w:rsidTr="007B2381">
        <w:tc>
          <w:tcPr>
            <w:tcW w:w="3240" w:type="dxa"/>
          </w:tcPr>
          <w:p w14:paraId="79AD7AA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0F46D766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C2143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E301E06" w14:textId="77777777" w:rsidTr="007B2381">
        <w:tc>
          <w:tcPr>
            <w:tcW w:w="3240" w:type="dxa"/>
          </w:tcPr>
          <w:p w14:paraId="3EF63B7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07542857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C387E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781" w:rsidRPr="00E96421" w14:paraId="7F33D70D" w14:textId="77777777" w:rsidTr="007B2381">
        <w:trPr>
          <w:trHeight w:val="312"/>
        </w:trPr>
        <w:tc>
          <w:tcPr>
            <w:tcW w:w="3240" w:type="dxa"/>
          </w:tcPr>
          <w:p w14:paraId="16FCCDBC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  <w:r w:rsidRPr="00E96421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B6D5B04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9B1B9" w14:textId="77777777" w:rsidR="00A15781" w:rsidRPr="00E96421" w:rsidRDefault="00A15781" w:rsidP="007B23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91187" w14:textId="77777777" w:rsidR="006D4890" w:rsidRPr="0086573C" w:rsidRDefault="006D4890"/>
    <w:sectPr w:rsidR="006D4890" w:rsidRPr="00865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C0B42" w14:textId="77777777" w:rsidR="00A15781" w:rsidRDefault="00A15781" w:rsidP="00961960">
      <w:r>
        <w:separator/>
      </w:r>
    </w:p>
  </w:endnote>
  <w:endnote w:type="continuationSeparator" w:id="0">
    <w:p w14:paraId="7487E4F0" w14:textId="77777777" w:rsidR="00A15781" w:rsidRDefault="00A15781" w:rsidP="0096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CE04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9C32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96E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6AE32" w14:textId="77777777" w:rsidR="00A15781" w:rsidRDefault="00A15781" w:rsidP="00961960">
      <w:r>
        <w:separator/>
      </w:r>
    </w:p>
  </w:footnote>
  <w:footnote w:type="continuationSeparator" w:id="0">
    <w:p w14:paraId="5D6FA2C8" w14:textId="77777777" w:rsidR="00A15781" w:rsidRDefault="00A15781" w:rsidP="0096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BABB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1430C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3516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81"/>
    <w:rsid w:val="002758E0"/>
    <w:rsid w:val="003137EE"/>
    <w:rsid w:val="003F16FF"/>
    <w:rsid w:val="004C3570"/>
    <w:rsid w:val="00587C56"/>
    <w:rsid w:val="006D4890"/>
    <w:rsid w:val="00750F72"/>
    <w:rsid w:val="00761D15"/>
    <w:rsid w:val="007A475C"/>
    <w:rsid w:val="00802194"/>
    <w:rsid w:val="008036EB"/>
    <w:rsid w:val="00831625"/>
    <w:rsid w:val="0086573C"/>
    <w:rsid w:val="00871AB3"/>
    <w:rsid w:val="00921F94"/>
    <w:rsid w:val="00961960"/>
    <w:rsid w:val="00976BDC"/>
    <w:rsid w:val="009A4585"/>
    <w:rsid w:val="00A15781"/>
    <w:rsid w:val="00BC0291"/>
    <w:rsid w:val="00BC4EEE"/>
    <w:rsid w:val="00BE753C"/>
    <w:rsid w:val="00E01A46"/>
    <w:rsid w:val="00E96421"/>
    <w:rsid w:val="00E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687DF"/>
  <w15:chartTrackingRefBased/>
  <w15:docId w15:val="{7100281B-4516-4B4D-8854-8FC28D93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US"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US"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US"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US"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US"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paragraph" w:customStyle="1" w:styleId="Default">
    <w:name w:val="Default"/>
    <w:link w:val="DefaultChar"/>
    <w:qFormat/>
    <w:rsid w:val="00A15781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character" w:customStyle="1" w:styleId="DefaultChar">
    <w:name w:val="Default Char"/>
    <w:link w:val="Default"/>
    <w:rsid w:val="00A15781"/>
    <w:rPr>
      <w:rFonts w:ascii="Arial" w:eastAsia="Calibri" w:hAnsi="Arial" w:cs="BAFCC A+ Univers"/>
      <w:color w:val="000000"/>
      <w:sz w:val="19"/>
      <w:szCs w:val="24"/>
      <w:lang w:val="nl-NL" w:eastAsia="nl-NL"/>
    </w:rPr>
  </w:style>
  <w:style w:type="paragraph" w:customStyle="1" w:styleId="INKtabeltekst">
    <w:name w:val="INK tabel tekst"/>
    <w:basedOn w:val="Standaard"/>
    <w:link w:val="INKtabeltekstChar"/>
    <w:qFormat/>
    <w:rsid w:val="00A15781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A15781"/>
    <w:rPr>
      <w:rFonts w:ascii="Verdana" w:eastAsia="Calibri" w:hAnsi="Verdana" w:cs="Arial"/>
      <w:color w:val="000000"/>
      <w:spacing w:val="5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pietelinda\Temp\Templafy\WordVsto\dqpvac1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B049EEF-2649-41AB-A327-527E19872A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29A45E-2063-4E1B-AE42-D2753007F946}">
  <ds:schemaRefs/>
</ds:datastoreItem>
</file>

<file path=customXml/itemProps3.xml><?xml version="1.0" encoding="utf-8"?>
<ds:datastoreItem xmlns:ds="http://schemas.openxmlformats.org/officeDocument/2006/customXml" ds:itemID="{D6BB0DC5-0259-4A0D-8334-4713CFFFFA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dqpvac1h</Template>
  <TotalTime>4</TotalTime>
  <Pages>1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4</cp:revision>
  <dcterms:created xsi:type="dcterms:W3CDTF">2025-04-23T10:45:00Z</dcterms:created>
  <dcterms:modified xsi:type="dcterms:W3CDTF">2025-09-11T11:19:00Z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grdebevelanden</vt:lpwstr>
  </property>
  <property fmtid="{D5CDD505-2E9C-101B-9397-08002B2CF9AE}" pid="3" name="TemplafyTemplateId">
    <vt:lpwstr>970965601778926139</vt:lpwstr>
  </property>
  <property fmtid="{D5CDD505-2E9C-101B-9397-08002B2CF9AE}" pid="4" name="TemplafyUserProfileId">
    <vt:lpwstr>638066875553322948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