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30B74" w14:textId="19B98EC9" w:rsidR="00220FA5" w:rsidRDefault="00E50A72" w:rsidP="00CB2373">
      <w:pPr>
        <w:pStyle w:val="Kop1"/>
      </w:pPr>
      <w:r>
        <w:t>Bijlage</w:t>
      </w:r>
      <w:r w:rsidR="00702074">
        <w:t xml:space="preserve"> 7</w:t>
      </w:r>
      <w:r>
        <w:t xml:space="preserve"> </w:t>
      </w:r>
      <w:r w:rsidR="00CB2373">
        <w:t>Referentieformulier</w:t>
      </w:r>
      <w:r w:rsidR="00702074">
        <w:t xml:space="preserve"> </w:t>
      </w:r>
      <w:r w:rsidR="007971A6">
        <w:t>geschiktheidseisen</w:t>
      </w:r>
      <w:r w:rsidR="00702074">
        <w:t xml:space="preserve"> </w:t>
      </w:r>
    </w:p>
    <w:p w14:paraId="6D2DAC9F" w14:textId="471BB836" w:rsidR="00755E20" w:rsidRDefault="007971A6" w:rsidP="00755E20">
      <w:pPr>
        <w:pStyle w:val="Ondertitel"/>
      </w:pPr>
      <w:r>
        <w:t>T</w:t>
      </w:r>
      <w:r w:rsidR="00755E20" w:rsidRPr="00755E20">
        <w:t>entoonstelling</w:t>
      </w:r>
      <w:r>
        <w:t>sbouwers</w:t>
      </w:r>
      <w:r w:rsidR="00755E20" w:rsidRPr="00755E20">
        <w:t xml:space="preserve"> </w:t>
      </w:r>
    </w:p>
    <w:p w14:paraId="14EB1E23" w14:textId="5BF550E8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6FF5DC6F" w14:textId="77777777" w:rsidTr="008E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1AEFD2A6" w14:textId="77777777" w:rsidR="00CB2373" w:rsidRDefault="00CB2373" w:rsidP="00CB2373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7D70EB0A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B2373" w14:paraId="6A442457" w14:textId="77777777" w:rsidTr="00CD6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46168DA1" w14:textId="4AAF0207" w:rsidR="00CB2373" w:rsidRPr="00D626BB" w:rsidRDefault="00CB2373" w:rsidP="00D626BB">
            <w:r w:rsidRPr="00D626BB">
              <w:t xml:space="preserve">Referentieproject bij </w:t>
            </w:r>
            <w:r w:rsidR="00C026CD">
              <w:t>geschiktheids</w:t>
            </w:r>
            <w:r w:rsidRPr="00D626BB">
              <w:t>criteri</w:t>
            </w:r>
            <w:r w:rsidR="00702074" w:rsidRPr="00D626BB">
              <w:t>um</w:t>
            </w:r>
            <w:r w:rsidRPr="00D626BB">
              <w:t xml:space="preserve"> 1</w:t>
            </w:r>
            <w:r w:rsidR="00702074" w:rsidRPr="00D626BB">
              <w:t>:</w:t>
            </w:r>
            <w:r w:rsidR="00D626BB" w:rsidRPr="00D626BB">
              <w:t xml:space="preserve"> </w:t>
            </w:r>
            <w:r w:rsidR="00C026CD">
              <w:t xml:space="preserve">Ervaring met het bouwen en realiseren van ‘permanente’ tentoonstellingen voor een </w:t>
            </w:r>
            <w:r w:rsidR="00C026CD" w:rsidRPr="00CA0160">
              <w:t>museum</w:t>
            </w:r>
          </w:p>
        </w:tc>
      </w:tr>
      <w:tr w:rsidR="008553A8" w14:paraId="7B64E47B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333090D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67EF23B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5C3933B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1980C07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863DB44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89E2C8E" w14:textId="77777777" w:rsidR="008553A8" w:rsidRDefault="008553A8" w:rsidP="00CB2373"/>
        </w:tc>
        <w:tc>
          <w:tcPr>
            <w:tcW w:w="1804" w:type="dxa"/>
            <w:vMerge/>
          </w:tcPr>
          <w:p w14:paraId="172036C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9E1448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620FEF8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A9DA5A5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9DF8A68" w14:textId="77777777" w:rsidR="008553A8" w:rsidRDefault="008553A8" w:rsidP="00CB2373"/>
        </w:tc>
        <w:tc>
          <w:tcPr>
            <w:tcW w:w="1804" w:type="dxa"/>
            <w:vMerge/>
          </w:tcPr>
          <w:p w14:paraId="1FCD954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CE52C1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6ED98A5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2E434C0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E863A9" w14:textId="77777777" w:rsidR="008553A8" w:rsidRDefault="008553A8" w:rsidP="00CB2373"/>
        </w:tc>
        <w:tc>
          <w:tcPr>
            <w:tcW w:w="1804" w:type="dxa"/>
            <w:vMerge/>
          </w:tcPr>
          <w:p w14:paraId="7A44377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611A23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0D8999F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1F7F08F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7C8A768" w14:textId="77777777" w:rsidR="008553A8" w:rsidRDefault="008553A8" w:rsidP="00CB2373"/>
        </w:tc>
        <w:tc>
          <w:tcPr>
            <w:tcW w:w="1804" w:type="dxa"/>
            <w:vMerge/>
          </w:tcPr>
          <w:p w14:paraId="27CB0BC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38FF10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341EF05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6EA88A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E047024" w14:textId="7510A9A6" w:rsidR="008553A8" w:rsidRDefault="00702074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2B4EE10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0C1CB6F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44A41C9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DD63DB2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E8A464A" w14:textId="77777777" w:rsidR="008553A8" w:rsidRDefault="008553A8" w:rsidP="00CB2373"/>
        </w:tc>
        <w:tc>
          <w:tcPr>
            <w:tcW w:w="1804" w:type="dxa"/>
            <w:vMerge/>
          </w:tcPr>
          <w:p w14:paraId="29B75EE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ABF709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1D5054E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0BA7D46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F09A158" w14:textId="657AD848" w:rsidR="008553A8" w:rsidRDefault="00702074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7F7F71F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574468D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76763AC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AE12B7C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D64C642" w14:textId="77777777" w:rsidR="008553A8" w:rsidRDefault="008553A8" w:rsidP="00CB2373"/>
        </w:tc>
        <w:tc>
          <w:tcPr>
            <w:tcW w:w="1804" w:type="dxa"/>
            <w:vMerge/>
          </w:tcPr>
          <w:p w14:paraId="1E16DE6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E5E8B7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3C18B4E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AE2" w14:paraId="38BA1286" w14:textId="77777777" w:rsidTr="00386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4DE98C" w14:textId="7E7359F3" w:rsidR="008E0AE2" w:rsidRDefault="00702074" w:rsidP="00CB2373">
            <w:r>
              <w:t>4</w:t>
            </w:r>
          </w:p>
        </w:tc>
        <w:tc>
          <w:tcPr>
            <w:tcW w:w="7790" w:type="dxa"/>
            <w:gridSpan w:val="4"/>
          </w:tcPr>
          <w:p w14:paraId="55C0A6CA" w14:textId="77777777" w:rsidR="00FF4B4C" w:rsidRDefault="00FF4B4C" w:rsidP="00FF4B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</w:t>
            </w:r>
            <w:r>
              <w:t>separaat</w:t>
            </w:r>
            <w:r w:rsidRPr="008E0AE2">
              <w:t xml:space="preserve"> uw beschrijving toe van de referentieopdracht</w:t>
            </w:r>
            <w:r>
              <w:t xml:space="preserve"> zoals omschreven in paragraaf 3.6 van de aanbestedingsleidraad.</w:t>
            </w:r>
          </w:p>
          <w:p w14:paraId="76546E21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11E6B2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CBF422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61A267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A03264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565839B" w14:textId="48C71667" w:rsidR="00702074" w:rsidRDefault="00702074" w:rsidP="00BE007B"/>
    <w:p w14:paraId="18B35472" w14:textId="77777777" w:rsidR="00702074" w:rsidRDefault="00702074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702074" w14:paraId="79365393" w14:textId="77777777" w:rsidTr="0017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2BB69E3" w14:textId="77777777" w:rsidR="00702074" w:rsidRDefault="00702074" w:rsidP="0017124E">
            <w: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5ADA0673" w14:textId="77777777" w:rsidR="00702074" w:rsidRPr="00CB2373" w:rsidRDefault="00702074" w:rsidP="00171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702074" w14:paraId="5AD364B7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34311A86" w14:textId="1782281A" w:rsidR="00702074" w:rsidRPr="00EB16EC" w:rsidRDefault="00702074" w:rsidP="00EB16EC">
            <w:r w:rsidRPr="00EB16EC">
              <w:t xml:space="preserve">Referentieproject bij </w:t>
            </w:r>
            <w:r w:rsidR="00682F39">
              <w:t>geschiktheids</w:t>
            </w:r>
            <w:r w:rsidRPr="00EB16EC">
              <w:t>criterium 2:</w:t>
            </w:r>
            <w:r w:rsidR="00EB16EC" w:rsidRPr="00EB16EC">
              <w:t xml:space="preserve"> </w:t>
            </w:r>
            <w:r w:rsidR="00E77CC4">
              <w:t>Ervaring met advisering van opdrachtgever(s) en ontwerpers om te komen tot een optimaal ontwerp van een tentoonstelling</w:t>
            </w:r>
          </w:p>
        </w:tc>
      </w:tr>
      <w:tr w:rsidR="00702074" w14:paraId="51FBE8A8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ACB98BE" w14:textId="77777777" w:rsidR="00702074" w:rsidRDefault="00702074" w:rsidP="0017124E">
            <w:r>
              <w:t>1</w:t>
            </w:r>
          </w:p>
        </w:tc>
        <w:tc>
          <w:tcPr>
            <w:tcW w:w="1804" w:type="dxa"/>
            <w:vMerge w:val="restart"/>
          </w:tcPr>
          <w:p w14:paraId="6FAFB02D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420691A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110D9AE4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D4C05CE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81947FA" w14:textId="77777777" w:rsidR="00702074" w:rsidRDefault="00702074" w:rsidP="0017124E"/>
        </w:tc>
        <w:tc>
          <w:tcPr>
            <w:tcW w:w="1804" w:type="dxa"/>
            <w:vMerge/>
          </w:tcPr>
          <w:p w14:paraId="0CEB1E9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3010F0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4AAA2B4D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3EBE643B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887B20F" w14:textId="77777777" w:rsidR="00702074" w:rsidRDefault="00702074" w:rsidP="0017124E"/>
        </w:tc>
        <w:tc>
          <w:tcPr>
            <w:tcW w:w="1804" w:type="dxa"/>
            <w:vMerge/>
          </w:tcPr>
          <w:p w14:paraId="38C6DDF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03E1184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2832C50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13BB95FE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918037A" w14:textId="77777777" w:rsidR="00702074" w:rsidRDefault="00702074" w:rsidP="0017124E"/>
        </w:tc>
        <w:tc>
          <w:tcPr>
            <w:tcW w:w="1804" w:type="dxa"/>
            <w:vMerge/>
          </w:tcPr>
          <w:p w14:paraId="194A233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C35717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394E811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9E14C85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E75F90F" w14:textId="77777777" w:rsidR="00702074" w:rsidRDefault="00702074" w:rsidP="0017124E"/>
        </w:tc>
        <w:tc>
          <w:tcPr>
            <w:tcW w:w="1804" w:type="dxa"/>
            <w:vMerge/>
          </w:tcPr>
          <w:p w14:paraId="2EE0686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210FFF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11399A4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346FFD7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3416E46" w14:textId="77777777" w:rsidR="00702074" w:rsidRDefault="00702074" w:rsidP="0017124E">
            <w:r>
              <w:t>2</w:t>
            </w:r>
          </w:p>
        </w:tc>
        <w:tc>
          <w:tcPr>
            <w:tcW w:w="1804" w:type="dxa"/>
            <w:vMerge w:val="restart"/>
          </w:tcPr>
          <w:p w14:paraId="003032C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54178F8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26E9D2C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471F094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5D1D11F" w14:textId="77777777" w:rsidR="00702074" w:rsidRDefault="00702074" w:rsidP="0017124E"/>
        </w:tc>
        <w:tc>
          <w:tcPr>
            <w:tcW w:w="1804" w:type="dxa"/>
            <w:vMerge/>
          </w:tcPr>
          <w:p w14:paraId="5D50490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C0EAFA4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0A750A7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2769A09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CB42D1C" w14:textId="77777777" w:rsidR="00702074" w:rsidRDefault="00702074" w:rsidP="0017124E">
            <w:r>
              <w:t>3</w:t>
            </w:r>
          </w:p>
        </w:tc>
        <w:tc>
          <w:tcPr>
            <w:tcW w:w="1804" w:type="dxa"/>
            <w:vMerge w:val="restart"/>
          </w:tcPr>
          <w:p w14:paraId="77333AC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0361BEB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57DDC90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0A6E5DD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B0052D1" w14:textId="77777777" w:rsidR="00702074" w:rsidRDefault="00702074" w:rsidP="0017124E"/>
        </w:tc>
        <w:tc>
          <w:tcPr>
            <w:tcW w:w="1804" w:type="dxa"/>
            <w:vMerge/>
          </w:tcPr>
          <w:p w14:paraId="6675E60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4068D0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1A5D5AB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03881076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7132439" w14:textId="77777777" w:rsidR="00702074" w:rsidRDefault="00702074" w:rsidP="0017124E">
            <w:r>
              <w:t>4</w:t>
            </w:r>
          </w:p>
        </w:tc>
        <w:tc>
          <w:tcPr>
            <w:tcW w:w="7790" w:type="dxa"/>
            <w:gridSpan w:val="4"/>
          </w:tcPr>
          <w:p w14:paraId="4461891B" w14:textId="5F4653E8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</w:t>
            </w:r>
            <w:r>
              <w:t>separaat</w:t>
            </w:r>
            <w:r w:rsidRPr="008E0AE2">
              <w:t xml:space="preserve"> uw beschrijving toe van de referentieopdracht</w:t>
            </w:r>
            <w:r>
              <w:t xml:space="preserve"> zoals omschreven in </w:t>
            </w:r>
            <w:r w:rsidR="00FF4B4C">
              <w:t>paragraaf 3.6 van de aanbestedingsleidraad</w:t>
            </w:r>
            <w:r>
              <w:t>.</w:t>
            </w:r>
          </w:p>
          <w:p w14:paraId="6CD5A7F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98F8A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87334C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C7B94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1BF4B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9B8EED" w14:textId="7B6C4805" w:rsidR="00702074" w:rsidRDefault="00702074" w:rsidP="00BE007B"/>
    <w:p w14:paraId="0413EBC5" w14:textId="77777777" w:rsidR="00702074" w:rsidRDefault="00702074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702074" w14:paraId="0321BFBB" w14:textId="77777777" w:rsidTr="0017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0B48931A" w14:textId="77777777" w:rsidR="00702074" w:rsidRDefault="00702074" w:rsidP="0017124E">
            <w: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7A3FF833" w14:textId="77777777" w:rsidR="00702074" w:rsidRPr="00CB2373" w:rsidRDefault="00702074" w:rsidP="00171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702074" w14:paraId="6530363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40C51E82" w14:textId="0D96FEF0" w:rsidR="00702074" w:rsidRDefault="00702074" w:rsidP="0017124E">
            <w:r>
              <w:t xml:space="preserve">Referentieproject </w:t>
            </w:r>
            <w:r w:rsidRPr="00C51E1B">
              <w:t xml:space="preserve">bij </w:t>
            </w:r>
            <w:r w:rsidR="00453494">
              <w:t>geschiktheids</w:t>
            </w:r>
            <w:r w:rsidRPr="00C51E1B">
              <w:t>criterium 3:</w:t>
            </w:r>
            <w:r w:rsidR="00C51E1B" w:rsidRPr="00C51E1B">
              <w:t xml:space="preserve"> </w:t>
            </w:r>
            <w:r w:rsidR="00453494">
              <w:t>Ervaring met het bouwen, realiseren en installeren van inbouw- en interieurelementen</w:t>
            </w:r>
          </w:p>
        </w:tc>
      </w:tr>
      <w:tr w:rsidR="00702074" w14:paraId="7DDC691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59C0C43" w14:textId="77777777" w:rsidR="00702074" w:rsidRDefault="00702074" w:rsidP="0017124E">
            <w:r>
              <w:t>1</w:t>
            </w:r>
          </w:p>
        </w:tc>
        <w:tc>
          <w:tcPr>
            <w:tcW w:w="1804" w:type="dxa"/>
            <w:vMerge w:val="restart"/>
          </w:tcPr>
          <w:p w14:paraId="4E8F0FA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61574A2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6CC5DDD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E6D9490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BB90F26" w14:textId="77777777" w:rsidR="00702074" w:rsidRDefault="00702074" w:rsidP="0017124E"/>
        </w:tc>
        <w:tc>
          <w:tcPr>
            <w:tcW w:w="1804" w:type="dxa"/>
            <w:vMerge/>
          </w:tcPr>
          <w:p w14:paraId="5586CC4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F58288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641756E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1EE0A426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E93E70" w14:textId="77777777" w:rsidR="00702074" w:rsidRDefault="00702074" w:rsidP="0017124E"/>
        </w:tc>
        <w:tc>
          <w:tcPr>
            <w:tcW w:w="1804" w:type="dxa"/>
            <w:vMerge/>
          </w:tcPr>
          <w:p w14:paraId="1B0D3EB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62B6E8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2B3B596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1EB8A68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B060B57" w14:textId="77777777" w:rsidR="00702074" w:rsidRDefault="00702074" w:rsidP="0017124E"/>
        </w:tc>
        <w:tc>
          <w:tcPr>
            <w:tcW w:w="1804" w:type="dxa"/>
            <w:vMerge/>
          </w:tcPr>
          <w:p w14:paraId="21EDD1A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B911E0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493ADAD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23A4E55F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429991C" w14:textId="77777777" w:rsidR="00702074" w:rsidRDefault="00702074" w:rsidP="0017124E"/>
        </w:tc>
        <w:tc>
          <w:tcPr>
            <w:tcW w:w="1804" w:type="dxa"/>
            <w:vMerge/>
          </w:tcPr>
          <w:p w14:paraId="7AE3C59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F1F82B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46E6E9D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555309B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8003D50" w14:textId="77777777" w:rsidR="00702074" w:rsidRDefault="00702074" w:rsidP="0017124E">
            <w:r>
              <w:t>2</w:t>
            </w:r>
          </w:p>
        </w:tc>
        <w:tc>
          <w:tcPr>
            <w:tcW w:w="1804" w:type="dxa"/>
            <w:vMerge w:val="restart"/>
          </w:tcPr>
          <w:p w14:paraId="0C3CEAB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1804973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0328F53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B0095F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DA915DD" w14:textId="77777777" w:rsidR="00702074" w:rsidRDefault="00702074" w:rsidP="0017124E"/>
        </w:tc>
        <w:tc>
          <w:tcPr>
            <w:tcW w:w="1804" w:type="dxa"/>
            <w:vMerge/>
          </w:tcPr>
          <w:p w14:paraId="0AB8A25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838C28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648C074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5437D49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0854C9E" w14:textId="77777777" w:rsidR="00702074" w:rsidRDefault="00702074" w:rsidP="0017124E">
            <w:r>
              <w:t>3</w:t>
            </w:r>
          </w:p>
        </w:tc>
        <w:tc>
          <w:tcPr>
            <w:tcW w:w="1804" w:type="dxa"/>
            <w:vMerge w:val="restart"/>
          </w:tcPr>
          <w:p w14:paraId="64D90BDC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75A8D52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690732E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38FF01A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E4033D" w14:textId="77777777" w:rsidR="00702074" w:rsidRDefault="00702074" w:rsidP="0017124E"/>
        </w:tc>
        <w:tc>
          <w:tcPr>
            <w:tcW w:w="1804" w:type="dxa"/>
            <w:vMerge/>
          </w:tcPr>
          <w:p w14:paraId="525D3F8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E5C294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10A8DBA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4AFBA1B7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9EF9D7E" w14:textId="77777777" w:rsidR="00702074" w:rsidRDefault="00702074" w:rsidP="0017124E">
            <w:r>
              <w:t>4</w:t>
            </w:r>
          </w:p>
        </w:tc>
        <w:tc>
          <w:tcPr>
            <w:tcW w:w="7790" w:type="dxa"/>
            <w:gridSpan w:val="4"/>
          </w:tcPr>
          <w:p w14:paraId="3DF6C558" w14:textId="77777777" w:rsidR="00FF4B4C" w:rsidRDefault="00FF4B4C" w:rsidP="00FF4B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AE2">
              <w:t xml:space="preserve">Voeg </w:t>
            </w:r>
            <w:r>
              <w:t>separaat</w:t>
            </w:r>
            <w:r w:rsidRPr="008E0AE2">
              <w:t xml:space="preserve"> uw beschrijving toe van de referentieopdracht</w:t>
            </w:r>
            <w:r>
              <w:t xml:space="preserve"> zoals omschreven in paragraaf 3.6 van de aanbestedingsleidraad.</w:t>
            </w:r>
          </w:p>
          <w:p w14:paraId="1F6AAFE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EA52E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7A838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14298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892FC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CEAA6A" w14:textId="22CF1C4E" w:rsidR="00702074" w:rsidRDefault="00702074" w:rsidP="00BE007B"/>
    <w:p w14:paraId="0C77E56D" w14:textId="241EA5AD" w:rsidR="00702074" w:rsidRDefault="00702074">
      <w:pPr>
        <w:spacing w:before="0" w:after="160" w:line="259" w:lineRule="auto"/>
      </w:pPr>
    </w:p>
    <w:sectPr w:rsidR="00702074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4CA6B" w14:textId="77777777" w:rsidR="00CF3D50" w:rsidRDefault="00CF3D50" w:rsidP="00F43396">
      <w:pPr>
        <w:spacing w:line="240" w:lineRule="auto"/>
      </w:pPr>
      <w:r>
        <w:separator/>
      </w:r>
    </w:p>
    <w:p w14:paraId="47162E62" w14:textId="77777777" w:rsidR="00CF3D50" w:rsidRDefault="00CF3D50"/>
  </w:endnote>
  <w:endnote w:type="continuationSeparator" w:id="0">
    <w:p w14:paraId="0ADDA5D2" w14:textId="77777777" w:rsidR="00CF3D50" w:rsidRDefault="00CF3D50" w:rsidP="00F43396">
      <w:pPr>
        <w:spacing w:line="240" w:lineRule="auto"/>
      </w:pPr>
      <w:r>
        <w:continuationSeparator/>
      </w:r>
    </w:p>
    <w:p w14:paraId="742F32F1" w14:textId="77777777" w:rsidR="00CF3D50" w:rsidRDefault="00CF3D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324F1F4E" w14:textId="3891718A" w:rsidR="005E0AE7" w:rsidRPr="002E6D58" w:rsidRDefault="005E0AE7" w:rsidP="005E0AE7">
    <w:pPr>
      <w:pStyle w:val="Voettekst"/>
      <w:rPr>
        <w:rStyle w:val="Sjabloontekst"/>
      </w:rPr>
    </w:pPr>
    <w:r w:rsidRPr="00702074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CD95765" wp14:editId="38FAC41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03B56A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702074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7426148" wp14:editId="189ACB5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1DA77F7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702074" w:rsidRPr="00702074">
      <w:t>Literatuurmuseum/Kinderboekenmuseum</w:t>
    </w:r>
  </w:p>
  <w:p w14:paraId="2070B0C8" w14:textId="37A68A73" w:rsidR="00BE15F7" w:rsidRPr="005E0AE7" w:rsidRDefault="00C01109" w:rsidP="005E0AE7">
    <w:pPr>
      <w:pStyle w:val="Voettekst"/>
    </w:pPr>
    <w:r>
      <w:t>T</w:t>
    </w:r>
    <w:r w:rsidR="00ED4AE1" w:rsidRPr="00ED4AE1">
      <w:t>entoonstelling</w:t>
    </w:r>
    <w:r>
      <w:t>sbouwers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1297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77ADB0" wp14:editId="5B4EEDB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D12362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014DFA" wp14:editId="1319763F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4BE1429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6EA7E61F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3A34271A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371B2" w14:textId="77777777" w:rsidR="00CF3D50" w:rsidRDefault="00CF3D50" w:rsidP="00F43396">
      <w:pPr>
        <w:spacing w:line="240" w:lineRule="auto"/>
      </w:pPr>
      <w:r>
        <w:separator/>
      </w:r>
    </w:p>
    <w:p w14:paraId="175DA8A3" w14:textId="77777777" w:rsidR="00CF3D50" w:rsidRDefault="00CF3D50"/>
  </w:footnote>
  <w:footnote w:type="continuationSeparator" w:id="0">
    <w:p w14:paraId="50061F32" w14:textId="77777777" w:rsidR="00CF3D50" w:rsidRDefault="00CF3D50" w:rsidP="00F43396">
      <w:pPr>
        <w:spacing w:line="240" w:lineRule="auto"/>
      </w:pPr>
      <w:r>
        <w:continuationSeparator/>
      </w:r>
    </w:p>
    <w:p w14:paraId="15E7A831" w14:textId="77777777" w:rsidR="00CF3D50" w:rsidRDefault="00CF3D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9E39" w14:textId="1029460E" w:rsidR="00CC2EDF" w:rsidRDefault="00702074" w:rsidP="00CC2EDF">
    <w:pPr>
      <w:pStyle w:val="Koptekst"/>
      <w:jc w:val="right"/>
    </w:pPr>
    <w:r>
      <w:rPr>
        <w:noProof/>
      </w:rPr>
      <w:drawing>
        <wp:inline distT="0" distB="0" distL="0" distR="0" wp14:anchorId="1A71419C" wp14:editId="28D4F844">
          <wp:extent cx="1123810" cy="561905"/>
          <wp:effectExtent l="0" t="0" r="635" b="0"/>
          <wp:docPr id="1938164004" name="Afbeelding 1" descr="Afbeelding met tekst, logo, Lettertyp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164004" name="Afbeelding 1" descr="Afbeelding met tekst, logo, Lettertype, Graphics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3810" cy="5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CD689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19A5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74"/>
    <w:rsid w:val="00036339"/>
    <w:rsid w:val="0006298E"/>
    <w:rsid w:val="000806DE"/>
    <w:rsid w:val="000973B9"/>
    <w:rsid w:val="000A3BC0"/>
    <w:rsid w:val="000C23BF"/>
    <w:rsid w:val="000E31D5"/>
    <w:rsid w:val="000E4C94"/>
    <w:rsid w:val="00117B22"/>
    <w:rsid w:val="00117F97"/>
    <w:rsid w:val="00120374"/>
    <w:rsid w:val="0012258B"/>
    <w:rsid w:val="00131CC6"/>
    <w:rsid w:val="0015627E"/>
    <w:rsid w:val="001636C0"/>
    <w:rsid w:val="00170010"/>
    <w:rsid w:val="001705C4"/>
    <w:rsid w:val="00183AEC"/>
    <w:rsid w:val="001A070C"/>
    <w:rsid w:val="001A5A11"/>
    <w:rsid w:val="001B3F53"/>
    <w:rsid w:val="001D30CC"/>
    <w:rsid w:val="002042F8"/>
    <w:rsid w:val="00220FA5"/>
    <w:rsid w:val="00242AD3"/>
    <w:rsid w:val="002463ED"/>
    <w:rsid w:val="00257281"/>
    <w:rsid w:val="00287217"/>
    <w:rsid w:val="002D78DF"/>
    <w:rsid w:val="003122D6"/>
    <w:rsid w:val="0033034E"/>
    <w:rsid w:val="00361DDA"/>
    <w:rsid w:val="00383D36"/>
    <w:rsid w:val="003936EB"/>
    <w:rsid w:val="003B5658"/>
    <w:rsid w:val="00400F5C"/>
    <w:rsid w:val="00453494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51DF0"/>
    <w:rsid w:val="00564D13"/>
    <w:rsid w:val="00582707"/>
    <w:rsid w:val="00595A85"/>
    <w:rsid w:val="005E0AE7"/>
    <w:rsid w:val="006103B1"/>
    <w:rsid w:val="00611663"/>
    <w:rsid w:val="00623CC3"/>
    <w:rsid w:val="006826FB"/>
    <w:rsid w:val="00682F39"/>
    <w:rsid w:val="00692CF3"/>
    <w:rsid w:val="006B4D69"/>
    <w:rsid w:val="006E79C5"/>
    <w:rsid w:val="006F4B6F"/>
    <w:rsid w:val="00702074"/>
    <w:rsid w:val="007040CA"/>
    <w:rsid w:val="00713A05"/>
    <w:rsid w:val="00747153"/>
    <w:rsid w:val="00755E20"/>
    <w:rsid w:val="007570FB"/>
    <w:rsid w:val="00770E2F"/>
    <w:rsid w:val="0078250F"/>
    <w:rsid w:val="007971A6"/>
    <w:rsid w:val="007D03F4"/>
    <w:rsid w:val="00807173"/>
    <w:rsid w:val="00837DF6"/>
    <w:rsid w:val="0084081B"/>
    <w:rsid w:val="00847B53"/>
    <w:rsid w:val="008553A8"/>
    <w:rsid w:val="0086276B"/>
    <w:rsid w:val="00865369"/>
    <w:rsid w:val="008A353C"/>
    <w:rsid w:val="008B3520"/>
    <w:rsid w:val="008D791A"/>
    <w:rsid w:val="008E0AE2"/>
    <w:rsid w:val="00941EE4"/>
    <w:rsid w:val="00962FF4"/>
    <w:rsid w:val="00975EFB"/>
    <w:rsid w:val="009B536F"/>
    <w:rsid w:val="009C1EA2"/>
    <w:rsid w:val="00A34D04"/>
    <w:rsid w:val="00A557DC"/>
    <w:rsid w:val="00A56C24"/>
    <w:rsid w:val="00A75473"/>
    <w:rsid w:val="00AA2951"/>
    <w:rsid w:val="00AA3220"/>
    <w:rsid w:val="00AC4FD5"/>
    <w:rsid w:val="00AE0D92"/>
    <w:rsid w:val="00B12E74"/>
    <w:rsid w:val="00BB03E5"/>
    <w:rsid w:val="00BC57FA"/>
    <w:rsid w:val="00BE007B"/>
    <w:rsid w:val="00BE0CF1"/>
    <w:rsid w:val="00BE15F7"/>
    <w:rsid w:val="00C01109"/>
    <w:rsid w:val="00C026CD"/>
    <w:rsid w:val="00C27F78"/>
    <w:rsid w:val="00C3283F"/>
    <w:rsid w:val="00C51E1B"/>
    <w:rsid w:val="00C90DFA"/>
    <w:rsid w:val="00C93A09"/>
    <w:rsid w:val="00CB22E9"/>
    <w:rsid w:val="00CB2373"/>
    <w:rsid w:val="00CB7B0B"/>
    <w:rsid w:val="00CC2EDF"/>
    <w:rsid w:val="00CF3D50"/>
    <w:rsid w:val="00D34A8C"/>
    <w:rsid w:val="00D626BB"/>
    <w:rsid w:val="00D63554"/>
    <w:rsid w:val="00D65927"/>
    <w:rsid w:val="00D77A91"/>
    <w:rsid w:val="00DE042D"/>
    <w:rsid w:val="00E010FD"/>
    <w:rsid w:val="00E2279A"/>
    <w:rsid w:val="00E42998"/>
    <w:rsid w:val="00E50A72"/>
    <w:rsid w:val="00E5225D"/>
    <w:rsid w:val="00E54A3D"/>
    <w:rsid w:val="00E634F1"/>
    <w:rsid w:val="00E72D32"/>
    <w:rsid w:val="00E77CC4"/>
    <w:rsid w:val="00E8564C"/>
    <w:rsid w:val="00E967F6"/>
    <w:rsid w:val="00EA4C23"/>
    <w:rsid w:val="00EB16EC"/>
    <w:rsid w:val="00EB40F0"/>
    <w:rsid w:val="00ED4AE1"/>
    <w:rsid w:val="00F00801"/>
    <w:rsid w:val="00F00F6A"/>
    <w:rsid w:val="00F37FFD"/>
    <w:rsid w:val="00F42D00"/>
    <w:rsid w:val="00F43396"/>
    <w:rsid w:val="00F71266"/>
    <w:rsid w:val="00FE611B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0FD60441"/>
  <w15:chartTrackingRefBased/>
  <w15:docId w15:val="{6AE70F10-D3B7-43D3-954C-E2278965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2074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Scherpenisse\Tender%20People\Bedrijfsvoering%20-%20Toolkit%20TP\07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3A92D944FBB479630991FB24D2D93" ma:contentTypeVersion="4" ma:contentTypeDescription="Een nieuw document maken." ma:contentTypeScope="" ma:versionID="f25e977affad229ecfc84252af89130d">
  <xsd:schema xmlns:xsd="http://www.w3.org/2001/XMLSchema" xmlns:xs="http://www.w3.org/2001/XMLSchema" xmlns:p="http://schemas.microsoft.com/office/2006/metadata/properties" xmlns:ns2="6040d1c9-96a1-4109-b266-ebe6c6303866" targetNamespace="http://schemas.microsoft.com/office/2006/metadata/properties" ma:root="true" ma:fieldsID="bec026110c7778ece48bdf81d8f5fa18" ns2:_="">
    <xsd:import namespace="6040d1c9-96a1-4109-b266-ebe6c63038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0d1c9-96a1-4109-b266-ebe6c6303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895E3D-3B6A-4B42-BD3B-4EC897584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0d1c9-96a1-4109-b266-ebe6c6303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</Template>
  <TotalTime>6</TotalTime>
  <Pages>3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Scherpenisse</dc:creator>
  <cp:keywords/>
  <dc:description/>
  <cp:lastModifiedBy>Prins Procurement</cp:lastModifiedBy>
  <cp:revision>22</cp:revision>
  <cp:lastPrinted>2019-10-11T13:40:00Z</cp:lastPrinted>
  <dcterms:created xsi:type="dcterms:W3CDTF">2024-09-23T08:36:00Z</dcterms:created>
  <dcterms:modified xsi:type="dcterms:W3CDTF">2025-09-17T13:06:00Z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0x010100C453A92D944FBB479630991FB24D2D93</vt:lpwstr>
  </property>
  <property fmtid="{D5CDD505-2E9C-101B-9397-08002B2CF9AE}" pid="3" name="MediaServiceImageTags">
    <vt:lpwstr/>
  </property>
</Properties>
</file>