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00C62" w14:textId="77777777" w:rsidR="00915F84" w:rsidRPr="00915F84" w:rsidRDefault="00915F84" w:rsidP="00915F84">
      <w:pPr>
        <w:pStyle w:val="Adressering"/>
      </w:pPr>
      <w:r w:rsidRPr="00915F84">
        <w:rPr>
          <w:rStyle w:val="Kop1Char"/>
        </w:rPr>
        <w:t>Uitvoeringsverklaring onderaannemer</w:t>
      </w:r>
      <w:r w:rsidRPr="00915F84">
        <w:t> </w:t>
      </w:r>
      <w:r w:rsidRPr="00915F84">
        <w:br/>
      </w:r>
      <w:r w:rsidRPr="00915F84">
        <w:rPr>
          <w:rStyle w:val="Sjabloontekst"/>
        </w:rPr>
        <w:t>naam opdracht</w:t>
      </w:r>
      <w:r w:rsidRPr="00915F84">
        <w:t> </w:t>
      </w:r>
    </w:p>
    <w:p w14:paraId="1CA7C812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52891175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6BB3246B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1D7B09C2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F6FA79E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 xml:space="preserve">Naam </w:t>
            </w:r>
            <w:r w:rsidRPr="00010EA7">
              <w:rPr>
                <w:rStyle w:val="Sjabloontekst"/>
                <w:b w:val="0"/>
                <w:bCs w:val="0"/>
              </w:rPr>
              <w:t>inschrijver</w:t>
            </w:r>
            <w:r w:rsidR="00010EA7" w:rsidRPr="00010EA7">
              <w:rPr>
                <w:rStyle w:val="Sjabloontekst"/>
                <w:b w:val="0"/>
                <w:bCs w:val="0"/>
              </w:rPr>
              <w:t>/aanmelder</w:t>
            </w:r>
          </w:p>
        </w:tc>
        <w:tc>
          <w:tcPr>
            <w:tcW w:w="4107" w:type="dxa"/>
            <w:hideMark/>
          </w:tcPr>
          <w:p w14:paraId="297E4ABE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6D0615B1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468F18EE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4322508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62C3574E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7AF93C66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0AC13068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ABC304F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20963C57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3E958FF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247D54D7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06ABD4E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09ED23AB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697E11CA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4A2B37AB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72C8981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02A40C0F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6A6F4807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3A6EF5B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703870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5D5F93D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36B8AFB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663B1524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36393167" w14:textId="77777777" w:rsidR="00915F84" w:rsidRPr="00915F84" w:rsidRDefault="00915F84" w:rsidP="00915F84">
      <w:r w:rsidRPr="00915F84">
        <w:t> </w:t>
      </w:r>
    </w:p>
    <w:p w14:paraId="4B2910DD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0178BCF7" w14:textId="77777777" w:rsidR="00F60497" w:rsidRPr="00915F84" w:rsidRDefault="00F60497" w:rsidP="00F60497">
      <w:pPr>
        <w:pStyle w:val="Adressering"/>
      </w:pPr>
    </w:p>
    <w:p w14:paraId="0FF5F892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6A4DAC4A" w14:textId="77777777" w:rsidR="00FC06B7" w:rsidRDefault="00FC06B7" w:rsidP="00F60497">
      <w:pPr>
        <w:pStyle w:val="Adressering"/>
      </w:pPr>
    </w:p>
    <w:p w14:paraId="40D78184" w14:textId="77777777" w:rsidR="00FC06B7" w:rsidRDefault="00FC06B7" w:rsidP="00F60497">
      <w:pPr>
        <w:pStyle w:val="Adressering"/>
      </w:pPr>
    </w:p>
    <w:p w14:paraId="26907308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79921DBA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9B7BA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A2A086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7EB741A2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B6A7E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08162C8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206A0A2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DDFC8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75EF1AB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20430720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5777B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5956B53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E1FDCE9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52467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7024BBA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4703233C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AB548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3B94E72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E9521D1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B9AFF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1261F8C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0A3F0E3E" w14:textId="77777777" w:rsidR="00915F84" w:rsidRPr="00915F84" w:rsidRDefault="00915F84" w:rsidP="00915F84">
      <w:r w:rsidRPr="00915F84">
        <w:t> </w:t>
      </w:r>
    </w:p>
    <w:p w14:paraId="301226A8" w14:textId="77777777" w:rsidR="00915F84" w:rsidRPr="00915F84" w:rsidRDefault="00915F84" w:rsidP="00915F84">
      <w:r w:rsidRPr="00915F84">
        <w:t> </w:t>
      </w:r>
    </w:p>
    <w:p w14:paraId="4361D578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60F59" w14:textId="77777777" w:rsidR="00BB171A" w:rsidRDefault="00BB171A" w:rsidP="002659A0">
      <w:r>
        <w:separator/>
      </w:r>
    </w:p>
    <w:p w14:paraId="2617BF1F" w14:textId="77777777" w:rsidR="00BB171A" w:rsidRDefault="00BB171A" w:rsidP="002659A0"/>
    <w:p w14:paraId="780BD06A" w14:textId="77777777" w:rsidR="00BB171A" w:rsidRDefault="00BB171A" w:rsidP="002659A0"/>
  </w:endnote>
  <w:endnote w:type="continuationSeparator" w:id="0">
    <w:p w14:paraId="6792A73D" w14:textId="77777777" w:rsidR="00BB171A" w:rsidRDefault="00BB171A" w:rsidP="002659A0">
      <w:r>
        <w:continuationSeparator/>
      </w:r>
    </w:p>
    <w:p w14:paraId="0026C613" w14:textId="77777777" w:rsidR="00BB171A" w:rsidRDefault="00BB171A" w:rsidP="002659A0"/>
    <w:p w14:paraId="6A89847E" w14:textId="77777777" w:rsidR="00BB171A" w:rsidRDefault="00BB171A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23CB" w14:textId="77777777" w:rsidR="00F82F06" w:rsidRPr="00F82F06" w:rsidRDefault="00F82F06" w:rsidP="00F82F06">
    <w:pPr>
      <w:pStyle w:val="Voettekst"/>
      <w:rPr>
        <w:rStyle w:val="Sjabloontekst"/>
        <w:b w:val="0"/>
        <w:bCs w:val="0"/>
      </w:rPr>
    </w:pPr>
    <w:bookmarkStart w:id="0" w:name="_Hlk123656295"/>
    <w:r w:rsidRPr="00F82F06">
      <w:rPr>
        <w:rStyle w:val="Sjabloontekst"/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A5898F" wp14:editId="579B05D2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0FFEBF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F82F06">
      <w:rPr>
        <w:rStyle w:val="Sjabloontekst"/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3B1F14" wp14:editId="042441A6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59EF7D9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F82F06">
      <w:rPr>
        <w:rStyle w:val="Sjabloontekst"/>
        <w:b w:val="0"/>
        <w:bCs w:val="0"/>
      </w:rPr>
      <w:t>Opdrachtgever</w:t>
    </w:r>
  </w:p>
  <w:p w14:paraId="2D0AD733" w14:textId="77777777" w:rsidR="00BD3EE2" w:rsidRPr="00F82F06" w:rsidRDefault="00F82F06" w:rsidP="00F82F06">
    <w:pPr>
      <w:pStyle w:val="Voettekst"/>
      <w:rPr>
        <w:b w:val="0"/>
        <w:bCs w:val="0"/>
      </w:rPr>
    </w:pPr>
    <w:r w:rsidRPr="00F82F06">
      <w:rPr>
        <w:rStyle w:val="Sjabloontekst"/>
        <w:b w:val="0"/>
        <w:bCs w:val="0"/>
      </w:rPr>
      <w:t>Projectnaam</w:t>
    </w:r>
    <w:r w:rsidRPr="00F82F06">
      <w:rPr>
        <w:b w:val="0"/>
        <w:bCs w:val="0"/>
      </w:rPr>
      <w:ptab w:relativeTo="margin" w:alignment="right" w:leader="none"/>
    </w:r>
    <w:r w:rsidRPr="00F82F06">
      <w:rPr>
        <w:b w:val="0"/>
        <w:bCs w:val="0"/>
      </w:rPr>
      <w:t xml:space="preserve">pagina </w:t>
    </w:r>
    <w:bookmarkEnd w:id="0"/>
    <w:r w:rsidRPr="00F82F06">
      <w:rPr>
        <w:b w:val="0"/>
        <w:bCs w:val="0"/>
      </w:rPr>
      <w:fldChar w:fldCharType="begin"/>
    </w:r>
    <w:r w:rsidRPr="00F82F06">
      <w:rPr>
        <w:b w:val="0"/>
        <w:bCs w:val="0"/>
      </w:rPr>
      <w:instrText>PAGE  \* Arabic  \* MERGEFORMAT</w:instrText>
    </w:r>
    <w:r w:rsidRPr="00F82F06">
      <w:rPr>
        <w:b w:val="0"/>
        <w:bCs w:val="0"/>
      </w:rPr>
      <w:fldChar w:fldCharType="separate"/>
    </w:r>
    <w:r w:rsidRPr="00F82F06">
      <w:rPr>
        <w:b w:val="0"/>
        <w:bCs w:val="0"/>
      </w:rPr>
      <w:t>1</w:t>
    </w:r>
    <w:r w:rsidRPr="00F82F06">
      <w:rPr>
        <w:b w:val="0"/>
        <w:bCs w:val="0"/>
      </w:rPr>
      <w:fldChar w:fldCharType="end"/>
    </w:r>
    <w:r w:rsidRPr="00F82F06">
      <w:rPr>
        <w:b w:val="0"/>
        <w:bCs w:val="0"/>
      </w:rPr>
      <w:t xml:space="preserve"> van </w:t>
    </w:r>
    <w:r w:rsidRPr="00F82F06">
      <w:rPr>
        <w:b w:val="0"/>
        <w:bCs w:val="0"/>
      </w:rPr>
      <w:fldChar w:fldCharType="begin"/>
    </w:r>
    <w:r w:rsidRPr="00F82F06">
      <w:rPr>
        <w:b w:val="0"/>
        <w:bCs w:val="0"/>
      </w:rPr>
      <w:instrText>NUMPAGES  \* Arabic  \* MERGEFORMAT</w:instrText>
    </w:r>
    <w:r w:rsidRPr="00F82F06">
      <w:rPr>
        <w:b w:val="0"/>
        <w:bCs w:val="0"/>
      </w:rPr>
      <w:fldChar w:fldCharType="separate"/>
    </w:r>
    <w:r w:rsidRPr="00F82F06">
      <w:rPr>
        <w:b w:val="0"/>
        <w:bCs w:val="0"/>
      </w:rPr>
      <w:t>1</w:t>
    </w:r>
    <w:r w:rsidRPr="00F82F0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1A217" w14:textId="77777777" w:rsidR="00BB171A" w:rsidRDefault="00BB171A" w:rsidP="002659A0">
      <w:r>
        <w:separator/>
      </w:r>
    </w:p>
    <w:p w14:paraId="17941D95" w14:textId="77777777" w:rsidR="00BB171A" w:rsidRDefault="00BB171A" w:rsidP="002659A0"/>
    <w:p w14:paraId="283F8CB6" w14:textId="77777777" w:rsidR="00BB171A" w:rsidRDefault="00BB171A" w:rsidP="002659A0"/>
  </w:footnote>
  <w:footnote w:type="continuationSeparator" w:id="0">
    <w:p w14:paraId="61D70342" w14:textId="77777777" w:rsidR="00BB171A" w:rsidRDefault="00BB171A" w:rsidP="002659A0">
      <w:r>
        <w:continuationSeparator/>
      </w:r>
    </w:p>
    <w:p w14:paraId="10A4DC16" w14:textId="77777777" w:rsidR="00BB171A" w:rsidRDefault="00BB171A" w:rsidP="002659A0"/>
    <w:p w14:paraId="1F9BFB0E" w14:textId="77777777" w:rsidR="00BB171A" w:rsidRDefault="00BB171A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25A9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169B055A" wp14:editId="54291207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D19A09" w14:textId="77777777" w:rsidR="00BD3EE2" w:rsidRDefault="00BD3EE2" w:rsidP="002659A0"/>
  <w:p w14:paraId="330F3CB6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C672A" w14:textId="77777777" w:rsidR="008C766A" w:rsidRPr="00163BC9" w:rsidRDefault="005E31DD" w:rsidP="00364618">
    <w:pPr>
      <w:pStyle w:val="Toelichtendetekst"/>
      <w:jc w:val="right"/>
      <w:rPr>
        <w:b/>
        <w:bCs w:val="0"/>
        <w:color w:val="808080" w:themeColor="background1" w:themeShade="80"/>
      </w:rPr>
    </w:pPr>
    <w:r w:rsidRPr="00163BC9">
      <w:rPr>
        <w:b/>
        <w:bCs w:val="0"/>
        <w:color w:val="808080" w:themeColor="background1" w:themeShade="80"/>
      </w:rPr>
      <w:t>Logo opdrachtgever</w:t>
    </w:r>
  </w:p>
  <w:p w14:paraId="7BFE58CC" w14:textId="77777777" w:rsidR="008C766A" w:rsidRDefault="008C766A" w:rsidP="002659A0">
    <w:pPr>
      <w:pStyle w:val="Koptekst"/>
    </w:pPr>
  </w:p>
  <w:p w14:paraId="67A18032" w14:textId="77777777" w:rsidR="00BD3EE2" w:rsidRDefault="00BD3EE2" w:rsidP="002659A0"/>
  <w:p w14:paraId="39BFE232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A25DC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B171A"/>
    <w:rsid w:val="00BD3EE2"/>
    <w:rsid w:val="00BE0CF1"/>
    <w:rsid w:val="00C90DFA"/>
    <w:rsid w:val="00CB7B0B"/>
    <w:rsid w:val="00CC2EDF"/>
    <w:rsid w:val="00D34A8C"/>
    <w:rsid w:val="00D52811"/>
    <w:rsid w:val="00D63554"/>
    <w:rsid w:val="00DE042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0C84C"/>
  <w15:chartTrackingRefBased/>
  <w15:docId w15:val="{B8E3598D-C45C-4194-9791-5A785751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Local\Microsoft\Olk\Attachments\ooa-a9cfd729-9d81-4a98-8356-3e7afe68c139\759b81d3a8a5c9043e6e7f64d427de6181bc6a7e2b4295c032be6a228e66800e\Template%20-%20Bijlage%20uitvoeringsverklaring%20onderaannemer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47473-1944-426b-a369-d78676f2284d">
      <Terms xmlns="http://schemas.microsoft.com/office/infopath/2007/PartnerControls"/>
    </lcf76f155ced4ddcb4097134ff3c332f>
    <TaxCatchAll xmlns="744e0476-0c00-4f24-b962-ecd4c8cd0bc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85E16E71BE34E9F38A0ED018FD5CA" ma:contentTypeVersion="21" ma:contentTypeDescription="Een nieuw document maken." ma:contentTypeScope="" ma:versionID="e6c3af180ecc304ab6c6ac6bdac455a5">
  <xsd:schema xmlns:xsd="http://www.w3.org/2001/XMLSchema" xmlns:xs="http://www.w3.org/2001/XMLSchema" xmlns:p="http://schemas.microsoft.com/office/2006/metadata/properties" xmlns:ns2="744e0476-0c00-4f24-b962-ecd4c8cd0bc6" xmlns:ns3="f49c7cce-b8d1-4316-a817-2151055fe56a" xmlns:ns4="add47473-1944-426b-a369-d78676f2284d" targetNamespace="http://schemas.microsoft.com/office/2006/metadata/properties" ma:root="true" ma:fieldsID="37fb9dae302b148c1bad07ba89f115af" ns2:_="" ns3:_="" ns4:_="">
    <xsd:import namespace="744e0476-0c00-4f24-b962-ecd4c8cd0bc6"/>
    <xsd:import namespace="f49c7cce-b8d1-4316-a817-2151055fe56a"/>
    <xsd:import namespace="add47473-1944-426b-a369-d78676f228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2:TaxCatchAll" minOccurs="0"/>
                <xsd:element ref="ns4:lcf76f155ced4ddcb4097134ff3c332f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e0476-0c00-4f24-b962-ecd4c8cd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30e4eab-83ba-4ccb-bffa-6e63c0d0c085}" ma:internalName="TaxCatchAll" ma:showField="CatchAllData" ma:web="744e0476-0c00-4f24-b962-ecd4c8cd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c7cce-b8d1-4316-a817-2151055fe56a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47473-1944-426b-a369-d78676f228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CE3FE9-9DAA-4553-96DB-4A208C0E9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e0476-0c00-4f24-b962-ecd4c8cd0bc6"/>
    <ds:schemaRef ds:uri="f49c7cce-b8d1-4316-a817-2151055fe56a"/>
    <ds:schemaRef ds:uri="add47473-1944-426b-a369-d78676f22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uitvoeringsverklaring onderaannemer</Template>
  <TotalTime>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Prins Procurement</cp:lastModifiedBy>
  <cp:revision>1</cp:revision>
  <cp:lastPrinted>2019-10-11T13:40:00Z</cp:lastPrinted>
  <dcterms:created xsi:type="dcterms:W3CDTF">2025-07-21T07:10:00Z</dcterms:created>
  <dcterms:modified xsi:type="dcterms:W3CDTF">2025-07-21T07:11:00Z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0x0101000D585E16E71BE34E9F38A0ED018FD5CA</vt:lpwstr>
  </property>
  <property fmtid="{D5CDD505-2E9C-101B-9397-08002B2CF9AE}" pid="3" name="MediaServiceImageTags">
    <vt:lpwstr/>
  </property>
</Properties>
</file>