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F105" w14:textId="77777777" w:rsidR="008C766A" w:rsidRDefault="00DD1235" w:rsidP="00DD1235">
      <w:pPr>
        <w:pStyle w:val="Kop1"/>
      </w:pPr>
      <w:r>
        <w:t xml:space="preserve">Bijlage </w:t>
      </w:r>
      <w:r w:rsidRPr="001B011A">
        <w:rPr>
          <w:rStyle w:val="Sjabloontekst"/>
        </w:rPr>
        <w:t>X</w:t>
      </w:r>
      <w:r>
        <w:t xml:space="preserve"> Verklaring </w:t>
      </w:r>
      <w:r w:rsidR="00B255B9">
        <w:t>s</w:t>
      </w:r>
      <w:r>
        <w:t>anctiepakket Russische partijen</w:t>
      </w:r>
    </w:p>
    <w:p w14:paraId="335A3890" w14:textId="77777777" w:rsidR="001B011A" w:rsidRDefault="009D5C3D" w:rsidP="009D5C3D">
      <w:r w:rsidRPr="009D5C3D">
        <w:t xml:space="preserve">Onderstaande verklaring dient inschrijver naar waarheid in te vullen. </w:t>
      </w:r>
    </w:p>
    <w:p w14:paraId="2738CDCC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493BCAA6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15DA1D58" w14:textId="77777777" w:rsidR="00D6626D" w:rsidRDefault="00D6626D" w:rsidP="009D5C3D">
      <w:r>
        <w:t>In onderstaande tabellen dient inschrijver:</w:t>
      </w:r>
    </w:p>
    <w:p w14:paraId="6BA4870B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21DD952D" w14:textId="77777777" w:rsidR="00D6626D" w:rsidRDefault="00DE0E54" w:rsidP="008364CB">
      <w:pPr>
        <w:pStyle w:val="Lijstalinea"/>
        <w:numPr>
          <w:ilvl w:val="0"/>
          <w:numId w:val="45"/>
        </w:numPr>
      </w:pPr>
      <w:r w:rsidRPr="00DE0E54">
        <w:t xml:space="preserve">de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4CB0B3A4" w14:textId="77777777" w:rsidR="007151A4" w:rsidRDefault="007151A4" w:rsidP="008364CB">
      <w:pPr>
        <w:pStyle w:val="Lijstalinea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46074F5E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1E881AE" w14:textId="77777777" w:rsidR="00DE0E54" w:rsidRDefault="00DE0E54" w:rsidP="00DE0E54"/>
        </w:tc>
        <w:tc>
          <w:tcPr>
            <w:tcW w:w="3755" w:type="dxa"/>
          </w:tcPr>
          <w:p w14:paraId="3FC3C7A7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54CF2A88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2A9F8D95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328525D0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17C9281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430D3209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6C454E92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9E425E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0901513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57B37228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90860F9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117D0F95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05CB7E21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AB277E6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BAEB06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488C4B5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A2F4E96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23E6931B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5FA638A4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6D7D083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066D868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77380EC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DEF0CB3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46C70AAA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(overheids)opdracht gebruik van onderaannemers, leveranciers of entiteiten (zoals opgesomd in vraag 1 en 2) die meer dan 10 % van de waarde van de opdracht vertegenwoordigen?</w:t>
            </w:r>
          </w:p>
          <w:p w14:paraId="5CF0FB37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3E2568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D1F5CC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C9C7848" w14:textId="77777777" w:rsidR="00DE0E54" w:rsidRDefault="00C01BE6" w:rsidP="00DE0E54">
      <w:r w:rsidRPr="00C01BE6"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59BF49C8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43CF44E4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A7E5F84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7D2306F8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26A4309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192AEC8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7347DADC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0F01CB7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3E81FCB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7B185E8C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6F944FD0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68A7C0F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49C634B9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E17EEA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CEAB75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40A04C29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7C6D420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11C4A951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096A286" w14:textId="77777777" w:rsidR="00223A5F" w:rsidRPr="00DD1235" w:rsidRDefault="00223A5F" w:rsidP="00DE0E54"/>
    <w:sectPr w:rsidR="00223A5F" w:rsidRPr="00DD1235" w:rsidSect="004530FA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856A9" w14:textId="77777777" w:rsidR="0007511D" w:rsidRDefault="0007511D" w:rsidP="00F43396">
      <w:pPr>
        <w:spacing w:line="240" w:lineRule="auto"/>
      </w:pPr>
      <w:r>
        <w:separator/>
      </w:r>
    </w:p>
    <w:p w14:paraId="6F819F62" w14:textId="77777777" w:rsidR="0007511D" w:rsidRDefault="0007511D"/>
    <w:p w14:paraId="5ACC5488" w14:textId="77777777" w:rsidR="0007511D" w:rsidRDefault="0007511D"/>
  </w:endnote>
  <w:endnote w:type="continuationSeparator" w:id="0">
    <w:p w14:paraId="37B28AA9" w14:textId="77777777" w:rsidR="0007511D" w:rsidRDefault="0007511D" w:rsidP="00F43396">
      <w:pPr>
        <w:spacing w:line="240" w:lineRule="auto"/>
      </w:pPr>
      <w:r>
        <w:continuationSeparator/>
      </w:r>
    </w:p>
    <w:p w14:paraId="577E41BF" w14:textId="77777777" w:rsidR="0007511D" w:rsidRDefault="0007511D"/>
    <w:p w14:paraId="21AD19C0" w14:textId="77777777" w:rsidR="0007511D" w:rsidRDefault="0007511D"/>
  </w:endnote>
  <w:endnote w:type="continuationNotice" w:id="1">
    <w:p w14:paraId="06574347" w14:textId="77777777" w:rsidR="0007511D" w:rsidRDefault="0007511D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A9B2B" w14:textId="77777777" w:rsidR="004530FA" w:rsidRPr="002E6D58" w:rsidRDefault="004530FA" w:rsidP="004530FA">
    <w:pPr>
      <w:pStyle w:val="Voettekst"/>
      <w:rPr>
        <w:rStyle w:val="Sjabloontekst"/>
      </w:rPr>
    </w:pPr>
    <w:bookmarkStart w:id="0" w:name="_Hlk123656295"/>
    <w:r w:rsidRPr="002E6D58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57C8FFA3" wp14:editId="5503EC73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B48C56" id="Vrije vorm: vorm 3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2E6D58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1292E89F" wp14:editId="28F2E45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49DAA32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2E6D58">
      <w:rPr>
        <w:rStyle w:val="Sjabloontekst"/>
      </w:rPr>
      <w:t>Opdrachtgever</w:t>
    </w:r>
  </w:p>
  <w:p w14:paraId="35DFA58D" w14:textId="77777777" w:rsidR="001F1F33" w:rsidRPr="004530FA" w:rsidRDefault="004530FA" w:rsidP="004530FA">
    <w:pPr>
      <w:pStyle w:val="Voettekst"/>
    </w:pPr>
    <w:r w:rsidRPr="002E6D58">
      <w:rPr>
        <w:rStyle w:val="Sjabloontekst"/>
      </w:rPr>
      <w:t>Projectnaam</w:t>
    </w:r>
    <w:r w:rsidRPr="00582707">
      <w:ptab w:relativeTo="margin" w:alignment="right" w:leader="none"/>
    </w:r>
    <w:r>
      <w:t>p</w:t>
    </w:r>
    <w:r w:rsidRPr="00582707">
      <w:t xml:space="preserve">agina </w:t>
    </w:r>
    <w:bookmarkEnd w:id="0"/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1</w:t>
    </w:r>
    <w:r w:rsidRPr="00582707">
      <w:fldChar w:fldCharType="end"/>
    </w:r>
    <w:r w:rsidRPr="00582707">
      <w:t xml:space="preserve"> van </w:t>
    </w:r>
    <w:fldSimple w:instr="NUMPAGES  \* Arabic  \* MERGEFORMAT">
      <w: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B5DA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92FC45E" wp14:editId="088CF1F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FAE96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A48F9" wp14:editId="4B3E488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8EB777B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46C021C5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FDB1D" w14:textId="77777777" w:rsidR="0007511D" w:rsidRDefault="0007511D" w:rsidP="00F43396">
      <w:pPr>
        <w:spacing w:line="240" w:lineRule="auto"/>
      </w:pPr>
      <w:r>
        <w:separator/>
      </w:r>
    </w:p>
    <w:p w14:paraId="11F5B65D" w14:textId="77777777" w:rsidR="0007511D" w:rsidRDefault="0007511D"/>
    <w:p w14:paraId="1A61C48F" w14:textId="77777777" w:rsidR="0007511D" w:rsidRDefault="0007511D"/>
  </w:footnote>
  <w:footnote w:type="continuationSeparator" w:id="0">
    <w:p w14:paraId="2C5AF4AC" w14:textId="77777777" w:rsidR="0007511D" w:rsidRDefault="0007511D" w:rsidP="00F43396">
      <w:pPr>
        <w:spacing w:line="240" w:lineRule="auto"/>
      </w:pPr>
      <w:r>
        <w:continuationSeparator/>
      </w:r>
    </w:p>
    <w:p w14:paraId="386922D5" w14:textId="77777777" w:rsidR="0007511D" w:rsidRDefault="0007511D"/>
    <w:p w14:paraId="346A0FA2" w14:textId="77777777" w:rsidR="0007511D" w:rsidRDefault="0007511D"/>
  </w:footnote>
  <w:footnote w:type="continuationNotice" w:id="1">
    <w:p w14:paraId="1FC55E96" w14:textId="77777777" w:rsidR="0007511D" w:rsidRDefault="0007511D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5464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00937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24.5pt;height:24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1D"/>
    <w:rsid w:val="0002552F"/>
    <w:rsid w:val="00053861"/>
    <w:rsid w:val="0006298E"/>
    <w:rsid w:val="000729E1"/>
    <w:rsid w:val="0007511D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B7459"/>
    <w:rsid w:val="002D2642"/>
    <w:rsid w:val="0033034E"/>
    <w:rsid w:val="00361DDA"/>
    <w:rsid w:val="00377A54"/>
    <w:rsid w:val="003936EB"/>
    <w:rsid w:val="003A44B8"/>
    <w:rsid w:val="003B5658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51DF0"/>
    <w:rsid w:val="00552E2E"/>
    <w:rsid w:val="0056402C"/>
    <w:rsid w:val="00582707"/>
    <w:rsid w:val="005A25DC"/>
    <w:rsid w:val="005B20B4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9421BA"/>
    <w:rsid w:val="00962FF4"/>
    <w:rsid w:val="00975EFB"/>
    <w:rsid w:val="009C1E79"/>
    <w:rsid w:val="009C1EA2"/>
    <w:rsid w:val="009C445B"/>
    <w:rsid w:val="009D5C3D"/>
    <w:rsid w:val="00A03562"/>
    <w:rsid w:val="00A34D04"/>
    <w:rsid w:val="00A557DC"/>
    <w:rsid w:val="00A56C24"/>
    <w:rsid w:val="00A573EB"/>
    <w:rsid w:val="00A62693"/>
    <w:rsid w:val="00A75473"/>
    <w:rsid w:val="00A90337"/>
    <w:rsid w:val="00AA2951"/>
    <w:rsid w:val="00AA3220"/>
    <w:rsid w:val="00AC4FD5"/>
    <w:rsid w:val="00AE0D92"/>
    <w:rsid w:val="00AE4819"/>
    <w:rsid w:val="00B255B9"/>
    <w:rsid w:val="00BA03A0"/>
    <w:rsid w:val="00BB03E5"/>
    <w:rsid w:val="00BD3EE2"/>
    <w:rsid w:val="00BE0CF1"/>
    <w:rsid w:val="00C01BE6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717B0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780C2"/>
  <w15:chartTrackingRefBased/>
  <w15:docId w15:val="{B8E3598D-C45C-4194-9791-5A785751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Local\Microsoft\Olk\Attachments\ooa-a9cfd729-9d81-4a98-8356-3e7afe68c139\883e9219877f3bfc180251c625c5c80b642c987a33dbf7e05a4ecb61b4f77534\b69a6ed43151af5cd8e5e812130f258c0cd1d15d3930a528af4ec72169a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85E16E71BE34E9F38A0ED018FD5CA" ma:contentTypeVersion="21" ma:contentTypeDescription="Een nieuw document maken." ma:contentTypeScope="" ma:versionID="e6c3af180ecc304ab6c6ac6bdac455a5">
  <xsd:schema xmlns:xsd="http://www.w3.org/2001/XMLSchema" xmlns:xs="http://www.w3.org/2001/XMLSchema" xmlns:p="http://schemas.microsoft.com/office/2006/metadata/properties" xmlns:ns2="744e0476-0c00-4f24-b962-ecd4c8cd0bc6" xmlns:ns3="f49c7cce-b8d1-4316-a817-2151055fe56a" xmlns:ns4="add47473-1944-426b-a369-d78676f2284d" targetNamespace="http://schemas.microsoft.com/office/2006/metadata/properties" ma:root="true" ma:fieldsID="37fb9dae302b148c1bad07ba89f115af" ns2:_="" ns3:_="" ns4:_="">
    <xsd:import namespace="744e0476-0c00-4f24-b962-ecd4c8cd0bc6"/>
    <xsd:import namespace="f49c7cce-b8d1-4316-a817-2151055fe56a"/>
    <xsd:import namespace="add47473-1944-426b-a369-d78676f228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2:TaxCatchAll" minOccurs="0"/>
                <xsd:element ref="ns4:lcf76f155ced4ddcb4097134ff3c332f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e0476-0c00-4f24-b962-ecd4c8cd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30e4eab-83ba-4ccb-bffa-6e63c0d0c085}" ma:internalName="TaxCatchAll" ma:showField="CatchAllData" ma:web="744e0476-0c00-4f24-b962-ecd4c8cd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c7cce-b8d1-4316-a817-2151055fe56a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47473-1944-426b-a369-d78676f228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d47473-1944-426b-a369-d78676f2284d">
      <Terms xmlns="http://schemas.microsoft.com/office/infopath/2007/PartnerControls"/>
    </lcf76f155ced4ddcb4097134ff3c332f>
    <TaxCatchAll xmlns="744e0476-0c00-4f24-b962-ecd4c8cd0bc6" xsi:nil="true"/>
  </documentManagement>
</p:properties>
</file>

<file path=customXml/itemProps1.xml><?xml version="1.0" encoding="utf-8"?>
<ds:datastoreItem xmlns:ds="http://schemas.openxmlformats.org/officeDocument/2006/customXml" ds:itemID="{DC70E1C7-3FB5-4A93-A75D-E9272FD18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e0476-0c00-4f24-b962-ecd4c8cd0bc6"/>
    <ds:schemaRef ds:uri="f49c7cce-b8d1-4316-a817-2151055fe56a"/>
    <ds:schemaRef ds:uri="add47473-1944-426b-a369-d78676f22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b69a6ed43151af5cd8e5e812130f258c0cd1d15d3930a528af4ec72169a</Template>
  <TotalTime>1</TotalTime>
  <Pages>2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Prins Procurement</cp:lastModifiedBy>
  <cp:revision>1</cp:revision>
  <cp:lastPrinted>2019-10-11T13:40:00Z</cp:lastPrinted>
  <dcterms:created xsi:type="dcterms:W3CDTF">2025-07-21T07:11:00Z</dcterms:created>
  <dcterms:modified xsi:type="dcterms:W3CDTF">2025-07-21T07:12:00Z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0x0101000D585E16E71BE34E9F38A0ED018FD5CA</vt:lpwstr>
  </property>
  <property fmtid="{D5CDD505-2E9C-101B-9397-08002B2CF9AE}" pid="3" name="MediaServiceImageTags">
    <vt:lpwstr/>
  </property>
</Properties>
</file>