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A6EEC" w:rsidR="004A6EEC" w:rsidP="004A6EEC" w:rsidRDefault="004A6EEC" w14:paraId="6AF6110B" w14:textId="211CF703">
      <w:pPr>
        <w:spacing w:line="240" w:lineRule="auto"/>
        <w:jc w:val="center"/>
        <w:rPr>
          <w:rFonts w:cs="Tahoma"/>
          <w:b/>
          <w:color w:val="333662"/>
          <w:sz w:val="28"/>
          <w:szCs w:val="28"/>
        </w:rPr>
      </w:pPr>
      <w:bookmarkStart w:name="_Toc224444803" w:id="0"/>
      <w:bookmarkStart w:name="_Toc184477921" w:id="1"/>
      <w:r w:rsidRPr="004A6EEC">
        <w:rPr>
          <w:rFonts w:cs="Tahoma"/>
          <w:b/>
          <w:color w:val="333662"/>
          <w:sz w:val="28"/>
          <w:szCs w:val="28"/>
        </w:rPr>
        <w:t xml:space="preserve">Bijlage </w:t>
      </w:r>
      <w:r w:rsidR="00F23650">
        <w:rPr>
          <w:rFonts w:cs="Tahoma"/>
          <w:b/>
          <w:color w:val="333662"/>
          <w:sz w:val="28"/>
          <w:szCs w:val="28"/>
        </w:rPr>
        <w:t>2</w:t>
      </w:r>
      <w:r w:rsidRPr="004A6EEC">
        <w:rPr>
          <w:rFonts w:cs="Tahoma"/>
          <w:b/>
          <w:color w:val="333662"/>
          <w:sz w:val="28"/>
          <w:szCs w:val="28"/>
        </w:rPr>
        <w:t xml:space="preserve"> </w:t>
      </w:r>
      <w:r w:rsidR="00B6107D">
        <w:rPr>
          <w:rFonts w:cs="Tahoma"/>
          <w:b/>
          <w:color w:val="333662"/>
          <w:sz w:val="28"/>
          <w:szCs w:val="28"/>
        </w:rPr>
        <w:t xml:space="preserve">- </w:t>
      </w:r>
      <w:r w:rsidRPr="004A6EEC">
        <w:rPr>
          <w:rFonts w:cs="Tahoma"/>
          <w:b/>
          <w:color w:val="333662"/>
          <w:sz w:val="28"/>
          <w:szCs w:val="28"/>
        </w:rPr>
        <w:t>Referentie</w:t>
      </w:r>
      <w:r w:rsidR="009A2C84">
        <w:rPr>
          <w:rFonts w:cs="Tahoma"/>
          <w:b/>
          <w:color w:val="333662"/>
          <w:sz w:val="28"/>
          <w:szCs w:val="28"/>
        </w:rPr>
        <w:t>s</w:t>
      </w:r>
    </w:p>
    <w:bookmarkEnd w:id="0"/>
    <w:bookmarkEnd w:id="1"/>
    <w:p w:rsidRPr="004A6EEC" w:rsidR="004A6EEC" w:rsidP="004A6EEC" w:rsidRDefault="004A6EEC" w14:paraId="7CF8CE1A" w14:textId="77777777">
      <w:pPr>
        <w:spacing w:line="240" w:lineRule="auto"/>
        <w:jc w:val="center"/>
        <w:rPr>
          <w:rFonts w:cs="Tahoma"/>
          <w:b/>
          <w:sz w:val="28"/>
          <w:szCs w:val="28"/>
        </w:rPr>
      </w:pPr>
    </w:p>
    <w:p w:rsidRPr="00FC059B" w:rsidR="004A6EEC" w:rsidP="55704ED6" w:rsidRDefault="004A6EEC" w14:paraId="7007A611" w14:textId="1D52BE1F">
      <w:pPr>
        <w:spacing w:line="276" w:lineRule="auto"/>
        <w:rPr>
          <w:rFonts w:cs="Tahoma"/>
        </w:rPr>
      </w:pPr>
      <w:bookmarkStart w:name="_Hlk2174278" w:id="2"/>
      <w:r w:rsidRPr="2EC3BBC4" w:rsidR="004A6EEC">
        <w:rPr>
          <w:rFonts w:cs="Tahoma"/>
        </w:rPr>
        <w:t xml:space="preserve">Bijlage bij de </w:t>
      </w:r>
      <w:bookmarkEnd w:id="2"/>
      <w:r w:rsidRPr="2EC3BBC4" w:rsidR="00D02492">
        <w:rPr>
          <w:rFonts w:cs="Tahoma"/>
        </w:rPr>
        <w:t xml:space="preserve">Beschrijvend </w:t>
      </w:r>
      <w:r w:rsidRPr="2EC3BBC4" w:rsidR="00F23650">
        <w:rPr>
          <w:rFonts w:cs="Tahoma"/>
        </w:rPr>
        <w:t>d</w:t>
      </w:r>
      <w:r w:rsidRPr="2EC3BBC4" w:rsidR="00D02492">
        <w:rPr>
          <w:rFonts w:cs="Tahoma"/>
        </w:rPr>
        <w:t>ocument</w:t>
      </w:r>
      <w:r w:rsidRPr="2EC3BBC4" w:rsidR="004A6EEC">
        <w:rPr>
          <w:rFonts w:cs="Tahoma"/>
        </w:rPr>
        <w:t xml:space="preserve"> voor</w:t>
      </w:r>
      <w:r w:rsidRPr="2EC3BBC4" w:rsidR="009A2C84">
        <w:rPr>
          <w:rFonts w:cs="Tahoma"/>
        </w:rPr>
        <w:t xml:space="preserve"> de</w:t>
      </w:r>
      <w:r w:rsidRPr="2EC3BBC4" w:rsidR="004A6EEC">
        <w:rPr>
          <w:rFonts w:cs="Tahoma"/>
        </w:rPr>
        <w:t xml:space="preserve"> </w:t>
      </w:r>
      <w:r w:rsidRPr="2EC3BBC4" w:rsidR="009A2C84">
        <w:rPr>
          <w:rFonts w:cs="Tahoma"/>
        </w:rPr>
        <w:t>Europese Aanbesteding van Energiescans</w:t>
      </w:r>
      <w:r w:rsidRPr="2EC3BBC4" w:rsidR="004A6EEC">
        <w:rPr>
          <w:rFonts w:cs="Tahoma"/>
        </w:rPr>
        <w:t xml:space="preserve"> met kenmerk </w:t>
      </w:r>
      <w:r w:rsidRPr="2EC3BBC4" w:rsidR="6C3DF8AA">
        <w:rPr>
          <w:rFonts w:cs="Tahoma"/>
        </w:rPr>
        <w:t>ODWH250904.</w:t>
      </w:r>
    </w:p>
    <w:p w:rsidRPr="00FC059B" w:rsidR="004A6EEC" w:rsidP="004A6EEC" w:rsidRDefault="004A6EEC" w14:paraId="707AC64B" w14:textId="77777777">
      <w:pPr>
        <w:spacing w:line="276" w:lineRule="auto"/>
        <w:jc w:val="both"/>
        <w:rPr>
          <w:rFonts w:ascii="Arial" w:hAnsi="Arial"/>
          <w:szCs w:val="18"/>
        </w:rPr>
      </w:pPr>
    </w:p>
    <w:p w:rsidRPr="0002201C" w:rsidR="004A6EEC" w:rsidP="004A6EEC" w:rsidRDefault="004A6EEC" w14:paraId="31162FA5" w14:textId="77777777">
      <w:pPr>
        <w:spacing w:line="276" w:lineRule="auto"/>
        <w:jc w:val="both"/>
        <w:rPr>
          <w:rFonts w:cs="Tahoma"/>
          <w:b/>
          <w:szCs w:val="18"/>
        </w:rPr>
      </w:pPr>
      <w:r w:rsidRPr="0002201C">
        <w:rPr>
          <w:rFonts w:cs="Tahoma"/>
          <w:b/>
          <w:szCs w:val="18"/>
        </w:rPr>
        <w:t>Invulinstructie</w:t>
      </w:r>
    </w:p>
    <w:p w:rsidRPr="0002201C" w:rsidR="004A6EEC" w:rsidP="004A6EEC" w:rsidRDefault="004A6EEC" w14:paraId="3B2EA548" w14:textId="77777777">
      <w:pPr>
        <w:numPr>
          <w:ilvl w:val="0"/>
          <w:numId w:val="1"/>
        </w:numPr>
        <w:spacing w:line="276" w:lineRule="auto"/>
        <w:contextualSpacing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>Per referentieformulier mag slechts één referent gebruikt worden. Voorbeeld: indien u vier referenties wil</w:t>
      </w:r>
      <w:r w:rsidR="00793B01">
        <w:rPr>
          <w:rFonts w:cs="Tahoma"/>
          <w:szCs w:val="18"/>
        </w:rPr>
        <w:t>t</w:t>
      </w:r>
      <w:r w:rsidRPr="0002201C">
        <w:rPr>
          <w:rFonts w:cs="Tahoma"/>
          <w:szCs w:val="18"/>
        </w:rPr>
        <w:t xml:space="preserve"> aanleveren, dient u vier aparte referentieformulieren in.</w:t>
      </w:r>
    </w:p>
    <w:p w:rsidRPr="0002201C" w:rsidR="004A6EEC" w:rsidP="004A6EEC" w:rsidRDefault="004A6EEC" w14:paraId="07879AEB" w14:textId="77777777">
      <w:pPr>
        <w:numPr>
          <w:ilvl w:val="0"/>
          <w:numId w:val="1"/>
        </w:numPr>
        <w:spacing w:line="276" w:lineRule="auto"/>
        <w:contextualSpacing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 xml:space="preserve">Per kerncompetentie </w:t>
      </w:r>
      <w:r w:rsidR="00031DA7">
        <w:rPr>
          <w:rFonts w:cs="Tahoma"/>
          <w:szCs w:val="18"/>
        </w:rPr>
        <w:t>levert</w:t>
      </w:r>
      <w:r w:rsidRPr="0002201C">
        <w:rPr>
          <w:rFonts w:cs="Tahoma"/>
          <w:szCs w:val="18"/>
        </w:rPr>
        <w:t xml:space="preserve"> </w:t>
      </w:r>
      <w:r w:rsidR="00CE3F18">
        <w:rPr>
          <w:rFonts w:cs="Tahoma"/>
          <w:szCs w:val="18"/>
        </w:rPr>
        <w:t>u maximaal</w:t>
      </w:r>
      <w:r w:rsidRPr="0002201C">
        <w:rPr>
          <w:rFonts w:cs="Tahoma"/>
          <w:szCs w:val="18"/>
        </w:rPr>
        <w:t xml:space="preserve"> één referentie aan.</w:t>
      </w:r>
    </w:p>
    <w:p w:rsidRPr="0002201C" w:rsidR="004A6EEC" w:rsidP="004A6EEC" w:rsidRDefault="004A6EEC" w14:paraId="784EE217" w14:textId="77777777">
      <w:pPr>
        <w:numPr>
          <w:ilvl w:val="0"/>
          <w:numId w:val="1"/>
        </w:numPr>
        <w:spacing w:line="276" w:lineRule="auto"/>
        <w:contextualSpacing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 xml:space="preserve">Het is mogelijk dat één referentie meerdere kerncompetenties in zich heeft. Het is dus niet noodzakelijk om evenveel referenties als kerncompetenties aan te leveren. Voorbeeld: als </w:t>
      </w:r>
      <w:r w:rsidR="00F23650">
        <w:rPr>
          <w:rFonts w:cs="Tahoma"/>
          <w:szCs w:val="18"/>
        </w:rPr>
        <w:t>Opdrachtgever</w:t>
      </w:r>
      <w:r w:rsidRPr="0002201C">
        <w:rPr>
          <w:rFonts w:cs="Tahoma"/>
          <w:szCs w:val="18"/>
        </w:rPr>
        <w:t xml:space="preserve"> vier kerncompetenties uitvraagt voldoet uw organisatie aan de eis als u twee referenties aanlevert die beide twee kerncompetenties laten zien.</w:t>
      </w:r>
    </w:p>
    <w:p w:rsidRPr="0002201C" w:rsidR="004A6EEC" w:rsidP="004A6EEC" w:rsidRDefault="004A6EEC" w14:paraId="05447974" w14:textId="77777777">
      <w:pPr>
        <w:numPr>
          <w:ilvl w:val="0"/>
          <w:numId w:val="1"/>
        </w:numPr>
        <w:spacing w:line="276" w:lineRule="auto"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>Het is toegestaan de referentie te verduidelijken. Deze toelichting mag maximaal 500 woorden bevatten.</w:t>
      </w:r>
    </w:p>
    <w:p w:rsidRPr="004A6EEC" w:rsidR="004A6EEC" w:rsidP="004A6EEC" w:rsidRDefault="004A6EEC" w14:paraId="2EF41C9A" w14:textId="77777777">
      <w:pPr>
        <w:spacing w:line="240" w:lineRule="auto"/>
        <w:jc w:val="both"/>
        <w:rPr>
          <w:rFonts w:ascii="Arial" w:hAnsi="Arial"/>
          <w:sz w:val="20"/>
        </w:rPr>
      </w:pP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Pr="0002201C" w:rsidR="00465386" w:rsidTr="2EC3BBC4" w14:paraId="70AF2C80" w14:textId="77777777">
        <w:trPr>
          <w:jc w:val="center"/>
        </w:trPr>
        <w:tc>
          <w:tcPr>
            <w:tcW w:w="9067" w:type="dxa"/>
            <w:gridSpan w:val="4"/>
            <w:shd w:val="clear" w:color="auto" w:fill="C5E0B3" w:themeFill="accent6" w:themeFillTint="66"/>
            <w:tcMar/>
            <w:vAlign w:val="center"/>
          </w:tcPr>
          <w:p w:rsidRPr="00465386" w:rsidR="00465386" w:rsidP="2EC3BBC4" w:rsidRDefault="00FC450C" w14:paraId="4046A184" w14:textId="77A491AB">
            <w:pPr>
              <w:spacing w:before="120" w:after="120" w:line="280" w:lineRule="atLeast"/>
              <w:ind w:left="0"/>
              <w:rPr>
                <w:rFonts w:ascii="Tahoma" w:hAnsi="Tahoma" w:eastAsia="Tahoma" w:cs="Tahoma"/>
                <w:noProof w:val="0"/>
                <w:sz w:val="18"/>
                <w:szCs w:val="18"/>
                <w:lang w:val="nl-NL"/>
              </w:rPr>
            </w:pPr>
            <w:r w:rsidRPr="2EC3BBC4" w:rsidR="7DD16864">
              <w:rPr>
                <w:rFonts w:cs="Tahoma"/>
                <w:b w:val="1"/>
                <w:bCs w:val="1"/>
              </w:rPr>
              <w:t>Refe</w:t>
            </w:r>
            <w:r w:rsidRPr="2EC3BBC4" w:rsidR="19EAE875">
              <w:rPr>
                <w:rFonts w:cs="Tahoma"/>
                <w:b w:val="1"/>
                <w:bCs w:val="1"/>
              </w:rPr>
              <w:t>re</w:t>
            </w:r>
            <w:r w:rsidRPr="2EC3BBC4" w:rsidR="7DD16864">
              <w:rPr>
                <w:rFonts w:cs="Tahoma"/>
                <w:b w:val="1"/>
                <w:bCs w:val="1"/>
              </w:rPr>
              <w:t>n</w:t>
            </w:r>
            <w:r w:rsidRPr="2EC3BBC4" w:rsidR="19EAE875">
              <w:rPr>
                <w:rFonts w:cs="Tahoma"/>
                <w:b w:val="1"/>
                <w:bCs w:val="1"/>
              </w:rPr>
              <w:t xml:space="preserve">tie </w:t>
            </w:r>
            <w:r w:rsidRPr="2EC3BBC4" w:rsidR="50B3016B">
              <w:rPr>
                <w:rFonts w:ascii="Tahoma" w:hAnsi="Tahoma" w:eastAsia="Tahoma" w:cs="Tahoma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nl-NL"/>
              </w:rPr>
              <w:t>Eis C1: Referentieopdracht uitvoeren van Energiescans en leveren van maatwerkadvies</w:t>
            </w:r>
          </w:p>
        </w:tc>
      </w:tr>
      <w:tr w:rsidRPr="0002201C" w:rsidR="004A6EEC" w:rsidTr="2EC3BBC4" w14:paraId="08803146" w14:textId="77777777">
        <w:trPr>
          <w:jc w:val="center"/>
        </w:trPr>
        <w:tc>
          <w:tcPr>
            <w:tcW w:w="843" w:type="dxa"/>
            <w:shd w:val="clear" w:color="auto" w:fill="FFFFFF" w:themeFill="background1"/>
            <w:tcMar/>
            <w:vAlign w:val="center"/>
          </w:tcPr>
          <w:p w:rsidRPr="0002201C" w:rsidR="004A6EEC" w:rsidP="004A6EEC" w:rsidRDefault="004A6EEC" w14:paraId="42588AD3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  <w:bookmarkStart w:name="_Hlk60225088" w:id="3"/>
            <w:r w:rsidRPr="0002201C">
              <w:rPr>
                <w:rFonts w:cs="Tahoma"/>
                <w:szCs w:val="18"/>
              </w:rPr>
              <w:t xml:space="preserve">1. </w:t>
            </w:r>
          </w:p>
        </w:tc>
        <w:tc>
          <w:tcPr>
            <w:tcW w:w="2140" w:type="dxa"/>
            <w:shd w:val="clear" w:color="auto" w:fill="FFFFFF" w:themeFill="background1"/>
            <w:tcMar/>
            <w:vAlign w:val="center"/>
          </w:tcPr>
          <w:p w:rsidRPr="0002201C" w:rsidR="004A6EEC" w:rsidP="004A6EEC" w:rsidRDefault="004A6EEC" w14:paraId="59D296BE" w14:textId="77777777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Projectnaam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tcMar/>
            <w:vAlign w:val="center"/>
          </w:tcPr>
          <w:p w:rsidRPr="0002201C" w:rsidR="004A6EEC" w:rsidP="004A6EEC" w:rsidRDefault="004A6EEC" w14:paraId="7EEDEBE8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Pr="0002201C" w:rsidR="004A6EEC" w:rsidTr="2EC3BBC4" w14:paraId="0074CCF6" w14:textId="77777777">
        <w:trPr>
          <w:jc w:val="center"/>
        </w:trPr>
        <w:tc>
          <w:tcPr>
            <w:tcW w:w="843" w:type="dxa"/>
            <w:vMerge w:val="restart"/>
            <w:shd w:val="clear" w:color="auto" w:fill="FFFFFF" w:themeFill="background1"/>
            <w:tcMar/>
          </w:tcPr>
          <w:p w:rsidRPr="0002201C" w:rsidR="004A6EEC" w:rsidP="004A6EEC" w:rsidRDefault="004A6EEC" w14:paraId="38EF0600" w14:textId="77777777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2.</w:t>
            </w:r>
          </w:p>
        </w:tc>
        <w:tc>
          <w:tcPr>
            <w:tcW w:w="2140" w:type="dxa"/>
            <w:vMerge w:val="restart"/>
            <w:shd w:val="clear" w:color="auto" w:fill="FFFFFF" w:themeFill="background1"/>
            <w:tcMar/>
          </w:tcPr>
          <w:p w:rsidRPr="0002201C" w:rsidR="004A6EEC" w:rsidP="004A6EEC" w:rsidRDefault="004A6EEC" w14:paraId="44C5F0FC" w14:textId="77777777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Opdrachtgever</w:t>
            </w:r>
          </w:p>
        </w:tc>
        <w:tc>
          <w:tcPr>
            <w:tcW w:w="2162" w:type="dxa"/>
            <w:shd w:val="clear" w:color="auto" w:fill="FFFFFF" w:themeFill="background1"/>
            <w:tcMar/>
            <w:vAlign w:val="center"/>
          </w:tcPr>
          <w:p w:rsidRPr="0002201C" w:rsidR="004A6EEC" w:rsidP="004A6EEC" w:rsidRDefault="004A6EEC" w14:paraId="78BADC38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Naam</w:t>
            </w:r>
          </w:p>
        </w:tc>
        <w:tc>
          <w:tcPr>
            <w:tcW w:w="3922" w:type="dxa"/>
            <w:shd w:val="clear" w:color="auto" w:fill="FFFFFF" w:themeFill="background1"/>
            <w:tcMar/>
            <w:vAlign w:val="center"/>
          </w:tcPr>
          <w:p w:rsidRPr="0002201C" w:rsidR="004A6EEC" w:rsidP="004A6EEC" w:rsidRDefault="004A6EEC" w14:paraId="339F4708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Pr="0002201C" w:rsidR="004A6EEC" w:rsidTr="2EC3BBC4" w14:paraId="207CD085" w14:textId="77777777">
        <w:trPr>
          <w:jc w:val="center"/>
        </w:trPr>
        <w:tc>
          <w:tcPr>
            <w:tcW w:w="843" w:type="dxa"/>
            <w:vMerge/>
            <w:tcMar/>
            <w:vAlign w:val="center"/>
          </w:tcPr>
          <w:p w:rsidRPr="0002201C" w:rsidR="004A6EEC" w:rsidP="004A6EEC" w:rsidRDefault="004A6EEC" w14:paraId="1BE79EAF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tcMar/>
            <w:vAlign w:val="center"/>
          </w:tcPr>
          <w:p w:rsidRPr="0002201C" w:rsidR="004A6EEC" w:rsidP="004A6EEC" w:rsidRDefault="004A6EEC" w14:paraId="1FBF6496" w14:textId="77777777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FFFFFF" w:themeFill="background1"/>
            <w:tcMar/>
            <w:vAlign w:val="center"/>
          </w:tcPr>
          <w:p w:rsidRPr="0002201C" w:rsidR="004A6EEC" w:rsidP="004A6EEC" w:rsidRDefault="004A6EEC" w14:paraId="0C8298A3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Contactpersoon</w:t>
            </w:r>
          </w:p>
        </w:tc>
        <w:tc>
          <w:tcPr>
            <w:tcW w:w="3922" w:type="dxa"/>
            <w:shd w:val="clear" w:color="auto" w:fill="FFFFFF" w:themeFill="background1"/>
            <w:tcMar/>
            <w:vAlign w:val="center"/>
          </w:tcPr>
          <w:p w:rsidRPr="0002201C" w:rsidR="004A6EEC" w:rsidP="004A6EEC" w:rsidRDefault="004A6EEC" w14:paraId="092661A6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Pr="0002201C" w:rsidR="004A6EEC" w:rsidTr="2EC3BBC4" w14:paraId="03E968F0" w14:textId="77777777">
        <w:trPr>
          <w:jc w:val="center"/>
        </w:trPr>
        <w:tc>
          <w:tcPr>
            <w:tcW w:w="843" w:type="dxa"/>
            <w:vMerge/>
            <w:tcMar/>
            <w:vAlign w:val="center"/>
          </w:tcPr>
          <w:p w:rsidRPr="0002201C" w:rsidR="004A6EEC" w:rsidP="004A6EEC" w:rsidRDefault="004A6EEC" w14:paraId="6F584AC7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tcMar/>
            <w:vAlign w:val="center"/>
          </w:tcPr>
          <w:p w:rsidRPr="0002201C" w:rsidR="004A6EEC" w:rsidP="004A6EEC" w:rsidRDefault="004A6EEC" w14:paraId="2939AF4A" w14:textId="77777777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FFFFFF" w:themeFill="background1"/>
            <w:tcMar/>
            <w:vAlign w:val="center"/>
          </w:tcPr>
          <w:p w:rsidRPr="0002201C" w:rsidR="004A6EEC" w:rsidP="004A6EEC" w:rsidRDefault="004A6EEC" w14:paraId="250676D6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Functie</w:t>
            </w:r>
          </w:p>
        </w:tc>
        <w:tc>
          <w:tcPr>
            <w:tcW w:w="3922" w:type="dxa"/>
            <w:shd w:val="clear" w:color="auto" w:fill="FFFFFF" w:themeFill="background1"/>
            <w:tcMar/>
            <w:vAlign w:val="center"/>
          </w:tcPr>
          <w:p w:rsidRPr="0002201C" w:rsidR="004A6EEC" w:rsidP="004A6EEC" w:rsidRDefault="004A6EEC" w14:paraId="0409B820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Pr="0002201C" w:rsidR="004A6EEC" w:rsidTr="2EC3BBC4" w14:paraId="7516E3CE" w14:textId="77777777">
        <w:trPr>
          <w:jc w:val="center"/>
        </w:trPr>
        <w:tc>
          <w:tcPr>
            <w:tcW w:w="843" w:type="dxa"/>
            <w:vMerge/>
            <w:tcMar/>
            <w:vAlign w:val="center"/>
          </w:tcPr>
          <w:p w:rsidRPr="0002201C" w:rsidR="004A6EEC" w:rsidP="004A6EEC" w:rsidRDefault="004A6EEC" w14:paraId="2C6B7357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tcMar/>
            <w:vAlign w:val="center"/>
          </w:tcPr>
          <w:p w:rsidRPr="0002201C" w:rsidR="004A6EEC" w:rsidP="004A6EEC" w:rsidRDefault="004A6EEC" w14:paraId="31349444" w14:textId="77777777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FFFFFF" w:themeFill="background1"/>
            <w:tcMar/>
            <w:vAlign w:val="center"/>
          </w:tcPr>
          <w:p w:rsidRPr="0002201C" w:rsidR="004A6EEC" w:rsidP="004A6EEC" w:rsidRDefault="004A6EEC" w14:paraId="4928CF5E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Telefoonnummer</w:t>
            </w:r>
          </w:p>
        </w:tc>
        <w:tc>
          <w:tcPr>
            <w:tcW w:w="3922" w:type="dxa"/>
            <w:shd w:val="clear" w:color="auto" w:fill="FFFFFF" w:themeFill="background1"/>
            <w:tcMar/>
            <w:vAlign w:val="center"/>
          </w:tcPr>
          <w:p w:rsidRPr="0002201C" w:rsidR="004A6EEC" w:rsidP="004A6EEC" w:rsidRDefault="004A6EEC" w14:paraId="3DA81ABF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Pr="0002201C" w:rsidR="004A6EEC" w:rsidTr="2EC3BBC4" w14:paraId="377EC22A" w14:textId="77777777">
        <w:trPr>
          <w:jc w:val="center"/>
        </w:trPr>
        <w:tc>
          <w:tcPr>
            <w:tcW w:w="843" w:type="dxa"/>
            <w:vMerge/>
            <w:tcMar/>
            <w:vAlign w:val="center"/>
          </w:tcPr>
          <w:p w:rsidRPr="0002201C" w:rsidR="004A6EEC" w:rsidP="004A6EEC" w:rsidRDefault="004A6EEC" w14:paraId="0A2E4E8D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tcMar/>
            <w:vAlign w:val="center"/>
          </w:tcPr>
          <w:p w:rsidRPr="0002201C" w:rsidR="004A6EEC" w:rsidP="004A6EEC" w:rsidRDefault="004A6EEC" w14:paraId="2D881C50" w14:textId="77777777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FFFFFF" w:themeFill="background1"/>
            <w:tcMar/>
            <w:vAlign w:val="center"/>
          </w:tcPr>
          <w:p w:rsidRPr="0002201C" w:rsidR="004A6EEC" w:rsidP="004A6EEC" w:rsidRDefault="004A6EEC" w14:paraId="59B2FF87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Emailadres</w:t>
            </w:r>
          </w:p>
        </w:tc>
        <w:tc>
          <w:tcPr>
            <w:tcW w:w="3922" w:type="dxa"/>
            <w:shd w:val="clear" w:color="auto" w:fill="FFFFFF" w:themeFill="background1"/>
            <w:tcMar/>
            <w:vAlign w:val="center"/>
          </w:tcPr>
          <w:p w:rsidRPr="0002201C" w:rsidR="004A6EEC" w:rsidP="004A6EEC" w:rsidRDefault="004A6EEC" w14:paraId="4301CF69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Pr="0002201C" w:rsidR="004A6EEC" w:rsidTr="2EC3BBC4" w14:paraId="21A758E1" w14:textId="77777777">
        <w:trPr>
          <w:jc w:val="center"/>
        </w:trPr>
        <w:tc>
          <w:tcPr>
            <w:tcW w:w="843" w:type="dxa"/>
            <w:shd w:val="clear" w:color="auto" w:fill="FFFFFF" w:themeFill="background1"/>
            <w:tcMar/>
          </w:tcPr>
          <w:p w:rsidRPr="0002201C" w:rsidR="004A6EEC" w:rsidP="004A6EEC" w:rsidRDefault="004A6EEC" w14:paraId="14EBA8FE" w14:textId="77777777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3.</w:t>
            </w:r>
          </w:p>
        </w:tc>
        <w:tc>
          <w:tcPr>
            <w:tcW w:w="2140" w:type="dxa"/>
            <w:shd w:val="clear" w:color="auto" w:fill="FFFFFF" w:themeFill="background1"/>
            <w:tcMar/>
          </w:tcPr>
          <w:p w:rsidRPr="0002201C" w:rsidR="004A6EEC" w:rsidP="004A6EEC" w:rsidRDefault="004A6EEC" w14:paraId="2FBEC2AF" w14:textId="77777777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Voeg een omschrijving van </w:t>
            </w:r>
            <w:r w:rsidR="0021359E">
              <w:rPr>
                <w:rFonts w:cs="Tahoma"/>
                <w:szCs w:val="18"/>
              </w:rPr>
              <w:t xml:space="preserve">maximaal 250 woorden van </w:t>
            </w:r>
            <w:r w:rsidRPr="0002201C">
              <w:rPr>
                <w:rFonts w:cs="Tahoma"/>
                <w:szCs w:val="18"/>
              </w:rPr>
              <w:t>het project toe waaruit blijkt dat de referentie voldoet aan de kerncompetentie</w:t>
            </w:r>
            <w:r w:rsidR="0071424E">
              <w:rPr>
                <w:rFonts w:cs="Tahoma"/>
                <w:szCs w:val="18"/>
              </w:rPr>
              <w:t xml:space="preserve"> 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tcMar/>
            <w:vAlign w:val="center"/>
          </w:tcPr>
          <w:p w:rsidRPr="0002201C" w:rsidR="004A6EEC" w:rsidP="004A6EEC" w:rsidRDefault="004A6EEC" w14:paraId="443F8612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:rsidRPr="0002201C" w:rsidR="004A6EEC" w:rsidP="004A6EEC" w:rsidRDefault="004A6EEC" w14:paraId="540739DA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:rsidRPr="0002201C" w:rsidR="004A6EEC" w:rsidP="004A6EEC" w:rsidRDefault="004A6EEC" w14:paraId="34434DD1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:rsidRPr="0002201C" w:rsidR="004A6EEC" w:rsidP="004A6EEC" w:rsidRDefault="004A6EEC" w14:paraId="150D1ACD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:rsidRPr="0002201C" w:rsidR="004A6EEC" w:rsidP="004A6EEC" w:rsidRDefault="004A6EEC" w14:paraId="32C9F614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:rsidRPr="0002201C" w:rsidR="004A6EEC" w:rsidP="004A6EEC" w:rsidRDefault="004A6EEC" w14:paraId="08F21B4F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:rsidRPr="0002201C" w:rsidR="004A6EEC" w:rsidP="004A6EEC" w:rsidRDefault="004A6EEC" w14:paraId="4B0E6876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:rsidRPr="0002201C" w:rsidR="004A6EEC" w:rsidP="004A6EEC" w:rsidRDefault="004A6EEC" w14:paraId="02CA4AA4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:rsidRPr="0002201C" w:rsidR="004A6EEC" w:rsidP="004A6EEC" w:rsidRDefault="004A6EEC" w14:paraId="259E2BE7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:rsidRPr="0002201C" w:rsidR="004A6EEC" w:rsidP="004A6EEC" w:rsidRDefault="004A6EEC" w14:paraId="40070AD9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:rsidRPr="0002201C" w:rsidR="004A6EEC" w:rsidP="004A6EEC" w:rsidRDefault="004A6EEC" w14:paraId="6937EDB6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Pr="0002201C" w:rsidR="00E361A9" w:rsidTr="2EC3BBC4" w14:paraId="38B10055" w14:textId="77777777">
        <w:trPr>
          <w:jc w:val="center"/>
        </w:trPr>
        <w:tc>
          <w:tcPr>
            <w:tcW w:w="843" w:type="dxa"/>
            <w:shd w:val="clear" w:color="auto" w:fill="FFFFFF" w:themeFill="background1"/>
            <w:tcMar/>
            <w:vAlign w:val="center"/>
          </w:tcPr>
          <w:p w:rsidRPr="0002201C" w:rsidR="00E361A9" w:rsidP="001C6069" w:rsidRDefault="00E361A9" w14:paraId="2C096996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4. </w:t>
            </w:r>
          </w:p>
        </w:tc>
        <w:tc>
          <w:tcPr>
            <w:tcW w:w="2140" w:type="dxa"/>
            <w:shd w:val="clear" w:color="auto" w:fill="FFFFFF" w:themeFill="background1"/>
            <w:tcMar/>
          </w:tcPr>
          <w:p w:rsidRPr="0002201C" w:rsidR="00E361A9" w:rsidP="001C6069" w:rsidRDefault="00E361A9" w14:paraId="00245BAA" w14:textId="5FDFA0A9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Inschrijver bevestigt hierbij dat de referentie niet ouder is dan drie jaar.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tcMar/>
            <w:vAlign w:val="center"/>
          </w:tcPr>
          <w:p w:rsidRPr="0002201C" w:rsidR="00E361A9" w:rsidP="001C6069" w:rsidRDefault="00E361A9" w14:paraId="7A8AC4E8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Ja/nee</w:t>
            </w:r>
          </w:p>
        </w:tc>
      </w:tr>
      <w:tr w:rsidRPr="0002201C" w:rsidR="001C6069" w:rsidTr="2EC3BBC4" w14:paraId="18E114D7" w14:textId="77777777">
        <w:trPr>
          <w:jc w:val="center"/>
        </w:trPr>
        <w:tc>
          <w:tcPr>
            <w:tcW w:w="843" w:type="dxa"/>
            <w:shd w:val="clear" w:color="auto" w:fill="FFFFFF" w:themeFill="background1"/>
            <w:tcMar/>
            <w:vAlign w:val="center"/>
          </w:tcPr>
          <w:p w:rsidRPr="0002201C" w:rsidR="001C6069" w:rsidP="001C6069" w:rsidRDefault="007B5DF7" w14:paraId="4CEFEA0F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lastRenderedPageBreak/>
              <w:t>5.</w:t>
            </w:r>
          </w:p>
        </w:tc>
        <w:tc>
          <w:tcPr>
            <w:tcW w:w="2140" w:type="dxa"/>
            <w:shd w:val="clear" w:color="auto" w:fill="FFFFFF" w:themeFill="background1"/>
            <w:tcMar/>
            <w:vAlign w:val="center"/>
          </w:tcPr>
          <w:p w:rsidRPr="0002201C" w:rsidR="001C6069" w:rsidP="001C6069" w:rsidRDefault="001C6069" w14:paraId="2AF315AC" w14:textId="77777777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Datum</w:t>
            </w:r>
          </w:p>
        </w:tc>
        <w:tc>
          <w:tcPr>
            <w:tcW w:w="2162" w:type="dxa"/>
            <w:shd w:val="clear" w:color="auto" w:fill="FFFFFF" w:themeFill="background1"/>
            <w:tcMar/>
            <w:vAlign w:val="center"/>
          </w:tcPr>
          <w:p w:rsidRPr="0002201C" w:rsidR="001C6069" w:rsidP="2EC3BBC4" w:rsidRDefault="001C6069" w14:paraId="4A932141" w14:textId="239B7ED4">
            <w:pPr>
              <w:spacing w:before="60" w:after="60"/>
              <w:rPr>
                <w:rFonts w:cs="Tahoma"/>
              </w:rPr>
            </w:pPr>
            <w:r w:rsidRPr="2EC3BBC4" w:rsidR="51EE849B">
              <w:rPr>
                <w:rFonts w:cs="Tahoma"/>
              </w:rPr>
              <w:t>[</w:t>
            </w:r>
            <w:r w:rsidRPr="2EC3BBC4" w:rsidR="51EE849B">
              <w:rPr>
                <w:rFonts w:cs="Tahoma"/>
              </w:rPr>
              <w:t>Begin</w:t>
            </w:r>
            <w:r w:rsidRPr="2EC3BBC4" w:rsidR="5BC24179">
              <w:rPr>
                <w:rFonts w:cs="Tahoma"/>
              </w:rPr>
              <w:t>-</w:t>
            </w:r>
            <w:r w:rsidRPr="2EC3BBC4" w:rsidR="51EE849B">
              <w:rPr>
                <w:rFonts w:cs="Tahoma"/>
              </w:rPr>
              <w:t xml:space="preserve"> en einddatum of afronding project]</w:t>
            </w:r>
          </w:p>
        </w:tc>
        <w:tc>
          <w:tcPr>
            <w:tcW w:w="3922" w:type="dxa"/>
            <w:shd w:val="clear" w:color="auto" w:fill="FFFFFF" w:themeFill="background1"/>
            <w:tcMar/>
            <w:vAlign w:val="center"/>
          </w:tcPr>
          <w:p w:rsidRPr="0002201C" w:rsidR="001C6069" w:rsidP="001C6069" w:rsidRDefault="001C6069" w14:paraId="096F962E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Pr="0002201C" w:rsidR="001C6069" w:rsidTr="2EC3BBC4" w14:paraId="5F780B33" w14:textId="77777777">
        <w:trPr>
          <w:jc w:val="center"/>
        </w:trPr>
        <w:tc>
          <w:tcPr>
            <w:tcW w:w="843" w:type="dxa"/>
            <w:shd w:val="clear" w:color="auto" w:fill="FFFFFF" w:themeFill="background1"/>
            <w:tcMar/>
            <w:vAlign w:val="center"/>
          </w:tcPr>
          <w:p w:rsidRPr="0002201C" w:rsidR="001C6069" w:rsidP="001C6069" w:rsidRDefault="007B5DF7" w14:paraId="0DE94371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6.</w:t>
            </w:r>
          </w:p>
        </w:tc>
        <w:tc>
          <w:tcPr>
            <w:tcW w:w="2140" w:type="dxa"/>
            <w:shd w:val="clear" w:color="auto" w:fill="FFFFFF" w:themeFill="background1"/>
            <w:tcMar/>
            <w:vAlign w:val="center"/>
          </w:tcPr>
          <w:p w:rsidRPr="0002201C" w:rsidR="001C6069" w:rsidP="001C6069" w:rsidRDefault="001C6069" w14:paraId="48CCF687" w14:textId="77777777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Waarde excl. BTW</w:t>
            </w:r>
          </w:p>
        </w:tc>
        <w:tc>
          <w:tcPr>
            <w:tcW w:w="2162" w:type="dxa"/>
            <w:shd w:val="clear" w:color="auto" w:fill="FFFFFF" w:themeFill="background1"/>
            <w:tcMar/>
            <w:vAlign w:val="center"/>
          </w:tcPr>
          <w:p w:rsidRPr="0002201C" w:rsidR="001C6069" w:rsidP="001C6069" w:rsidRDefault="001C6069" w14:paraId="7A1A86E2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Bij oplevering</w:t>
            </w:r>
          </w:p>
        </w:tc>
        <w:tc>
          <w:tcPr>
            <w:tcW w:w="3922" w:type="dxa"/>
            <w:shd w:val="clear" w:color="auto" w:fill="FFFFFF" w:themeFill="background1"/>
            <w:tcMar/>
            <w:vAlign w:val="center"/>
          </w:tcPr>
          <w:p w:rsidRPr="0002201C" w:rsidR="001C6069" w:rsidP="001C6069" w:rsidRDefault="001C6069" w14:paraId="66B5973E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Pr="0002201C" w:rsidR="001C6069" w:rsidTr="2EC3BBC4" w14:paraId="1DC28CE3" w14:textId="77777777">
        <w:trPr>
          <w:jc w:val="center"/>
        </w:trPr>
        <w:tc>
          <w:tcPr>
            <w:tcW w:w="843" w:type="dxa"/>
            <w:shd w:val="clear" w:color="auto" w:fill="FFFFFF" w:themeFill="background1"/>
            <w:tcMar/>
            <w:vAlign w:val="center"/>
          </w:tcPr>
          <w:p w:rsidRPr="0002201C" w:rsidR="001C6069" w:rsidP="001C6069" w:rsidRDefault="007B5DF7" w14:paraId="1B529007" w14:textId="77777777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7</w:t>
            </w:r>
            <w:r w:rsidRPr="0002201C" w:rsidR="001C6069">
              <w:rPr>
                <w:rFonts w:cs="Tahoma"/>
                <w:szCs w:val="18"/>
              </w:rPr>
              <w:t>.</w:t>
            </w:r>
          </w:p>
        </w:tc>
        <w:tc>
          <w:tcPr>
            <w:tcW w:w="2140" w:type="dxa"/>
            <w:shd w:val="clear" w:color="auto" w:fill="FFFFFF" w:themeFill="background1"/>
            <w:tcMar/>
            <w:vAlign w:val="center"/>
          </w:tcPr>
          <w:p w:rsidRPr="0002201C" w:rsidR="001C6069" w:rsidP="001C6069" w:rsidRDefault="001C6069" w14:paraId="496C109E" w14:textId="77777777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tcMar/>
            <w:vAlign w:val="center"/>
          </w:tcPr>
          <w:p w:rsidRPr="0002201C" w:rsidR="001C6069" w:rsidP="001C6069" w:rsidRDefault="001C6069" w14:paraId="51C66074" w14:textId="77777777">
            <w:pPr>
              <w:spacing w:before="60" w:after="60"/>
              <w:jc w:val="both"/>
              <w:rPr>
                <w:rFonts w:cs="Tahoma"/>
                <w:bCs/>
                <w:color w:val="FF0000"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Indien sprake was van een combinatie of van onderaannemers, hier graag vermelden:</w:t>
            </w:r>
          </w:p>
          <w:p w:rsidRPr="0002201C" w:rsidR="001C6069" w:rsidP="001C6069" w:rsidRDefault="001C6069" w14:paraId="426F20ED" w14:textId="77777777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Cs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de naam van de evt. partners;</w:t>
            </w:r>
          </w:p>
          <w:p w:rsidRPr="0002201C" w:rsidR="001C6069" w:rsidP="001C6069" w:rsidRDefault="001C6069" w14:paraId="3C4EF552" w14:textId="77777777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Cs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wie welk aandeel verzorgde; en</w:t>
            </w:r>
          </w:p>
          <w:p w:rsidRPr="0002201C" w:rsidR="001C6069" w:rsidP="001C6069" w:rsidRDefault="001C6069" w14:paraId="3C2620BB" w14:textId="77777777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wie de leiding had.</w:t>
            </w:r>
          </w:p>
        </w:tc>
      </w:tr>
      <w:tr w:rsidRPr="0002201C" w:rsidR="001C6069" w:rsidTr="2EC3BBC4" w14:paraId="4B38F37D" w14:textId="77777777">
        <w:trPr>
          <w:jc w:val="center"/>
        </w:trPr>
        <w:tc>
          <w:tcPr>
            <w:tcW w:w="843" w:type="dxa"/>
            <w:shd w:val="clear" w:color="auto" w:fill="FFFFFF" w:themeFill="background1"/>
            <w:tcMar/>
            <w:vAlign w:val="center"/>
          </w:tcPr>
          <w:p w:rsidRPr="0002201C" w:rsidR="001C6069" w:rsidP="001C6069" w:rsidRDefault="007B5DF7" w14:paraId="4BA3A9F8" w14:textId="77777777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8</w:t>
            </w:r>
            <w:r w:rsidRPr="0002201C" w:rsidR="001C6069">
              <w:rPr>
                <w:rFonts w:cs="Tahoma"/>
                <w:szCs w:val="18"/>
              </w:rPr>
              <w:t>.</w:t>
            </w:r>
          </w:p>
        </w:tc>
        <w:tc>
          <w:tcPr>
            <w:tcW w:w="2140" w:type="dxa"/>
            <w:shd w:val="clear" w:color="auto" w:fill="FFFFFF" w:themeFill="background1"/>
            <w:tcMar/>
            <w:vAlign w:val="center"/>
          </w:tcPr>
          <w:p w:rsidRPr="0002201C" w:rsidR="001C6069" w:rsidP="001C6069" w:rsidRDefault="001C6069" w14:paraId="60BC7033" w14:textId="77777777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Eventuele toelichting van maximaal </w:t>
            </w:r>
            <w:r w:rsidR="0071424E">
              <w:rPr>
                <w:rFonts w:cs="Tahoma"/>
                <w:szCs w:val="18"/>
              </w:rPr>
              <w:t>250</w:t>
            </w:r>
            <w:r w:rsidRPr="0002201C">
              <w:rPr>
                <w:rFonts w:cs="Tahoma"/>
                <w:szCs w:val="18"/>
              </w:rPr>
              <w:t xml:space="preserve"> woorden.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tcMar/>
            <w:vAlign w:val="center"/>
          </w:tcPr>
          <w:p w:rsidRPr="0002201C" w:rsidR="001C6069" w:rsidP="001C6069" w:rsidRDefault="001C6069" w14:paraId="38293DF4" w14:textId="77777777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:rsidRPr="0002201C" w:rsidR="001C6069" w:rsidP="001C6069" w:rsidRDefault="001C6069" w14:paraId="213A82EC" w14:textId="77777777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:rsidRPr="0002201C" w:rsidR="001C6069" w:rsidP="001C6069" w:rsidRDefault="001C6069" w14:paraId="5CBD63EF" w14:textId="77777777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:rsidRPr="0002201C" w:rsidR="001C6069" w:rsidP="001C6069" w:rsidRDefault="001C6069" w14:paraId="68AFBD9C" w14:textId="77777777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:rsidRPr="0002201C" w:rsidR="001C6069" w:rsidP="001C6069" w:rsidRDefault="001C6069" w14:paraId="3909F831" w14:textId="77777777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:rsidRPr="0002201C" w:rsidR="001C6069" w:rsidP="001C6069" w:rsidRDefault="001C6069" w14:paraId="4E834691" w14:textId="77777777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:rsidRPr="0002201C" w:rsidR="001C6069" w:rsidP="001C6069" w:rsidRDefault="001C6069" w14:paraId="1D370F8E" w14:textId="77777777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:rsidRPr="0002201C" w:rsidR="001C6069" w:rsidP="001C6069" w:rsidRDefault="001C6069" w14:paraId="645C7D1F" w14:textId="77777777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</w:tc>
      </w:tr>
      <w:bookmarkEnd w:id="3"/>
    </w:tbl>
    <w:p w:rsidR="00D0138B" w:rsidP="004A6EEC" w:rsidRDefault="00D0138B" w14:paraId="62E1EB75" w14:textId="22BBCED4">
      <w:pPr>
        <w:spacing w:after="120" w:line="312" w:lineRule="auto"/>
        <w:jc w:val="both"/>
        <w:rPr>
          <w:rFonts w:cs="Tahoma"/>
          <w:szCs w:val="18"/>
        </w:rPr>
      </w:pPr>
    </w:p>
    <w:p w:rsidR="008B414E" w:rsidRDefault="008B414E" w14:paraId="4ECCEC7D" w14:textId="77777777">
      <w:pPr>
        <w:spacing w:after="160" w:line="259" w:lineRule="auto"/>
        <w:rPr>
          <w:rFonts w:cs="Tahoma"/>
          <w:szCs w:val="18"/>
        </w:rPr>
      </w:pPr>
    </w:p>
    <w:p w:rsidR="008B414E" w:rsidRDefault="008B414E" w14:paraId="623F1C63" w14:textId="77777777">
      <w:pPr>
        <w:spacing w:after="160" w:line="259" w:lineRule="auto"/>
        <w:rPr>
          <w:rFonts w:cs="Tahoma"/>
          <w:szCs w:val="18"/>
        </w:rPr>
      </w:pPr>
    </w:p>
    <w:p w:rsidRPr="00C06F37" w:rsidR="008B414E" w:rsidP="008B414E" w:rsidRDefault="008B414E" w14:paraId="2A30E998" w14:textId="19155464">
      <w:pPr>
        <w:rPr>
          <w:rFonts w:cs="Tahoma"/>
          <w:szCs w:val="18"/>
        </w:rPr>
      </w:pPr>
      <w:r>
        <w:rPr>
          <w:rFonts w:cs="Tahoma"/>
          <w:szCs w:val="18"/>
        </w:rPr>
        <w:t>Onderteken</w:t>
      </w:r>
      <w:r w:rsidR="00EC5408">
        <w:rPr>
          <w:rFonts w:cs="Tahoma"/>
          <w:szCs w:val="18"/>
        </w:rPr>
        <w:t>ing</w:t>
      </w:r>
      <w:r>
        <w:rPr>
          <w:rFonts w:cs="Tahoma"/>
          <w:szCs w:val="18"/>
        </w:rPr>
        <w:t xml:space="preserve"> door Referent: </w:t>
      </w:r>
    </w:p>
    <w:p w:rsidR="008B414E" w:rsidP="008B414E" w:rsidRDefault="008B414E" w14:paraId="317E27B7" w14:textId="77777777">
      <w:pPr>
        <w:rPr>
          <w:rFonts w:cs="Tahoma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89"/>
      </w:tblGrid>
      <w:tr w:rsidR="008B414E" w:rsidTr="00051C2A" w14:paraId="2F026FC6" w14:textId="77777777">
        <w:tc>
          <w:tcPr>
            <w:tcW w:w="2972" w:type="dxa"/>
          </w:tcPr>
          <w:p w:rsidR="008B414E" w:rsidP="00051C2A" w:rsidRDefault="008B414E" w14:paraId="4FC6537F" w14:textId="77777777">
            <w:pPr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Bedrijfsnaam:</w:t>
            </w:r>
          </w:p>
        </w:tc>
        <w:tc>
          <w:tcPr>
            <w:tcW w:w="6089" w:type="dxa"/>
          </w:tcPr>
          <w:p w:rsidR="008B414E" w:rsidP="00051C2A" w:rsidRDefault="008B414E" w14:paraId="067E1BF0" w14:textId="77777777">
            <w:pPr>
              <w:rPr>
                <w:rFonts w:cs="Tahoma"/>
                <w:szCs w:val="18"/>
              </w:rPr>
            </w:pPr>
          </w:p>
        </w:tc>
      </w:tr>
      <w:tr w:rsidR="008B414E" w:rsidTr="00051C2A" w14:paraId="3C0B1128" w14:textId="77777777">
        <w:tc>
          <w:tcPr>
            <w:tcW w:w="2972" w:type="dxa"/>
          </w:tcPr>
          <w:p w:rsidR="008B414E" w:rsidP="00051C2A" w:rsidRDefault="008B414E" w14:paraId="0B86D181" w14:textId="77777777">
            <w:pPr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Naam:</w:t>
            </w:r>
          </w:p>
        </w:tc>
        <w:tc>
          <w:tcPr>
            <w:tcW w:w="6089" w:type="dxa"/>
          </w:tcPr>
          <w:p w:rsidR="008B414E" w:rsidP="00051C2A" w:rsidRDefault="008B414E" w14:paraId="4E1FFBC8" w14:textId="77777777">
            <w:pPr>
              <w:rPr>
                <w:rFonts w:cs="Tahoma"/>
                <w:szCs w:val="18"/>
              </w:rPr>
            </w:pPr>
          </w:p>
        </w:tc>
      </w:tr>
      <w:tr w:rsidR="008B414E" w:rsidTr="00051C2A" w14:paraId="7C89F575" w14:textId="77777777">
        <w:tc>
          <w:tcPr>
            <w:tcW w:w="2972" w:type="dxa"/>
          </w:tcPr>
          <w:p w:rsidR="008B414E" w:rsidP="00051C2A" w:rsidRDefault="008B414E" w14:paraId="0F9DFBC8" w14:textId="77777777">
            <w:pPr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Functie</w:t>
            </w:r>
          </w:p>
        </w:tc>
        <w:tc>
          <w:tcPr>
            <w:tcW w:w="6089" w:type="dxa"/>
          </w:tcPr>
          <w:p w:rsidR="008B414E" w:rsidP="00051C2A" w:rsidRDefault="008B414E" w14:paraId="3AD0EFBD" w14:textId="77777777">
            <w:pPr>
              <w:rPr>
                <w:rFonts w:cs="Tahoma"/>
                <w:szCs w:val="18"/>
              </w:rPr>
            </w:pPr>
          </w:p>
        </w:tc>
      </w:tr>
      <w:tr w:rsidR="008B414E" w:rsidTr="00051C2A" w14:paraId="71093DED" w14:textId="77777777">
        <w:tc>
          <w:tcPr>
            <w:tcW w:w="2972" w:type="dxa"/>
          </w:tcPr>
          <w:p w:rsidR="008B414E" w:rsidP="00051C2A" w:rsidRDefault="008B414E" w14:paraId="539A7480" w14:textId="77777777">
            <w:pPr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Datum:</w:t>
            </w:r>
          </w:p>
        </w:tc>
        <w:tc>
          <w:tcPr>
            <w:tcW w:w="6089" w:type="dxa"/>
          </w:tcPr>
          <w:p w:rsidR="008B414E" w:rsidP="00051C2A" w:rsidRDefault="008B414E" w14:paraId="67743B06" w14:textId="77777777">
            <w:pPr>
              <w:rPr>
                <w:rFonts w:cs="Tahoma"/>
                <w:szCs w:val="18"/>
              </w:rPr>
            </w:pPr>
          </w:p>
        </w:tc>
      </w:tr>
      <w:tr w:rsidR="008B414E" w:rsidTr="00051C2A" w14:paraId="2385F07E" w14:textId="77777777">
        <w:tc>
          <w:tcPr>
            <w:tcW w:w="2972" w:type="dxa"/>
          </w:tcPr>
          <w:p w:rsidR="008B414E" w:rsidP="00051C2A" w:rsidRDefault="008B414E" w14:paraId="0A99AAC2" w14:textId="77777777">
            <w:pPr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Handtekening:</w:t>
            </w:r>
          </w:p>
        </w:tc>
        <w:tc>
          <w:tcPr>
            <w:tcW w:w="6089" w:type="dxa"/>
          </w:tcPr>
          <w:p w:rsidR="008B414E" w:rsidP="00051C2A" w:rsidRDefault="008B414E" w14:paraId="4438791E" w14:textId="77777777">
            <w:pPr>
              <w:rPr>
                <w:rFonts w:cs="Tahoma"/>
                <w:szCs w:val="18"/>
              </w:rPr>
            </w:pPr>
          </w:p>
          <w:p w:rsidR="008B414E" w:rsidP="00051C2A" w:rsidRDefault="008B414E" w14:paraId="458B46EB" w14:textId="77777777">
            <w:pPr>
              <w:rPr>
                <w:rFonts w:cs="Tahoma"/>
                <w:szCs w:val="18"/>
              </w:rPr>
            </w:pPr>
          </w:p>
          <w:p w:rsidR="008B414E" w:rsidP="00051C2A" w:rsidRDefault="008B414E" w14:paraId="0B2C891B" w14:textId="77777777">
            <w:pPr>
              <w:rPr>
                <w:rFonts w:cs="Tahoma"/>
                <w:szCs w:val="18"/>
              </w:rPr>
            </w:pPr>
          </w:p>
          <w:p w:rsidR="008B414E" w:rsidP="00051C2A" w:rsidRDefault="008B414E" w14:paraId="46947B38" w14:textId="77777777">
            <w:pPr>
              <w:rPr>
                <w:rFonts w:cs="Tahoma"/>
                <w:szCs w:val="18"/>
              </w:rPr>
            </w:pPr>
          </w:p>
          <w:p w:rsidR="008B414E" w:rsidP="00051C2A" w:rsidRDefault="008B414E" w14:paraId="4947E5D7" w14:textId="77777777">
            <w:pPr>
              <w:rPr>
                <w:rFonts w:cs="Tahoma"/>
                <w:szCs w:val="18"/>
              </w:rPr>
            </w:pPr>
          </w:p>
          <w:p w:rsidR="008B414E" w:rsidP="00051C2A" w:rsidRDefault="008B414E" w14:paraId="6649426B" w14:textId="77777777">
            <w:pPr>
              <w:rPr>
                <w:rFonts w:cs="Tahoma"/>
                <w:szCs w:val="18"/>
              </w:rPr>
            </w:pPr>
          </w:p>
        </w:tc>
      </w:tr>
    </w:tbl>
    <w:p w:rsidR="00D0138B" w:rsidRDefault="00D0138B" w14:paraId="19FA669F" w14:textId="26994D81">
      <w:pPr>
        <w:spacing w:after="160" w:line="259" w:lineRule="auto"/>
        <w:rPr>
          <w:rFonts w:cs="Tahoma"/>
          <w:szCs w:val="18"/>
        </w:rPr>
      </w:pPr>
      <w:r>
        <w:rPr>
          <w:rFonts w:cs="Tahoma"/>
          <w:szCs w:val="18"/>
        </w:rPr>
        <w:br w:type="page"/>
      </w: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Pr="0002201C" w:rsidR="00D0138B" w:rsidTr="2EC3BBC4" w14:paraId="41E26499" w14:textId="77777777">
        <w:trPr>
          <w:jc w:val="center"/>
        </w:trPr>
        <w:tc>
          <w:tcPr>
            <w:tcW w:w="9067" w:type="dxa"/>
            <w:gridSpan w:val="4"/>
            <w:shd w:val="clear" w:color="auto" w:fill="C5E0B3" w:themeFill="accent6" w:themeFillTint="66"/>
            <w:tcMar/>
            <w:vAlign w:val="center"/>
          </w:tcPr>
          <w:p w:rsidRPr="00465386" w:rsidR="00D0138B" w:rsidP="2EC3BBC4" w:rsidRDefault="00D0138B" w14:paraId="363F9FCE" w14:textId="75F2393A">
            <w:pPr>
              <w:jc w:val="center"/>
              <w:rPr>
                <w:rFonts w:cs="Tahoma"/>
                <w:b w:val="1"/>
                <w:bCs w:val="1"/>
              </w:rPr>
            </w:pPr>
            <w:r w:rsidRPr="2EC3BBC4" w:rsidR="00D0138B">
              <w:rPr>
                <w:rFonts w:cs="Tahoma"/>
                <w:b w:val="1"/>
                <w:bCs w:val="1"/>
              </w:rPr>
              <w:t xml:space="preserve">Referentie </w:t>
            </w:r>
            <w:r w:rsidRPr="2EC3BBC4" w:rsidR="777B01D3">
              <w:rPr>
                <w:rFonts w:cs="Tahoma"/>
                <w:b w:val="1"/>
                <w:bCs w:val="1"/>
              </w:rPr>
              <w:t xml:space="preserve">Eis C2: Referentieopdracht werving en selectie  </w:t>
            </w:r>
          </w:p>
        </w:tc>
      </w:tr>
      <w:tr w:rsidRPr="0002201C" w:rsidR="00D0138B" w:rsidTr="2EC3BBC4" w14:paraId="149AC44A" w14:textId="77777777">
        <w:trPr>
          <w:jc w:val="center"/>
        </w:trPr>
        <w:tc>
          <w:tcPr>
            <w:tcW w:w="843" w:type="dxa"/>
            <w:shd w:val="clear" w:color="auto" w:fill="FFFFFF" w:themeFill="background1"/>
            <w:tcMar/>
            <w:vAlign w:val="center"/>
          </w:tcPr>
          <w:p w:rsidRPr="0002201C" w:rsidR="00D0138B" w:rsidP="00ED798B" w:rsidRDefault="00D0138B" w14:paraId="253A155B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1. </w:t>
            </w:r>
          </w:p>
        </w:tc>
        <w:tc>
          <w:tcPr>
            <w:tcW w:w="2140" w:type="dxa"/>
            <w:shd w:val="clear" w:color="auto" w:fill="FFFFFF" w:themeFill="background1"/>
            <w:tcMar/>
            <w:vAlign w:val="center"/>
          </w:tcPr>
          <w:p w:rsidRPr="0002201C" w:rsidR="00D0138B" w:rsidP="00ED798B" w:rsidRDefault="00D0138B" w14:paraId="4051FA62" w14:textId="77777777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Projectnaam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tcMar/>
            <w:vAlign w:val="center"/>
          </w:tcPr>
          <w:p w:rsidRPr="0002201C" w:rsidR="00D0138B" w:rsidP="00ED798B" w:rsidRDefault="00D0138B" w14:paraId="23FF4F87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Pr="0002201C" w:rsidR="00D0138B" w:rsidTr="2EC3BBC4" w14:paraId="45E06DB9" w14:textId="77777777">
        <w:trPr>
          <w:jc w:val="center"/>
        </w:trPr>
        <w:tc>
          <w:tcPr>
            <w:tcW w:w="843" w:type="dxa"/>
            <w:vMerge w:val="restart"/>
            <w:shd w:val="clear" w:color="auto" w:fill="FFFFFF" w:themeFill="background1"/>
            <w:tcMar/>
          </w:tcPr>
          <w:p w:rsidRPr="0002201C" w:rsidR="00D0138B" w:rsidP="00ED798B" w:rsidRDefault="00D0138B" w14:paraId="106900FC" w14:textId="77777777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2.</w:t>
            </w:r>
          </w:p>
        </w:tc>
        <w:tc>
          <w:tcPr>
            <w:tcW w:w="2140" w:type="dxa"/>
            <w:vMerge w:val="restart"/>
            <w:shd w:val="clear" w:color="auto" w:fill="FFFFFF" w:themeFill="background1"/>
            <w:tcMar/>
          </w:tcPr>
          <w:p w:rsidRPr="0002201C" w:rsidR="00D0138B" w:rsidP="00ED798B" w:rsidRDefault="00D0138B" w14:paraId="27577C92" w14:textId="77777777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Opdrachtgever</w:t>
            </w:r>
          </w:p>
        </w:tc>
        <w:tc>
          <w:tcPr>
            <w:tcW w:w="2162" w:type="dxa"/>
            <w:shd w:val="clear" w:color="auto" w:fill="FFFFFF" w:themeFill="background1"/>
            <w:tcMar/>
            <w:vAlign w:val="center"/>
          </w:tcPr>
          <w:p w:rsidRPr="0002201C" w:rsidR="00D0138B" w:rsidP="00ED798B" w:rsidRDefault="00D0138B" w14:paraId="6252A948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Naam</w:t>
            </w:r>
          </w:p>
        </w:tc>
        <w:tc>
          <w:tcPr>
            <w:tcW w:w="3922" w:type="dxa"/>
            <w:shd w:val="clear" w:color="auto" w:fill="FFFFFF" w:themeFill="background1"/>
            <w:tcMar/>
            <w:vAlign w:val="center"/>
          </w:tcPr>
          <w:p w:rsidRPr="0002201C" w:rsidR="00D0138B" w:rsidP="00ED798B" w:rsidRDefault="00D0138B" w14:paraId="18350A7F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Pr="0002201C" w:rsidR="00D0138B" w:rsidTr="2EC3BBC4" w14:paraId="1E6A1C3D" w14:textId="77777777">
        <w:trPr>
          <w:jc w:val="center"/>
        </w:trPr>
        <w:tc>
          <w:tcPr>
            <w:tcW w:w="843" w:type="dxa"/>
            <w:vMerge/>
            <w:tcMar/>
            <w:vAlign w:val="center"/>
          </w:tcPr>
          <w:p w:rsidRPr="0002201C" w:rsidR="00D0138B" w:rsidP="00ED798B" w:rsidRDefault="00D0138B" w14:paraId="4DDE25E7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tcMar/>
            <w:vAlign w:val="center"/>
          </w:tcPr>
          <w:p w:rsidRPr="0002201C" w:rsidR="00D0138B" w:rsidP="00ED798B" w:rsidRDefault="00D0138B" w14:paraId="5E60E4A2" w14:textId="77777777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FFFFFF" w:themeFill="background1"/>
            <w:tcMar/>
            <w:vAlign w:val="center"/>
          </w:tcPr>
          <w:p w:rsidRPr="0002201C" w:rsidR="00D0138B" w:rsidP="00ED798B" w:rsidRDefault="00D0138B" w14:paraId="46301343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Contactpersoon</w:t>
            </w:r>
          </w:p>
        </w:tc>
        <w:tc>
          <w:tcPr>
            <w:tcW w:w="3922" w:type="dxa"/>
            <w:shd w:val="clear" w:color="auto" w:fill="FFFFFF" w:themeFill="background1"/>
            <w:tcMar/>
            <w:vAlign w:val="center"/>
          </w:tcPr>
          <w:p w:rsidRPr="0002201C" w:rsidR="00D0138B" w:rsidP="00ED798B" w:rsidRDefault="00D0138B" w14:paraId="3D5FC735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Pr="0002201C" w:rsidR="00D0138B" w:rsidTr="2EC3BBC4" w14:paraId="3ADD778D" w14:textId="77777777">
        <w:trPr>
          <w:jc w:val="center"/>
        </w:trPr>
        <w:tc>
          <w:tcPr>
            <w:tcW w:w="843" w:type="dxa"/>
            <w:vMerge/>
            <w:tcMar/>
            <w:vAlign w:val="center"/>
          </w:tcPr>
          <w:p w:rsidRPr="0002201C" w:rsidR="00D0138B" w:rsidP="00ED798B" w:rsidRDefault="00D0138B" w14:paraId="67CA1DC9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tcMar/>
            <w:vAlign w:val="center"/>
          </w:tcPr>
          <w:p w:rsidRPr="0002201C" w:rsidR="00D0138B" w:rsidP="00ED798B" w:rsidRDefault="00D0138B" w14:paraId="4FE588C0" w14:textId="77777777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FFFFFF" w:themeFill="background1"/>
            <w:tcMar/>
            <w:vAlign w:val="center"/>
          </w:tcPr>
          <w:p w:rsidRPr="0002201C" w:rsidR="00D0138B" w:rsidP="00ED798B" w:rsidRDefault="00D0138B" w14:paraId="33BC1AB2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Functie</w:t>
            </w:r>
          </w:p>
        </w:tc>
        <w:tc>
          <w:tcPr>
            <w:tcW w:w="3922" w:type="dxa"/>
            <w:shd w:val="clear" w:color="auto" w:fill="FFFFFF" w:themeFill="background1"/>
            <w:tcMar/>
            <w:vAlign w:val="center"/>
          </w:tcPr>
          <w:p w:rsidRPr="0002201C" w:rsidR="00D0138B" w:rsidP="00ED798B" w:rsidRDefault="00D0138B" w14:paraId="5258FC8C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Pr="0002201C" w:rsidR="00D0138B" w:rsidTr="2EC3BBC4" w14:paraId="5DD1A52F" w14:textId="77777777">
        <w:trPr>
          <w:jc w:val="center"/>
        </w:trPr>
        <w:tc>
          <w:tcPr>
            <w:tcW w:w="843" w:type="dxa"/>
            <w:vMerge/>
            <w:tcMar/>
            <w:vAlign w:val="center"/>
          </w:tcPr>
          <w:p w:rsidRPr="0002201C" w:rsidR="00D0138B" w:rsidP="00ED798B" w:rsidRDefault="00D0138B" w14:paraId="5D403D41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tcMar/>
            <w:vAlign w:val="center"/>
          </w:tcPr>
          <w:p w:rsidRPr="0002201C" w:rsidR="00D0138B" w:rsidP="00ED798B" w:rsidRDefault="00D0138B" w14:paraId="047AC913" w14:textId="77777777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FFFFFF" w:themeFill="background1"/>
            <w:tcMar/>
            <w:vAlign w:val="center"/>
          </w:tcPr>
          <w:p w:rsidRPr="0002201C" w:rsidR="00D0138B" w:rsidP="00ED798B" w:rsidRDefault="00D0138B" w14:paraId="758084F0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Telefoonnummer</w:t>
            </w:r>
          </w:p>
        </w:tc>
        <w:tc>
          <w:tcPr>
            <w:tcW w:w="3922" w:type="dxa"/>
            <w:shd w:val="clear" w:color="auto" w:fill="FFFFFF" w:themeFill="background1"/>
            <w:tcMar/>
            <w:vAlign w:val="center"/>
          </w:tcPr>
          <w:p w:rsidRPr="0002201C" w:rsidR="00D0138B" w:rsidP="00ED798B" w:rsidRDefault="00D0138B" w14:paraId="5E78DD60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Pr="0002201C" w:rsidR="00D0138B" w:rsidTr="2EC3BBC4" w14:paraId="37AEE821" w14:textId="77777777">
        <w:trPr>
          <w:jc w:val="center"/>
        </w:trPr>
        <w:tc>
          <w:tcPr>
            <w:tcW w:w="843" w:type="dxa"/>
            <w:vMerge/>
            <w:tcMar/>
            <w:vAlign w:val="center"/>
          </w:tcPr>
          <w:p w:rsidRPr="0002201C" w:rsidR="00D0138B" w:rsidP="00ED798B" w:rsidRDefault="00D0138B" w14:paraId="4EBAD8D6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tcMar/>
            <w:vAlign w:val="center"/>
          </w:tcPr>
          <w:p w:rsidRPr="0002201C" w:rsidR="00D0138B" w:rsidP="00ED798B" w:rsidRDefault="00D0138B" w14:paraId="711D5EA2" w14:textId="77777777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shd w:val="clear" w:color="auto" w:fill="FFFFFF" w:themeFill="background1"/>
            <w:tcMar/>
            <w:vAlign w:val="center"/>
          </w:tcPr>
          <w:p w:rsidRPr="0002201C" w:rsidR="00D0138B" w:rsidP="00ED798B" w:rsidRDefault="00D0138B" w14:paraId="0EC46557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Emailadres</w:t>
            </w:r>
          </w:p>
        </w:tc>
        <w:tc>
          <w:tcPr>
            <w:tcW w:w="3922" w:type="dxa"/>
            <w:shd w:val="clear" w:color="auto" w:fill="FFFFFF" w:themeFill="background1"/>
            <w:tcMar/>
            <w:vAlign w:val="center"/>
          </w:tcPr>
          <w:p w:rsidRPr="0002201C" w:rsidR="00D0138B" w:rsidP="00ED798B" w:rsidRDefault="00D0138B" w14:paraId="1F707115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Pr="0002201C" w:rsidR="00D0138B" w:rsidTr="2EC3BBC4" w14:paraId="2B15B100" w14:textId="77777777">
        <w:trPr>
          <w:jc w:val="center"/>
        </w:trPr>
        <w:tc>
          <w:tcPr>
            <w:tcW w:w="843" w:type="dxa"/>
            <w:shd w:val="clear" w:color="auto" w:fill="FFFFFF" w:themeFill="background1"/>
            <w:tcMar/>
          </w:tcPr>
          <w:p w:rsidRPr="0002201C" w:rsidR="00D0138B" w:rsidP="00ED798B" w:rsidRDefault="00D0138B" w14:paraId="4C0C07FD" w14:textId="77777777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3.</w:t>
            </w:r>
          </w:p>
        </w:tc>
        <w:tc>
          <w:tcPr>
            <w:tcW w:w="2140" w:type="dxa"/>
            <w:shd w:val="clear" w:color="auto" w:fill="FFFFFF" w:themeFill="background1"/>
            <w:tcMar/>
          </w:tcPr>
          <w:p w:rsidRPr="0002201C" w:rsidR="00D0138B" w:rsidP="00ED798B" w:rsidRDefault="00D0138B" w14:paraId="049B5220" w14:textId="77777777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Voeg een omschrijving van </w:t>
            </w:r>
            <w:r>
              <w:rPr>
                <w:rFonts w:cs="Tahoma"/>
                <w:szCs w:val="18"/>
              </w:rPr>
              <w:t xml:space="preserve">maximaal 250 woorden van </w:t>
            </w:r>
            <w:r w:rsidRPr="0002201C">
              <w:rPr>
                <w:rFonts w:cs="Tahoma"/>
                <w:szCs w:val="18"/>
              </w:rPr>
              <w:t>het project toe waaruit blijkt dat de referentie voldoet aan de kerncompetentie</w:t>
            </w:r>
            <w:r>
              <w:rPr>
                <w:rFonts w:cs="Tahoma"/>
                <w:szCs w:val="18"/>
              </w:rPr>
              <w:t xml:space="preserve"> 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tcMar/>
            <w:vAlign w:val="center"/>
          </w:tcPr>
          <w:p w:rsidRPr="0002201C" w:rsidR="00D0138B" w:rsidP="00ED798B" w:rsidRDefault="00D0138B" w14:paraId="55AA479A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:rsidRPr="0002201C" w:rsidR="00D0138B" w:rsidP="00ED798B" w:rsidRDefault="00D0138B" w14:paraId="0089BEB5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:rsidRPr="0002201C" w:rsidR="00D0138B" w:rsidP="00ED798B" w:rsidRDefault="00D0138B" w14:paraId="3F65DE7A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:rsidRPr="0002201C" w:rsidR="00D0138B" w:rsidP="00ED798B" w:rsidRDefault="00D0138B" w14:paraId="4214B50E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:rsidRPr="0002201C" w:rsidR="00D0138B" w:rsidP="00ED798B" w:rsidRDefault="00D0138B" w14:paraId="2F72AB03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:rsidRPr="0002201C" w:rsidR="00D0138B" w:rsidP="00ED798B" w:rsidRDefault="00D0138B" w14:paraId="5D174C28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:rsidRPr="0002201C" w:rsidR="00D0138B" w:rsidP="00ED798B" w:rsidRDefault="00D0138B" w14:paraId="61D191F7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:rsidRPr="0002201C" w:rsidR="00D0138B" w:rsidP="00ED798B" w:rsidRDefault="00D0138B" w14:paraId="3FD99F1A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:rsidRPr="0002201C" w:rsidR="00D0138B" w:rsidP="00ED798B" w:rsidRDefault="00D0138B" w14:paraId="1AB97147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:rsidRPr="0002201C" w:rsidR="00D0138B" w:rsidP="00ED798B" w:rsidRDefault="00D0138B" w14:paraId="573B798C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:rsidRPr="0002201C" w:rsidR="00D0138B" w:rsidP="00ED798B" w:rsidRDefault="00D0138B" w14:paraId="1FB2D803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Pr="0002201C" w:rsidR="00E0190E" w:rsidTr="2EC3BBC4" w14:paraId="4C970488" w14:textId="77777777">
        <w:trPr>
          <w:jc w:val="center"/>
        </w:trPr>
        <w:tc>
          <w:tcPr>
            <w:tcW w:w="843" w:type="dxa"/>
            <w:shd w:val="clear" w:color="auto" w:fill="FFFFFF" w:themeFill="background1"/>
            <w:tcMar/>
          </w:tcPr>
          <w:p w:rsidRPr="0002201C" w:rsidR="00E0190E" w:rsidP="00ED798B" w:rsidRDefault="00E0190E" w14:paraId="717854B5" w14:textId="4C264CCD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4. </w:t>
            </w:r>
          </w:p>
        </w:tc>
        <w:tc>
          <w:tcPr>
            <w:tcW w:w="2140" w:type="dxa"/>
            <w:shd w:val="clear" w:color="auto" w:fill="FFFFFF" w:themeFill="background1"/>
            <w:tcMar/>
          </w:tcPr>
          <w:p w:rsidRPr="0002201C" w:rsidR="00E0190E" w:rsidP="00ED798B" w:rsidRDefault="00E0190E" w14:paraId="30568BAE" w14:textId="734E5D04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Inschrijver bevestigt hierbij dat de referentie niet ouder is dan drie jaar en het leveren van Energiescans met bijbehorend dienstverlening betreft</w:t>
            </w:r>
            <w:r w:rsidR="00D748D1">
              <w:rPr>
                <w:rFonts w:cs="Tahoma"/>
                <w:szCs w:val="18"/>
              </w:rPr>
              <w:t xml:space="preserve"> met een vergelijkbare waarde als het gevraagde</w:t>
            </w:r>
            <w:r>
              <w:rPr>
                <w:rFonts w:cs="Tahoma"/>
                <w:szCs w:val="18"/>
              </w:rPr>
              <w:t>.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tcMar/>
            <w:vAlign w:val="center"/>
          </w:tcPr>
          <w:p w:rsidRPr="0002201C" w:rsidR="00E0190E" w:rsidP="00ED798B" w:rsidRDefault="00E0190E" w14:paraId="033969A8" w14:textId="68F2F6C0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Ja/nee</w:t>
            </w:r>
          </w:p>
        </w:tc>
      </w:tr>
      <w:tr w:rsidRPr="0002201C" w:rsidR="00D0138B" w:rsidTr="2EC3BBC4" w14:paraId="666000E1" w14:textId="77777777">
        <w:trPr>
          <w:jc w:val="center"/>
        </w:trPr>
        <w:tc>
          <w:tcPr>
            <w:tcW w:w="843" w:type="dxa"/>
            <w:shd w:val="clear" w:color="auto" w:fill="FFFFFF" w:themeFill="background1"/>
            <w:tcMar/>
            <w:vAlign w:val="center"/>
          </w:tcPr>
          <w:p w:rsidRPr="0002201C" w:rsidR="00D0138B" w:rsidP="00ED798B" w:rsidRDefault="00D0138B" w14:paraId="568EFB27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5.</w:t>
            </w:r>
          </w:p>
        </w:tc>
        <w:tc>
          <w:tcPr>
            <w:tcW w:w="2140" w:type="dxa"/>
            <w:shd w:val="clear" w:color="auto" w:fill="FFFFFF" w:themeFill="background1"/>
            <w:tcMar/>
            <w:vAlign w:val="center"/>
          </w:tcPr>
          <w:p w:rsidRPr="0002201C" w:rsidR="00D0138B" w:rsidP="00ED798B" w:rsidRDefault="00D0138B" w14:paraId="4645ECEC" w14:textId="77777777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Datum</w:t>
            </w:r>
          </w:p>
        </w:tc>
        <w:tc>
          <w:tcPr>
            <w:tcW w:w="2162" w:type="dxa"/>
            <w:shd w:val="clear" w:color="auto" w:fill="FFFFFF" w:themeFill="background1"/>
            <w:tcMar/>
            <w:vAlign w:val="center"/>
          </w:tcPr>
          <w:p w:rsidRPr="0002201C" w:rsidR="00D0138B" w:rsidP="2EC3BBC4" w:rsidRDefault="00D0138B" w14:paraId="039EE6D7" w14:textId="17625B3D">
            <w:pPr>
              <w:spacing w:before="60" w:after="60"/>
              <w:rPr>
                <w:rFonts w:cs="Tahoma"/>
              </w:rPr>
            </w:pPr>
            <w:r w:rsidRPr="2EC3BBC4" w:rsidR="00D0138B">
              <w:rPr>
                <w:rFonts w:cs="Tahoma"/>
              </w:rPr>
              <w:t>[Begin</w:t>
            </w:r>
            <w:r w:rsidRPr="2EC3BBC4" w:rsidR="57BC8690">
              <w:rPr>
                <w:rFonts w:cs="Tahoma"/>
              </w:rPr>
              <w:t>-</w:t>
            </w:r>
            <w:r w:rsidRPr="2EC3BBC4" w:rsidR="00D0138B">
              <w:rPr>
                <w:rFonts w:cs="Tahoma"/>
              </w:rPr>
              <w:t xml:space="preserve"> en </w:t>
            </w:r>
            <w:r w:rsidRPr="2EC3BBC4" w:rsidR="00D0138B">
              <w:rPr>
                <w:rFonts w:cs="Tahoma"/>
              </w:rPr>
              <w:t>einddatum</w:t>
            </w:r>
            <w:r w:rsidRPr="2EC3BBC4" w:rsidR="00D0138B">
              <w:rPr>
                <w:rFonts w:cs="Tahoma"/>
              </w:rPr>
              <w:t xml:space="preserve"> of afronding project]</w:t>
            </w:r>
          </w:p>
        </w:tc>
        <w:tc>
          <w:tcPr>
            <w:tcW w:w="3922" w:type="dxa"/>
            <w:shd w:val="clear" w:color="auto" w:fill="FFFFFF" w:themeFill="background1"/>
            <w:tcMar/>
            <w:vAlign w:val="center"/>
          </w:tcPr>
          <w:p w:rsidRPr="0002201C" w:rsidR="00D0138B" w:rsidP="00ED798B" w:rsidRDefault="00D0138B" w14:paraId="020A7610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Pr="0002201C" w:rsidR="00D0138B" w:rsidTr="2EC3BBC4" w14:paraId="23BFDECA" w14:textId="77777777">
        <w:trPr>
          <w:jc w:val="center"/>
        </w:trPr>
        <w:tc>
          <w:tcPr>
            <w:tcW w:w="843" w:type="dxa"/>
            <w:shd w:val="clear" w:color="auto" w:fill="FFFFFF" w:themeFill="background1"/>
            <w:tcMar/>
            <w:vAlign w:val="center"/>
          </w:tcPr>
          <w:p w:rsidRPr="0002201C" w:rsidR="00D0138B" w:rsidP="00ED798B" w:rsidRDefault="00D0138B" w14:paraId="0C0E9302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6.</w:t>
            </w:r>
          </w:p>
        </w:tc>
        <w:tc>
          <w:tcPr>
            <w:tcW w:w="2140" w:type="dxa"/>
            <w:shd w:val="clear" w:color="auto" w:fill="FFFFFF" w:themeFill="background1"/>
            <w:tcMar/>
            <w:vAlign w:val="center"/>
          </w:tcPr>
          <w:p w:rsidRPr="0002201C" w:rsidR="00D0138B" w:rsidP="00ED798B" w:rsidRDefault="00D0138B" w14:paraId="262A60FC" w14:textId="77777777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Waarde excl. BTW</w:t>
            </w:r>
          </w:p>
        </w:tc>
        <w:tc>
          <w:tcPr>
            <w:tcW w:w="2162" w:type="dxa"/>
            <w:shd w:val="clear" w:color="auto" w:fill="FFFFFF" w:themeFill="background1"/>
            <w:tcMar/>
            <w:vAlign w:val="center"/>
          </w:tcPr>
          <w:p w:rsidRPr="0002201C" w:rsidR="00D0138B" w:rsidP="00ED798B" w:rsidRDefault="00D0138B" w14:paraId="42D7724C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Bij oplevering</w:t>
            </w:r>
          </w:p>
        </w:tc>
        <w:tc>
          <w:tcPr>
            <w:tcW w:w="3922" w:type="dxa"/>
            <w:shd w:val="clear" w:color="auto" w:fill="FFFFFF" w:themeFill="background1"/>
            <w:tcMar/>
            <w:vAlign w:val="center"/>
          </w:tcPr>
          <w:p w:rsidRPr="0002201C" w:rsidR="00D0138B" w:rsidP="00ED798B" w:rsidRDefault="00D0138B" w14:paraId="5E48A3C6" w14:textId="77777777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Pr="0002201C" w:rsidR="00D0138B" w:rsidTr="2EC3BBC4" w14:paraId="036006E7" w14:textId="77777777">
        <w:trPr>
          <w:jc w:val="center"/>
        </w:trPr>
        <w:tc>
          <w:tcPr>
            <w:tcW w:w="843" w:type="dxa"/>
            <w:shd w:val="clear" w:color="auto" w:fill="FFFFFF" w:themeFill="background1"/>
            <w:tcMar/>
            <w:vAlign w:val="center"/>
          </w:tcPr>
          <w:p w:rsidRPr="0002201C" w:rsidR="00D0138B" w:rsidP="00ED798B" w:rsidRDefault="00D0138B" w14:paraId="12D2A887" w14:textId="77777777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7</w:t>
            </w:r>
            <w:r w:rsidRPr="0002201C">
              <w:rPr>
                <w:rFonts w:cs="Tahoma"/>
                <w:szCs w:val="18"/>
              </w:rPr>
              <w:t>.</w:t>
            </w:r>
          </w:p>
        </w:tc>
        <w:tc>
          <w:tcPr>
            <w:tcW w:w="2140" w:type="dxa"/>
            <w:shd w:val="clear" w:color="auto" w:fill="FFFFFF" w:themeFill="background1"/>
            <w:tcMar/>
            <w:vAlign w:val="center"/>
          </w:tcPr>
          <w:p w:rsidRPr="0002201C" w:rsidR="00D0138B" w:rsidP="00ED798B" w:rsidRDefault="00D0138B" w14:paraId="3697FEE9" w14:textId="77777777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Is de opdracht geheel als zelfstandige onderneming uitgevoerd </w:t>
            </w:r>
            <w:r w:rsidRPr="0002201C">
              <w:rPr>
                <w:rFonts w:cs="Tahoma"/>
                <w:szCs w:val="18"/>
              </w:rPr>
              <w:lastRenderedPageBreak/>
              <w:t>of in combinatie of met onderaannemer(s)?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tcMar/>
            <w:vAlign w:val="center"/>
          </w:tcPr>
          <w:p w:rsidRPr="0002201C" w:rsidR="00D0138B" w:rsidP="00ED798B" w:rsidRDefault="00D0138B" w14:paraId="001B0F82" w14:textId="77777777">
            <w:pPr>
              <w:spacing w:before="60" w:after="60"/>
              <w:jc w:val="both"/>
              <w:rPr>
                <w:rFonts w:cs="Tahoma"/>
                <w:bCs/>
                <w:color w:val="FF0000"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lastRenderedPageBreak/>
              <w:t>Indien sprake was van een combinatie of van onderaannemers, hier graag vermelden:</w:t>
            </w:r>
          </w:p>
          <w:p w:rsidRPr="0002201C" w:rsidR="00D0138B" w:rsidP="00ED798B" w:rsidRDefault="00D0138B" w14:paraId="292EA00E" w14:textId="77777777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Cs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de naam van de evt. partners;</w:t>
            </w:r>
          </w:p>
          <w:p w:rsidRPr="0002201C" w:rsidR="00D0138B" w:rsidP="00ED798B" w:rsidRDefault="00D0138B" w14:paraId="7CBF0AE8" w14:textId="77777777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Cs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wie welk aandeel verzorgde; en</w:t>
            </w:r>
          </w:p>
          <w:p w:rsidRPr="0002201C" w:rsidR="00D0138B" w:rsidP="00ED798B" w:rsidRDefault="00D0138B" w14:paraId="48125BFE" w14:textId="77777777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lastRenderedPageBreak/>
              <w:t>wie de leiding had.</w:t>
            </w:r>
          </w:p>
        </w:tc>
      </w:tr>
      <w:tr w:rsidRPr="0002201C" w:rsidR="00D0138B" w:rsidTr="2EC3BBC4" w14:paraId="1E10AE47" w14:textId="77777777">
        <w:trPr>
          <w:jc w:val="center"/>
        </w:trPr>
        <w:tc>
          <w:tcPr>
            <w:tcW w:w="843" w:type="dxa"/>
            <w:shd w:val="clear" w:color="auto" w:fill="FFFFFF" w:themeFill="background1"/>
            <w:tcMar/>
            <w:vAlign w:val="center"/>
          </w:tcPr>
          <w:p w:rsidRPr="0002201C" w:rsidR="00D0138B" w:rsidP="00ED798B" w:rsidRDefault="00D0138B" w14:paraId="15F5876A" w14:textId="77777777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lastRenderedPageBreak/>
              <w:t>8</w:t>
            </w:r>
            <w:r w:rsidRPr="0002201C">
              <w:rPr>
                <w:rFonts w:cs="Tahoma"/>
                <w:szCs w:val="18"/>
              </w:rPr>
              <w:t>.</w:t>
            </w:r>
          </w:p>
        </w:tc>
        <w:tc>
          <w:tcPr>
            <w:tcW w:w="2140" w:type="dxa"/>
            <w:shd w:val="clear" w:color="auto" w:fill="FFFFFF" w:themeFill="background1"/>
            <w:tcMar/>
            <w:vAlign w:val="center"/>
          </w:tcPr>
          <w:p w:rsidRPr="0002201C" w:rsidR="00D0138B" w:rsidP="00ED798B" w:rsidRDefault="00D0138B" w14:paraId="0758A987" w14:textId="77777777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Eventuele toelichting van maximaal </w:t>
            </w:r>
            <w:r>
              <w:rPr>
                <w:rFonts w:cs="Tahoma"/>
                <w:szCs w:val="18"/>
              </w:rPr>
              <w:t>250</w:t>
            </w:r>
            <w:r w:rsidRPr="0002201C">
              <w:rPr>
                <w:rFonts w:cs="Tahoma"/>
                <w:szCs w:val="18"/>
              </w:rPr>
              <w:t xml:space="preserve"> woorden.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tcMar/>
            <w:vAlign w:val="center"/>
          </w:tcPr>
          <w:p w:rsidRPr="0002201C" w:rsidR="00D0138B" w:rsidP="00ED798B" w:rsidRDefault="00D0138B" w14:paraId="6F6C6679" w14:textId="77777777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:rsidRPr="0002201C" w:rsidR="00D0138B" w:rsidP="00ED798B" w:rsidRDefault="00D0138B" w14:paraId="2CA42645" w14:textId="77777777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:rsidRPr="0002201C" w:rsidR="00D0138B" w:rsidP="00ED798B" w:rsidRDefault="00D0138B" w14:paraId="305CF7B7" w14:textId="77777777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:rsidRPr="0002201C" w:rsidR="00D0138B" w:rsidP="00ED798B" w:rsidRDefault="00D0138B" w14:paraId="7997E85D" w14:textId="77777777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:rsidRPr="0002201C" w:rsidR="00D0138B" w:rsidP="00ED798B" w:rsidRDefault="00D0138B" w14:paraId="53BA4387" w14:textId="77777777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:rsidRPr="0002201C" w:rsidR="00D0138B" w:rsidP="00ED798B" w:rsidRDefault="00D0138B" w14:paraId="2BBD62BE" w14:textId="77777777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:rsidRPr="0002201C" w:rsidR="00D0138B" w:rsidP="00ED798B" w:rsidRDefault="00D0138B" w14:paraId="1B81DE8E" w14:textId="77777777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:rsidRPr="0002201C" w:rsidR="00D0138B" w:rsidP="00ED798B" w:rsidRDefault="00D0138B" w14:paraId="6043A4A8" w14:textId="77777777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</w:tc>
      </w:tr>
    </w:tbl>
    <w:p w:rsidR="003E61A1" w:rsidP="004A6EEC" w:rsidRDefault="003E61A1" w14:paraId="1D06A384" w14:textId="431AF423">
      <w:pPr>
        <w:spacing w:after="120" w:line="312" w:lineRule="auto"/>
        <w:jc w:val="both"/>
        <w:rPr>
          <w:rFonts w:cs="Tahoma"/>
          <w:szCs w:val="18"/>
        </w:rPr>
      </w:pPr>
    </w:p>
    <w:p w:rsidRPr="00C06F37" w:rsidR="00C06F37" w:rsidP="00C06F37" w:rsidRDefault="00C06F37" w14:paraId="2408D5E7" w14:textId="77777777">
      <w:pPr>
        <w:rPr>
          <w:rFonts w:cs="Tahoma"/>
          <w:szCs w:val="18"/>
        </w:rPr>
      </w:pPr>
    </w:p>
    <w:p w:rsidRPr="00C06F37" w:rsidR="00C06F37" w:rsidP="00C06F37" w:rsidRDefault="00C06F37" w14:paraId="40D26CB4" w14:textId="77777777">
      <w:pPr>
        <w:rPr>
          <w:rFonts w:cs="Tahoma"/>
          <w:szCs w:val="18"/>
        </w:rPr>
      </w:pPr>
    </w:p>
    <w:p w:rsidRPr="00C06F37" w:rsidR="00C06F37" w:rsidP="00C06F37" w:rsidRDefault="00C06F37" w14:paraId="33510470" w14:textId="77777777">
      <w:pPr>
        <w:rPr>
          <w:rFonts w:cs="Tahoma"/>
          <w:szCs w:val="18"/>
        </w:rPr>
      </w:pPr>
    </w:p>
    <w:p w:rsidRPr="00C06F37" w:rsidR="00C06F37" w:rsidP="00C06F37" w:rsidRDefault="00C06F37" w14:paraId="7258A103" w14:textId="77777777">
      <w:pPr>
        <w:rPr>
          <w:rFonts w:cs="Tahoma"/>
          <w:szCs w:val="18"/>
        </w:rPr>
      </w:pPr>
    </w:p>
    <w:p w:rsidRPr="00C06F37" w:rsidR="00C06F37" w:rsidP="00C06F37" w:rsidRDefault="008B414E" w14:paraId="431BA372" w14:textId="4E687E2A">
      <w:pPr>
        <w:rPr>
          <w:rFonts w:cs="Tahoma"/>
          <w:szCs w:val="18"/>
        </w:rPr>
      </w:pPr>
      <w:r>
        <w:rPr>
          <w:rFonts w:cs="Tahoma"/>
          <w:szCs w:val="18"/>
        </w:rPr>
        <w:t>Onderteken</w:t>
      </w:r>
      <w:r w:rsidR="00EC5408">
        <w:rPr>
          <w:rFonts w:cs="Tahoma"/>
          <w:szCs w:val="18"/>
        </w:rPr>
        <w:t xml:space="preserve">ing </w:t>
      </w:r>
      <w:r>
        <w:rPr>
          <w:rFonts w:cs="Tahoma"/>
          <w:szCs w:val="18"/>
        </w:rPr>
        <w:t xml:space="preserve">door Referent: </w:t>
      </w:r>
    </w:p>
    <w:p w:rsidR="00C06F37" w:rsidP="00C06F37" w:rsidRDefault="00C06F37" w14:paraId="1A078DF9" w14:textId="77777777">
      <w:pPr>
        <w:rPr>
          <w:rFonts w:cs="Tahoma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89"/>
      </w:tblGrid>
      <w:tr w:rsidR="00C06F37" w:rsidTr="003C2332" w14:paraId="53E2F599" w14:textId="77777777">
        <w:tc>
          <w:tcPr>
            <w:tcW w:w="2972" w:type="dxa"/>
          </w:tcPr>
          <w:p w:rsidR="00C06F37" w:rsidP="00C06F37" w:rsidRDefault="00C06F37" w14:paraId="26153833" w14:textId="1C510F6A">
            <w:pPr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Bedrijfsnaam:</w:t>
            </w:r>
          </w:p>
        </w:tc>
        <w:tc>
          <w:tcPr>
            <w:tcW w:w="6089" w:type="dxa"/>
          </w:tcPr>
          <w:p w:rsidR="00C06F37" w:rsidP="00C06F37" w:rsidRDefault="00C06F37" w14:paraId="1719CD3A" w14:textId="77777777">
            <w:pPr>
              <w:rPr>
                <w:rFonts w:cs="Tahoma"/>
                <w:szCs w:val="18"/>
              </w:rPr>
            </w:pPr>
          </w:p>
        </w:tc>
      </w:tr>
      <w:tr w:rsidR="00C06F37" w:rsidTr="003C2332" w14:paraId="03C5806D" w14:textId="77777777">
        <w:tc>
          <w:tcPr>
            <w:tcW w:w="2972" w:type="dxa"/>
          </w:tcPr>
          <w:p w:rsidR="00C06F37" w:rsidP="00C06F37" w:rsidRDefault="00C06F37" w14:paraId="44F4CC05" w14:textId="16781DE4">
            <w:pPr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Naam:</w:t>
            </w:r>
          </w:p>
        </w:tc>
        <w:tc>
          <w:tcPr>
            <w:tcW w:w="6089" w:type="dxa"/>
          </w:tcPr>
          <w:p w:rsidR="00C06F37" w:rsidP="00C06F37" w:rsidRDefault="00C06F37" w14:paraId="7E43A2B2" w14:textId="77777777">
            <w:pPr>
              <w:rPr>
                <w:rFonts w:cs="Tahoma"/>
                <w:szCs w:val="18"/>
              </w:rPr>
            </w:pPr>
          </w:p>
        </w:tc>
      </w:tr>
      <w:tr w:rsidR="00C06F37" w:rsidTr="003C2332" w14:paraId="1E03C664" w14:textId="77777777">
        <w:tc>
          <w:tcPr>
            <w:tcW w:w="2972" w:type="dxa"/>
          </w:tcPr>
          <w:p w:rsidR="00C06F37" w:rsidP="00C06F37" w:rsidRDefault="00C06F37" w14:paraId="4ADC8F84" w14:textId="3321191F">
            <w:pPr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Functie</w:t>
            </w:r>
          </w:p>
        </w:tc>
        <w:tc>
          <w:tcPr>
            <w:tcW w:w="6089" w:type="dxa"/>
          </w:tcPr>
          <w:p w:rsidR="00C06F37" w:rsidP="00C06F37" w:rsidRDefault="00C06F37" w14:paraId="0A7AA475" w14:textId="77777777">
            <w:pPr>
              <w:rPr>
                <w:rFonts w:cs="Tahoma"/>
                <w:szCs w:val="18"/>
              </w:rPr>
            </w:pPr>
          </w:p>
        </w:tc>
      </w:tr>
      <w:tr w:rsidR="00C06F37" w:rsidTr="003C2332" w14:paraId="7075498C" w14:textId="77777777">
        <w:tc>
          <w:tcPr>
            <w:tcW w:w="2972" w:type="dxa"/>
          </w:tcPr>
          <w:p w:rsidR="00C06F37" w:rsidP="00C06F37" w:rsidRDefault="00C06F37" w14:paraId="11DEB26A" w14:textId="1928F208">
            <w:pPr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Datum:</w:t>
            </w:r>
          </w:p>
        </w:tc>
        <w:tc>
          <w:tcPr>
            <w:tcW w:w="6089" w:type="dxa"/>
          </w:tcPr>
          <w:p w:rsidR="00C06F37" w:rsidP="00C06F37" w:rsidRDefault="00C06F37" w14:paraId="276F35F2" w14:textId="77777777">
            <w:pPr>
              <w:rPr>
                <w:rFonts w:cs="Tahoma"/>
                <w:szCs w:val="18"/>
              </w:rPr>
            </w:pPr>
          </w:p>
        </w:tc>
      </w:tr>
      <w:tr w:rsidR="00C06F37" w:rsidTr="003C2332" w14:paraId="3A3813DC" w14:textId="77777777">
        <w:tc>
          <w:tcPr>
            <w:tcW w:w="2972" w:type="dxa"/>
          </w:tcPr>
          <w:p w:rsidR="00C06F37" w:rsidP="00C06F37" w:rsidRDefault="00C06F37" w14:paraId="5E936862" w14:textId="721F5B59">
            <w:pPr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Handtekening:</w:t>
            </w:r>
          </w:p>
        </w:tc>
        <w:tc>
          <w:tcPr>
            <w:tcW w:w="6089" w:type="dxa"/>
          </w:tcPr>
          <w:p w:rsidR="00C06F37" w:rsidP="00C06F37" w:rsidRDefault="00C06F37" w14:paraId="0149F5B2" w14:textId="77777777">
            <w:pPr>
              <w:rPr>
                <w:rFonts w:cs="Tahoma"/>
                <w:szCs w:val="18"/>
              </w:rPr>
            </w:pPr>
          </w:p>
          <w:p w:rsidR="00C06F37" w:rsidP="00C06F37" w:rsidRDefault="00C06F37" w14:paraId="3A7DFDA3" w14:textId="77777777">
            <w:pPr>
              <w:rPr>
                <w:rFonts w:cs="Tahoma"/>
                <w:szCs w:val="18"/>
              </w:rPr>
            </w:pPr>
          </w:p>
          <w:p w:rsidR="00C06F37" w:rsidP="00C06F37" w:rsidRDefault="00C06F37" w14:paraId="33611017" w14:textId="77777777">
            <w:pPr>
              <w:rPr>
                <w:rFonts w:cs="Tahoma"/>
                <w:szCs w:val="18"/>
              </w:rPr>
            </w:pPr>
          </w:p>
          <w:p w:rsidR="00C06F37" w:rsidP="00C06F37" w:rsidRDefault="00C06F37" w14:paraId="4798E683" w14:textId="77777777">
            <w:pPr>
              <w:rPr>
                <w:rFonts w:cs="Tahoma"/>
                <w:szCs w:val="18"/>
              </w:rPr>
            </w:pPr>
          </w:p>
          <w:p w:rsidR="00C06F37" w:rsidP="00C06F37" w:rsidRDefault="00C06F37" w14:paraId="7D8A75A9" w14:textId="77777777">
            <w:pPr>
              <w:rPr>
                <w:rFonts w:cs="Tahoma"/>
                <w:szCs w:val="18"/>
              </w:rPr>
            </w:pPr>
          </w:p>
          <w:p w:rsidR="00C06F37" w:rsidP="00C06F37" w:rsidRDefault="00C06F37" w14:paraId="5818606D" w14:textId="77777777">
            <w:pPr>
              <w:rPr>
                <w:rFonts w:cs="Tahoma"/>
                <w:szCs w:val="18"/>
              </w:rPr>
            </w:pPr>
          </w:p>
        </w:tc>
      </w:tr>
    </w:tbl>
    <w:p w:rsidRPr="00C06F37" w:rsidR="00C06F37" w:rsidP="2EC3BBC4" w:rsidRDefault="00C06F37" w14:paraId="1DF158B7" w14:textId="77777777">
      <w:pPr>
        <w:rPr>
          <w:rFonts w:cs="Tahoma"/>
        </w:rPr>
      </w:pPr>
    </w:p>
    <w:tbl>
      <w:tblPr>
        <w:tblStyle w:val="Tabelraster"/>
        <w:tblW w:w="0" w:type="auto"/>
        <w:jc w:val="center"/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2EC3BBC4" w:rsidTr="2EC3BBC4" w14:paraId="482A01BF">
        <w:trPr>
          <w:trHeight w:val="300"/>
        </w:trPr>
        <w:tc>
          <w:tcPr>
            <w:tcW w:w="9067" w:type="dxa"/>
            <w:gridSpan w:val="4"/>
            <w:shd w:val="clear" w:color="auto" w:fill="C5E0B3" w:themeFill="accent6" w:themeFillTint="66"/>
            <w:tcMar/>
            <w:vAlign w:val="center"/>
          </w:tcPr>
          <w:p w:rsidR="2EC3BBC4" w:rsidP="2EC3BBC4" w:rsidRDefault="2EC3BBC4" w14:paraId="0ADD58D1" w14:textId="55BA772D">
            <w:pPr>
              <w:pStyle w:val="Standaard"/>
              <w:suppressLineNumbers w:val="0"/>
              <w:bidi w:val="0"/>
              <w:spacing w:before="0" w:beforeAutospacing="off" w:after="0" w:afterAutospacing="off" w:line="280" w:lineRule="atLeast"/>
              <w:ind w:left="0" w:right="0"/>
              <w:jc w:val="center"/>
              <w:rPr>
                <w:rFonts w:cs="Tahoma"/>
                <w:b w:val="1"/>
                <w:bCs w:val="1"/>
              </w:rPr>
            </w:pPr>
            <w:r w:rsidRPr="2EC3BBC4" w:rsidR="2EC3BBC4">
              <w:rPr>
                <w:rFonts w:cs="Tahoma"/>
                <w:b w:val="1"/>
                <w:bCs w:val="1"/>
              </w:rPr>
              <w:t xml:space="preserve">Referentie </w:t>
            </w:r>
            <w:r w:rsidRPr="2EC3BBC4" w:rsidR="608C4345">
              <w:rPr>
                <w:rFonts w:cs="Tahoma"/>
                <w:b w:val="1"/>
                <w:bCs w:val="1"/>
              </w:rPr>
              <w:t>Eis C3: Referentieopdracht geboekte resultaten</w:t>
            </w:r>
          </w:p>
        </w:tc>
      </w:tr>
      <w:tr w:rsidR="2EC3BBC4" w:rsidTr="2EC3BBC4" w14:paraId="03BBA03B">
        <w:trPr>
          <w:trHeight w:val="300"/>
        </w:trPr>
        <w:tc>
          <w:tcPr>
            <w:tcW w:w="843" w:type="dxa"/>
            <w:shd w:val="clear" w:color="auto" w:fill="FFFFFF" w:themeFill="background1"/>
            <w:tcMar/>
            <w:vAlign w:val="center"/>
          </w:tcPr>
          <w:p w:rsidR="2EC3BBC4" w:rsidP="2EC3BBC4" w:rsidRDefault="2EC3BBC4" w14:paraId="4BD3B3E0">
            <w:pPr>
              <w:spacing w:before="60" w:after="60"/>
              <w:jc w:val="both"/>
              <w:rPr>
                <w:rFonts w:cs="Tahoma"/>
              </w:rPr>
            </w:pPr>
            <w:r w:rsidRPr="2EC3BBC4" w:rsidR="2EC3BBC4">
              <w:rPr>
                <w:rFonts w:cs="Tahoma"/>
              </w:rPr>
              <w:t xml:space="preserve">1. </w:t>
            </w:r>
          </w:p>
        </w:tc>
        <w:tc>
          <w:tcPr>
            <w:tcW w:w="2140" w:type="dxa"/>
            <w:shd w:val="clear" w:color="auto" w:fill="FFFFFF" w:themeFill="background1"/>
            <w:tcMar/>
            <w:vAlign w:val="center"/>
          </w:tcPr>
          <w:p w:rsidR="2EC3BBC4" w:rsidP="2EC3BBC4" w:rsidRDefault="2EC3BBC4" w14:paraId="4A171A86">
            <w:pPr>
              <w:spacing w:before="60" w:after="60"/>
              <w:rPr>
                <w:rFonts w:cs="Tahoma"/>
              </w:rPr>
            </w:pPr>
            <w:r w:rsidRPr="2EC3BBC4" w:rsidR="2EC3BBC4">
              <w:rPr>
                <w:rFonts w:cs="Tahoma"/>
              </w:rPr>
              <w:t>Projectnaam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tcMar/>
            <w:vAlign w:val="center"/>
          </w:tcPr>
          <w:p w:rsidR="2EC3BBC4" w:rsidP="2EC3BBC4" w:rsidRDefault="2EC3BBC4" w14:paraId="5A2CA2AF">
            <w:pPr>
              <w:spacing w:before="60" w:after="60"/>
              <w:jc w:val="both"/>
              <w:rPr>
                <w:rFonts w:cs="Tahoma"/>
              </w:rPr>
            </w:pPr>
          </w:p>
        </w:tc>
      </w:tr>
      <w:tr w:rsidR="2EC3BBC4" w:rsidTr="2EC3BBC4" w14:paraId="2C665A72">
        <w:trPr>
          <w:trHeight w:val="300"/>
        </w:trPr>
        <w:tc>
          <w:tcPr>
            <w:tcW w:w="843" w:type="dxa"/>
            <w:vMerge w:val="restart"/>
            <w:shd w:val="clear" w:color="auto" w:fill="FFFFFF" w:themeFill="background1"/>
            <w:tcMar/>
          </w:tcPr>
          <w:p w:rsidR="2EC3BBC4" w:rsidP="2EC3BBC4" w:rsidRDefault="2EC3BBC4" w14:paraId="05F00C7E">
            <w:pPr>
              <w:spacing w:before="60" w:after="60"/>
              <w:rPr>
                <w:rFonts w:cs="Tahoma"/>
              </w:rPr>
            </w:pPr>
            <w:r w:rsidRPr="2EC3BBC4" w:rsidR="2EC3BBC4">
              <w:rPr>
                <w:rFonts w:cs="Tahoma"/>
              </w:rPr>
              <w:t>2.</w:t>
            </w:r>
          </w:p>
        </w:tc>
        <w:tc>
          <w:tcPr>
            <w:tcW w:w="2140" w:type="dxa"/>
            <w:vMerge w:val="restart"/>
            <w:shd w:val="clear" w:color="auto" w:fill="FFFFFF" w:themeFill="background1"/>
            <w:tcMar/>
          </w:tcPr>
          <w:p w:rsidR="2EC3BBC4" w:rsidP="2EC3BBC4" w:rsidRDefault="2EC3BBC4" w14:paraId="06BED9DF">
            <w:pPr>
              <w:spacing w:before="60" w:after="60"/>
              <w:rPr>
                <w:rFonts w:cs="Tahoma"/>
              </w:rPr>
            </w:pPr>
            <w:r w:rsidRPr="2EC3BBC4" w:rsidR="2EC3BBC4">
              <w:rPr>
                <w:rFonts w:cs="Tahoma"/>
              </w:rPr>
              <w:t>Opdrachtgever</w:t>
            </w:r>
          </w:p>
        </w:tc>
        <w:tc>
          <w:tcPr>
            <w:tcW w:w="2162" w:type="dxa"/>
            <w:shd w:val="clear" w:color="auto" w:fill="FFFFFF" w:themeFill="background1"/>
            <w:tcMar/>
            <w:vAlign w:val="center"/>
          </w:tcPr>
          <w:p w:rsidR="2EC3BBC4" w:rsidP="2EC3BBC4" w:rsidRDefault="2EC3BBC4" w14:paraId="232B5716">
            <w:pPr>
              <w:spacing w:before="60" w:after="60"/>
              <w:jc w:val="both"/>
              <w:rPr>
                <w:rFonts w:cs="Tahoma"/>
              </w:rPr>
            </w:pPr>
            <w:r w:rsidRPr="2EC3BBC4" w:rsidR="2EC3BBC4">
              <w:rPr>
                <w:rFonts w:cs="Tahoma"/>
              </w:rPr>
              <w:t>Naam</w:t>
            </w:r>
          </w:p>
        </w:tc>
        <w:tc>
          <w:tcPr>
            <w:tcW w:w="3922" w:type="dxa"/>
            <w:shd w:val="clear" w:color="auto" w:fill="FFFFFF" w:themeFill="background1"/>
            <w:tcMar/>
            <w:vAlign w:val="center"/>
          </w:tcPr>
          <w:p w:rsidR="2EC3BBC4" w:rsidP="2EC3BBC4" w:rsidRDefault="2EC3BBC4" w14:paraId="770E10F6">
            <w:pPr>
              <w:spacing w:before="60" w:after="60"/>
              <w:jc w:val="both"/>
              <w:rPr>
                <w:rFonts w:cs="Tahoma"/>
              </w:rPr>
            </w:pPr>
          </w:p>
        </w:tc>
      </w:tr>
      <w:tr w:rsidR="2EC3BBC4" w:rsidTr="2EC3BBC4" w14:paraId="1A138982">
        <w:trPr>
          <w:trHeight w:val="300"/>
        </w:trPr>
        <w:tc>
          <w:tcPr>
            <w:tcW w:w="843" w:type="dxa"/>
            <w:vMerge/>
            <w:tcMar/>
          </w:tcPr>
          <w:p w14:paraId="0C395DF1"/>
        </w:tc>
        <w:tc>
          <w:tcPr>
            <w:tcW w:w="2140" w:type="dxa"/>
            <w:vMerge/>
            <w:tcMar/>
          </w:tcPr>
          <w:p w14:paraId="7509F7A0"/>
        </w:tc>
        <w:tc>
          <w:tcPr>
            <w:tcW w:w="2162" w:type="dxa"/>
            <w:shd w:val="clear" w:color="auto" w:fill="FFFFFF" w:themeFill="background1"/>
            <w:tcMar/>
            <w:vAlign w:val="center"/>
          </w:tcPr>
          <w:p w:rsidR="2EC3BBC4" w:rsidP="2EC3BBC4" w:rsidRDefault="2EC3BBC4" w14:paraId="17B9B5B5">
            <w:pPr>
              <w:spacing w:before="60" w:after="60"/>
              <w:jc w:val="both"/>
              <w:rPr>
                <w:rFonts w:cs="Tahoma"/>
              </w:rPr>
            </w:pPr>
            <w:r w:rsidRPr="2EC3BBC4" w:rsidR="2EC3BBC4">
              <w:rPr>
                <w:rFonts w:cs="Tahoma"/>
              </w:rPr>
              <w:t>Contactpersoon</w:t>
            </w:r>
          </w:p>
        </w:tc>
        <w:tc>
          <w:tcPr>
            <w:tcW w:w="3922" w:type="dxa"/>
            <w:shd w:val="clear" w:color="auto" w:fill="FFFFFF" w:themeFill="background1"/>
            <w:tcMar/>
            <w:vAlign w:val="center"/>
          </w:tcPr>
          <w:p w:rsidR="2EC3BBC4" w:rsidP="2EC3BBC4" w:rsidRDefault="2EC3BBC4" w14:paraId="2E9821C8">
            <w:pPr>
              <w:spacing w:before="60" w:after="60"/>
              <w:jc w:val="both"/>
              <w:rPr>
                <w:rFonts w:cs="Tahoma"/>
              </w:rPr>
            </w:pPr>
          </w:p>
        </w:tc>
      </w:tr>
      <w:tr w:rsidR="2EC3BBC4" w:rsidTr="2EC3BBC4" w14:paraId="1276804B">
        <w:trPr>
          <w:trHeight w:val="300"/>
        </w:trPr>
        <w:tc>
          <w:tcPr>
            <w:tcW w:w="843" w:type="dxa"/>
            <w:vMerge/>
            <w:tcMar/>
          </w:tcPr>
          <w:p w14:paraId="7EC51CCA"/>
        </w:tc>
        <w:tc>
          <w:tcPr>
            <w:tcW w:w="2140" w:type="dxa"/>
            <w:vMerge/>
            <w:tcMar/>
          </w:tcPr>
          <w:p w14:paraId="3CEA738B"/>
        </w:tc>
        <w:tc>
          <w:tcPr>
            <w:tcW w:w="2162" w:type="dxa"/>
            <w:shd w:val="clear" w:color="auto" w:fill="FFFFFF" w:themeFill="background1"/>
            <w:tcMar/>
            <w:vAlign w:val="center"/>
          </w:tcPr>
          <w:p w:rsidR="2EC3BBC4" w:rsidP="2EC3BBC4" w:rsidRDefault="2EC3BBC4" w14:paraId="57D68DA9">
            <w:pPr>
              <w:spacing w:before="60" w:after="60"/>
              <w:jc w:val="both"/>
              <w:rPr>
                <w:rFonts w:cs="Tahoma"/>
              </w:rPr>
            </w:pPr>
            <w:r w:rsidRPr="2EC3BBC4" w:rsidR="2EC3BBC4">
              <w:rPr>
                <w:rFonts w:cs="Tahoma"/>
              </w:rPr>
              <w:t>Functie</w:t>
            </w:r>
          </w:p>
        </w:tc>
        <w:tc>
          <w:tcPr>
            <w:tcW w:w="3922" w:type="dxa"/>
            <w:shd w:val="clear" w:color="auto" w:fill="FFFFFF" w:themeFill="background1"/>
            <w:tcMar/>
            <w:vAlign w:val="center"/>
          </w:tcPr>
          <w:p w:rsidR="2EC3BBC4" w:rsidP="2EC3BBC4" w:rsidRDefault="2EC3BBC4" w14:paraId="339085BB">
            <w:pPr>
              <w:spacing w:before="60" w:after="60"/>
              <w:jc w:val="both"/>
              <w:rPr>
                <w:rFonts w:cs="Tahoma"/>
              </w:rPr>
            </w:pPr>
          </w:p>
        </w:tc>
      </w:tr>
      <w:tr w:rsidR="2EC3BBC4" w:rsidTr="2EC3BBC4" w14:paraId="0558BC7C">
        <w:trPr>
          <w:trHeight w:val="300"/>
        </w:trPr>
        <w:tc>
          <w:tcPr>
            <w:tcW w:w="843" w:type="dxa"/>
            <w:vMerge/>
            <w:tcMar/>
          </w:tcPr>
          <w:p w14:paraId="4390C44C"/>
        </w:tc>
        <w:tc>
          <w:tcPr>
            <w:tcW w:w="2140" w:type="dxa"/>
            <w:vMerge/>
            <w:tcMar/>
          </w:tcPr>
          <w:p w14:paraId="7689C9A0"/>
        </w:tc>
        <w:tc>
          <w:tcPr>
            <w:tcW w:w="2162" w:type="dxa"/>
            <w:shd w:val="clear" w:color="auto" w:fill="FFFFFF" w:themeFill="background1"/>
            <w:tcMar/>
            <w:vAlign w:val="center"/>
          </w:tcPr>
          <w:p w:rsidR="2EC3BBC4" w:rsidP="2EC3BBC4" w:rsidRDefault="2EC3BBC4" w14:paraId="3D34F1D0">
            <w:pPr>
              <w:spacing w:before="60" w:after="60"/>
              <w:jc w:val="both"/>
              <w:rPr>
                <w:rFonts w:cs="Tahoma"/>
              </w:rPr>
            </w:pPr>
            <w:r w:rsidRPr="2EC3BBC4" w:rsidR="2EC3BBC4">
              <w:rPr>
                <w:rFonts w:cs="Tahoma"/>
              </w:rPr>
              <w:t>Telefoonnummer</w:t>
            </w:r>
          </w:p>
        </w:tc>
        <w:tc>
          <w:tcPr>
            <w:tcW w:w="3922" w:type="dxa"/>
            <w:shd w:val="clear" w:color="auto" w:fill="FFFFFF" w:themeFill="background1"/>
            <w:tcMar/>
            <w:vAlign w:val="center"/>
          </w:tcPr>
          <w:p w:rsidR="2EC3BBC4" w:rsidP="2EC3BBC4" w:rsidRDefault="2EC3BBC4" w14:paraId="67663C29">
            <w:pPr>
              <w:spacing w:before="60" w:after="60"/>
              <w:jc w:val="both"/>
              <w:rPr>
                <w:rFonts w:cs="Tahoma"/>
              </w:rPr>
            </w:pPr>
          </w:p>
        </w:tc>
      </w:tr>
      <w:tr w:rsidR="2EC3BBC4" w:rsidTr="2EC3BBC4" w14:paraId="3816A844">
        <w:trPr>
          <w:trHeight w:val="300"/>
        </w:trPr>
        <w:tc>
          <w:tcPr>
            <w:tcW w:w="843" w:type="dxa"/>
            <w:vMerge/>
            <w:tcMar/>
          </w:tcPr>
          <w:p w14:paraId="1925798F"/>
        </w:tc>
        <w:tc>
          <w:tcPr>
            <w:tcW w:w="2140" w:type="dxa"/>
            <w:vMerge/>
            <w:tcMar/>
          </w:tcPr>
          <w:p w14:paraId="0999203C"/>
        </w:tc>
        <w:tc>
          <w:tcPr>
            <w:tcW w:w="2162" w:type="dxa"/>
            <w:shd w:val="clear" w:color="auto" w:fill="FFFFFF" w:themeFill="background1"/>
            <w:tcMar/>
            <w:vAlign w:val="center"/>
          </w:tcPr>
          <w:p w:rsidR="2EC3BBC4" w:rsidP="2EC3BBC4" w:rsidRDefault="2EC3BBC4" w14:paraId="66FA77A0">
            <w:pPr>
              <w:spacing w:before="60" w:after="60"/>
              <w:jc w:val="both"/>
              <w:rPr>
                <w:rFonts w:cs="Tahoma"/>
              </w:rPr>
            </w:pPr>
            <w:r w:rsidRPr="2EC3BBC4" w:rsidR="2EC3BBC4">
              <w:rPr>
                <w:rFonts w:cs="Tahoma"/>
              </w:rPr>
              <w:t>Emailadres</w:t>
            </w:r>
          </w:p>
        </w:tc>
        <w:tc>
          <w:tcPr>
            <w:tcW w:w="3922" w:type="dxa"/>
            <w:shd w:val="clear" w:color="auto" w:fill="FFFFFF" w:themeFill="background1"/>
            <w:tcMar/>
            <w:vAlign w:val="center"/>
          </w:tcPr>
          <w:p w:rsidR="2EC3BBC4" w:rsidP="2EC3BBC4" w:rsidRDefault="2EC3BBC4" w14:paraId="223DC634">
            <w:pPr>
              <w:spacing w:before="60" w:after="60"/>
              <w:jc w:val="both"/>
              <w:rPr>
                <w:rFonts w:cs="Tahoma"/>
              </w:rPr>
            </w:pPr>
          </w:p>
        </w:tc>
      </w:tr>
      <w:tr w:rsidR="2EC3BBC4" w:rsidTr="2EC3BBC4" w14:paraId="4F8937CC">
        <w:trPr>
          <w:trHeight w:val="300"/>
        </w:trPr>
        <w:tc>
          <w:tcPr>
            <w:tcW w:w="843" w:type="dxa"/>
            <w:shd w:val="clear" w:color="auto" w:fill="FFFFFF" w:themeFill="background1"/>
            <w:tcMar/>
          </w:tcPr>
          <w:p w:rsidR="2EC3BBC4" w:rsidP="2EC3BBC4" w:rsidRDefault="2EC3BBC4" w14:paraId="7DE1DA7F">
            <w:pPr>
              <w:spacing w:before="60" w:after="60"/>
              <w:rPr>
                <w:rFonts w:cs="Tahoma"/>
              </w:rPr>
            </w:pPr>
            <w:r w:rsidRPr="2EC3BBC4" w:rsidR="2EC3BBC4">
              <w:rPr>
                <w:rFonts w:cs="Tahoma"/>
              </w:rPr>
              <w:t>3.</w:t>
            </w:r>
          </w:p>
        </w:tc>
        <w:tc>
          <w:tcPr>
            <w:tcW w:w="2140" w:type="dxa"/>
            <w:shd w:val="clear" w:color="auto" w:fill="FFFFFF" w:themeFill="background1"/>
            <w:tcMar/>
          </w:tcPr>
          <w:p w:rsidR="2EC3BBC4" w:rsidP="2EC3BBC4" w:rsidRDefault="2EC3BBC4" w14:paraId="3DD04309">
            <w:pPr>
              <w:spacing w:before="60" w:after="60"/>
              <w:rPr>
                <w:rFonts w:cs="Tahoma"/>
              </w:rPr>
            </w:pPr>
            <w:r w:rsidRPr="2EC3BBC4" w:rsidR="2EC3BBC4">
              <w:rPr>
                <w:rFonts w:cs="Tahoma"/>
              </w:rPr>
              <w:t xml:space="preserve">Voeg een omschrijving van </w:t>
            </w:r>
            <w:r w:rsidRPr="2EC3BBC4" w:rsidR="2EC3BBC4">
              <w:rPr>
                <w:rFonts w:cs="Tahoma"/>
              </w:rPr>
              <w:t xml:space="preserve">maximaal 250 woorden van </w:t>
            </w:r>
            <w:r w:rsidRPr="2EC3BBC4" w:rsidR="2EC3BBC4">
              <w:rPr>
                <w:rFonts w:cs="Tahoma"/>
              </w:rPr>
              <w:t>het project toe waaruit blijkt dat de referentie voldoet aan de kerncompetentie</w:t>
            </w:r>
            <w:r w:rsidRPr="2EC3BBC4" w:rsidR="2EC3BBC4">
              <w:rPr>
                <w:rFonts w:cs="Tahoma"/>
              </w:rPr>
              <w:t xml:space="preserve"> 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tcMar/>
            <w:vAlign w:val="center"/>
          </w:tcPr>
          <w:p w:rsidR="2EC3BBC4" w:rsidP="2EC3BBC4" w:rsidRDefault="2EC3BBC4" w14:paraId="52536436">
            <w:pPr>
              <w:spacing w:before="60" w:after="60"/>
              <w:jc w:val="both"/>
              <w:rPr>
                <w:rFonts w:cs="Tahoma"/>
              </w:rPr>
            </w:pPr>
          </w:p>
          <w:p w:rsidR="2EC3BBC4" w:rsidP="2EC3BBC4" w:rsidRDefault="2EC3BBC4" w14:paraId="602679E6">
            <w:pPr>
              <w:spacing w:before="60" w:after="60"/>
              <w:jc w:val="both"/>
              <w:rPr>
                <w:rFonts w:cs="Tahoma"/>
              </w:rPr>
            </w:pPr>
          </w:p>
          <w:p w:rsidR="2EC3BBC4" w:rsidP="2EC3BBC4" w:rsidRDefault="2EC3BBC4" w14:paraId="0127E512">
            <w:pPr>
              <w:spacing w:before="60" w:after="60"/>
              <w:jc w:val="both"/>
              <w:rPr>
                <w:rFonts w:cs="Tahoma"/>
              </w:rPr>
            </w:pPr>
          </w:p>
          <w:p w:rsidR="2EC3BBC4" w:rsidP="2EC3BBC4" w:rsidRDefault="2EC3BBC4" w14:paraId="099457A5">
            <w:pPr>
              <w:spacing w:before="60" w:after="60"/>
              <w:jc w:val="both"/>
              <w:rPr>
                <w:rFonts w:cs="Tahoma"/>
              </w:rPr>
            </w:pPr>
          </w:p>
          <w:p w:rsidR="2EC3BBC4" w:rsidP="2EC3BBC4" w:rsidRDefault="2EC3BBC4" w14:paraId="138AD379">
            <w:pPr>
              <w:spacing w:before="60" w:after="60"/>
              <w:jc w:val="both"/>
              <w:rPr>
                <w:rFonts w:cs="Tahoma"/>
              </w:rPr>
            </w:pPr>
          </w:p>
          <w:p w:rsidR="2EC3BBC4" w:rsidP="2EC3BBC4" w:rsidRDefault="2EC3BBC4" w14:paraId="4B16AB8B">
            <w:pPr>
              <w:spacing w:before="60" w:after="60"/>
              <w:jc w:val="both"/>
              <w:rPr>
                <w:rFonts w:cs="Tahoma"/>
              </w:rPr>
            </w:pPr>
          </w:p>
          <w:p w:rsidR="2EC3BBC4" w:rsidP="2EC3BBC4" w:rsidRDefault="2EC3BBC4" w14:paraId="3D187F33">
            <w:pPr>
              <w:spacing w:before="60" w:after="60"/>
              <w:jc w:val="both"/>
              <w:rPr>
                <w:rFonts w:cs="Tahoma"/>
              </w:rPr>
            </w:pPr>
          </w:p>
          <w:p w:rsidR="2EC3BBC4" w:rsidP="2EC3BBC4" w:rsidRDefault="2EC3BBC4" w14:paraId="7AC6372D">
            <w:pPr>
              <w:spacing w:before="60" w:after="60"/>
              <w:jc w:val="both"/>
              <w:rPr>
                <w:rFonts w:cs="Tahoma"/>
              </w:rPr>
            </w:pPr>
          </w:p>
          <w:p w:rsidR="2EC3BBC4" w:rsidP="2EC3BBC4" w:rsidRDefault="2EC3BBC4" w14:paraId="28DCFC74">
            <w:pPr>
              <w:spacing w:before="60" w:after="60"/>
              <w:jc w:val="both"/>
              <w:rPr>
                <w:rFonts w:cs="Tahoma"/>
              </w:rPr>
            </w:pPr>
          </w:p>
          <w:p w:rsidR="2EC3BBC4" w:rsidP="2EC3BBC4" w:rsidRDefault="2EC3BBC4" w14:paraId="1CD69358">
            <w:pPr>
              <w:spacing w:before="60" w:after="60"/>
              <w:jc w:val="both"/>
              <w:rPr>
                <w:rFonts w:cs="Tahoma"/>
              </w:rPr>
            </w:pPr>
          </w:p>
          <w:p w:rsidR="2EC3BBC4" w:rsidP="2EC3BBC4" w:rsidRDefault="2EC3BBC4" w14:paraId="3F25F3C9">
            <w:pPr>
              <w:spacing w:before="60" w:after="60"/>
              <w:jc w:val="both"/>
              <w:rPr>
                <w:rFonts w:cs="Tahoma"/>
              </w:rPr>
            </w:pPr>
          </w:p>
        </w:tc>
      </w:tr>
      <w:tr w:rsidR="2EC3BBC4" w:rsidTr="2EC3BBC4" w14:paraId="25E1D60A">
        <w:trPr>
          <w:trHeight w:val="300"/>
        </w:trPr>
        <w:tc>
          <w:tcPr>
            <w:tcW w:w="843" w:type="dxa"/>
            <w:shd w:val="clear" w:color="auto" w:fill="FFFFFF" w:themeFill="background1"/>
            <w:tcMar/>
          </w:tcPr>
          <w:p w:rsidR="2EC3BBC4" w:rsidP="2EC3BBC4" w:rsidRDefault="2EC3BBC4" w14:paraId="349D52ED" w14:textId="4C264CCD">
            <w:pPr>
              <w:spacing w:before="60" w:after="60"/>
              <w:rPr>
                <w:rFonts w:cs="Tahoma"/>
              </w:rPr>
            </w:pPr>
            <w:r w:rsidRPr="2EC3BBC4" w:rsidR="2EC3BBC4">
              <w:rPr>
                <w:rFonts w:cs="Tahoma"/>
              </w:rPr>
              <w:t xml:space="preserve">4. </w:t>
            </w:r>
          </w:p>
        </w:tc>
        <w:tc>
          <w:tcPr>
            <w:tcW w:w="2140" w:type="dxa"/>
            <w:shd w:val="clear" w:color="auto" w:fill="FFFFFF" w:themeFill="background1"/>
            <w:tcMar/>
          </w:tcPr>
          <w:p w:rsidR="2EC3BBC4" w:rsidP="2EC3BBC4" w:rsidRDefault="2EC3BBC4" w14:paraId="3F7948F2" w14:textId="734E5D04">
            <w:pPr>
              <w:spacing w:before="60" w:after="60"/>
              <w:rPr>
                <w:rFonts w:cs="Tahoma"/>
              </w:rPr>
            </w:pPr>
            <w:r w:rsidRPr="2EC3BBC4" w:rsidR="2EC3BBC4">
              <w:rPr>
                <w:rFonts w:cs="Tahoma"/>
              </w:rPr>
              <w:t>Inschrijver bevestigt hierbij dat de referentie niet ouder is dan drie jaar en het leveren van Energiescans met bijbehorend dienstverlening betreft</w:t>
            </w:r>
            <w:r w:rsidRPr="2EC3BBC4" w:rsidR="2EC3BBC4">
              <w:rPr>
                <w:rFonts w:cs="Tahoma"/>
              </w:rPr>
              <w:t xml:space="preserve"> met een vergelijkbare waarde als het gevraagde</w:t>
            </w:r>
            <w:r w:rsidRPr="2EC3BBC4" w:rsidR="2EC3BBC4">
              <w:rPr>
                <w:rFonts w:cs="Tahoma"/>
              </w:rPr>
              <w:t>.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tcMar/>
            <w:vAlign w:val="center"/>
          </w:tcPr>
          <w:p w:rsidR="2EC3BBC4" w:rsidP="2EC3BBC4" w:rsidRDefault="2EC3BBC4" w14:paraId="09DACBD5" w14:textId="68F2F6C0">
            <w:pPr>
              <w:spacing w:before="60" w:after="60"/>
              <w:jc w:val="both"/>
              <w:rPr>
                <w:rFonts w:cs="Tahoma"/>
              </w:rPr>
            </w:pPr>
            <w:r w:rsidRPr="2EC3BBC4" w:rsidR="2EC3BBC4">
              <w:rPr>
                <w:rFonts w:cs="Tahoma"/>
              </w:rPr>
              <w:t>Ja/nee</w:t>
            </w:r>
          </w:p>
        </w:tc>
      </w:tr>
      <w:tr w:rsidR="2EC3BBC4" w:rsidTr="2EC3BBC4" w14:paraId="5015C8F0">
        <w:trPr>
          <w:trHeight w:val="300"/>
        </w:trPr>
        <w:tc>
          <w:tcPr>
            <w:tcW w:w="843" w:type="dxa"/>
            <w:shd w:val="clear" w:color="auto" w:fill="FFFFFF" w:themeFill="background1"/>
            <w:tcMar/>
            <w:vAlign w:val="center"/>
          </w:tcPr>
          <w:p w:rsidR="2EC3BBC4" w:rsidP="2EC3BBC4" w:rsidRDefault="2EC3BBC4" w14:paraId="2AF1885B">
            <w:pPr>
              <w:spacing w:before="60" w:after="60"/>
              <w:jc w:val="both"/>
              <w:rPr>
                <w:rFonts w:cs="Tahoma"/>
              </w:rPr>
            </w:pPr>
            <w:r w:rsidRPr="2EC3BBC4" w:rsidR="2EC3BBC4">
              <w:rPr>
                <w:rFonts w:cs="Tahoma"/>
              </w:rPr>
              <w:t>5.</w:t>
            </w:r>
          </w:p>
        </w:tc>
        <w:tc>
          <w:tcPr>
            <w:tcW w:w="2140" w:type="dxa"/>
            <w:shd w:val="clear" w:color="auto" w:fill="FFFFFF" w:themeFill="background1"/>
            <w:tcMar/>
            <w:vAlign w:val="center"/>
          </w:tcPr>
          <w:p w:rsidR="2EC3BBC4" w:rsidP="2EC3BBC4" w:rsidRDefault="2EC3BBC4" w14:paraId="0477D7DD">
            <w:pPr>
              <w:spacing w:before="60" w:after="60"/>
              <w:rPr>
                <w:rFonts w:cs="Tahoma"/>
              </w:rPr>
            </w:pPr>
            <w:r w:rsidRPr="2EC3BBC4" w:rsidR="2EC3BBC4">
              <w:rPr>
                <w:rFonts w:cs="Tahoma"/>
              </w:rPr>
              <w:t>Datum</w:t>
            </w:r>
          </w:p>
        </w:tc>
        <w:tc>
          <w:tcPr>
            <w:tcW w:w="2162" w:type="dxa"/>
            <w:shd w:val="clear" w:color="auto" w:fill="FFFFFF" w:themeFill="background1"/>
            <w:tcMar/>
            <w:vAlign w:val="center"/>
          </w:tcPr>
          <w:p w:rsidR="2EC3BBC4" w:rsidP="2EC3BBC4" w:rsidRDefault="2EC3BBC4" w14:paraId="08B5D6CA" w14:textId="17625B3D">
            <w:pPr>
              <w:spacing w:before="60" w:after="60"/>
              <w:rPr>
                <w:rFonts w:cs="Tahoma"/>
              </w:rPr>
            </w:pPr>
            <w:r w:rsidRPr="2EC3BBC4" w:rsidR="2EC3BBC4">
              <w:rPr>
                <w:rFonts w:cs="Tahoma"/>
              </w:rPr>
              <w:t>[Begin</w:t>
            </w:r>
            <w:r w:rsidRPr="2EC3BBC4" w:rsidR="2EC3BBC4">
              <w:rPr>
                <w:rFonts w:cs="Tahoma"/>
              </w:rPr>
              <w:t>-</w:t>
            </w:r>
            <w:r w:rsidRPr="2EC3BBC4" w:rsidR="2EC3BBC4">
              <w:rPr>
                <w:rFonts w:cs="Tahoma"/>
              </w:rPr>
              <w:t xml:space="preserve"> en </w:t>
            </w:r>
            <w:r w:rsidRPr="2EC3BBC4" w:rsidR="2EC3BBC4">
              <w:rPr>
                <w:rFonts w:cs="Tahoma"/>
              </w:rPr>
              <w:t>einddatum</w:t>
            </w:r>
            <w:r w:rsidRPr="2EC3BBC4" w:rsidR="2EC3BBC4">
              <w:rPr>
                <w:rFonts w:cs="Tahoma"/>
              </w:rPr>
              <w:t xml:space="preserve"> of afronding project]</w:t>
            </w:r>
          </w:p>
        </w:tc>
        <w:tc>
          <w:tcPr>
            <w:tcW w:w="3922" w:type="dxa"/>
            <w:shd w:val="clear" w:color="auto" w:fill="FFFFFF" w:themeFill="background1"/>
            <w:tcMar/>
            <w:vAlign w:val="center"/>
          </w:tcPr>
          <w:p w:rsidR="2EC3BBC4" w:rsidP="2EC3BBC4" w:rsidRDefault="2EC3BBC4" w14:paraId="2E02886B">
            <w:pPr>
              <w:spacing w:before="60" w:after="60"/>
              <w:jc w:val="both"/>
              <w:rPr>
                <w:rFonts w:cs="Tahoma"/>
              </w:rPr>
            </w:pPr>
          </w:p>
        </w:tc>
      </w:tr>
      <w:tr w:rsidR="2EC3BBC4" w:rsidTr="2EC3BBC4" w14:paraId="6B5D0513">
        <w:trPr>
          <w:trHeight w:val="300"/>
        </w:trPr>
        <w:tc>
          <w:tcPr>
            <w:tcW w:w="843" w:type="dxa"/>
            <w:shd w:val="clear" w:color="auto" w:fill="FFFFFF" w:themeFill="background1"/>
            <w:tcMar/>
            <w:vAlign w:val="center"/>
          </w:tcPr>
          <w:p w:rsidR="2EC3BBC4" w:rsidP="2EC3BBC4" w:rsidRDefault="2EC3BBC4" w14:paraId="30976DF6">
            <w:pPr>
              <w:spacing w:before="60" w:after="60"/>
              <w:jc w:val="both"/>
              <w:rPr>
                <w:rFonts w:cs="Tahoma"/>
              </w:rPr>
            </w:pPr>
            <w:r w:rsidRPr="2EC3BBC4" w:rsidR="2EC3BBC4">
              <w:rPr>
                <w:rFonts w:cs="Tahoma"/>
              </w:rPr>
              <w:t>6.</w:t>
            </w:r>
          </w:p>
        </w:tc>
        <w:tc>
          <w:tcPr>
            <w:tcW w:w="2140" w:type="dxa"/>
            <w:shd w:val="clear" w:color="auto" w:fill="FFFFFF" w:themeFill="background1"/>
            <w:tcMar/>
            <w:vAlign w:val="center"/>
          </w:tcPr>
          <w:p w:rsidR="2EC3BBC4" w:rsidP="2EC3BBC4" w:rsidRDefault="2EC3BBC4" w14:paraId="1C96B897">
            <w:pPr>
              <w:spacing w:before="60" w:after="60"/>
              <w:rPr>
                <w:rFonts w:cs="Tahoma"/>
              </w:rPr>
            </w:pPr>
            <w:r w:rsidRPr="2EC3BBC4" w:rsidR="2EC3BBC4">
              <w:rPr>
                <w:rFonts w:cs="Tahoma"/>
              </w:rPr>
              <w:t>Waarde excl. BTW</w:t>
            </w:r>
          </w:p>
        </w:tc>
        <w:tc>
          <w:tcPr>
            <w:tcW w:w="2162" w:type="dxa"/>
            <w:shd w:val="clear" w:color="auto" w:fill="FFFFFF" w:themeFill="background1"/>
            <w:tcMar/>
            <w:vAlign w:val="center"/>
          </w:tcPr>
          <w:p w:rsidR="2EC3BBC4" w:rsidP="2EC3BBC4" w:rsidRDefault="2EC3BBC4" w14:paraId="537C7E44">
            <w:pPr>
              <w:spacing w:before="60" w:after="60"/>
              <w:jc w:val="both"/>
              <w:rPr>
                <w:rFonts w:cs="Tahoma"/>
              </w:rPr>
            </w:pPr>
            <w:r w:rsidRPr="2EC3BBC4" w:rsidR="2EC3BBC4">
              <w:rPr>
                <w:rFonts w:cs="Tahoma"/>
              </w:rPr>
              <w:t>Bij oplevering</w:t>
            </w:r>
          </w:p>
        </w:tc>
        <w:tc>
          <w:tcPr>
            <w:tcW w:w="3922" w:type="dxa"/>
            <w:shd w:val="clear" w:color="auto" w:fill="FFFFFF" w:themeFill="background1"/>
            <w:tcMar/>
            <w:vAlign w:val="center"/>
          </w:tcPr>
          <w:p w:rsidR="2EC3BBC4" w:rsidP="2EC3BBC4" w:rsidRDefault="2EC3BBC4" w14:paraId="5393F93D">
            <w:pPr>
              <w:spacing w:before="60" w:after="60"/>
              <w:jc w:val="both"/>
              <w:rPr>
                <w:rFonts w:cs="Tahoma"/>
              </w:rPr>
            </w:pPr>
          </w:p>
        </w:tc>
      </w:tr>
      <w:tr w:rsidR="2EC3BBC4" w:rsidTr="2EC3BBC4" w14:paraId="22DC31F5">
        <w:trPr>
          <w:trHeight w:val="300"/>
        </w:trPr>
        <w:tc>
          <w:tcPr>
            <w:tcW w:w="843" w:type="dxa"/>
            <w:shd w:val="clear" w:color="auto" w:fill="FFFFFF" w:themeFill="background1"/>
            <w:tcMar/>
            <w:vAlign w:val="center"/>
          </w:tcPr>
          <w:p w:rsidR="2EC3BBC4" w:rsidP="2EC3BBC4" w:rsidRDefault="2EC3BBC4" w14:paraId="1557A3FE">
            <w:pPr>
              <w:spacing w:before="60" w:after="60"/>
              <w:rPr>
                <w:rFonts w:cs="Tahoma"/>
              </w:rPr>
            </w:pPr>
            <w:r w:rsidRPr="2EC3BBC4" w:rsidR="2EC3BBC4">
              <w:rPr>
                <w:rFonts w:cs="Tahoma"/>
              </w:rPr>
              <w:t>7</w:t>
            </w:r>
            <w:r w:rsidRPr="2EC3BBC4" w:rsidR="2EC3BBC4">
              <w:rPr>
                <w:rFonts w:cs="Tahoma"/>
              </w:rPr>
              <w:t>.</w:t>
            </w:r>
          </w:p>
        </w:tc>
        <w:tc>
          <w:tcPr>
            <w:tcW w:w="2140" w:type="dxa"/>
            <w:shd w:val="clear" w:color="auto" w:fill="FFFFFF" w:themeFill="background1"/>
            <w:tcMar/>
            <w:vAlign w:val="center"/>
          </w:tcPr>
          <w:p w:rsidR="2EC3BBC4" w:rsidP="2EC3BBC4" w:rsidRDefault="2EC3BBC4" w14:paraId="06B63DED">
            <w:pPr>
              <w:spacing w:before="60" w:after="60"/>
              <w:rPr>
                <w:rFonts w:cs="Tahoma"/>
              </w:rPr>
            </w:pPr>
            <w:r w:rsidRPr="2EC3BBC4" w:rsidR="2EC3BBC4">
              <w:rPr>
                <w:rFonts w:cs="Tahoma"/>
              </w:rPr>
              <w:t xml:space="preserve">Is de opdracht geheel als zelfstandige onderneming uitgevoerd </w:t>
            </w:r>
            <w:r w:rsidRPr="2EC3BBC4" w:rsidR="2EC3BBC4">
              <w:rPr>
                <w:rFonts w:cs="Tahoma"/>
              </w:rPr>
              <w:t>of in combinatie of met onderaannemer(s)?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tcMar/>
            <w:vAlign w:val="center"/>
          </w:tcPr>
          <w:p w:rsidR="2EC3BBC4" w:rsidP="2EC3BBC4" w:rsidRDefault="2EC3BBC4" w14:paraId="463082AC">
            <w:pPr>
              <w:spacing w:before="60" w:after="60"/>
              <w:jc w:val="both"/>
              <w:rPr>
                <w:rFonts w:cs="Tahoma"/>
                <w:color w:val="FF0000"/>
              </w:rPr>
            </w:pPr>
            <w:r w:rsidRPr="2EC3BBC4" w:rsidR="2EC3BBC4">
              <w:rPr>
                <w:rFonts w:cs="Tahoma"/>
                <w:color w:val="FF0000"/>
              </w:rPr>
              <w:t>Indien sprake was van een combinatie of van onderaannemers, hier graag vermelden:</w:t>
            </w:r>
          </w:p>
          <w:p w:rsidR="2EC3BBC4" w:rsidP="2EC3BBC4" w:rsidRDefault="2EC3BBC4" w14:paraId="6782A22F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</w:rPr>
            </w:pPr>
            <w:r w:rsidRPr="2EC3BBC4" w:rsidR="2EC3BBC4">
              <w:rPr>
                <w:rFonts w:cs="Tahoma"/>
                <w:color w:val="FF0000"/>
              </w:rPr>
              <w:t>de naam van de evt. partners;</w:t>
            </w:r>
          </w:p>
          <w:p w:rsidR="2EC3BBC4" w:rsidP="2EC3BBC4" w:rsidRDefault="2EC3BBC4" w14:paraId="705CE8AF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</w:rPr>
            </w:pPr>
            <w:r w:rsidRPr="2EC3BBC4" w:rsidR="2EC3BBC4">
              <w:rPr>
                <w:rFonts w:cs="Tahoma"/>
                <w:color w:val="FF0000"/>
              </w:rPr>
              <w:t>wie welk aandeel verzorgde; en</w:t>
            </w:r>
          </w:p>
          <w:p w:rsidR="2EC3BBC4" w:rsidP="2EC3BBC4" w:rsidRDefault="2EC3BBC4" w14:paraId="01BA287D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 w:val="1"/>
                <w:bCs w:val="1"/>
              </w:rPr>
            </w:pPr>
            <w:r w:rsidRPr="2EC3BBC4" w:rsidR="2EC3BBC4">
              <w:rPr>
                <w:rFonts w:cs="Tahoma"/>
                <w:color w:val="FF0000"/>
              </w:rPr>
              <w:t>wie de leiding had.</w:t>
            </w:r>
          </w:p>
        </w:tc>
      </w:tr>
      <w:tr w:rsidR="2EC3BBC4" w:rsidTr="2EC3BBC4" w14:paraId="195DDD73">
        <w:trPr>
          <w:trHeight w:val="300"/>
        </w:trPr>
        <w:tc>
          <w:tcPr>
            <w:tcW w:w="843" w:type="dxa"/>
            <w:shd w:val="clear" w:color="auto" w:fill="FFFFFF" w:themeFill="background1"/>
            <w:tcMar/>
            <w:vAlign w:val="center"/>
          </w:tcPr>
          <w:p w:rsidR="2EC3BBC4" w:rsidP="2EC3BBC4" w:rsidRDefault="2EC3BBC4" w14:paraId="4C809BC9">
            <w:pPr>
              <w:spacing w:before="60" w:after="60"/>
              <w:rPr>
                <w:rFonts w:cs="Tahoma"/>
              </w:rPr>
            </w:pPr>
            <w:r w:rsidRPr="2EC3BBC4" w:rsidR="2EC3BBC4">
              <w:rPr>
                <w:rFonts w:cs="Tahoma"/>
              </w:rPr>
              <w:t>8</w:t>
            </w:r>
            <w:r w:rsidRPr="2EC3BBC4" w:rsidR="2EC3BBC4">
              <w:rPr>
                <w:rFonts w:cs="Tahoma"/>
              </w:rPr>
              <w:t>.</w:t>
            </w:r>
          </w:p>
        </w:tc>
        <w:tc>
          <w:tcPr>
            <w:tcW w:w="2140" w:type="dxa"/>
            <w:shd w:val="clear" w:color="auto" w:fill="FFFFFF" w:themeFill="background1"/>
            <w:tcMar/>
            <w:vAlign w:val="center"/>
          </w:tcPr>
          <w:p w:rsidR="2EC3BBC4" w:rsidP="2EC3BBC4" w:rsidRDefault="2EC3BBC4" w14:paraId="3D045AFF">
            <w:pPr>
              <w:spacing w:before="60" w:after="60"/>
              <w:rPr>
                <w:rFonts w:cs="Tahoma"/>
              </w:rPr>
            </w:pPr>
            <w:r w:rsidRPr="2EC3BBC4" w:rsidR="2EC3BBC4">
              <w:rPr>
                <w:rFonts w:cs="Tahoma"/>
              </w:rPr>
              <w:t xml:space="preserve">Eventuele toelichting van maximaal </w:t>
            </w:r>
            <w:r w:rsidRPr="2EC3BBC4" w:rsidR="2EC3BBC4">
              <w:rPr>
                <w:rFonts w:cs="Tahoma"/>
              </w:rPr>
              <w:t>250</w:t>
            </w:r>
            <w:r w:rsidRPr="2EC3BBC4" w:rsidR="2EC3BBC4">
              <w:rPr>
                <w:rFonts w:cs="Tahoma"/>
              </w:rPr>
              <w:t xml:space="preserve"> woorden.</w:t>
            </w:r>
          </w:p>
        </w:tc>
        <w:tc>
          <w:tcPr>
            <w:tcW w:w="6084" w:type="dxa"/>
            <w:gridSpan w:val="2"/>
            <w:shd w:val="clear" w:color="auto" w:fill="FFFFFF" w:themeFill="background1"/>
            <w:tcMar/>
            <w:vAlign w:val="center"/>
          </w:tcPr>
          <w:p w:rsidR="2EC3BBC4" w:rsidP="2EC3BBC4" w:rsidRDefault="2EC3BBC4" w14:paraId="2CB094C6">
            <w:pPr>
              <w:spacing w:before="60" w:after="60"/>
              <w:jc w:val="both"/>
              <w:rPr>
                <w:rFonts w:cs="Tahoma"/>
                <w:b w:val="1"/>
                <w:bCs w:val="1"/>
              </w:rPr>
            </w:pPr>
          </w:p>
          <w:p w:rsidR="2EC3BBC4" w:rsidP="2EC3BBC4" w:rsidRDefault="2EC3BBC4" w14:paraId="78F14B83">
            <w:pPr>
              <w:spacing w:before="60" w:after="60"/>
              <w:jc w:val="both"/>
              <w:rPr>
                <w:rFonts w:cs="Tahoma"/>
                <w:b w:val="1"/>
                <w:bCs w:val="1"/>
              </w:rPr>
            </w:pPr>
          </w:p>
          <w:p w:rsidR="2EC3BBC4" w:rsidP="2EC3BBC4" w:rsidRDefault="2EC3BBC4" w14:paraId="63D4DCFE">
            <w:pPr>
              <w:spacing w:before="60" w:after="60"/>
              <w:jc w:val="both"/>
              <w:rPr>
                <w:rFonts w:cs="Tahoma"/>
                <w:b w:val="1"/>
                <w:bCs w:val="1"/>
              </w:rPr>
            </w:pPr>
          </w:p>
          <w:p w:rsidR="2EC3BBC4" w:rsidP="2EC3BBC4" w:rsidRDefault="2EC3BBC4" w14:paraId="7DDAF50E">
            <w:pPr>
              <w:spacing w:before="60" w:after="60"/>
              <w:jc w:val="both"/>
              <w:rPr>
                <w:rFonts w:cs="Tahoma"/>
                <w:b w:val="1"/>
                <w:bCs w:val="1"/>
              </w:rPr>
            </w:pPr>
          </w:p>
          <w:p w:rsidR="2EC3BBC4" w:rsidP="2EC3BBC4" w:rsidRDefault="2EC3BBC4" w14:paraId="792BFC68">
            <w:pPr>
              <w:spacing w:before="60" w:after="60"/>
              <w:jc w:val="both"/>
              <w:rPr>
                <w:rFonts w:cs="Tahoma"/>
                <w:b w:val="1"/>
                <w:bCs w:val="1"/>
              </w:rPr>
            </w:pPr>
          </w:p>
          <w:p w:rsidR="2EC3BBC4" w:rsidP="2EC3BBC4" w:rsidRDefault="2EC3BBC4" w14:paraId="191C794B">
            <w:pPr>
              <w:spacing w:before="60" w:after="60"/>
              <w:jc w:val="both"/>
              <w:rPr>
                <w:rFonts w:cs="Tahoma"/>
                <w:b w:val="1"/>
                <w:bCs w:val="1"/>
              </w:rPr>
            </w:pPr>
          </w:p>
          <w:p w:rsidR="2EC3BBC4" w:rsidP="2EC3BBC4" w:rsidRDefault="2EC3BBC4" w14:paraId="56D7BC26">
            <w:pPr>
              <w:spacing w:before="60" w:after="60"/>
              <w:jc w:val="both"/>
              <w:rPr>
                <w:rFonts w:cs="Tahoma"/>
                <w:b w:val="1"/>
                <w:bCs w:val="1"/>
              </w:rPr>
            </w:pPr>
          </w:p>
          <w:p w:rsidR="2EC3BBC4" w:rsidP="2EC3BBC4" w:rsidRDefault="2EC3BBC4" w14:paraId="2D4C64C3">
            <w:pPr>
              <w:spacing w:before="60" w:after="60"/>
              <w:jc w:val="both"/>
              <w:rPr>
                <w:rFonts w:cs="Tahoma"/>
                <w:b w:val="1"/>
                <w:bCs w:val="1"/>
              </w:rPr>
            </w:pPr>
          </w:p>
        </w:tc>
      </w:tr>
    </w:tbl>
    <w:p w:rsidR="2EC3BBC4" w:rsidP="2EC3BBC4" w:rsidRDefault="2EC3BBC4" w14:paraId="7F80CEBD" w14:textId="431AF423">
      <w:pPr>
        <w:spacing w:after="120" w:line="312" w:lineRule="auto"/>
        <w:jc w:val="both"/>
        <w:rPr>
          <w:rFonts w:cs="Tahoma"/>
        </w:rPr>
      </w:pPr>
    </w:p>
    <w:p w:rsidR="2EC3BBC4" w:rsidP="2EC3BBC4" w:rsidRDefault="2EC3BBC4" w14:paraId="1A1A82E0">
      <w:pPr>
        <w:rPr>
          <w:rFonts w:cs="Tahoma"/>
        </w:rPr>
      </w:pPr>
    </w:p>
    <w:p w:rsidR="2EC3BBC4" w:rsidP="2EC3BBC4" w:rsidRDefault="2EC3BBC4" w14:paraId="659F4516">
      <w:pPr>
        <w:rPr>
          <w:rFonts w:cs="Tahoma"/>
        </w:rPr>
      </w:pPr>
    </w:p>
    <w:p w:rsidR="2EC3BBC4" w:rsidP="2EC3BBC4" w:rsidRDefault="2EC3BBC4" w14:paraId="6D9D18DE">
      <w:pPr>
        <w:rPr>
          <w:rFonts w:cs="Tahoma"/>
        </w:rPr>
      </w:pPr>
    </w:p>
    <w:p w:rsidR="2EC3BBC4" w:rsidP="2EC3BBC4" w:rsidRDefault="2EC3BBC4" w14:paraId="6DD6B00C">
      <w:pPr>
        <w:rPr>
          <w:rFonts w:cs="Tahoma"/>
        </w:rPr>
      </w:pPr>
    </w:p>
    <w:p w:rsidR="5DDC07E5" w:rsidP="2EC3BBC4" w:rsidRDefault="5DDC07E5" w14:paraId="179B8A29" w14:textId="4E687E2A">
      <w:pPr>
        <w:rPr>
          <w:rFonts w:cs="Tahoma"/>
        </w:rPr>
      </w:pPr>
      <w:r w:rsidRPr="2EC3BBC4" w:rsidR="5DDC07E5">
        <w:rPr>
          <w:rFonts w:cs="Tahoma"/>
        </w:rPr>
        <w:t xml:space="preserve">Ondertekening door Referent: </w:t>
      </w:r>
    </w:p>
    <w:p w:rsidR="2EC3BBC4" w:rsidP="2EC3BBC4" w:rsidRDefault="2EC3BBC4" w14:paraId="77D8C573">
      <w:pPr>
        <w:rPr>
          <w:rFonts w:cs="Tahom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89"/>
      </w:tblGrid>
      <w:tr w:rsidR="2EC3BBC4" w:rsidTr="2EC3BBC4" w14:paraId="09FD7B2E">
        <w:trPr>
          <w:trHeight w:val="300"/>
        </w:trPr>
        <w:tc>
          <w:tcPr>
            <w:tcW w:w="2972" w:type="dxa"/>
            <w:tcMar/>
          </w:tcPr>
          <w:p w:rsidR="2EC3BBC4" w:rsidP="2EC3BBC4" w:rsidRDefault="2EC3BBC4" w14:paraId="33AEB2D3" w14:textId="1C510F6A">
            <w:pPr>
              <w:rPr>
                <w:rFonts w:cs="Tahoma"/>
              </w:rPr>
            </w:pPr>
            <w:r w:rsidRPr="2EC3BBC4" w:rsidR="2EC3BBC4">
              <w:rPr>
                <w:rFonts w:cs="Tahoma"/>
              </w:rPr>
              <w:t>Bedrijfsnaam:</w:t>
            </w:r>
          </w:p>
        </w:tc>
        <w:tc>
          <w:tcPr>
            <w:tcW w:w="6089" w:type="dxa"/>
            <w:tcMar/>
          </w:tcPr>
          <w:p w:rsidR="2EC3BBC4" w:rsidP="2EC3BBC4" w:rsidRDefault="2EC3BBC4" w14:paraId="684D615B">
            <w:pPr>
              <w:rPr>
                <w:rFonts w:cs="Tahoma"/>
              </w:rPr>
            </w:pPr>
          </w:p>
        </w:tc>
      </w:tr>
      <w:tr w:rsidR="2EC3BBC4" w:rsidTr="2EC3BBC4" w14:paraId="1436182C">
        <w:trPr>
          <w:trHeight w:val="300"/>
        </w:trPr>
        <w:tc>
          <w:tcPr>
            <w:tcW w:w="2972" w:type="dxa"/>
            <w:tcMar/>
          </w:tcPr>
          <w:p w:rsidR="2EC3BBC4" w:rsidP="2EC3BBC4" w:rsidRDefault="2EC3BBC4" w14:paraId="1056F86B" w14:textId="16781DE4">
            <w:pPr>
              <w:rPr>
                <w:rFonts w:cs="Tahoma"/>
              </w:rPr>
            </w:pPr>
            <w:r w:rsidRPr="2EC3BBC4" w:rsidR="2EC3BBC4">
              <w:rPr>
                <w:rFonts w:cs="Tahoma"/>
              </w:rPr>
              <w:t>Naam:</w:t>
            </w:r>
          </w:p>
        </w:tc>
        <w:tc>
          <w:tcPr>
            <w:tcW w:w="6089" w:type="dxa"/>
            <w:tcMar/>
          </w:tcPr>
          <w:p w:rsidR="2EC3BBC4" w:rsidP="2EC3BBC4" w:rsidRDefault="2EC3BBC4" w14:paraId="1D87D08D">
            <w:pPr>
              <w:rPr>
                <w:rFonts w:cs="Tahoma"/>
              </w:rPr>
            </w:pPr>
          </w:p>
        </w:tc>
      </w:tr>
      <w:tr w:rsidR="2EC3BBC4" w:rsidTr="2EC3BBC4" w14:paraId="262A438F">
        <w:trPr>
          <w:trHeight w:val="300"/>
        </w:trPr>
        <w:tc>
          <w:tcPr>
            <w:tcW w:w="2972" w:type="dxa"/>
            <w:tcMar/>
          </w:tcPr>
          <w:p w:rsidR="2EC3BBC4" w:rsidP="2EC3BBC4" w:rsidRDefault="2EC3BBC4" w14:paraId="73735ABC" w14:textId="3321191F">
            <w:pPr>
              <w:rPr>
                <w:rFonts w:cs="Tahoma"/>
              </w:rPr>
            </w:pPr>
            <w:r w:rsidRPr="2EC3BBC4" w:rsidR="2EC3BBC4">
              <w:rPr>
                <w:rFonts w:cs="Tahoma"/>
              </w:rPr>
              <w:t>Functie</w:t>
            </w:r>
          </w:p>
        </w:tc>
        <w:tc>
          <w:tcPr>
            <w:tcW w:w="6089" w:type="dxa"/>
            <w:tcMar/>
          </w:tcPr>
          <w:p w:rsidR="2EC3BBC4" w:rsidP="2EC3BBC4" w:rsidRDefault="2EC3BBC4" w14:paraId="38D68C9B">
            <w:pPr>
              <w:rPr>
                <w:rFonts w:cs="Tahoma"/>
              </w:rPr>
            </w:pPr>
          </w:p>
        </w:tc>
      </w:tr>
      <w:tr w:rsidR="2EC3BBC4" w:rsidTr="2EC3BBC4" w14:paraId="21BA0C8D">
        <w:trPr>
          <w:trHeight w:val="300"/>
        </w:trPr>
        <w:tc>
          <w:tcPr>
            <w:tcW w:w="2972" w:type="dxa"/>
            <w:tcMar/>
          </w:tcPr>
          <w:p w:rsidR="2EC3BBC4" w:rsidP="2EC3BBC4" w:rsidRDefault="2EC3BBC4" w14:paraId="109F3981" w14:textId="1928F208">
            <w:pPr>
              <w:rPr>
                <w:rFonts w:cs="Tahoma"/>
              </w:rPr>
            </w:pPr>
            <w:r w:rsidRPr="2EC3BBC4" w:rsidR="2EC3BBC4">
              <w:rPr>
                <w:rFonts w:cs="Tahoma"/>
              </w:rPr>
              <w:t>Datum:</w:t>
            </w:r>
          </w:p>
        </w:tc>
        <w:tc>
          <w:tcPr>
            <w:tcW w:w="6089" w:type="dxa"/>
            <w:tcMar/>
          </w:tcPr>
          <w:p w:rsidR="2EC3BBC4" w:rsidP="2EC3BBC4" w:rsidRDefault="2EC3BBC4" w14:paraId="237BCB92">
            <w:pPr>
              <w:rPr>
                <w:rFonts w:cs="Tahoma"/>
              </w:rPr>
            </w:pPr>
          </w:p>
        </w:tc>
      </w:tr>
      <w:tr w:rsidR="2EC3BBC4" w:rsidTr="2EC3BBC4" w14:paraId="5A871389">
        <w:trPr>
          <w:trHeight w:val="300"/>
        </w:trPr>
        <w:tc>
          <w:tcPr>
            <w:tcW w:w="2972" w:type="dxa"/>
            <w:tcMar/>
          </w:tcPr>
          <w:p w:rsidR="2EC3BBC4" w:rsidP="2EC3BBC4" w:rsidRDefault="2EC3BBC4" w14:paraId="6B52FE87" w14:textId="721F5B59">
            <w:pPr>
              <w:rPr>
                <w:rFonts w:cs="Tahoma"/>
              </w:rPr>
            </w:pPr>
            <w:r w:rsidRPr="2EC3BBC4" w:rsidR="2EC3BBC4">
              <w:rPr>
                <w:rFonts w:cs="Tahoma"/>
              </w:rPr>
              <w:t>Handtekening:</w:t>
            </w:r>
          </w:p>
        </w:tc>
        <w:tc>
          <w:tcPr>
            <w:tcW w:w="6089" w:type="dxa"/>
            <w:tcMar/>
          </w:tcPr>
          <w:p w:rsidR="2EC3BBC4" w:rsidP="2EC3BBC4" w:rsidRDefault="2EC3BBC4" w14:paraId="0A49722B">
            <w:pPr>
              <w:rPr>
                <w:rFonts w:cs="Tahoma"/>
              </w:rPr>
            </w:pPr>
          </w:p>
          <w:p w:rsidR="2EC3BBC4" w:rsidP="2EC3BBC4" w:rsidRDefault="2EC3BBC4" w14:paraId="79992A64">
            <w:pPr>
              <w:rPr>
                <w:rFonts w:cs="Tahoma"/>
              </w:rPr>
            </w:pPr>
          </w:p>
          <w:p w:rsidR="2EC3BBC4" w:rsidP="2EC3BBC4" w:rsidRDefault="2EC3BBC4" w14:paraId="3D006E3B">
            <w:pPr>
              <w:rPr>
                <w:rFonts w:cs="Tahoma"/>
              </w:rPr>
            </w:pPr>
          </w:p>
          <w:p w:rsidR="2EC3BBC4" w:rsidP="2EC3BBC4" w:rsidRDefault="2EC3BBC4" w14:paraId="063717F6">
            <w:pPr>
              <w:rPr>
                <w:rFonts w:cs="Tahoma"/>
              </w:rPr>
            </w:pPr>
          </w:p>
          <w:p w:rsidR="2EC3BBC4" w:rsidP="2EC3BBC4" w:rsidRDefault="2EC3BBC4" w14:paraId="5A06138F">
            <w:pPr>
              <w:rPr>
                <w:rFonts w:cs="Tahoma"/>
              </w:rPr>
            </w:pPr>
          </w:p>
          <w:p w:rsidR="2EC3BBC4" w:rsidP="2EC3BBC4" w:rsidRDefault="2EC3BBC4" w14:paraId="32FA9647">
            <w:pPr>
              <w:rPr>
                <w:rFonts w:cs="Tahoma"/>
              </w:rPr>
            </w:pPr>
          </w:p>
        </w:tc>
      </w:tr>
    </w:tbl>
    <w:p w:rsidR="2EC3BBC4" w:rsidP="2EC3BBC4" w:rsidRDefault="2EC3BBC4" w14:paraId="5FE55DF1" w14:textId="44B47252">
      <w:pPr>
        <w:rPr>
          <w:rFonts w:cs="Tahoma"/>
        </w:rPr>
      </w:pPr>
    </w:p>
    <w:sectPr w:rsidRPr="00C06F37" w:rsidR="00C06F37" w:rsidSect="00FD446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E0EF6" w:rsidP="004A6EEC" w:rsidRDefault="00AE0EF6" w14:paraId="1850B898" w14:textId="77777777">
      <w:pPr>
        <w:spacing w:line="240" w:lineRule="auto"/>
      </w:pPr>
      <w:r>
        <w:separator/>
      </w:r>
    </w:p>
  </w:endnote>
  <w:endnote w:type="continuationSeparator" w:id="0">
    <w:p w:rsidR="00AE0EF6" w:rsidP="004A6EEC" w:rsidRDefault="00AE0EF6" w14:paraId="349E2E79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B5080" w:rsidP="00DC6675" w:rsidRDefault="00DC6675" w14:paraId="03E5A9FE" w14:textId="2852FDE9">
    <w:pPr>
      <w:pStyle w:val="Voettekst"/>
      <w:spacing w:after="120"/>
      <w:jc w:val="center"/>
    </w:pPr>
    <w:r>
      <w:rPr>
        <w:noProof/>
      </w:rPr>
      <w:t>Referenti</w:t>
    </w:r>
    <w:r w:rsidR="009A2C84">
      <w:rPr>
        <w:noProof/>
      </w:rPr>
      <w:t>es Europese Aanbesteding Energiescans</w:t>
    </w:r>
    <w:r w:rsidR="00E70741">
      <w:tab/>
    </w:r>
    <w:r w:rsidR="00E70741">
      <w:tab/>
    </w:r>
    <w:r w:rsidR="00E70741">
      <w:fldChar w:fldCharType="begin"/>
    </w:r>
    <w:r w:rsidR="00E70741">
      <w:instrText xml:space="preserve"> PAGE </w:instrText>
    </w:r>
    <w:r w:rsidR="00E70741">
      <w:fldChar w:fldCharType="separate"/>
    </w:r>
    <w:r w:rsidR="00E70741">
      <w:rPr>
        <w:noProof/>
      </w:rPr>
      <w:t>2</w:t>
    </w:r>
    <w:r w:rsidR="00E70741">
      <w:rPr>
        <w:noProof/>
      </w:rPr>
      <w:fldChar w:fldCharType="end"/>
    </w:r>
    <w:r w:rsidR="00E70741">
      <w:t xml:space="preserve"> / </w:t>
    </w:r>
    <w:r w:rsidR="00E70741">
      <w:rPr>
        <w:noProof/>
      </w:rPr>
      <w:fldChar w:fldCharType="begin"/>
    </w:r>
    <w:r w:rsidR="00E70741">
      <w:rPr>
        <w:noProof/>
      </w:rPr>
      <w:instrText xml:space="preserve"> NUMPAGES </w:instrText>
    </w:r>
    <w:r w:rsidR="00E70741">
      <w:rPr>
        <w:noProof/>
      </w:rPr>
      <w:fldChar w:fldCharType="separate"/>
    </w:r>
    <w:r w:rsidR="00E70741">
      <w:rPr>
        <w:noProof/>
      </w:rPr>
      <w:t>2</w:t>
    </w:r>
    <w:r w:rsidR="00E7074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D4464" w:rsidR="004B5080" w:rsidP="009B0A66" w:rsidRDefault="00F56E8A" w14:paraId="32C648FE" w14:textId="27714C59">
    <w:pPr>
      <w:tabs>
        <w:tab w:val="right" w:pos="8364"/>
      </w:tabs>
      <w:rPr>
        <w:sz w:val="16"/>
        <w:szCs w:val="16"/>
      </w:rPr>
    </w:pPr>
    <w:bookmarkStart w:name="bmAfzenderRegel1" w:id="4"/>
    <w:bookmarkEnd w:id="4"/>
    <w:r w:rsidRPr="00F56E8A">
      <w:rPr>
        <w:noProof/>
      </w:rPr>
      <w:t xml:space="preserve"> </w:t>
    </w:r>
    <w:r>
      <w:rPr>
        <w:noProof/>
      </w:rPr>
      <w:t>Referentie</w:t>
    </w:r>
    <w:r w:rsidR="009A2C84">
      <w:rPr>
        <w:noProof/>
      </w:rPr>
      <w:t xml:space="preserve">s Europese Aanbesteding </w:t>
    </w:r>
    <w:r w:rsidR="00E361A9">
      <w:rPr>
        <w:noProof/>
      </w:rPr>
      <w:t>Adviesidensten Geluidsanering Woningen</w:t>
    </w:r>
    <w:r w:rsidR="00E70741">
      <w:rPr>
        <w:sz w:val="16"/>
        <w:szCs w:val="16"/>
      </w:rPr>
      <w:tab/>
    </w:r>
    <w:r w:rsidR="00E70741">
      <w:rPr>
        <w:sz w:val="16"/>
        <w:szCs w:val="16"/>
      </w:rPr>
      <w:tab/>
    </w:r>
    <w:r w:rsidRPr="00FD4464" w:rsidR="00E70741">
      <w:rPr>
        <w:sz w:val="16"/>
        <w:szCs w:val="16"/>
      </w:rPr>
      <w:fldChar w:fldCharType="begin"/>
    </w:r>
    <w:r w:rsidRPr="00FD4464" w:rsidR="00E70741">
      <w:rPr>
        <w:sz w:val="16"/>
        <w:szCs w:val="16"/>
      </w:rPr>
      <w:instrText xml:space="preserve"> PAGE </w:instrText>
    </w:r>
    <w:r w:rsidRPr="00FD4464" w:rsidR="00E70741">
      <w:rPr>
        <w:sz w:val="16"/>
        <w:szCs w:val="16"/>
      </w:rPr>
      <w:fldChar w:fldCharType="separate"/>
    </w:r>
    <w:r w:rsidR="00E70741">
      <w:rPr>
        <w:noProof/>
        <w:sz w:val="16"/>
        <w:szCs w:val="16"/>
      </w:rPr>
      <w:t>1</w:t>
    </w:r>
    <w:r w:rsidRPr="00FD4464" w:rsidR="00E70741">
      <w:rPr>
        <w:noProof/>
        <w:sz w:val="16"/>
        <w:szCs w:val="16"/>
      </w:rPr>
      <w:fldChar w:fldCharType="end"/>
    </w:r>
    <w:r w:rsidRPr="00FD4464" w:rsidR="00E70741">
      <w:rPr>
        <w:sz w:val="16"/>
        <w:szCs w:val="16"/>
      </w:rPr>
      <w:t xml:space="preserve"> / </w:t>
    </w:r>
    <w:r w:rsidRPr="00FD4464" w:rsidR="00E70741">
      <w:rPr>
        <w:sz w:val="16"/>
        <w:szCs w:val="16"/>
      </w:rPr>
      <w:fldChar w:fldCharType="begin"/>
    </w:r>
    <w:r w:rsidRPr="00FD4464" w:rsidR="00E70741">
      <w:rPr>
        <w:sz w:val="16"/>
        <w:szCs w:val="16"/>
      </w:rPr>
      <w:instrText xml:space="preserve"> NUMPAGES </w:instrText>
    </w:r>
    <w:r w:rsidRPr="00FD4464" w:rsidR="00E70741">
      <w:rPr>
        <w:sz w:val="16"/>
        <w:szCs w:val="16"/>
      </w:rPr>
      <w:fldChar w:fldCharType="separate"/>
    </w:r>
    <w:r w:rsidR="00E70741">
      <w:rPr>
        <w:noProof/>
        <w:sz w:val="16"/>
        <w:szCs w:val="16"/>
      </w:rPr>
      <w:t>2</w:t>
    </w:r>
    <w:r w:rsidRPr="00FD4464" w:rsidR="00E70741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E0EF6" w:rsidP="004A6EEC" w:rsidRDefault="00AE0EF6" w14:paraId="23C06732" w14:textId="77777777">
      <w:pPr>
        <w:spacing w:line="240" w:lineRule="auto"/>
      </w:pPr>
      <w:r>
        <w:separator/>
      </w:r>
    </w:p>
  </w:footnote>
  <w:footnote w:type="continuationSeparator" w:id="0">
    <w:p w:rsidR="00AE0EF6" w:rsidP="004A6EEC" w:rsidRDefault="00AE0EF6" w14:paraId="68A08874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4B5080" w:rsidRDefault="00E70741" w14:paraId="1ACAF7F4" w14:textId="77777777">
    <w:pPr>
      <w:pStyle w:val="Koptekst"/>
    </w:pPr>
    <w:r>
      <w:rPr>
        <w:noProof/>
      </w:rPr>
      <w:drawing>
        <wp:inline distT="0" distB="0" distL="0" distR="0" wp14:anchorId="4A9F5082" wp14:editId="5CE06956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9A2C84" w:rsidR="00E70741" w:rsidP="009A2C84" w:rsidRDefault="009A2C84" w14:paraId="77D1478A" w14:textId="7746D175">
    <w:pPr>
      <w:pStyle w:val="Koptekst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DE5AE1" wp14:editId="5D7D7700">
          <wp:simplePos x="0" y="0"/>
          <wp:positionH relativeFrom="page">
            <wp:align>center</wp:align>
          </wp:positionH>
          <wp:positionV relativeFrom="paragraph">
            <wp:posOffset>-9525</wp:posOffset>
          </wp:positionV>
          <wp:extent cx="2286000" cy="780481"/>
          <wp:effectExtent l="0" t="0" r="0" b="635"/>
          <wp:wrapNone/>
          <wp:docPr id="3" name="Afbeelding 3" descr="Omgevingsdienst West Holland | Interconcep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mgevingsdienst West Holland | Interconcep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80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9A2C84" w:rsidR="004B5080" w:rsidP="009A2C84" w:rsidRDefault="009A2C84" w14:paraId="3A9D342C" w14:textId="4712CB9C">
    <w:pPr>
      <w:pStyle w:val="Koptekst"/>
    </w:pPr>
    <w:r>
      <w:rPr>
        <w:noProof/>
      </w:rPr>
      <w:drawing>
        <wp:anchor distT="0" distB="0" distL="114300" distR="114300" simplePos="0" relativeHeight="251667456" behindDoc="0" locked="0" layoutInCell="1" allowOverlap="1" wp14:anchorId="39DE582C" wp14:editId="465B55F7">
          <wp:simplePos x="0" y="0"/>
          <wp:positionH relativeFrom="page">
            <wp:align>center</wp:align>
          </wp:positionH>
          <wp:positionV relativeFrom="paragraph">
            <wp:posOffset>1905</wp:posOffset>
          </wp:positionV>
          <wp:extent cx="2286000" cy="780481"/>
          <wp:effectExtent l="0" t="0" r="0" b="635"/>
          <wp:wrapNone/>
          <wp:docPr id="1" name="Afbeelding 1" descr="Omgevingsdienst West Holland | Interconcep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mgevingsdienst West Holland | Interconcep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80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Arial" w:hAnsi="Arial" w:eastAsia="SimSun" w:cs="Arial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num w:numId="1" w16cid:durableId="19824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C84"/>
    <w:rsid w:val="0002201C"/>
    <w:rsid w:val="00031DA7"/>
    <w:rsid w:val="00070F56"/>
    <w:rsid w:val="000A2470"/>
    <w:rsid w:val="000F50FD"/>
    <w:rsid w:val="00171C5B"/>
    <w:rsid w:val="00185F7F"/>
    <w:rsid w:val="001C6069"/>
    <w:rsid w:val="0021359E"/>
    <w:rsid w:val="002415CD"/>
    <w:rsid w:val="00241DC1"/>
    <w:rsid w:val="002639DC"/>
    <w:rsid w:val="002A74A2"/>
    <w:rsid w:val="00326C36"/>
    <w:rsid w:val="00393F69"/>
    <w:rsid w:val="003C2332"/>
    <w:rsid w:val="003D33AD"/>
    <w:rsid w:val="003E61A1"/>
    <w:rsid w:val="003F0CD7"/>
    <w:rsid w:val="00411597"/>
    <w:rsid w:val="004545F5"/>
    <w:rsid w:val="00465386"/>
    <w:rsid w:val="004A6EEC"/>
    <w:rsid w:val="004B5080"/>
    <w:rsid w:val="0051361A"/>
    <w:rsid w:val="005438AB"/>
    <w:rsid w:val="005B1429"/>
    <w:rsid w:val="005E23EB"/>
    <w:rsid w:val="005F09C4"/>
    <w:rsid w:val="00621137"/>
    <w:rsid w:val="0066461D"/>
    <w:rsid w:val="0071424E"/>
    <w:rsid w:val="00793B01"/>
    <w:rsid w:val="007B5DF7"/>
    <w:rsid w:val="007F449B"/>
    <w:rsid w:val="008303C6"/>
    <w:rsid w:val="008B414E"/>
    <w:rsid w:val="008F768D"/>
    <w:rsid w:val="00985A40"/>
    <w:rsid w:val="009A2C84"/>
    <w:rsid w:val="009C6E72"/>
    <w:rsid w:val="00A16251"/>
    <w:rsid w:val="00AA6A77"/>
    <w:rsid w:val="00AE0EF6"/>
    <w:rsid w:val="00AE3B51"/>
    <w:rsid w:val="00B6107D"/>
    <w:rsid w:val="00BA7C5D"/>
    <w:rsid w:val="00C06F37"/>
    <w:rsid w:val="00CA5FFA"/>
    <w:rsid w:val="00CE3F18"/>
    <w:rsid w:val="00D0138B"/>
    <w:rsid w:val="00D02492"/>
    <w:rsid w:val="00D748D1"/>
    <w:rsid w:val="00DB2210"/>
    <w:rsid w:val="00DC6675"/>
    <w:rsid w:val="00DE3C1C"/>
    <w:rsid w:val="00E0190E"/>
    <w:rsid w:val="00E33CA1"/>
    <w:rsid w:val="00E361A9"/>
    <w:rsid w:val="00E70741"/>
    <w:rsid w:val="00E76BC5"/>
    <w:rsid w:val="00E81AF8"/>
    <w:rsid w:val="00EC5408"/>
    <w:rsid w:val="00F23650"/>
    <w:rsid w:val="00F307C9"/>
    <w:rsid w:val="00F3535E"/>
    <w:rsid w:val="00F44F9F"/>
    <w:rsid w:val="00F56C6A"/>
    <w:rsid w:val="00F56E8A"/>
    <w:rsid w:val="00F73DCE"/>
    <w:rsid w:val="00FC059B"/>
    <w:rsid w:val="00FC450C"/>
    <w:rsid w:val="01D2F567"/>
    <w:rsid w:val="19EAE875"/>
    <w:rsid w:val="244F1A64"/>
    <w:rsid w:val="27C94A5B"/>
    <w:rsid w:val="2EC3BBC4"/>
    <w:rsid w:val="3FFDB2A4"/>
    <w:rsid w:val="405A39D3"/>
    <w:rsid w:val="47E5A8E6"/>
    <w:rsid w:val="50B3016B"/>
    <w:rsid w:val="50D3193D"/>
    <w:rsid w:val="51EE849B"/>
    <w:rsid w:val="55704ED6"/>
    <w:rsid w:val="57BC8690"/>
    <w:rsid w:val="5BC24179"/>
    <w:rsid w:val="5DDC07E5"/>
    <w:rsid w:val="608C4345"/>
    <w:rsid w:val="6C3DF8AA"/>
    <w:rsid w:val="777B01D3"/>
    <w:rsid w:val="7DD1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B742CF"/>
  <w15:chartTrackingRefBased/>
  <w15:docId w15:val="{BC10024A-B9D6-443A-91C7-DDF5FB6F6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="Times New Roman" w:ascii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11597"/>
    <w:pPr>
      <w:spacing w:after="0" w:line="280" w:lineRule="atLeast"/>
    </w:pPr>
    <w:rPr>
      <w:rFonts w:ascii="Tahoma" w:hAnsi="Tahoma" w:cs="Times New Roman"/>
      <w:sz w:val="18"/>
      <w:szCs w:val="24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4A6EEC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A6EEC"/>
    <w:rPr>
      <w:rFonts w:ascii="Tahoma" w:hAnsi="Tahoma" w:cs="Times New Roman"/>
      <w:sz w:val="18"/>
      <w:szCs w:val="24"/>
      <w:lang w:eastAsia="nl-NL"/>
    </w:rPr>
  </w:style>
  <w:style w:type="paragraph" w:styleId="HRNaamInstituut" w:customStyle="1">
    <w:name w:val="HR_NaamInstituut"/>
    <w:basedOn w:val="Standaard"/>
    <w:rsid w:val="004A6EEC"/>
    <w:pPr>
      <w:spacing w:line="240" w:lineRule="auto"/>
      <w:jc w:val="both"/>
    </w:pPr>
    <w:rPr>
      <w:rFonts w:ascii="Arial" w:hAnsi="Arial"/>
      <w:b/>
      <w:sz w:val="24"/>
    </w:rPr>
  </w:style>
  <w:style w:type="paragraph" w:styleId="Koptekst">
    <w:name w:val="header"/>
    <w:basedOn w:val="Standaard"/>
    <w:link w:val="KoptekstChar"/>
    <w:rsid w:val="004A6EEC"/>
    <w:pPr>
      <w:tabs>
        <w:tab w:val="center" w:pos="4536"/>
        <w:tab w:val="right" w:pos="9072"/>
      </w:tabs>
      <w:spacing w:line="240" w:lineRule="auto"/>
      <w:jc w:val="both"/>
    </w:pPr>
    <w:rPr>
      <w:rFonts w:ascii="Arial" w:hAnsi="Arial"/>
      <w:sz w:val="20"/>
    </w:rPr>
  </w:style>
  <w:style w:type="character" w:styleId="KoptekstChar" w:customStyle="1">
    <w:name w:val="Koptekst Char"/>
    <w:basedOn w:val="Standaardalinea-lettertype"/>
    <w:link w:val="Koptekst"/>
    <w:rsid w:val="004A6EEC"/>
    <w:rPr>
      <w:rFonts w:ascii="Arial" w:hAnsi="Arial" w:cs="Times New Roman"/>
      <w:sz w:val="20"/>
      <w:szCs w:val="24"/>
      <w:lang w:eastAsia="nl-NL"/>
    </w:rPr>
  </w:style>
  <w:style w:type="table" w:styleId="Tabelraster">
    <w:name w:val="Table Grid"/>
    <w:basedOn w:val="Standaardtabel"/>
    <w:rsid w:val="004A6EEC"/>
    <w:pPr>
      <w:spacing w:after="0" w:line="280" w:lineRule="atLeast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A6EEC"/>
    <w:pPr>
      <w:spacing w:line="240" w:lineRule="auto"/>
    </w:pPr>
    <w:rPr>
      <w:rFonts w:ascii="Segoe UI" w:hAnsi="Segoe UI" w:cs="Segoe UI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4A6EEC"/>
    <w:rPr>
      <w:rFonts w:ascii="Segoe UI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C6E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C6E72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9C6E72"/>
    <w:rPr>
      <w:rFonts w:ascii="Tahoma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6E72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9C6E72"/>
    <w:rPr>
      <w:rFonts w:ascii="Tahoma" w:hAnsi="Tahom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kas\Documents\ODWH\Aanbestedingen\EUA%20Energiescans\4)%20Aanbestedingsdocumenten\Bijlage%202%20-%20Referenties.dotx" TargetMode="External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136303-e262-4c30-89d9-d9f80385de94">
      <Terms xmlns="http://schemas.microsoft.com/office/infopath/2007/PartnerControls"/>
    </lcf76f155ced4ddcb4097134ff3c332f>
    <TaxCatchAll xmlns="a374c010-84b2-41aa-9f70-829eca1e20e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4D276D54AE04BAA66E2DA3537A38B" ma:contentTypeVersion="14" ma:contentTypeDescription="Een nieuw document maken." ma:contentTypeScope="" ma:versionID="0622daea2a7b50b33ffc2c7cf23d1b96">
  <xsd:schema xmlns:xsd="http://www.w3.org/2001/XMLSchema" xmlns:xs="http://www.w3.org/2001/XMLSchema" xmlns:p="http://schemas.microsoft.com/office/2006/metadata/properties" xmlns:ns2="58136303-e262-4c30-89d9-d9f80385de94" xmlns:ns3="a374c010-84b2-41aa-9f70-829eca1e20e5" targetNamespace="http://schemas.microsoft.com/office/2006/metadata/properties" ma:root="true" ma:fieldsID="a4b1310236d35faa850d3dcb25626509" ns2:_="" ns3:_="">
    <xsd:import namespace="58136303-e262-4c30-89d9-d9f80385de94"/>
    <xsd:import namespace="a374c010-84b2-41aa-9f70-829eca1e2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36303-e262-4c30-89d9-d9f80385de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c34fcce-77dc-4f90-ae42-577741ce0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4c010-84b2-41aa-9f70-829eca1e2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409cd81-1d4d-4065-b77d-e873716090dc}" ma:internalName="TaxCatchAll" ma:showField="CatchAllData" ma:web="a374c010-84b2-41aa-9f70-829eca1e2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5DDE89-939A-4E8D-BCD3-C98B7A813D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E5579E-2044-455A-A268-88AECED30124}">
  <ds:schemaRefs>
    <ds:schemaRef ds:uri="574d06a6-6bb5-4514-b93a-465540659bfa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CD5546A-FE44-4BA8-B66F-1DA22CAA578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Bijlage 2 - Referenties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Merel Kastelijn</dc:creator>
  <keywords/>
  <dc:description/>
  <lastModifiedBy>Ivana  Wesselman - HIP</lastModifiedBy>
  <revision>32</revision>
  <dcterms:created xsi:type="dcterms:W3CDTF">2023-07-12T07:43:00.0000000Z</dcterms:created>
  <dcterms:modified xsi:type="dcterms:W3CDTF">2025-09-04T09:13:48.5321397Z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0x010100F224D276D54AE04BAA66E2DA3537A38B</vt:lpwstr>
  </property>
  <property fmtid="{D5CDD505-2E9C-101B-9397-08002B2CF9AE}" pid="3" name="MediaServiceImageTags">
    <vt:lpwstr/>
  </property>
</Properties>
</file>