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BD5E" w14:textId="2C0AA554" w:rsidR="001A00EA" w:rsidRPr="007713B1" w:rsidRDefault="001A00EA" w:rsidP="001A00EA">
      <w:pPr>
        <w:pStyle w:val="Bijlagetitel"/>
        <w:shd w:val="clear" w:color="auto" w:fill="C5E0B3" w:themeFill="accent6" w:themeFillTint="66"/>
        <w:tabs>
          <w:tab w:val="clear" w:pos="567"/>
        </w:tabs>
        <w:ind w:left="0" w:firstLine="0"/>
        <w:rPr>
          <w:rFonts w:asciiTheme="minorHAnsi" w:hAnsiTheme="minorHAnsi" w:cstheme="minorHAnsi"/>
        </w:rPr>
      </w:pPr>
      <w:r w:rsidRPr="007713B1">
        <w:rPr>
          <w:rFonts w:asciiTheme="minorHAnsi" w:hAnsiTheme="minorHAnsi" w:cstheme="minorHAnsi"/>
        </w:rPr>
        <w:t>Bijlage 5.</w:t>
      </w:r>
      <w:r w:rsidR="00AF31A8">
        <w:rPr>
          <w:rFonts w:asciiTheme="minorHAnsi" w:hAnsiTheme="minorHAnsi" w:cstheme="minorHAnsi"/>
        </w:rPr>
        <w:t>2</w:t>
      </w:r>
      <w:r w:rsidRPr="007713B1">
        <w:rPr>
          <w:rFonts w:asciiTheme="minorHAnsi" w:hAnsiTheme="minorHAnsi" w:cstheme="minorHAnsi"/>
        </w:rPr>
        <w:t xml:space="preserve"> - Standaardformulier opgave referentieproject selectie </w:t>
      </w:r>
      <w:r w:rsidR="00AF31A8">
        <w:rPr>
          <w:rFonts w:asciiTheme="minorHAnsi" w:hAnsiTheme="minorHAnsi" w:cstheme="minorHAnsi"/>
        </w:rPr>
        <w:t>B</w:t>
      </w:r>
    </w:p>
    <w:p w14:paraId="6A5566EF" w14:textId="13FF0044" w:rsidR="001A00EA" w:rsidRDefault="001A00EA" w:rsidP="001A00EA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7713B1">
        <w:rPr>
          <w:rFonts w:asciiTheme="minorHAnsi" w:hAnsiTheme="minorHAnsi" w:cstheme="minorHAnsi"/>
          <w:b/>
          <w:bCs/>
          <w:sz w:val="18"/>
          <w:szCs w:val="18"/>
        </w:rPr>
        <w:t>Gegadigde dient het ingevulde en ondertekende formulier, inclusief eventueel beeldmateriaal, als Bijlage 5.</w:t>
      </w:r>
      <w:r w:rsidR="00AF31A8">
        <w:rPr>
          <w:rFonts w:asciiTheme="minorHAnsi" w:hAnsiTheme="minorHAnsi" w:cstheme="minorHAnsi"/>
          <w:b/>
          <w:bCs/>
          <w:sz w:val="18"/>
          <w:szCs w:val="18"/>
        </w:rPr>
        <w:t>2</w:t>
      </w:r>
      <w:r w:rsidRPr="007713B1">
        <w:rPr>
          <w:rFonts w:asciiTheme="minorHAnsi" w:hAnsiTheme="minorHAnsi" w:cstheme="minorHAnsi"/>
          <w:b/>
          <w:bCs/>
          <w:sz w:val="18"/>
          <w:szCs w:val="18"/>
        </w:rPr>
        <w:t xml:space="preserve"> in pdf bij zijn aanmelding te voegen.</w:t>
      </w:r>
    </w:p>
    <w:p w14:paraId="695AC9F9" w14:textId="77777777" w:rsidR="001A00EA" w:rsidRPr="009A46BB" w:rsidRDefault="001A00EA" w:rsidP="001A00EA">
      <w:pPr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5432"/>
        <w:gridCol w:w="7654"/>
      </w:tblGrid>
      <w:tr w:rsidR="001A00EA" w:rsidRPr="007713B1" w14:paraId="51414DDC" w14:textId="77777777" w:rsidTr="006237C0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5B033331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bookmarkStart w:id="0" w:name="_Hlk213763306"/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1.</w:t>
            </w:r>
          </w:p>
        </w:tc>
        <w:tc>
          <w:tcPr>
            <w:tcW w:w="13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4CFC18F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NAW gegevens referentieopdracht</w:t>
            </w:r>
          </w:p>
        </w:tc>
      </w:tr>
      <w:tr w:rsidR="001A00EA" w:rsidRPr="007713B1" w14:paraId="48436EB3" w14:textId="77777777" w:rsidTr="006237C0">
        <w:tc>
          <w:tcPr>
            <w:tcW w:w="517" w:type="dxa"/>
            <w:vAlign w:val="center"/>
          </w:tcPr>
          <w:p w14:paraId="5154D2A1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3E213EE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Opdrachtgever (referent)</w:t>
            </w:r>
          </w:p>
        </w:tc>
        <w:tc>
          <w:tcPr>
            <w:tcW w:w="7654" w:type="dxa"/>
            <w:vAlign w:val="center"/>
          </w:tcPr>
          <w:p w14:paraId="1C782580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1664E97B" w14:textId="77777777" w:rsidTr="006237C0">
        <w:tc>
          <w:tcPr>
            <w:tcW w:w="517" w:type="dxa"/>
            <w:vAlign w:val="center"/>
          </w:tcPr>
          <w:p w14:paraId="5DFAA2A4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733E50B5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Adres</w:t>
            </w:r>
          </w:p>
        </w:tc>
        <w:tc>
          <w:tcPr>
            <w:tcW w:w="7654" w:type="dxa"/>
            <w:vAlign w:val="center"/>
          </w:tcPr>
          <w:p w14:paraId="38AB1582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10D4B397" w14:textId="77777777" w:rsidTr="006237C0">
        <w:tc>
          <w:tcPr>
            <w:tcW w:w="517" w:type="dxa"/>
            <w:vAlign w:val="center"/>
          </w:tcPr>
          <w:p w14:paraId="385DD193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023DCF98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Postcode en plaats</w:t>
            </w:r>
          </w:p>
        </w:tc>
        <w:tc>
          <w:tcPr>
            <w:tcW w:w="7654" w:type="dxa"/>
            <w:vAlign w:val="center"/>
          </w:tcPr>
          <w:p w14:paraId="1851AFD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459E3D54" w14:textId="77777777" w:rsidTr="006237C0">
        <w:tc>
          <w:tcPr>
            <w:tcW w:w="517" w:type="dxa"/>
            <w:vAlign w:val="center"/>
          </w:tcPr>
          <w:p w14:paraId="4AFA6D77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04463E42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Contactpersoon van referent</w:t>
            </w:r>
          </w:p>
        </w:tc>
        <w:tc>
          <w:tcPr>
            <w:tcW w:w="7654" w:type="dxa"/>
            <w:vAlign w:val="center"/>
          </w:tcPr>
          <w:p w14:paraId="15CF1D28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7EFA5DC4" w14:textId="77777777" w:rsidTr="006237C0">
        <w:tc>
          <w:tcPr>
            <w:tcW w:w="517" w:type="dxa"/>
            <w:vAlign w:val="center"/>
          </w:tcPr>
          <w:p w14:paraId="62A3A963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vAlign w:val="center"/>
          </w:tcPr>
          <w:p w14:paraId="3BA62E0E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Emailadres van referent</w:t>
            </w:r>
          </w:p>
        </w:tc>
        <w:tc>
          <w:tcPr>
            <w:tcW w:w="7654" w:type="dxa"/>
            <w:vAlign w:val="center"/>
          </w:tcPr>
          <w:p w14:paraId="7141A8E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62286EB6" w14:textId="77777777" w:rsidTr="006237C0"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14:paraId="65EC281B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5432" w:type="dxa"/>
            <w:tcBorders>
              <w:bottom w:val="single" w:sz="4" w:space="0" w:color="auto"/>
            </w:tcBorders>
            <w:vAlign w:val="center"/>
          </w:tcPr>
          <w:p w14:paraId="2FCB700C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Telefoonnummer van referent</w:t>
            </w:r>
          </w:p>
        </w:tc>
        <w:tc>
          <w:tcPr>
            <w:tcW w:w="7654" w:type="dxa"/>
            <w:tcBorders>
              <w:bottom w:val="single" w:sz="4" w:space="0" w:color="auto"/>
            </w:tcBorders>
            <w:vAlign w:val="center"/>
          </w:tcPr>
          <w:p w14:paraId="2A9646D7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1A00EA" w:rsidRPr="007713B1" w14:paraId="3AD2BCB1" w14:textId="77777777" w:rsidTr="006237C0">
        <w:tc>
          <w:tcPr>
            <w:tcW w:w="517" w:type="dxa"/>
            <w:shd w:val="clear" w:color="auto" w:fill="C5E0B3" w:themeFill="accent6" w:themeFillTint="66"/>
          </w:tcPr>
          <w:p w14:paraId="442C1655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2.</w:t>
            </w:r>
          </w:p>
        </w:tc>
        <w:tc>
          <w:tcPr>
            <w:tcW w:w="13086" w:type="dxa"/>
            <w:gridSpan w:val="2"/>
            <w:shd w:val="clear" w:color="auto" w:fill="C5E0B3" w:themeFill="accent6" w:themeFillTint="66"/>
          </w:tcPr>
          <w:p w14:paraId="6A618907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Gestelde eisen aan de referentieopdracht (aanvinken)</w:t>
            </w:r>
          </w:p>
        </w:tc>
      </w:tr>
      <w:tr w:rsidR="001A00EA" w:rsidRPr="007713B1" w14:paraId="4E4083AE" w14:textId="77777777" w:rsidTr="006237C0">
        <w:tc>
          <w:tcPr>
            <w:tcW w:w="517" w:type="dxa"/>
          </w:tcPr>
          <w:p w14:paraId="419DA266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A</w:t>
            </w:r>
          </w:p>
        </w:tc>
        <w:tc>
          <w:tcPr>
            <w:tcW w:w="5432" w:type="dxa"/>
          </w:tcPr>
          <w:p w14:paraId="576C0390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Bedrijfsklare opleverdatum binnen 5 jaar na datum aanmelding (aanvinken)</w:t>
            </w:r>
          </w:p>
        </w:tc>
        <w:tc>
          <w:tcPr>
            <w:tcW w:w="7654" w:type="dxa"/>
            <w:vAlign w:val="center"/>
          </w:tcPr>
          <w:p w14:paraId="65D1835A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Ja (indien ja: hieronder de datum van bedrijfsklare oplevering vermelden)</w:t>
            </w:r>
          </w:p>
          <w:p w14:paraId="31A8FDF2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Nee (de referentie wordt niet verder beoordeeld)</w:t>
            </w:r>
          </w:p>
          <w:p w14:paraId="3B22F61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748C87F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opleverdatum:</w:t>
            </w: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 xml:space="preserve"> ……..</w:t>
            </w:r>
          </w:p>
        </w:tc>
      </w:tr>
      <w:tr w:rsidR="001A00EA" w:rsidRPr="007713B1" w14:paraId="31400374" w14:textId="77777777" w:rsidTr="006237C0">
        <w:tc>
          <w:tcPr>
            <w:tcW w:w="517" w:type="dxa"/>
          </w:tcPr>
          <w:p w14:paraId="2D31DDFB" w14:textId="4D2725DA" w:rsidR="001A00EA" w:rsidRPr="007713B1" w:rsidRDefault="000363F6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</w:t>
            </w:r>
          </w:p>
        </w:tc>
        <w:tc>
          <w:tcPr>
            <w:tcW w:w="5432" w:type="dxa"/>
          </w:tcPr>
          <w:p w14:paraId="7FBF51B2" w14:textId="0C43178B" w:rsidR="001B3BA1" w:rsidRPr="001B3BA1" w:rsidRDefault="001B3BA1" w:rsidP="001B3BA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>Gegadigde was aantoonbaar integraal verantwoordelijk voor:</w:t>
            </w:r>
          </w:p>
          <w:p w14:paraId="69AE18BD" w14:textId="77777777" w:rsidR="001B3BA1" w:rsidRPr="001B3BA1" w:rsidRDefault="001B3BA1" w:rsidP="006F663C">
            <w:pPr>
              <w:ind w:left="500" w:hanging="500"/>
              <w:rPr>
                <w:rFonts w:asciiTheme="minorHAnsi" w:hAnsiTheme="minorHAnsi" w:cstheme="minorHAnsi"/>
                <w:sz w:val="16"/>
                <w:szCs w:val="16"/>
              </w:rPr>
            </w:pP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ab/>
              <w:t xml:space="preserve">het </w:t>
            </w:r>
            <w:proofErr w:type="spellStart"/>
            <w:r w:rsidRPr="001B3BA1">
              <w:rPr>
                <w:rFonts w:asciiTheme="minorHAnsi" w:hAnsiTheme="minorHAnsi" w:cstheme="minorHAnsi"/>
                <w:sz w:val="16"/>
                <w:szCs w:val="16"/>
              </w:rPr>
              <w:t>engineeren</w:t>
            </w:r>
            <w:proofErr w:type="spellEnd"/>
            <w:r w:rsidRPr="001B3BA1">
              <w:rPr>
                <w:rFonts w:asciiTheme="minorHAnsi" w:hAnsiTheme="minorHAnsi" w:cstheme="minorHAnsi"/>
                <w:sz w:val="16"/>
                <w:szCs w:val="16"/>
              </w:rPr>
              <w:t xml:space="preserve"> van het Definitief Ontwerp (DO) naar het Uitvoeringsgereed Ontwerp (UO);</w:t>
            </w:r>
          </w:p>
          <w:p w14:paraId="56F80D42" w14:textId="77777777" w:rsidR="001B3BA1" w:rsidRPr="001B3BA1" w:rsidRDefault="001B3BA1" w:rsidP="006F663C">
            <w:pPr>
              <w:ind w:left="500" w:hanging="500"/>
              <w:rPr>
                <w:rFonts w:asciiTheme="minorHAnsi" w:hAnsiTheme="minorHAnsi" w:cstheme="minorHAnsi"/>
                <w:sz w:val="16"/>
                <w:szCs w:val="16"/>
              </w:rPr>
            </w:pP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ab/>
              <w:t>het volledige toetsings- en acceptatieproces, inclusief verificatie en validatie;</w:t>
            </w:r>
          </w:p>
          <w:p w14:paraId="6D1DADE3" w14:textId="4D89CB6C" w:rsidR="001A00EA" w:rsidRPr="009A46BB" w:rsidRDefault="001B3BA1" w:rsidP="006F663C">
            <w:pPr>
              <w:ind w:left="500" w:hanging="500"/>
              <w:rPr>
                <w:rFonts w:asciiTheme="minorHAnsi" w:hAnsiTheme="minorHAnsi" w:cstheme="minorHAnsi"/>
                <w:sz w:val="16"/>
                <w:szCs w:val="16"/>
              </w:rPr>
            </w:pP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>o</w:t>
            </w:r>
            <w:r w:rsidRPr="001B3BA1">
              <w:rPr>
                <w:rFonts w:asciiTheme="minorHAnsi" w:hAnsiTheme="minorHAnsi" w:cstheme="minorHAnsi"/>
                <w:sz w:val="16"/>
                <w:szCs w:val="16"/>
              </w:rPr>
              <w:tab/>
              <w:t>de realisatie van het werk.</w:t>
            </w:r>
          </w:p>
        </w:tc>
        <w:tc>
          <w:tcPr>
            <w:tcW w:w="7654" w:type="dxa"/>
            <w:vAlign w:val="center"/>
          </w:tcPr>
          <w:p w14:paraId="26A4D726" w14:textId="77777777" w:rsidR="001A00EA" w:rsidRPr="009A46BB" w:rsidRDefault="001A00EA" w:rsidP="001A00EA">
            <w:pPr>
              <w:pStyle w:val="Lijstaline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9A46BB">
              <w:rPr>
                <w:rFonts w:asciiTheme="minorHAnsi" w:hAnsiTheme="minorHAnsi" w:cstheme="minorHAnsi"/>
                <w:sz w:val="16"/>
                <w:szCs w:val="16"/>
              </w:rPr>
              <w:t>Ja (indien ja: hieronder een korte onderbouwing opgeven)</w:t>
            </w:r>
          </w:p>
          <w:p w14:paraId="1CDEA60C" w14:textId="77777777" w:rsidR="001A00EA" w:rsidRPr="009A46BB" w:rsidRDefault="001A00EA" w:rsidP="001A00EA">
            <w:pPr>
              <w:pStyle w:val="Lijstaline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9A46BB">
              <w:rPr>
                <w:rFonts w:asciiTheme="minorHAnsi" w:hAnsiTheme="minorHAnsi" w:cstheme="minorHAnsi"/>
                <w:sz w:val="16"/>
                <w:szCs w:val="16"/>
              </w:rPr>
              <w:t>Nee (de referentie wordt niet verder beoordeeld)</w:t>
            </w:r>
          </w:p>
          <w:p w14:paraId="2494DAA6" w14:textId="77777777" w:rsidR="001A00EA" w:rsidRPr="009A46BB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D94E64C" w14:textId="77777777" w:rsidR="001A00EA" w:rsidRPr="009A46BB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A46BB">
              <w:rPr>
                <w:rFonts w:asciiTheme="minorHAnsi" w:hAnsiTheme="minorHAnsi" w:cstheme="minorHAnsi"/>
                <w:sz w:val="16"/>
                <w:szCs w:val="16"/>
              </w:rPr>
              <w:t xml:space="preserve">onderbouwing: </w:t>
            </w:r>
          </w:p>
          <w:p w14:paraId="5453E333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9A46BB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</w:tc>
      </w:tr>
      <w:tr w:rsidR="00CF1871" w:rsidRPr="007713B1" w14:paraId="7A23A677" w14:textId="77777777" w:rsidTr="006237C0">
        <w:tc>
          <w:tcPr>
            <w:tcW w:w="517" w:type="dxa"/>
          </w:tcPr>
          <w:p w14:paraId="101E976F" w14:textId="44B61F16" w:rsidR="00CF1871" w:rsidRDefault="00CF1871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C</w:t>
            </w:r>
          </w:p>
        </w:tc>
        <w:tc>
          <w:tcPr>
            <w:tcW w:w="5432" w:type="dxa"/>
          </w:tcPr>
          <w:p w14:paraId="00A446FC" w14:textId="17094E00" w:rsidR="00CF1871" w:rsidRPr="009A46BB" w:rsidRDefault="00CF1871" w:rsidP="00CF187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>Het project is uitgevoerd onder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>UAV-GC 2005 of 2025, of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>een daarmee gelijkwaardige geïntegreerde contractvorm (Engineer &amp; Build / Design &amp; Build).</w:t>
            </w:r>
          </w:p>
        </w:tc>
        <w:tc>
          <w:tcPr>
            <w:tcW w:w="7654" w:type="dxa"/>
            <w:vAlign w:val="center"/>
          </w:tcPr>
          <w:p w14:paraId="2E31F21D" w14:textId="77777777" w:rsidR="00CF1871" w:rsidRPr="00CF1871" w:rsidRDefault="00CF1871" w:rsidP="00CF1871">
            <w:pPr>
              <w:pStyle w:val="Lijstaline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>Ja (indien ja: hieronder een korte onderbouwing opgeven)</w:t>
            </w:r>
          </w:p>
          <w:p w14:paraId="4D2218B4" w14:textId="77777777" w:rsidR="00CF1871" w:rsidRPr="00CF1871" w:rsidRDefault="00CF1871" w:rsidP="00CF1871">
            <w:pPr>
              <w:pStyle w:val="Lijstalinea"/>
              <w:numPr>
                <w:ilvl w:val="0"/>
                <w:numId w:val="3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>Nee (de referentie wordt niet verder beoordeeld)</w:t>
            </w:r>
          </w:p>
          <w:p w14:paraId="301A86E3" w14:textId="77777777" w:rsidR="00CF1871" w:rsidRPr="00CF1871" w:rsidRDefault="00CF1871" w:rsidP="00CF1871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04B56F9C" w14:textId="77777777" w:rsidR="00CF1871" w:rsidRPr="00CF1871" w:rsidRDefault="00CF1871" w:rsidP="00CF187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 xml:space="preserve">onderbouwing: </w:t>
            </w:r>
          </w:p>
          <w:p w14:paraId="3943D3DD" w14:textId="3F876F8A" w:rsidR="00CF1871" w:rsidRPr="00CF1871" w:rsidRDefault="00CF1871" w:rsidP="00CF1871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CF1871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</w:tc>
      </w:tr>
    </w:tbl>
    <w:p w14:paraId="231ACF16" w14:textId="77777777" w:rsidR="00CF1871" w:rsidRDefault="00CF1871">
      <w:r>
        <w:br w:type="page"/>
      </w: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461"/>
        <w:gridCol w:w="3971"/>
        <w:gridCol w:w="7654"/>
      </w:tblGrid>
      <w:tr w:rsidR="001A00EA" w:rsidRPr="007713B1" w14:paraId="54A35CA1" w14:textId="77777777" w:rsidTr="006237C0">
        <w:tc>
          <w:tcPr>
            <w:tcW w:w="517" w:type="dxa"/>
            <w:shd w:val="clear" w:color="auto" w:fill="C5E0B3" w:themeFill="accent6" w:themeFillTint="66"/>
          </w:tcPr>
          <w:p w14:paraId="7FD15081" w14:textId="171BDDDB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3.</w:t>
            </w:r>
          </w:p>
        </w:tc>
        <w:tc>
          <w:tcPr>
            <w:tcW w:w="13086" w:type="dxa"/>
            <w:gridSpan w:val="3"/>
            <w:shd w:val="clear" w:color="auto" w:fill="C5E0B3" w:themeFill="accent6" w:themeFillTint="66"/>
          </w:tcPr>
          <w:p w14:paraId="1C0A5D20" w14:textId="77777777" w:rsidR="001A00EA" w:rsidRPr="007713B1" w:rsidRDefault="001A00EA" w:rsidP="006237C0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Criteria</w:t>
            </w:r>
          </w:p>
        </w:tc>
      </w:tr>
      <w:tr w:rsidR="001A00EA" w:rsidRPr="007713B1" w14:paraId="54EB3F99" w14:textId="77777777" w:rsidTr="006237C0">
        <w:tc>
          <w:tcPr>
            <w:tcW w:w="517" w:type="dxa"/>
          </w:tcPr>
          <w:p w14:paraId="663876A4" w14:textId="4D95649A" w:rsidR="001A00EA" w:rsidRPr="007713B1" w:rsidRDefault="00690965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B1</w:t>
            </w:r>
          </w:p>
        </w:tc>
        <w:tc>
          <w:tcPr>
            <w:tcW w:w="5432" w:type="dxa"/>
            <w:gridSpan w:val="2"/>
          </w:tcPr>
          <w:p w14:paraId="313822CD" w14:textId="5530F807" w:rsidR="000363F6" w:rsidRDefault="000363F6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0363F6">
              <w:rPr>
                <w:rFonts w:asciiTheme="minorHAnsi" w:hAnsiTheme="minorHAnsi" w:cstheme="minorHAnsi"/>
                <w:sz w:val="16"/>
                <w:szCs w:val="16"/>
              </w:rPr>
              <w:t xml:space="preserve">Welke mate van ontwerpbijdrage heeft de gegadigde geleverd binnen een </w:t>
            </w:r>
            <w:r w:rsidR="00400C87">
              <w:rPr>
                <w:rFonts w:asciiTheme="minorHAnsi" w:hAnsiTheme="minorHAnsi" w:cstheme="minorHAnsi"/>
                <w:sz w:val="16"/>
                <w:szCs w:val="16"/>
              </w:rPr>
              <w:br/>
            </w:r>
            <w:r w:rsidRPr="000363F6">
              <w:rPr>
                <w:rFonts w:asciiTheme="minorHAnsi" w:hAnsiTheme="minorHAnsi" w:cstheme="minorHAnsi"/>
                <w:sz w:val="16"/>
                <w:szCs w:val="16"/>
              </w:rPr>
              <w:t>UAV-GC-opgave, specifiek gericht op DO→UO-optimalisaties?</w:t>
            </w:r>
          </w:p>
          <w:p w14:paraId="01EE72B1" w14:textId="724A8E0B" w:rsidR="001A00EA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Geen aantoonbare ontwerpbijdrage = 0 </w:t>
            </w:r>
            <w:proofErr w:type="spellStart"/>
            <w:r w:rsidRPr="006F016E">
              <w:rPr>
                <w:rFonts w:asciiTheme="minorHAnsi" w:hAnsiTheme="minorHAnsi" w:cstheme="minorHAnsi"/>
                <w:sz w:val="16"/>
                <w:szCs w:val="16"/>
              </w:rPr>
              <w:t>pnt</w:t>
            </w:r>
            <w:proofErr w:type="spellEnd"/>
          </w:p>
          <w:p w14:paraId="33B2AF17" w14:textId="0D726333" w:rsidR="001A00EA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 Beperkte ontwerpafstemming = </w:t>
            </w:r>
            <w:r w:rsidR="00D6388E">
              <w:rPr>
                <w:rFonts w:asciiTheme="minorHAnsi" w:hAnsiTheme="minorHAnsi" w:cstheme="minorHAnsi"/>
                <w:sz w:val="16"/>
                <w:szCs w:val="16"/>
              </w:rPr>
              <w:t>15</w:t>
            </w: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F016E">
              <w:rPr>
                <w:rFonts w:asciiTheme="minorHAnsi" w:hAnsiTheme="minorHAnsi" w:cstheme="minorHAnsi"/>
                <w:sz w:val="16"/>
                <w:szCs w:val="16"/>
              </w:rPr>
              <w:t>pnt</w:t>
            </w:r>
            <w:proofErr w:type="spellEnd"/>
          </w:p>
          <w:p w14:paraId="68F3E770" w14:textId="01FC3358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 Aantoonbare DO-naar-UO-optimalisatie = </w:t>
            </w:r>
            <w:r w:rsidR="00D6388E">
              <w:rPr>
                <w:rFonts w:asciiTheme="minorHAnsi" w:hAnsiTheme="minorHAnsi" w:cstheme="minorHAnsi"/>
                <w:sz w:val="16"/>
                <w:szCs w:val="16"/>
              </w:rPr>
              <w:t>30</w:t>
            </w:r>
            <w:r w:rsidRPr="006F016E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proofErr w:type="spellStart"/>
            <w:r w:rsidRPr="006F016E">
              <w:rPr>
                <w:rFonts w:asciiTheme="minorHAnsi" w:hAnsiTheme="minorHAnsi" w:cstheme="minorHAnsi"/>
                <w:sz w:val="16"/>
                <w:szCs w:val="16"/>
              </w:rPr>
              <w:t>pnt</w:t>
            </w:r>
            <w:proofErr w:type="spellEnd"/>
          </w:p>
        </w:tc>
        <w:tc>
          <w:tcPr>
            <w:tcW w:w="7654" w:type="dxa"/>
          </w:tcPr>
          <w:p w14:paraId="70029B9C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Geen aantoonbare ontwerpbijdrage</w:t>
            </w:r>
          </w:p>
          <w:p w14:paraId="2F18AD67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Beperkte ontwerpafstemming</w:t>
            </w:r>
          </w:p>
          <w:p w14:paraId="60C11A76" w14:textId="77777777" w:rsidR="001A00EA" w:rsidRPr="007713B1" w:rsidRDefault="001A00EA" w:rsidP="001A00EA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Aantoonbare DO-naar-UO-optimalisatie</w:t>
            </w:r>
          </w:p>
          <w:p w14:paraId="6B211D19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0662810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  <w:u w:val="single"/>
              </w:rPr>
              <w:t xml:space="preserve">onderbouwing: </w:t>
            </w:r>
          </w:p>
          <w:p w14:paraId="1A1BE1E1" w14:textId="77777777" w:rsidR="001A00EA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……</w:t>
            </w:r>
          </w:p>
          <w:p w14:paraId="3AB53627" w14:textId="77777777" w:rsidR="001A00EA" w:rsidRPr="007713B1" w:rsidRDefault="001A00EA" w:rsidP="006237C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bookmarkEnd w:id="0"/>
      <w:tr w:rsidR="00690965" w:rsidRPr="007713B1" w14:paraId="1F83710F" w14:textId="77777777" w:rsidTr="004758AE">
        <w:tc>
          <w:tcPr>
            <w:tcW w:w="5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8A06A74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4.</w:t>
            </w:r>
          </w:p>
        </w:tc>
        <w:tc>
          <w:tcPr>
            <w:tcW w:w="13086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D20D475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Beeldmateriaal</w:t>
            </w:r>
          </w:p>
        </w:tc>
      </w:tr>
      <w:tr w:rsidR="00690965" w:rsidRPr="007713B1" w14:paraId="2A3932B7" w14:textId="77777777" w:rsidTr="004758AE">
        <w:tc>
          <w:tcPr>
            <w:tcW w:w="13603" w:type="dxa"/>
            <w:gridSpan w:val="4"/>
            <w:tcBorders>
              <w:bottom w:val="single" w:sz="4" w:space="0" w:color="auto"/>
            </w:tcBorders>
            <w:vAlign w:val="center"/>
          </w:tcPr>
          <w:p w14:paraId="10951D4D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4391C613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sz w:val="16"/>
                <w:szCs w:val="16"/>
              </w:rPr>
              <w:t>Indien gegadigde beeldmateriaal wenst toe te voegen dan dient hij dit in een separaat toe te voegen document (maximaal 2 A4) direct achter deze referentieverklaring.</w:t>
            </w:r>
          </w:p>
          <w:p w14:paraId="4A689C18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1FEB62BE" w14:textId="77777777" w:rsidTr="004758AE">
        <w:tc>
          <w:tcPr>
            <w:tcW w:w="13603" w:type="dxa"/>
            <w:gridSpan w:val="4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6F5B62D4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6AE16501" w14:textId="77777777" w:rsidTr="004758AE">
        <w:tc>
          <w:tcPr>
            <w:tcW w:w="1978" w:type="dxa"/>
            <w:gridSpan w:val="2"/>
            <w:shd w:val="clear" w:color="auto" w:fill="C5E0B3" w:themeFill="accent6" w:themeFillTint="66"/>
          </w:tcPr>
          <w:p w14:paraId="2437D317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Gegadigde</w:t>
            </w:r>
          </w:p>
        </w:tc>
        <w:tc>
          <w:tcPr>
            <w:tcW w:w="11625" w:type="dxa"/>
            <w:gridSpan w:val="2"/>
          </w:tcPr>
          <w:p w14:paraId="0CA9D873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48E0A1C9" w14:textId="77777777" w:rsidTr="004758AE">
        <w:tc>
          <w:tcPr>
            <w:tcW w:w="1978" w:type="dxa"/>
            <w:gridSpan w:val="2"/>
            <w:shd w:val="clear" w:color="auto" w:fill="C5E0B3" w:themeFill="accent6" w:themeFillTint="66"/>
          </w:tcPr>
          <w:p w14:paraId="63ECBE2A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Datum</w:t>
            </w:r>
          </w:p>
        </w:tc>
        <w:tc>
          <w:tcPr>
            <w:tcW w:w="11625" w:type="dxa"/>
            <w:gridSpan w:val="2"/>
          </w:tcPr>
          <w:p w14:paraId="0C483331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441168F6" w14:textId="77777777" w:rsidTr="004758AE">
        <w:tc>
          <w:tcPr>
            <w:tcW w:w="1978" w:type="dxa"/>
            <w:gridSpan w:val="2"/>
            <w:shd w:val="clear" w:color="auto" w:fill="C5E0B3" w:themeFill="accent6" w:themeFillTint="66"/>
          </w:tcPr>
          <w:p w14:paraId="6CAB84B1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Plaats</w:t>
            </w:r>
          </w:p>
        </w:tc>
        <w:tc>
          <w:tcPr>
            <w:tcW w:w="11625" w:type="dxa"/>
            <w:gridSpan w:val="2"/>
          </w:tcPr>
          <w:p w14:paraId="0B0E70FE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5945613A" w14:textId="77777777" w:rsidTr="004758AE">
        <w:tc>
          <w:tcPr>
            <w:tcW w:w="1978" w:type="dxa"/>
            <w:gridSpan w:val="2"/>
            <w:shd w:val="clear" w:color="auto" w:fill="C5E0B3" w:themeFill="accent6" w:themeFillTint="66"/>
          </w:tcPr>
          <w:p w14:paraId="6AF4710B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Naam ondertekenaar</w:t>
            </w:r>
          </w:p>
        </w:tc>
        <w:tc>
          <w:tcPr>
            <w:tcW w:w="11625" w:type="dxa"/>
            <w:gridSpan w:val="2"/>
          </w:tcPr>
          <w:p w14:paraId="3EA19E5E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69F38FF4" w14:textId="77777777" w:rsidTr="004758AE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55AFC92F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Functie ondertekenaar</w:t>
            </w:r>
          </w:p>
        </w:tc>
        <w:tc>
          <w:tcPr>
            <w:tcW w:w="11625" w:type="dxa"/>
            <w:gridSpan w:val="2"/>
          </w:tcPr>
          <w:p w14:paraId="53C5E51E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90965" w:rsidRPr="007713B1" w14:paraId="71F5F94A" w14:textId="77777777" w:rsidTr="004758AE">
        <w:trPr>
          <w:trHeight w:val="826"/>
        </w:trPr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3FE67E99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7713B1">
              <w:rPr>
                <w:rFonts w:asciiTheme="minorHAnsi" w:hAnsiTheme="minorHAnsi" w:cstheme="minorHAnsi"/>
                <w:b/>
                <w:sz w:val="16"/>
                <w:szCs w:val="16"/>
              </w:rPr>
              <w:t>Handtekening</w:t>
            </w:r>
          </w:p>
          <w:p w14:paraId="08939032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00F9520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0D8A0A1" w14:textId="77777777" w:rsidR="00690965" w:rsidRPr="007713B1" w:rsidRDefault="00690965" w:rsidP="004758AE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1625" w:type="dxa"/>
            <w:gridSpan w:val="2"/>
            <w:tcBorders>
              <w:bottom w:val="single" w:sz="4" w:space="0" w:color="auto"/>
            </w:tcBorders>
          </w:tcPr>
          <w:p w14:paraId="6196F636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77705885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C00DD87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83F5D95" w14:textId="77777777" w:rsidR="00690965" w:rsidRPr="007713B1" w:rsidRDefault="00690965" w:rsidP="004758AE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p w14:paraId="62414B34" w14:textId="664227B4" w:rsidR="001A00EA" w:rsidRDefault="001A00EA" w:rsidP="001A00EA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</w:rPr>
      </w:pPr>
    </w:p>
    <w:sectPr w:rsidR="001A00EA" w:rsidSect="0092786A">
      <w:footerReference w:type="default" r:id="rId12"/>
      <w:footerReference w:type="first" r:id="rId13"/>
      <w:pgSz w:w="16838" w:h="11906" w:orient="landscape" w:code="9"/>
      <w:pgMar w:top="1701" w:right="226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015F6" w14:textId="77777777" w:rsidR="00C970B6" w:rsidRDefault="00C970B6" w:rsidP="00355C41">
      <w:pPr>
        <w:spacing w:line="240" w:lineRule="auto"/>
      </w:pPr>
      <w:r>
        <w:separator/>
      </w:r>
    </w:p>
  </w:endnote>
  <w:endnote w:type="continuationSeparator" w:id="0">
    <w:p w14:paraId="0FE14CEC" w14:textId="77777777" w:rsidR="00C970B6" w:rsidRDefault="00C970B6" w:rsidP="00355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117C" w14:textId="29EF3C8E" w:rsidR="00065805" w:rsidRPr="004F0CE6" w:rsidRDefault="004F0CE6" w:rsidP="004F0CE6">
    <w:pPr>
      <w:pStyle w:val="Voettekst"/>
      <w:rPr>
        <w:rFonts w:asciiTheme="minorHAnsi" w:hAnsiTheme="minorHAnsi" w:cstheme="minorHAnsi"/>
        <w:sz w:val="16"/>
        <w:szCs w:val="16"/>
      </w:rPr>
    </w:pPr>
    <w:r w:rsidRPr="004F0CE6">
      <w:rPr>
        <w:rFonts w:asciiTheme="minorHAnsi" w:hAnsiTheme="minorHAnsi" w:cstheme="minorHAnsi"/>
        <w:sz w:val="16"/>
        <w:szCs w:val="16"/>
      </w:rPr>
      <w:t xml:space="preserve">Document: bijlage bij Selectieleidraad </w:t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</w:p>
  <w:p w14:paraId="6C2F7F09" w14:textId="77777777" w:rsidR="009B4944" w:rsidRDefault="009B49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DD85" w14:textId="77777777" w:rsidR="00417348" w:rsidRPr="00417348" w:rsidRDefault="00417348" w:rsidP="00417348">
    <w:pPr>
      <w:pStyle w:val="Voettekst"/>
      <w:ind w:left="567"/>
      <w:jc w:val="right"/>
      <w:rPr>
        <w:b/>
        <w:bCs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2EE1F" w14:textId="77777777" w:rsidR="00C970B6" w:rsidRDefault="00C970B6" w:rsidP="00355C41">
      <w:pPr>
        <w:spacing w:line="240" w:lineRule="auto"/>
      </w:pPr>
      <w:r>
        <w:separator/>
      </w:r>
    </w:p>
  </w:footnote>
  <w:footnote w:type="continuationSeparator" w:id="0">
    <w:p w14:paraId="6A0A632A" w14:textId="77777777" w:rsidR="00C970B6" w:rsidRDefault="00C970B6" w:rsidP="00355C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15F72"/>
    <w:multiLevelType w:val="hybridMultilevel"/>
    <w:tmpl w:val="BB6462B6"/>
    <w:lvl w:ilvl="0" w:tplc="37365A5A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0504440">
    <w:abstractNumId w:val="1"/>
  </w:num>
  <w:num w:numId="2" w16cid:durableId="748045396">
    <w:abstractNumId w:val="2"/>
  </w:num>
  <w:num w:numId="3" w16cid:durableId="1777676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E6"/>
    <w:rsid w:val="000363F6"/>
    <w:rsid w:val="00050ADD"/>
    <w:rsid w:val="00065805"/>
    <w:rsid w:val="001211CA"/>
    <w:rsid w:val="00176073"/>
    <w:rsid w:val="001A00EA"/>
    <w:rsid w:val="001B3BA1"/>
    <w:rsid w:val="00206C7F"/>
    <w:rsid w:val="002B068D"/>
    <w:rsid w:val="00355C41"/>
    <w:rsid w:val="003C0AFB"/>
    <w:rsid w:val="00400C87"/>
    <w:rsid w:val="00400D9C"/>
    <w:rsid w:val="00417348"/>
    <w:rsid w:val="00424FCD"/>
    <w:rsid w:val="004906C1"/>
    <w:rsid w:val="004D3566"/>
    <w:rsid w:val="004F0CE6"/>
    <w:rsid w:val="00531706"/>
    <w:rsid w:val="00606EF8"/>
    <w:rsid w:val="00690965"/>
    <w:rsid w:val="006A4B40"/>
    <w:rsid w:val="006F663C"/>
    <w:rsid w:val="00723A5D"/>
    <w:rsid w:val="00740112"/>
    <w:rsid w:val="0078737F"/>
    <w:rsid w:val="007C0073"/>
    <w:rsid w:val="0080465C"/>
    <w:rsid w:val="008F0060"/>
    <w:rsid w:val="0092786A"/>
    <w:rsid w:val="009B4944"/>
    <w:rsid w:val="009E4AE4"/>
    <w:rsid w:val="00A54254"/>
    <w:rsid w:val="00AF31A8"/>
    <w:rsid w:val="00C36190"/>
    <w:rsid w:val="00C9677B"/>
    <w:rsid w:val="00C970B6"/>
    <w:rsid w:val="00CD10BD"/>
    <w:rsid w:val="00CE0352"/>
    <w:rsid w:val="00CF1871"/>
    <w:rsid w:val="00D23A30"/>
    <w:rsid w:val="00D6388E"/>
    <w:rsid w:val="00D71DC2"/>
    <w:rsid w:val="00E54BF3"/>
    <w:rsid w:val="00ED5F86"/>
    <w:rsid w:val="00F02140"/>
    <w:rsid w:val="00F6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A815D"/>
  <w15:chartTrackingRefBased/>
  <w15:docId w15:val="{279331DE-1E2A-4D2D-83B9-01E098F3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0CE6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606E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55C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5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E4A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06EF8"/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Geenafstand">
    <w:name w:val="No Spacing"/>
    <w:uiPriority w:val="1"/>
    <w:qFormat/>
    <w:rsid w:val="00355C41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355C41"/>
    <w:pPr>
      <w:spacing w:line="240" w:lineRule="auto"/>
      <w:contextualSpacing/>
    </w:pPr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5C41"/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5C4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5C41"/>
    <w:rPr>
      <w:rFonts w:eastAsiaTheme="minorEastAsia"/>
      <w:color w:val="5A5A5A" w:themeColor="text1" w:themeTint="A5"/>
      <w:spacing w:val="15"/>
      <w:sz w:val="20"/>
    </w:rPr>
  </w:style>
  <w:style w:type="paragraph" w:styleId="Lijstalinea">
    <w:name w:val="List Paragraph"/>
    <w:basedOn w:val="Standaard"/>
    <w:uiPriority w:val="34"/>
    <w:qFormat/>
    <w:rsid w:val="00355C41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qFormat/>
    <w:rsid w:val="00355C41"/>
    <w:rPr>
      <w:rFonts w:asciiTheme="majorHAnsi" w:hAnsiTheme="majorHAnsi"/>
      <w:i/>
      <w:iCs/>
      <w:color w:val="404040" w:themeColor="text1" w:themeTint="BF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character" w:styleId="Nadruk">
    <w:name w:val="Emphasis"/>
    <w:basedOn w:val="Standaardalinea-lettertype"/>
    <w:uiPriority w:val="20"/>
    <w:qFormat/>
    <w:rsid w:val="00355C41"/>
    <w:rPr>
      <w:rFonts w:asciiTheme="majorHAnsi" w:hAnsiTheme="majorHAnsi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355C41"/>
    <w:rPr>
      <w:rFonts w:asciiTheme="majorHAnsi" w:hAnsiTheme="majorHAnsi"/>
      <w:i/>
      <w:iCs/>
      <w:color w:val="auto"/>
      <w:sz w:val="20"/>
    </w:rPr>
  </w:style>
  <w:style w:type="character" w:styleId="Zwaar">
    <w:name w:val="Strong"/>
    <w:basedOn w:val="Standaardalinea-lettertype"/>
    <w:uiPriority w:val="22"/>
    <w:qFormat/>
    <w:rsid w:val="00355C41"/>
    <w:rPr>
      <w:rFonts w:asciiTheme="majorHAnsi" w:hAnsiTheme="majorHAnsi"/>
      <w:b w:val="0"/>
      <w:b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55C41"/>
    <w:pPr>
      <w:spacing w:before="20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55C41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5C4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5C41"/>
    <w:rPr>
      <w:i/>
      <w:iCs/>
      <w:sz w:val="20"/>
    </w:rPr>
  </w:style>
  <w:style w:type="character" w:styleId="Subtieleverwijzing">
    <w:name w:val="Subtle Reference"/>
    <w:basedOn w:val="Standaardalinea-lettertype"/>
    <w:uiPriority w:val="31"/>
    <w:qFormat/>
    <w:rsid w:val="00355C41"/>
    <w:rPr>
      <w:rFonts w:asciiTheme="majorHAnsi" w:hAnsiTheme="majorHAnsi"/>
      <w:smallCaps/>
      <w:color w:val="auto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355C41"/>
    <w:rPr>
      <w:rFonts w:asciiTheme="majorHAnsi" w:hAnsiTheme="majorHAnsi"/>
      <w:b w:val="0"/>
      <w:bCs/>
      <w:smallCaps/>
      <w:color w:val="auto"/>
      <w:spacing w:val="5"/>
      <w:sz w:val="20"/>
    </w:rPr>
  </w:style>
  <w:style w:type="character" w:styleId="Titelvanboek">
    <w:name w:val="Book Title"/>
    <w:basedOn w:val="Standaardalinea-lettertype"/>
    <w:uiPriority w:val="33"/>
    <w:qFormat/>
    <w:rsid w:val="00355C41"/>
    <w:rPr>
      <w:rFonts w:asciiTheme="minorHAnsi" w:hAnsiTheme="minorHAnsi"/>
      <w:b/>
      <w:bCs/>
      <w:i/>
      <w:iCs/>
      <w:color w:val="auto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5C41"/>
  </w:style>
  <w:style w:type="paragraph" w:styleId="Voettekst">
    <w:name w:val="footer"/>
    <w:basedOn w:val="Standaard"/>
    <w:link w:val="VoettekstChar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55C41"/>
  </w:style>
  <w:style w:type="character" w:styleId="Tekstvantijdelijkeaanduiding">
    <w:name w:val="Placeholder Text"/>
    <w:basedOn w:val="Standaardalinea-lettertype"/>
    <w:uiPriority w:val="99"/>
    <w:semiHidden/>
    <w:rsid w:val="00417348"/>
    <w:rPr>
      <w:color w:val="808080"/>
    </w:rPr>
  </w:style>
  <w:style w:type="paragraph" w:customStyle="1" w:styleId="VoettekstRS">
    <w:name w:val="Voettekst R&amp;S"/>
    <w:basedOn w:val="Voettekst"/>
    <w:link w:val="VoettekstRSChar"/>
    <w:rsid w:val="00417348"/>
    <w:pPr>
      <w:ind w:left="567"/>
      <w:jc w:val="right"/>
    </w:pPr>
    <w:rPr>
      <w:color w:val="FF0000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17348"/>
    <w:rPr>
      <w:color w:val="0563C1" w:themeColor="hyperlink"/>
      <w:u w:val="single"/>
    </w:rPr>
  </w:style>
  <w:style w:type="character" w:customStyle="1" w:styleId="VoettekstRSChar">
    <w:name w:val="Voettekst R&amp;S Char"/>
    <w:basedOn w:val="VoettekstChar"/>
    <w:link w:val="VoettekstRS"/>
    <w:rsid w:val="00417348"/>
    <w:rPr>
      <w:color w:val="FF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7348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rsid w:val="00065805"/>
  </w:style>
  <w:style w:type="paragraph" w:customStyle="1" w:styleId="Kop21">
    <w:name w:val="Kop 21"/>
    <w:basedOn w:val="Standaard"/>
    <w:qFormat/>
    <w:rsid w:val="009E4AE4"/>
    <w:pPr>
      <w:spacing w:line="240" w:lineRule="auto"/>
    </w:pPr>
    <w:rPr>
      <w:rFonts w:cs="Calibri"/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9E4A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Bijlagetitel">
    <w:name w:val="Bijlage titel"/>
    <w:basedOn w:val="Standaard"/>
    <w:qFormat/>
    <w:rsid w:val="004F0CE6"/>
    <w:pPr>
      <w:shd w:val="clear" w:color="auto" w:fill="002060"/>
      <w:tabs>
        <w:tab w:val="left" w:pos="567"/>
      </w:tabs>
      <w:autoSpaceDE/>
      <w:autoSpaceDN/>
      <w:adjustRightInd/>
      <w:ind w:left="567" w:hanging="567"/>
      <w:contextualSpacing/>
    </w:pPr>
    <w:rPr>
      <w:rFonts w:eastAsia="Times New Roman"/>
      <w:b/>
      <w:spacing w:val="-4"/>
      <w:sz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50AD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50ADD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50ADD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50AD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50ADD"/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oducten%20projecten\2.%20Projectmanagement\02_verslagen_agenda's_memo's\Memo's\res%20&amp;%20smit%20mem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Sloterweg 796, 1066CN 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434e49be5166ec9a91819227541b08e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592afd87a89b02e5baf48442f155637f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A352B31-B79F-41D6-8D8B-AAAB003CB75F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customXml/itemProps3.xml><?xml version="1.0" encoding="utf-8"?>
<ds:datastoreItem xmlns:ds="http://schemas.openxmlformats.org/officeDocument/2006/customXml" ds:itemID="{65E2477F-ED51-4F5A-BF34-53E85F4067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E338EF-8026-4FA3-94DE-AAA7C1B337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BA7296F-3F7E-47A8-9829-88FDEA5C4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 &amp; smit memo</Template>
  <TotalTime>14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es &amp; Smit B.V. | Sloterweg 796 | 1066CN Amsterdam | +31 (0)20 667 58 75 | info@ressmit.nl | www.ressmit.nl  IBAN NL37INGB0655919465 | BIC INGBNL2A | BTW NL808493383B01 | KvK 34113587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Jacobs</dc:creator>
  <cp:keywords/>
  <dc:description/>
  <cp:lastModifiedBy>Ricardo Kreileman</cp:lastModifiedBy>
  <cp:revision>8</cp:revision>
  <dcterms:created xsi:type="dcterms:W3CDTF">2025-12-09T13:19:00Z</dcterms:created>
  <dcterms:modified xsi:type="dcterms:W3CDTF">2026-01-05T13:17:00Z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  <property fmtid="{D5CDD505-2E9C-101B-9397-08002B2CF9AE}" pid="3" name="MediaServiceImageTags">
    <vt:lpwstr/>
  </property>
</Properties>
</file>