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BD5E" w14:textId="2E400965" w:rsidR="001A00EA" w:rsidRPr="007713B1" w:rsidRDefault="001A00EA" w:rsidP="001A00EA">
      <w:pPr>
        <w:pStyle w:val="Bijlagetitel"/>
        <w:shd w:val="clear" w:color="auto" w:fill="C5E0B3" w:themeFill="accent6" w:themeFillTint="66"/>
        <w:tabs>
          <w:tab w:val="clear" w:pos="567"/>
        </w:tabs>
        <w:ind w:left="0" w:firstLine="0"/>
        <w:rPr>
          <w:rFonts w:asciiTheme="minorHAnsi" w:hAnsiTheme="minorHAnsi" w:cstheme="minorHAnsi"/>
        </w:rPr>
      </w:pPr>
      <w:r w:rsidRPr="007713B1">
        <w:rPr>
          <w:rFonts w:asciiTheme="minorHAnsi" w:hAnsiTheme="minorHAnsi" w:cstheme="minorHAnsi"/>
        </w:rPr>
        <w:t xml:space="preserve">Bijlage 5.1 - Standaardformulier opgave referentieproject selectie </w:t>
      </w:r>
      <w:r w:rsidR="00740112">
        <w:rPr>
          <w:rFonts w:asciiTheme="minorHAnsi" w:hAnsiTheme="minorHAnsi" w:cstheme="minorHAnsi"/>
        </w:rPr>
        <w:t>A</w:t>
      </w:r>
    </w:p>
    <w:p w14:paraId="6A5566EF" w14:textId="77777777" w:rsidR="001A00EA" w:rsidRDefault="001A00EA" w:rsidP="001A00EA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7713B1">
        <w:rPr>
          <w:rFonts w:asciiTheme="minorHAnsi" w:hAnsiTheme="minorHAnsi" w:cstheme="minorHAnsi"/>
          <w:b/>
          <w:bCs/>
          <w:sz w:val="18"/>
          <w:szCs w:val="18"/>
        </w:rPr>
        <w:t>Gegadigde dient het ingevulde en ondertekende formulier, inclusief eventueel beeldmateriaal, als Bijlage 5.1 in pdf bij zijn aanmelding te voegen.</w:t>
      </w:r>
    </w:p>
    <w:p w14:paraId="695AC9F9" w14:textId="77777777" w:rsidR="001A00EA" w:rsidRPr="009A46BB" w:rsidRDefault="001A00EA" w:rsidP="001A00EA">
      <w:pPr>
        <w:rPr>
          <w:rFonts w:asciiTheme="minorHAnsi" w:hAnsiTheme="minorHAnsi" w:cstheme="minorHAnsi"/>
          <w:b/>
          <w:bCs/>
          <w:sz w:val="18"/>
          <w:szCs w:val="18"/>
        </w:rPr>
      </w:pP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"/>
        <w:gridCol w:w="5432"/>
        <w:gridCol w:w="7654"/>
      </w:tblGrid>
      <w:tr w:rsidR="001A00EA" w:rsidRPr="007713B1" w14:paraId="51414DDC" w14:textId="77777777" w:rsidTr="006237C0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B033331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bookmarkStart w:id="0" w:name="_Hlk213763306"/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1.</w:t>
            </w:r>
          </w:p>
        </w:tc>
        <w:tc>
          <w:tcPr>
            <w:tcW w:w="13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4CFC18F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NAW gegevens referentieopdracht</w:t>
            </w:r>
          </w:p>
        </w:tc>
      </w:tr>
      <w:tr w:rsidR="001A00EA" w:rsidRPr="007713B1" w14:paraId="48436EB3" w14:textId="77777777" w:rsidTr="006237C0">
        <w:tc>
          <w:tcPr>
            <w:tcW w:w="517" w:type="dxa"/>
            <w:vAlign w:val="center"/>
          </w:tcPr>
          <w:p w14:paraId="5154D2A1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vAlign w:val="center"/>
          </w:tcPr>
          <w:p w14:paraId="3E213EEF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Opdrachtgever (referent)</w:t>
            </w:r>
          </w:p>
        </w:tc>
        <w:tc>
          <w:tcPr>
            <w:tcW w:w="7654" w:type="dxa"/>
            <w:vAlign w:val="center"/>
          </w:tcPr>
          <w:p w14:paraId="1C782580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1664E97B" w14:textId="77777777" w:rsidTr="006237C0">
        <w:tc>
          <w:tcPr>
            <w:tcW w:w="517" w:type="dxa"/>
            <w:vAlign w:val="center"/>
          </w:tcPr>
          <w:p w14:paraId="5DFAA2A4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vAlign w:val="center"/>
          </w:tcPr>
          <w:p w14:paraId="733E50B5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Adres</w:t>
            </w:r>
          </w:p>
        </w:tc>
        <w:tc>
          <w:tcPr>
            <w:tcW w:w="7654" w:type="dxa"/>
            <w:vAlign w:val="center"/>
          </w:tcPr>
          <w:p w14:paraId="38AB1582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10D4B397" w14:textId="77777777" w:rsidTr="006237C0">
        <w:tc>
          <w:tcPr>
            <w:tcW w:w="517" w:type="dxa"/>
            <w:vAlign w:val="center"/>
          </w:tcPr>
          <w:p w14:paraId="385DD193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vAlign w:val="center"/>
          </w:tcPr>
          <w:p w14:paraId="023DCF98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Postcode en plaats</w:t>
            </w:r>
          </w:p>
        </w:tc>
        <w:tc>
          <w:tcPr>
            <w:tcW w:w="7654" w:type="dxa"/>
            <w:vAlign w:val="center"/>
          </w:tcPr>
          <w:p w14:paraId="1851AFDF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459E3D54" w14:textId="77777777" w:rsidTr="006237C0">
        <w:tc>
          <w:tcPr>
            <w:tcW w:w="517" w:type="dxa"/>
            <w:vAlign w:val="center"/>
          </w:tcPr>
          <w:p w14:paraId="4AFA6D77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vAlign w:val="center"/>
          </w:tcPr>
          <w:p w14:paraId="04463E42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Contactpersoon van referent</w:t>
            </w:r>
          </w:p>
        </w:tc>
        <w:tc>
          <w:tcPr>
            <w:tcW w:w="7654" w:type="dxa"/>
            <w:vAlign w:val="center"/>
          </w:tcPr>
          <w:p w14:paraId="15CF1D28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7EFA5DC4" w14:textId="77777777" w:rsidTr="006237C0">
        <w:tc>
          <w:tcPr>
            <w:tcW w:w="517" w:type="dxa"/>
            <w:vAlign w:val="center"/>
          </w:tcPr>
          <w:p w14:paraId="62A3A963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vAlign w:val="center"/>
          </w:tcPr>
          <w:p w14:paraId="3BA62E0E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Emailadres van referent</w:t>
            </w:r>
          </w:p>
        </w:tc>
        <w:tc>
          <w:tcPr>
            <w:tcW w:w="7654" w:type="dxa"/>
            <w:vAlign w:val="center"/>
          </w:tcPr>
          <w:p w14:paraId="7141A8EC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62286EB6" w14:textId="77777777" w:rsidTr="006237C0"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14:paraId="65EC281B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tcBorders>
              <w:bottom w:val="single" w:sz="4" w:space="0" w:color="auto"/>
            </w:tcBorders>
            <w:vAlign w:val="center"/>
          </w:tcPr>
          <w:p w14:paraId="2FCB700C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Telefoonnummer van referent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center"/>
          </w:tcPr>
          <w:p w14:paraId="2A9646D7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3AD2BCB1" w14:textId="77777777" w:rsidTr="006237C0">
        <w:tc>
          <w:tcPr>
            <w:tcW w:w="517" w:type="dxa"/>
            <w:shd w:val="clear" w:color="auto" w:fill="C5E0B3" w:themeFill="accent6" w:themeFillTint="66"/>
          </w:tcPr>
          <w:p w14:paraId="442C1655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2.</w:t>
            </w:r>
          </w:p>
        </w:tc>
        <w:tc>
          <w:tcPr>
            <w:tcW w:w="13086" w:type="dxa"/>
            <w:gridSpan w:val="2"/>
            <w:shd w:val="clear" w:color="auto" w:fill="C5E0B3" w:themeFill="accent6" w:themeFillTint="66"/>
          </w:tcPr>
          <w:p w14:paraId="6A618907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Gestelde eisen aan de referentieopdracht (aanvinken)</w:t>
            </w:r>
          </w:p>
        </w:tc>
      </w:tr>
      <w:tr w:rsidR="001A00EA" w:rsidRPr="007713B1" w14:paraId="4E4083AE" w14:textId="77777777" w:rsidTr="006237C0">
        <w:tc>
          <w:tcPr>
            <w:tcW w:w="517" w:type="dxa"/>
          </w:tcPr>
          <w:p w14:paraId="419DA266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5432" w:type="dxa"/>
          </w:tcPr>
          <w:p w14:paraId="576C0390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Bedrijfsklare opleverdatum binnen 5 jaar na datum aanmelding (aanvinken)</w:t>
            </w:r>
          </w:p>
        </w:tc>
        <w:tc>
          <w:tcPr>
            <w:tcW w:w="7654" w:type="dxa"/>
            <w:vAlign w:val="center"/>
          </w:tcPr>
          <w:p w14:paraId="65D1835A" w14:textId="77777777" w:rsidR="001A00EA" w:rsidRPr="007713B1" w:rsidRDefault="001A00EA" w:rsidP="001A00EA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Ja (indien ja: hieronder de datum van bedrijfsklare oplevering vermelden)</w:t>
            </w:r>
          </w:p>
          <w:p w14:paraId="31A8FDF2" w14:textId="77777777" w:rsidR="001A00EA" w:rsidRPr="007713B1" w:rsidRDefault="001A00EA" w:rsidP="001A00EA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Nee (de referentie wordt niet verder beoordeeld)</w:t>
            </w:r>
          </w:p>
          <w:p w14:paraId="3B22F61F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7A1A543" w14:textId="77777777" w:rsidR="001C2EFF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opleverdatum:</w:t>
            </w: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1D0EC7C" w14:textId="763D458A" w:rsidR="001A00EA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……..</w:t>
            </w:r>
          </w:p>
          <w:p w14:paraId="4748C87F" w14:textId="270D46B0" w:rsidR="001C2EFF" w:rsidRPr="007713B1" w:rsidRDefault="001C2EFF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3507E76A" w14:textId="77777777" w:rsidTr="006237C0">
        <w:tc>
          <w:tcPr>
            <w:tcW w:w="517" w:type="dxa"/>
          </w:tcPr>
          <w:p w14:paraId="1C08985C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5432" w:type="dxa"/>
          </w:tcPr>
          <w:p w14:paraId="10C9B55A" w14:textId="2CB2663E" w:rsidR="001A00EA" w:rsidRPr="007713B1" w:rsidRDefault="005962D2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962D2">
              <w:rPr>
                <w:rFonts w:asciiTheme="minorHAnsi" w:hAnsiTheme="minorHAnsi" w:cstheme="minorHAnsi"/>
                <w:sz w:val="16"/>
                <w:szCs w:val="16"/>
              </w:rPr>
              <w:t xml:space="preserve">Nieuwbouw en/of renovatie van een </w:t>
            </w:r>
            <w:r w:rsidR="007274FC">
              <w:rPr>
                <w:rFonts w:asciiTheme="minorHAnsi" w:hAnsiTheme="minorHAnsi" w:cstheme="minorHAnsi"/>
                <w:sz w:val="16"/>
                <w:szCs w:val="16"/>
              </w:rPr>
              <w:t>utiliteits</w:t>
            </w:r>
            <w:r w:rsidRPr="005962D2">
              <w:rPr>
                <w:rFonts w:asciiTheme="minorHAnsi" w:hAnsiTheme="minorHAnsi" w:cstheme="minorHAnsi"/>
                <w:sz w:val="16"/>
                <w:szCs w:val="16"/>
              </w:rPr>
              <w:t>gebouw met dagelijks intensief gebruik door een grote en continue stroom gebruikers (zoals onderwijsgebouwen, zorginstellingen, of kantooromgevingen met een minimale dagelijkse bezetting van 200 personen).</w:t>
            </w:r>
          </w:p>
        </w:tc>
        <w:tc>
          <w:tcPr>
            <w:tcW w:w="7654" w:type="dxa"/>
            <w:vAlign w:val="center"/>
          </w:tcPr>
          <w:p w14:paraId="253EEC74" w14:textId="77777777" w:rsidR="001A00EA" w:rsidRPr="007713B1" w:rsidRDefault="001A00EA" w:rsidP="001A00EA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Ja (indien ja: hieronder een korte onderbouwing opgeven)</w:t>
            </w:r>
          </w:p>
          <w:p w14:paraId="7A01DECD" w14:textId="77777777" w:rsidR="001A00EA" w:rsidRPr="007713B1" w:rsidRDefault="001A00EA" w:rsidP="001A00EA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Nee (de referentie wordt niet verder beoordeeld)</w:t>
            </w:r>
          </w:p>
          <w:p w14:paraId="34CD554F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4E94D6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onderbouwing: </w:t>
            </w:r>
          </w:p>
          <w:p w14:paraId="3BA9F723" w14:textId="77777777" w:rsidR="001A00EA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……</w:t>
            </w:r>
          </w:p>
          <w:p w14:paraId="15B0A71E" w14:textId="027AD68E" w:rsidR="001C2EFF" w:rsidRPr="007713B1" w:rsidRDefault="001C2EFF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32AF8" w:rsidRPr="007713B1" w14:paraId="757D97B0" w14:textId="77777777" w:rsidTr="006237C0">
        <w:tc>
          <w:tcPr>
            <w:tcW w:w="517" w:type="dxa"/>
          </w:tcPr>
          <w:p w14:paraId="5B42C142" w14:textId="6E3122C9" w:rsidR="00C32AF8" w:rsidRPr="007713B1" w:rsidRDefault="00C32AF8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</w:tc>
        <w:tc>
          <w:tcPr>
            <w:tcW w:w="5432" w:type="dxa"/>
          </w:tcPr>
          <w:p w14:paraId="4A9C4B39" w14:textId="42C71A52" w:rsidR="00C32AF8" w:rsidRPr="00C32AF8" w:rsidRDefault="00C32AF8" w:rsidP="00C32AF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>Gegadigde trad op als integraal eindverantwoordelijk hoofdaannemer, of droeg aantoonbaar de coördinerende verantwoordelijkheid voor:</w:t>
            </w:r>
          </w:p>
          <w:p w14:paraId="68FE9FB9" w14:textId="77777777" w:rsidR="00C32AF8" w:rsidRPr="00C32AF8" w:rsidRDefault="00C32AF8" w:rsidP="00C32AF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ab/>
              <w:t>uitvoering,</w:t>
            </w:r>
          </w:p>
          <w:p w14:paraId="0B426A21" w14:textId="77777777" w:rsidR="00C32AF8" w:rsidRPr="00C32AF8" w:rsidRDefault="00C32AF8" w:rsidP="00C32AF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ab/>
              <w:t>veiligheid,</w:t>
            </w:r>
          </w:p>
          <w:p w14:paraId="0DEE3960" w14:textId="77777777" w:rsidR="00C32AF8" w:rsidRPr="00C32AF8" w:rsidRDefault="00C32AF8" w:rsidP="00C32AF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ab/>
              <w:t>planning,</w:t>
            </w:r>
          </w:p>
          <w:p w14:paraId="2AFCD845" w14:textId="2B030FF2" w:rsidR="00C32AF8" w:rsidRPr="005962D2" w:rsidRDefault="00C32AF8" w:rsidP="00C32AF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ab/>
              <w:t>fasering en hinderbeperking.</w:t>
            </w:r>
          </w:p>
        </w:tc>
        <w:tc>
          <w:tcPr>
            <w:tcW w:w="7654" w:type="dxa"/>
            <w:vAlign w:val="center"/>
          </w:tcPr>
          <w:p w14:paraId="7067328A" w14:textId="77777777" w:rsidR="00C32AF8" w:rsidRPr="00C32AF8" w:rsidRDefault="00C32AF8" w:rsidP="00C32AF8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>Ja (indien ja: hieronder een korte onderbouwing opgeven)</w:t>
            </w:r>
          </w:p>
          <w:p w14:paraId="420ACDD8" w14:textId="77777777" w:rsidR="00C32AF8" w:rsidRPr="00C32AF8" w:rsidRDefault="00C32AF8" w:rsidP="00C32AF8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>Nee (de referentie wordt niet verder beoordeeld)</w:t>
            </w:r>
          </w:p>
          <w:p w14:paraId="3387BF18" w14:textId="77777777" w:rsidR="00C32AF8" w:rsidRPr="00C32AF8" w:rsidRDefault="00C32AF8" w:rsidP="00C32AF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9BADD92" w14:textId="77777777" w:rsidR="00C32AF8" w:rsidRPr="00C32AF8" w:rsidRDefault="00C32AF8" w:rsidP="00C32AF8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C32AF8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onderbouwing: </w:t>
            </w:r>
          </w:p>
          <w:p w14:paraId="10D332C9" w14:textId="77777777" w:rsidR="00C32AF8" w:rsidRPr="00C32AF8" w:rsidRDefault="00C32AF8" w:rsidP="00C32AF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32AF8">
              <w:rPr>
                <w:rFonts w:asciiTheme="minorHAnsi" w:hAnsiTheme="minorHAnsi" w:cstheme="minorHAnsi"/>
                <w:sz w:val="16"/>
                <w:szCs w:val="16"/>
              </w:rPr>
              <w:t>……</w:t>
            </w:r>
          </w:p>
          <w:p w14:paraId="410199FF" w14:textId="77777777" w:rsidR="00C32AF8" w:rsidRPr="007713B1" w:rsidRDefault="00C32AF8" w:rsidP="00C32AF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01BEAA80" w14:textId="77777777" w:rsidR="003527EA" w:rsidRDefault="003527EA">
      <w:r>
        <w:br w:type="page"/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"/>
        <w:gridCol w:w="5432"/>
        <w:gridCol w:w="7654"/>
      </w:tblGrid>
      <w:tr w:rsidR="00870FE1" w:rsidRPr="007713B1" w14:paraId="54A35CA1" w14:textId="77777777" w:rsidTr="006237C0">
        <w:tc>
          <w:tcPr>
            <w:tcW w:w="517" w:type="dxa"/>
            <w:shd w:val="clear" w:color="auto" w:fill="C5E0B3" w:themeFill="accent6" w:themeFillTint="66"/>
          </w:tcPr>
          <w:p w14:paraId="7FD15081" w14:textId="6B499AA5" w:rsidR="00870FE1" w:rsidRPr="007713B1" w:rsidRDefault="00870FE1" w:rsidP="00870FE1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3.</w:t>
            </w:r>
          </w:p>
        </w:tc>
        <w:tc>
          <w:tcPr>
            <w:tcW w:w="13086" w:type="dxa"/>
            <w:gridSpan w:val="2"/>
            <w:shd w:val="clear" w:color="auto" w:fill="C5E0B3" w:themeFill="accent6" w:themeFillTint="66"/>
          </w:tcPr>
          <w:p w14:paraId="1C0A5D20" w14:textId="77777777" w:rsidR="00870FE1" w:rsidRPr="007713B1" w:rsidRDefault="00870FE1" w:rsidP="00870FE1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Criteria</w:t>
            </w:r>
          </w:p>
        </w:tc>
      </w:tr>
      <w:tr w:rsidR="00870FE1" w:rsidRPr="007713B1" w14:paraId="0826160B" w14:textId="77777777" w:rsidTr="006237C0">
        <w:tc>
          <w:tcPr>
            <w:tcW w:w="517" w:type="dxa"/>
          </w:tcPr>
          <w:p w14:paraId="1A257BAF" w14:textId="394C337B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A1</w:t>
            </w:r>
          </w:p>
        </w:tc>
        <w:tc>
          <w:tcPr>
            <w:tcW w:w="5432" w:type="dxa"/>
          </w:tcPr>
          <w:p w14:paraId="324CE63E" w14:textId="0F6472EB" w:rsidR="00870FE1" w:rsidRDefault="00A5771B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 welke mate is</w:t>
            </w: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 het project uitgevoerd binnen een beperkte bouwlocatie in combinatie met directe nabijheid tot operationele functies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?</w:t>
            </w: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ACDCBAB" w14:textId="00885B65" w:rsidR="00870FE1" w:rsidRDefault="00A5771B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Exact één onderdeel</w:t>
            </w:r>
            <w:r w:rsidR="00870FE1" w:rsidRPr="007713B1">
              <w:rPr>
                <w:rFonts w:asciiTheme="minorHAnsi" w:hAnsiTheme="minorHAnsi" w:cstheme="minorHAnsi"/>
                <w:sz w:val="16"/>
                <w:szCs w:val="16"/>
              </w:rPr>
              <w:t xml:space="preserve"> = 0 pnt</w:t>
            </w:r>
          </w:p>
          <w:p w14:paraId="2E493B7E" w14:textId="42634C62" w:rsidR="00A5771B" w:rsidRPr="007713B1" w:rsidRDefault="00A5771B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Exact twee onderdelen= 5 pnt</w:t>
            </w:r>
          </w:p>
          <w:p w14:paraId="040B2508" w14:textId="5792E233" w:rsidR="00870FE1" w:rsidRPr="007713B1" w:rsidRDefault="00A5771B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Exact drie onderdelen</w:t>
            </w:r>
            <w:r w:rsidR="00870FE1" w:rsidRPr="007713B1">
              <w:rPr>
                <w:rFonts w:asciiTheme="minorHAnsi" w:hAnsiTheme="minorHAnsi" w:cstheme="minorHAnsi"/>
                <w:sz w:val="16"/>
                <w:szCs w:val="16"/>
              </w:rPr>
              <w:t xml:space="preserve"> = 10 pnt</w:t>
            </w:r>
          </w:p>
        </w:tc>
        <w:tc>
          <w:tcPr>
            <w:tcW w:w="7654" w:type="dxa"/>
          </w:tcPr>
          <w:p w14:paraId="3A986971" w14:textId="4759B5E9" w:rsidR="00870FE1" w:rsidRDefault="00A5771B" w:rsidP="00870FE1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Één onderdeel = 0</w:t>
            </w:r>
          </w:p>
          <w:p w14:paraId="177F388D" w14:textId="35D072AA" w:rsidR="00A5771B" w:rsidRPr="007713B1" w:rsidRDefault="00A5771B" w:rsidP="00870FE1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Twee onderdelen = 5</w:t>
            </w:r>
          </w:p>
          <w:p w14:paraId="0411DD1C" w14:textId="58EAA5C3" w:rsidR="00870FE1" w:rsidRPr="007713B1" w:rsidRDefault="00A5771B" w:rsidP="00870FE1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Drie onderdelen </w:t>
            </w:r>
            <w:r w:rsidR="00870FE1" w:rsidRPr="007713B1">
              <w:rPr>
                <w:rFonts w:asciiTheme="minorHAnsi" w:hAnsiTheme="minorHAnsi" w:cstheme="minorHAnsi"/>
                <w:sz w:val="16"/>
                <w:szCs w:val="16"/>
              </w:rPr>
              <w:t xml:space="preserve">= 10 </w:t>
            </w:r>
          </w:p>
          <w:p w14:paraId="3C5C3278" w14:textId="77777777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8090162" w14:textId="77777777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onderbouwing: </w:t>
            </w:r>
          </w:p>
          <w:p w14:paraId="4C86D3A2" w14:textId="77777777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……</w:t>
            </w:r>
          </w:p>
          <w:p w14:paraId="6B71CF2E" w14:textId="77777777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70FE1" w:rsidRPr="007713B1" w14:paraId="48061DE6" w14:textId="77777777" w:rsidTr="006237C0">
        <w:tc>
          <w:tcPr>
            <w:tcW w:w="517" w:type="dxa"/>
          </w:tcPr>
          <w:p w14:paraId="38286110" w14:textId="0C2D801C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A2</w:t>
            </w:r>
          </w:p>
        </w:tc>
        <w:tc>
          <w:tcPr>
            <w:tcW w:w="5432" w:type="dxa"/>
          </w:tcPr>
          <w:p w14:paraId="56D3B0EB" w14:textId="4E4272CA" w:rsidR="00870FE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B45A5">
              <w:rPr>
                <w:rFonts w:asciiTheme="minorHAnsi" w:hAnsiTheme="minorHAnsi" w:cstheme="minorHAnsi"/>
                <w:sz w:val="16"/>
                <w:szCs w:val="16"/>
              </w:rPr>
              <w:t>Welke onderdelen maakten aantoonbaar onderdeel uit van de opdracht en werden uitgevoerd onder één contract met één hoofdaannemer?</w:t>
            </w:r>
          </w:p>
          <w:p w14:paraId="663A9356" w14:textId="77777777" w:rsidR="00870FE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E3092EB" w14:textId="549A9E08" w:rsidR="00870FE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Exact twee disciplines </w:t>
            </w:r>
            <w:r w:rsidRPr="006F016E">
              <w:rPr>
                <w:rFonts w:asciiTheme="minorHAnsi" w:hAnsiTheme="minorHAnsi" w:cstheme="minorHAnsi"/>
                <w:sz w:val="16"/>
                <w:szCs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6F016E">
              <w:rPr>
                <w:rFonts w:asciiTheme="minorHAnsi" w:hAnsiTheme="minorHAnsi" w:cstheme="minorHAnsi"/>
                <w:sz w:val="16"/>
                <w:szCs w:val="16"/>
              </w:rPr>
              <w:t xml:space="preserve">5 pnt </w:t>
            </w:r>
          </w:p>
          <w:p w14:paraId="0881251B" w14:textId="0DE04E99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Alle drie de disciplines</w:t>
            </w:r>
            <w:r w:rsidRPr="006F016E">
              <w:rPr>
                <w:rFonts w:asciiTheme="minorHAnsi" w:hAnsiTheme="minorHAnsi" w:cstheme="minorHAnsi"/>
                <w:sz w:val="16"/>
                <w:szCs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30</w:t>
            </w:r>
            <w:r w:rsidRPr="006F016E">
              <w:rPr>
                <w:rFonts w:asciiTheme="minorHAnsi" w:hAnsiTheme="minorHAnsi" w:cstheme="minorHAnsi"/>
                <w:sz w:val="16"/>
                <w:szCs w:val="16"/>
              </w:rPr>
              <w:t xml:space="preserve"> pnt</w:t>
            </w:r>
          </w:p>
        </w:tc>
        <w:tc>
          <w:tcPr>
            <w:tcW w:w="7654" w:type="dxa"/>
          </w:tcPr>
          <w:p w14:paraId="0BE261D8" w14:textId="481BE4AC" w:rsidR="00870FE1" w:rsidRPr="007713B1" w:rsidRDefault="00870FE1" w:rsidP="00870FE1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Exact twee disciplines</w:t>
            </w:r>
            <w:r w:rsidR="00A5771B">
              <w:rPr>
                <w:rFonts w:asciiTheme="minorHAnsi" w:hAnsiTheme="minorHAnsi" w:cstheme="minorHAnsi"/>
                <w:sz w:val="16"/>
                <w:szCs w:val="16"/>
              </w:rPr>
              <w:t xml:space="preserve"> = 15</w:t>
            </w:r>
          </w:p>
          <w:p w14:paraId="06D04E6C" w14:textId="42BB3488" w:rsidR="00870FE1" w:rsidRDefault="00870FE1" w:rsidP="00870FE1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Alle drie de disciplines </w:t>
            </w:r>
            <w:r w:rsidR="00A5771B">
              <w:rPr>
                <w:rFonts w:asciiTheme="minorHAnsi" w:hAnsiTheme="minorHAnsi" w:cstheme="minorHAnsi"/>
                <w:sz w:val="16"/>
                <w:szCs w:val="16"/>
              </w:rPr>
              <w:t xml:space="preserve"> = 30</w:t>
            </w:r>
          </w:p>
          <w:p w14:paraId="005D4C7F" w14:textId="77777777" w:rsidR="00870FE1" w:rsidRPr="006F016E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64C4DA6" w14:textId="77777777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onderbouwing: </w:t>
            </w:r>
          </w:p>
          <w:p w14:paraId="084BA4EA" w14:textId="77777777" w:rsidR="00870FE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……</w:t>
            </w:r>
          </w:p>
          <w:p w14:paraId="59024B0D" w14:textId="77777777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70FE1" w:rsidRPr="007713B1" w14:paraId="1ED1806C" w14:textId="77777777" w:rsidTr="006237C0">
        <w:tc>
          <w:tcPr>
            <w:tcW w:w="517" w:type="dxa"/>
          </w:tcPr>
          <w:p w14:paraId="2DB5ED5A" w14:textId="5BE68E50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A3</w:t>
            </w:r>
          </w:p>
        </w:tc>
        <w:tc>
          <w:tcPr>
            <w:tcW w:w="5432" w:type="dxa"/>
          </w:tcPr>
          <w:p w14:paraId="21980FD6" w14:textId="76CD5FA3" w:rsidR="00870FE1" w:rsidRDefault="00A5771B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In welke zijn </w:t>
            </w: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de werkzaamheden uitgevoerd terwijl het </w:t>
            </w:r>
            <w:r w:rsidR="00BA25A7">
              <w:rPr>
                <w:rFonts w:asciiTheme="minorHAnsi" w:hAnsiTheme="minorHAnsi" w:cstheme="minorHAnsi"/>
                <w:sz w:val="16"/>
                <w:szCs w:val="16"/>
              </w:rPr>
              <w:t>utiliteits</w:t>
            </w: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>gebouw (deels) in gebruik bleef, en welke maatregelen zijn toegepast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?</w:t>
            </w:r>
          </w:p>
          <w:p w14:paraId="7A34AF29" w14:textId="77777777" w:rsidR="00870FE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0A6149" w14:textId="435BE646" w:rsidR="00A5771B" w:rsidRPr="00A5771B" w:rsidRDefault="00A5771B" w:rsidP="00A5771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Exact één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maatregel</w:t>
            </w: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 = 0 pnt </w:t>
            </w:r>
          </w:p>
          <w:p w14:paraId="3342E052" w14:textId="5C53ADCD" w:rsidR="00A5771B" w:rsidRPr="00A5771B" w:rsidRDefault="00A5771B" w:rsidP="00A5771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Exact twee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maatregelen</w:t>
            </w: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 = 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 pnt </w:t>
            </w:r>
          </w:p>
          <w:p w14:paraId="4B77518A" w14:textId="77777777" w:rsidR="00870FE1" w:rsidRDefault="00A5771B" w:rsidP="00A5771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Exact drie maatregelen </w:t>
            </w: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=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 pnt</w:t>
            </w:r>
          </w:p>
          <w:p w14:paraId="20BF1683" w14:textId="009302D6" w:rsidR="00A5771B" w:rsidRPr="007713B1" w:rsidRDefault="00A5771B" w:rsidP="00A5771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Vier of vijf maatregelen = 30 ptn</w:t>
            </w:r>
          </w:p>
        </w:tc>
        <w:tc>
          <w:tcPr>
            <w:tcW w:w="7654" w:type="dxa"/>
          </w:tcPr>
          <w:p w14:paraId="1C09A7E1" w14:textId="260749A0" w:rsidR="00A5771B" w:rsidRPr="00A5771B" w:rsidRDefault="00A5771B" w:rsidP="00A5771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>Exact één maatregel = 0</w:t>
            </w:r>
          </w:p>
          <w:p w14:paraId="397A32B0" w14:textId="7D2F6905" w:rsidR="00A5771B" w:rsidRPr="00A5771B" w:rsidRDefault="00A5771B" w:rsidP="00A5771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>Exact twee maatregelen = 10</w:t>
            </w:r>
          </w:p>
          <w:p w14:paraId="1FF75C83" w14:textId="718462DC" w:rsidR="00A5771B" w:rsidRPr="00A5771B" w:rsidRDefault="00A5771B" w:rsidP="00A5771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>Exact drie maatregelen = 20</w:t>
            </w:r>
          </w:p>
          <w:p w14:paraId="599A70DE" w14:textId="1393A7B3" w:rsidR="00870FE1" w:rsidRDefault="00A5771B" w:rsidP="00A5771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A5771B">
              <w:rPr>
                <w:rFonts w:asciiTheme="minorHAnsi" w:hAnsiTheme="minorHAnsi" w:cstheme="minorHAnsi"/>
                <w:sz w:val="16"/>
                <w:szCs w:val="16"/>
              </w:rPr>
              <w:t xml:space="preserve">Vier of vijf maatregelen = 30 </w:t>
            </w:r>
          </w:p>
          <w:p w14:paraId="0D1042D2" w14:textId="77777777" w:rsidR="00A5771B" w:rsidRPr="007713B1" w:rsidRDefault="00A5771B" w:rsidP="00A5771B">
            <w:pPr>
              <w:ind w:left="72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4E8E425" w14:textId="77777777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onderbouwing: </w:t>
            </w:r>
          </w:p>
          <w:p w14:paraId="658B3351" w14:textId="77777777" w:rsidR="00870FE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……</w:t>
            </w:r>
          </w:p>
          <w:p w14:paraId="45851DB5" w14:textId="7F4DC4FE" w:rsidR="00870FE1" w:rsidRPr="007713B1" w:rsidRDefault="00870FE1" w:rsidP="00870FE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bookmarkEnd w:id="0"/>
    </w:tbl>
    <w:p w14:paraId="76588E9E" w14:textId="77777777" w:rsidR="000B2409" w:rsidRDefault="000B2409">
      <w:r>
        <w:br w:type="page"/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"/>
        <w:gridCol w:w="1461"/>
        <w:gridCol w:w="11625"/>
      </w:tblGrid>
      <w:tr w:rsidR="001A00EA" w:rsidRPr="007713B1" w14:paraId="3F7D4FB6" w14:textId="77777777" w:rsidTr="006237C0">
        <w:tc>
          <w:tcPr>
            <w:tcW w:w="51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0BD57016" w14:textId="36EE7DB0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4.</w:t>
            </w:r>
          </w:p>
        </w:tc>
        <w:tc>
          <w:tcPr>
            <w:tcW w:w="13086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1639B910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Beeldmateriaal</w:t>
            </w:r>
          </w:p>
        </w:tc>
      </w:tr>
      <w:tr w:rsidR="001A00EA" w:rsidRPr="007713B1" w14:paraId="3C50FB20" w14:textId="77777777" w:rsidTr="006237C0">
        <w:tc>
          <w:tcPr>
            <w:tcW w:w="13603" w:type="dxa"/>
            <w:gridSpan w:val="3"/>
            <w:tcBorders>
              <w:bottom w:val="single" w:sz="4" w:space="0" w:color="auto"/>
            </w:tcBorders>
            <w:vAlign w:val="center"/>
          </w:tcPr>
          <w:p w14:paraId="4567DC19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C7382E6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Indien gegadigde beeldmateriaal wenst toe te voegen dan dient hij dit in een separaat toe te voegen document (maximaal 2 A4) direct achter deze referentieverklaring.</w:t>
            </w:r>
          </w:p>
          <w:p w14:paraId="367186E6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75A81067" w14:textId="77777777" w:rsidTr="006237C0">
        <w:tc>
          <w:tcPr>
            <w:tcW w:w="13603" w:type="dxa"/>
            <w:gridSpan w:val="3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09BEBEBD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4CCA8BB6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4B8A4504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Gegadigde</w:t>
            </w:r>
          </w:p>
        </w:tc>
        <w:tc>
          <w:tcPr>
            <w:tcW w:w="11625" w:type="dxa"/>
          </w:tcPr>
          <w:p w14:paraId="12867F33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538747D6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115EAA33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Datum</w:t>
            </w:r>
          </w:p>
        </w:tc>
        <w:tc>
          <w:tcPr>
            <w:tcW w:w="11625" w:type="dxa"/>
          </w:tcPr>
          <w:p w14:paraId="77B41B46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0868A7AE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07DBBCE1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Plaats</w:t>
            </w:r>
          </w:p>
        </w:tc>
        <w:tc>
          <w:tcPr>
            <w:tcW w:w="11625" w:type="dxa"/>
          </w:tcPr>
          <w:p w14:paraId="13E9B8F1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2DAD5D17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31F5858B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Naam ondertekenaar</w:t>
            </w:r>
          </w:p>
        </w:tc>
        <w:tc>
          <w:tcPr>
            <w:tcW w:w="11625" w:type="dxa"/>
          </w:tcPr>
          <w:p w14:paraId="3310FC57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448EB726" w14:textId="77777777" w:rsidTr="006237C0">
        <w:tc>
          <w:tcPr>
            <w:tcW w:w="1978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6ED8F9C5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Functie ondertekenaar</w:t>
            </w:r>
          </w:p>
        </w:tc>
        <w:tc>
          <w:tcPr>
            <w:tcW w:w="11625" w:type="dxa"/>
          </w:tcPr>
          <w:p w14:paraId="14F2E02C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7AB98ED3" w14:textId="77777777" w:rsidTr="006237C0">
        <w:trPr>
          <w:trHeight w:val="826"/>
        </w:trPr>
        <w:tc>
          <w:tcPr>
            <w:tcW w:w="1978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2150B5E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Handtekening</w:t>
            </w:r>
          </w:p>
          <w:p w14:paraId="6C61D177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FADA488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38E0199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625" w:type="dxa"/>
            <w:tcBorders>
              <w:bottom w:val="single" w:sz="4" w:space="0" w:color="auto"/>
            </w:tcBorders>
          </w:tcPr>
          <w:p w14:paraId="39E01EBA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6079EBC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D6171FB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E5E824D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78CD051F" w14:textId="19F5B170" w:rsidR="00084671" w:rsidRDefault="00084671">
      <w:pPr>
        <w:autoSpaceDE/>
        <w:autoSpaceDN/>
        <w:adjustRightInd/>
        <w:spacing w:after="160" w:line="259" w:lineRule="auto"/>
        <w:rPr>
          <w:rFonts w:asciiTheme="minorHAnsi" w:eastAsia="Times New Roman" w:hAnsiTheme="minorHAnsi" w:cstheme="minorHAnsi"/>
          <w:b/>
          <w:spacing w:val="-4"/>
          <w:sz w:val="24"/>
          <w:lang w:eastAsia="nl-NL"/>
        </w:rPr>
      </w:pPr>
    </w:p>
    <w:sectPr w:rsidR="00084671" w:rsidSect="0092786A">
      <w:footerReference w:type="default" r:id="rId12"/>
      <w:footerReference w:type="first" r:id="rId13"/>
      <w:pgSz w:w="16838" w:h="11906" w:orient="landscape" w:code="9"/>
      <w:pgMar w:top="1701" w:right="226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4F9EC" w14:textId="77777777" w:rsidR="00BA0257" w:rsidRDefault="00BA0257" w:rsidP="00355C41">
      <w:pPr>
        <w:spacing w:line="240" w:lineRule="auto"/>
      </w:pPr>
      <w:r>
        <w:separator/>
      </w:r>
    </w:p>
  </w:endnote>
  <w:endnote w:type="continuationSeparator" w:id="0">
    <w:p w14:paraId="5462285C" w14:textId="77777777" w:rsidR="00BA0257" w:rsidRDefault="00BA0257" w:rsidP="00355C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4117C" w14:textId="29EF3C8E" w:rsidR="00065805" w:rsidRPr="004F0CE6" w:rsidRDefault="004F0CE6" w:rsidP="004F0CE6">
    <w:pPr>
      <w:pStyle w:val="Voettekst"/>
      <w:rPr>
        <w:rFonts w:asciiTheme="minorHAnsi" w:hAnsiTheme="minorHAnsi" w:cstheme="minorHAnsi"/>
        <w:sz w:val="16"/>
        <w:szCs w:val="16"/>
      </w:rPr>
    </w:pPr>
    <w:r w:rsidRPr="004F0CE6">
      <w:rPr>
        <w:rFonts w:asciiTheme="minorHAnsi" w:hAnsiTheme="minorHAnsi" w:cstheme="minorHAnsi"/>
        <w:sz w:val="16"/>
        <w:szCs w:val="16"/>
      </w:rPr>
      <w:t xml:space="preserve">Document: bijlage bij Selectieleidraad </w:t>
    </w:r>
    <w:r w:rsidR="00065805" w:rsidRPr="004F0CE6">
      <w:rPr>
        <w:rStyle w:val="Paginanummer"/>
        <w:rFonts w:asciiTheme="minorHAnsi" w:hAnsiTheme="minorHAnsi" w:cstheme="minorHAnsi"/>
        <w:sz w:val="16"/>
      </w:rPr>
      <w:tab/>
    </w:r>
    <w:r w:rsidR="00065805" w:rsidRPr="004F0CE6">
      <w:rPr>
        <w:rStyle w:val="Paginanummer"/>
        <w:rFonts w:asciiTheme="minorHAnsi" w:hAnsiTheme="minorHAnsi" w:cstheme="minorHAnsi"/>
        <w:sz w:val="16"/>
      </w:rPr>
      <w:tab/>
    </w:r>
  </w:p>
  <w:p w14:paraId="6C2F7F09" w14:textId="77777777" w:rsidR="009B4944" w:rsidRDefault="009B494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DD85" w14:textId="77777777" w:rsidR="00417348" w:rsidRPr="00417348" w:rsidRDefault="00417348" w:rsidP="00417348">
    <w:pPr>
      <w:pStyle w:val="Voettekst"/>
      <w:ind w:left="567"/>
      <w:jc w:val="right"/>
      <w:rPr>
        <w:b/>
        <w:bCs/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46708" w14:textId="77777777" w:rsidR="00BA0257" w:rsidRDefault="00BA0257" w:rsidP="00355C41">
      <w:pPr>
        <w:spacing w:line="240" w:lineRule="auto"/>
      </w:pPr>
      <w:r>
        <w:separator/>
      </w:r>
    </w:p>
  </w:footnote>
  <w:footnote w:type="continuationSeparator" w:id="0">
    <w:p w14:paraId="6A8963D2" w14:textId="77777777" w:rsidR="00BA0257" w:rsidRDefault="00BA0257" w:rsidP="00355C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20E79"/>
    <w:multiLevelType w:val="hybridMultilevel"/>
    <w:tmpl w:val="93C0B9CA"/>
    <w:lvl w:ilvl="0" w:tplc="B1EC4B56">
      <w:start w:val="15"/>
      <w:numFmt w:val="bullet"/>
      <w:lvlText w:val="-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0EC2531C"/>
    <w:multiLevelType w:val="hybridMultilevel"/>
    <w:tmpl w:val="7FDEED5C"/>
    <w:lvl w:ilvl="0" w:tplc="F4C261C0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15F72"/>
    <w:multiLevelType w:val="hybridMultilevel"/>
    <w:tmpl w:val="BB6462B6"/>
    <w:lvl w:ilvl="0" w:tplc="37365A5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8092D"/>
    <w:multiLevelType w:val="hybridMultilevel"/>
    <w:tmpl w:val="20026E52"/>
    <w:lvl w:ilvl="0" w:tplc="3BBAB5F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94543"/>
    <w:multiLevelType w:val="hybridMultilevel"/>
    <w:tmpl w:val="C024DE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654A9"/>
    <w:multiLevelType w:val="hybridMultilevel"/>
    <w:tmpl w:val="79A40F7C"/>
    <w:lvl w:ilvl="0" w:tplc="FB8E0014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D2DEB"/>
    <w:multiLevelType w:val="hybridMultilevel"/>
    <w:tmpl w:val="A18CE6F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7342D"/>
    <w:multiLevelType w:val="hybridMultilevel"/>
    <w:tmpl w:val="B15A4FD0"/>
    <w:lvl w:ilvl="0" w:tplc="56F8026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64BBA"/>
    <w:multiLevelType w:val="hybridMultilevel"/>
    <w:tmpl w:val="C1FEE34E"/>
    <w:lvl w:ilvl="0" w:tplc="DAB4C586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53F8B"/>
    <w:multiLevelType w:val="hybridMultilevel"/>
    <w:tmpl w:val="A1A6CBC8"/>
    <w:lvl w:ilvl="0" w:tplc="FC70FF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07275"/>
    <w:multiLevelType w:val="hybridMultilevel"/>
    <w:tmpl w:val="62A4CAEE"/>
    <w:lvl w:ilvl="0" w:tplc="2D52F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8D5359"/>
    <w:multiLevelType w:val="hybridMultilevel"/>
    <w:tmpl w:val="25A8F05C"/>
    <w:lvl w:ilvl="0" w:tplc="37365A5A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422E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6B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25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E26C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F24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F25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F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80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6313736">
    <w:abstractNumId w:val="4"/>
  </w:num>
  <w:num w:numId="2" w16cid:durableId="942342298">
    <w:abstractNumId w:val="11"/>
  </w:num>
  <w:num w:numId="3" w16cid:durableId="402684000">
    <w:abstractNumId w:val="2"/>
  </w:num>
  <w:num w:numId="4" w16cid:durableId="353652005">
    <w:abstractNumId w:val="5"/>
  </w:num>
  <w:num w:numId="5" w16cid:durableId="2035111056">
    <w:abstractNumId w:val="3"/>
  </w:num>
  <w:num w:numId="6" w16cid:durableId="1698197642">
    <w:abstractNumId w:val="7"/>
  </w:num>
  <w:num w:numId="7" w16cid:durableId="806094774">
    <w:abstractNumId w:val="1"/>
  </w:num>
  <w:num w:numId="8" w16cid:durableId="1520509796">
    <w:abstractNumId w:val="6"/>
  </w:num>
  <w:num w:numId="9" w16cid:durableId="1719625186">
    <w:abstractNumId w:val="0"/>
  </w:num>
  <w:num w:numId="10" w16cid:durableId="2093432239">
    <w:abstractNumId w:val="10"/>
  </w:num>
  <w:num w:numId="11" w16cid:durableId="218516850">
    <w:abstractNumId w:val="9"/>
  </w:num>
  <w:num w:numId="12" w16cid:durableId="14281183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E6"/>
    <w:rsid w:val="0002731D"/>
    <w:rsid w:val="00034C35"/>
    <w:rsid w:val="00065805"/>
    <w:rsid w:val="00084671"/>
    <w:rsid w:val="000B2409"/>
    <w:rsid w:val="000C4BE8"/>
    <w:rsid w:val="000E17BB"/>
    <w:rsid w:val="000F6204"/>
    <w:rsid w:val="001045BE"/>
    <w:rsid w:val="00114B8D"/>
    <w:rsid w:val="001211CA"/>
    <w:rsid w:val="001467B5"/>
    <w:rsid w:val="001737CE"/>
    <w:rsid w:val="001A00EA"/>
    <w:rsid w:val="001C1211"/>
    <w:rsid w:val="001C2EFF"/>
    <w:rsid w:val="001E1DC2"/>
    <w:rsid w:val="00204566"/>
    <w:rsid w:val="00346A77"/>
    <w:rsid w:val="003527EA"/>
    <w:rsid w:val="00355C41"/>
    <w:rsid w:val="003B648B"/>
    <w:rsid w:val="003C0AFB"/>
    <w:rsid w:val="003F0614"/>
    <w:rsid w:val="00400D9C"/>
    <w:rsid w:val="00417348"/>
    <w:rsid w:val="004610B5"/>
    <w:rsid w:val="00480195"/>
    <w:rsid w:val="004906C1"/>
    <w:rsid w:val="00491A13"/>
    <w:rsid w:val="004B4FC4"/>
    <w:rsid w:val="004C2558"/>
    <w:rsid w:val="004C5D6E"/>
    <w:rsid w:val="004F0CE6"/>
    <w:rsid w:val="005211AA"/>
    <w:rsid w:val="00560168"/>
    <w:rsid w:val="005962D2"/>
    <w:rsid w:val="005A4227"/>
    <w:rsid w:val="005F003F"/>
    <w:rsid w:val="00606EF8"/>
    <w:rsid w:val="006208DB"/>
    <w:rsid w:val="00640F99"/>
    <w:rsid w:val="00664113"/>
    <w:rsid w:val="006E2631"/>
    <w:rsid w:val="00723A5D"/>
    <w:rsid w:val="007274FC"/>
    <w:rsid w:val="00740112"/>
    <w:rsid w:val="00870FE1"/>
    <w:rsid w:val="008D2401"/>
    <w:rsid w:val="0092786A"/>
    <w:rsid w:val="00960D15"/>
    <w:rsid w:val="00965360"/>
    <w:rsid w:val="00980664"/>
    <w:rsid w:val="009B4944"/>
    <w:rsid w:val="009E4AE4"/>
    <w:rsid w:val="00A01B48"/>
    <w:rsid w:val="00A54254"/>
    <w:rsid w:val="00A5771B"/>
    <w:rsid w:val="00A66D53"/>
    <w:rsid w:val="00A96444"/>
    <w:rsid w:val="00AB251A"/>
    <w:rsid w:val="00AC6D2C"/>
    <w:rsid w:val="00B04F83"/>
    <w:rsid w:val="00B102E3"/>
    <w:rsid w:val="00B13ED6"/>
    <w:rsid w:val="00B81E96"/>
    <w:rsid w:val="00BA0257"/>
    <w:rsid w:val="00BA25A7"/>
    <w:rsid w:val="00BB383C"/>
    <w:rsid w:val="00C17403"/>
    <w:rsid w:val="00C32AF8"/>
    <w:rsid w:val="00CB3B71"/>
    <w:rsid w:val="00CF7CEC"/>
    <w:rsid w:val="00D16372"/>
    <w:rsid w:val="00D23A30"/>
    <w:rsid w:val="00D25D89"/>
    <w:rsid w:val="00DA3C06"/>
    <w:rsid w:val="00DD5E2D"/>
    <w:rsid w:val="00E14DD2"/>
    <w:rsid w:val="00E17027"/>
    <w:rsid w:val="00EB45A5"/>
    <w:rsid w:val="00EE6835"/>
    <w:rsid w:val="00EF671D"/>
    <w:rsid w:val="00F834A4"/>
    <w:rsid w:val="00FC6260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A815D"/>
  <w15:chartTrackingRefBased/>
  <w15:docId w15:val="{279331DE-1E2A-4D2D-83B9-01E098F3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2AF8"/>
    <w:pPr>
      <w:autoSpaceDE w:val="0"/>
      <w:autoSpaceDN w:val="0"/>
      <w:adjustRightInd w:val="0"/>
      <w:spacing w:after="0" w:line="280" w:lineRule="exact"/>
    </w:pPr>
    <w:rPr>
      <w:rFonts w:ascii="Arial" w:hAnsi="Arial" w:cs="Arial"/>
      <w:sz w:val="20"/>
      <w:szCs w:val="20"/>
    </w:rPr>
  </w:style>
  <w:style w:type="paragraph" w:styleId="Kop1">
    <w:name w:val="heading 1"/>
    <w:basedOn w:val="Standaard"/>
    <w:next w:val="Standaard"/>
    <w:link w:val="Kop1Char"/>
    <w:autoRedefine/>
    <w:qFormat/>
    <w:rsid w:val="00606E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385623" w:themeColor="accent6" w:themeShade="80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55C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385623" w:themeColor="accent6" w:themeShade="8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55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385623" w:themeColor="accent6" w:themeShade="80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E4A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06EF8"/>
    <w:rPr>
      <w:rFonts w:asciiTheme="majorHAnsi" w:eastAsiaTheme="majorEastAsia" w:hAnsiTheme="majorHAnsi" w:cstheme="majorBidi"/>
      <w:b/>
      <w:color w:val="385623" w:themeColor="accent6" w:themeShade="80"/>
      <w:sz w:val="28"/>
      <w:szCs w:val="32"/>
    </w:rPr>
  </w:style>
  <w:style w:type="paragraph" w:styleId="Geenafstand">
    <w:name w:val="No Spacing"/>
    <w:uiPriority w:val="1"/>
    <w:qFormat/>
    <w:rsid w:val="00355C41"/>
    <w:pPr>
      <w:spacing w:after="0" w:line="240" w:lineRule="auto"/>
    </w:pPr>
  </w:style>
  <w:style w:type="character" w:customStyle="1" w:styleId="Kop2Char">
    <w:name w:val="Kop 2 Char"/>
    <w:basedOn w:val="Standaardalinea-lettertype"/>
    <w:link w:val="Kop2"/>
    <w:rsid w:val="00355C41"/>
    <w:rPr>
      <w:rFonts w:asciiTheme="majorHAnsi" w:eastAsiaTheme="majorEastAsia" w:hAnsiTheme="majorHAnsi" w:cstheme="majorBidi"/>
      <w:b/>
      <w:color w:val="385623" w:themeColor="accent6" w:themeShade="80"/>
      <w:sz w:val="24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355C41"/>
    <w:pPr>
      <w:spacing w:line="240" w:lineRule="auto"/>
      <w:contextualSpacing/>
    </w:pPr>
    <w:rPr>
      <w:rFonts w:asciiTheme="majorHAnsi" w:eastAsiaTheme="majorEastAsia" w:hAnsiTheme="majorHAnsi" w:cstheme="majorBidi"/>
      <w:b/>
      <w:color w:val="385623" w:themeColor="accent6" w:themeShade="80"/>
      <w:spacing w:val="-10"/>
      <w:kern w:val="28"/>
      <w:sz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5C41"/>
    <w:rPr>
      <w:rFonts w:asciiTheme="majorHAnsi" w:eastAsiaTheme="majorEastAsia" w:hAnsiTheme="majorHAnsi" w:cstheme="majorBidi"/>
      <w:b/>
      <w:color w:val="385623" w:themeColor="accent6" w:themeShade="80"/>
      <w:spacing w:val="-10"/>
      <w:kern w:val="28"/>
      <w:sz w:val="2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5C4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5C41"/>
    <w:rPr>
      <w:rFonts w:eastAsiaTheme="minorEastAsia"/>
      <w:color w:val="5A5A5A" w:themeColor="text1" w:themeTint="A5"/>
      <w:spacing w:val="15"/>
      <w:sz w:val="20"/>
    </w:rPr>
  </w:style>
  <w:style w:type="paragraph" w:styleId="Lijstalinea">
    <w:name w:val="List Paragraph"/>
    <w:basedOn w:val="Standaard"/>
    <w:uiPriority w:val="34"/>
    <w:qFormat/>
    <w:rsid w:val="00355C41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qFormat/>
    <w:rsid w:val="00355C41"/>
    <w:rPr>
      <w:rFonts w:asciiTheme="majorHAnsi" w:hAnsiTheme="majorHAnsi"/>
      <w:i/>
      <w:iCs/>
      <w:color w:val="404040" w:themeColor="text1" w:themeTint="BF"/>
      <w:sz w:val="20"/>
    </w:rPr>
  </w:style>
  <w:style w:type="character" w:customStyle="1" w:styleId="Kop3Char">
    <w:name w:val="Kop 3 Char"/>
    <w:basedOn w:val="Standaardalinea-lettertype"/>
    <w:link w:val="Kop3"/>
    <w:uiPriority w:val="9"/>
    <w:rsid w:val="00355C41"/>
    <w:rPr>
      <w:rFonts w:asciiTheme="majorHAnsi" w:eastAsiaTheme="majorEastAsia" w:hAnsiTheme="majorHAnsi" w:cstheme="majorBidi"/>
      <w:b/>
      <w:color w:val="385623" w:themeColor="accent6" w:themeShade="80"/>
      <w:sz w:val="24"/>
      <w:szCs w:val="24"/>
    </w:rPr>
  </w:style>
  <w:style w:type="character" w:styleId="Nadruk">
    <w:name w:val="Emphasis"/>
    <w:basedOn w:val="Standaardalinea-lettertype"/>
    <w:uiPriority w:val="20"/>
    <w:qFormat/>
    <w:rsid w:val="00355C41"/>
    <w:rPr>
      <w:rFonts w:asciiTheme="majorHAnsi" w:hAnsiTheme="majorHAnsi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355C41"/>
    <w:rPr>
      <w:rFonts w:asciiTheme="majorHAnsi" w:hAnsiTheme="majorHAnsi"/>
      <w:i/>
      <w:iCs/>
      <w:color w:val="auto"/>
      <w:sz w:val="20"/>
    </w:rPr>
  </w:style>
  <w:style w:type="character" w:styleId="Zwaar">
    <w:name w:val="Strong"/>
    <w:basedOn w:val="Standaardalinea-lettertype"/>
    <w:uiPriority w:val="22"/>
    <w:qFormat/>
    <w:rsid w:val="00355C41"/>
    <w:rPr>
      <w:rFonts w:asciiTheme="majorHAnsi" w:hAnsiTheme="majorHAnsi"/>
      <w:b w:val="0"/>
      <w:b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55C41"/>
    <w:pPr>
      <w:spacing w:before="200"/>
      <w:ind w:left="864" w:right="864"/>
      <w:jc w:val="center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355C41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5C4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5C41"/>
    <w:rPr>
      <w:i/>
      <w:iCs/>
      <w:sz w:val="20"/>
    </w:rPr>
  </w:style>
  <w:style w:type="character" w:styleId="Subtieleverwijzing">
    <w:name w:val="Subtle Reference"/>
    <w:basedOn w:val="Standaardalinea-lettertype"/>
    <w:uiPriority w:val="31"/>
    <w:qFormat/>
    <w:rsid w:val="00355C41"/>
    <w:rPr>
      <w:rFonts w:asciiTheme="majorHAnsi" w:hAnsiTheme="majorHAnsi"/>
      <w:smallCaps/>
      <w:color w:val="auto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355C41"/>
    <w:rPr>
      <w:rFonts w:asciiTheme="majorHAnsi" w:hAnsiTheme="majorHAnsi"/>
      <w:b w:val="0"/>
      <w:bCs/>
      <w:smallCaps/>
      <w:color w:val="auto"/>
      <w:spacing w:val="5"/>
      <w:sz w:val="20"/>
    </w:rPr>
  </w:style>
  <w:style w:type="character" w:styleId="Titelvanboek">
    <w:name w:val="Book Title"/>
    <w:basedOn w:val="Standaardalinea-lettertype"/>
    <w:uiPriority w:val="33"/>
    <w:qFormat/>
    <w:rsid w:val="00355C41"/>
    <w:rPr>
      <w:rFonts w:asciiTheme="minorHAnsi" w:hAnsiTheme="minorHAnsi"/>
      <w:b/>
      <w:bCs/>
      <w:i/>
      <w:iCs/>
      <w:color w:val="auto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55C4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55C41"/>
  </w:style>
  <w:style w:type="paragraph" w:styleId="Voettekst">
    <w:name w:val="footer"/>
    <w:basedOn w:val="Standaard"/>
    <w:link w:val="VoettekstChar"/>
    <w:unhideWhenUsed/>
    <w:rsid w:val="00355C4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355C41"/>
  </w:style>
  <w:style w:type="character" w:styleId="Tekstvantijdelijkeaanduiding">
    <w:name w:val="Placeholder Text"/>
    <w:basedOn w:val="Standaardalinea-lettertype"/>
    <w:uiPriority w:val="99"/>
    <w:semiHidden/>
    <w:rsid w:val="00417348"/>
    <w:rPr>
      <w:color w:val="808080"/>
    </w:rPr>
  </w:style>
  <w:style w:type="paragraph" w:customStyle="1" w:styleId="VoettekstRS">
    <w:name w:val="Voettekst R&amp;S"/>
    <w:basedOn w:val="Voettekst"/>
    <w:link w:val="VoettekstRSChar"/>
    <w:rsid w:val="00417348"/>
    <w:pPr>
      <w:ind w:left="567"/>
      <w:jc w:val="right"/>
    </w:pPr>
    <w:rPr>
      <w:color w:val="FF0000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417348"/>
    <w:rPr>
      <w:color w:val="0563C1" w:themeColor="hyperlink"/>
      <w:u w:val="single"/>
    </w:rPr>
  </w:style>
  <w:style w:type="character" w:customStyle="1" w:styleId="VoettekstRSChar">
    <w:name w:val="Voettekst R&amp;S Char"/>
    <w:basedOn w:val="VoettekstChar"/>
    <w:link w:val="VoettekstRS"/>
    <w:rsid w:val="00417348"/>
    <w:rPr>
      <w:color w:val="FF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7348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rsid w:val="00065805"/>
  </w:style>
  <w:style w:type="paragraph" w:customStyle="1" w:styleId="Kop21">
    <w:name w:val="Kop 21"/>
    <w:basedOn w:val="Standaard"/>
    <w:qFormat/>
    <w:rsid w:val="009E4AE4"/>
    <w:pPr>
      <w:spacing w:line="240" w:lineRule="auto"/>
    </w:pPr>
    <w:rPr>
      <w:rFonts w:cs="Calibri"/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9E4AE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Bijlagetitel">
    <w:name w:val="Bijlage titel"/>
    <w:basedOn w:val="Standaard"/>
    <w:qFormat/>
    <w:rsid w:val="004F0CE6"/>
    <w:pPr>
      <w:shd w:val="clear" w:color="auto" w:fill="002060"/>
      <w:tabs>
        <w:tab w:val="left" w:pos="567"/>
      </w:tabs>
      <w:autoSpaceDE/>
      <w:autoSpaceDN/>
      <w:adjustRightInd/>
      <w:ind w:left="567" w:hanging="567"/>
      <w:contextualSpacing/>
    </w:pPr>
    <w:rPr>
      <w:rFonts w:eastAsia="Times New Roman"/>
      <w:b/>
      <w:spacing w:val="-4"/>
      <w:sz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14D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14DD2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14DD2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14D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14DD2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0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2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roducten%20projecten\2.%20Projectmanagement\02_verslagen_agenda's_memo's\Memo's\res%20&amp;%20smit%20mem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Sloterweg 796, 1066CN 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8" ma:contentTypeDescription="Een nieuw document maken." ma:contentTypeScope="" ma:versionID="434e49be5166ec9a91819227541b08eb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592afd87a89b02e5baf48442f155637f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db8dab-8fb8-42a3-ad5c-b341f69df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80183-b93d-4817-a1a6-c8dbe6e28846}" ma:internalName="TaxCatchAll" ma:showField="CatchAllData" ma:web="d75cb317-0672-455f-8a80-a04c35d12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eb626f-cdf9-4740-a328-d013d4075d05">
      <Terms xmlns="http://schemas.microsoft.com/office/infopath/2007/PartnerControls"/>
    </lcf76f155ced4ddcb4097134ff3c332f>
    <TaxCatchAll xmlns="d75cb317-0672-455f-8a80-a04c35d1298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5CB1D4-D2A6-43E4-951A-E5C7F7FB39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F3AA2B-5A5D-401C-98E7-2E89ED287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b626f-cdf9-4740-a328-d013d4075d05"/>
    <ds:schemaRef ds:uri="d75cb317-0672-455f-8a80-a04c35d1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A7296F-3F7E-47A8-9829-88FDEA5C4AF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C79F5D9-F757-4630-8C72-73FC0F053BEF}">
  <ds:schemaRefs>
    <ds:schemaRef ds:uri="http://schemas.microsoft.com/office/2006/metadata/properties"/>
    <ds:schemaRef ds:uri="http://schemas.microsoft.com/office/infopath/2007/PartnerControls"/>
    <ds:schemaRef ds:uri="72eb626f-cdf9-4740-a328-d013d4075d05"/>
    <ds:schemaRef ds:uri="d75cb317-0672-455f-8a80-a04c35d129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 &amp; smit memo</Template>
  <TotalTime>270</TotalTime>
  <Pages>3</Pages>
  <Words>412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es &amp; Smit B.V. | Sloterweg 796 | 1066CN Amsterdam | +31 (0)20 667 58 75 | info@ressmit.nl | www.ressmit.nl  IBAN NL37INGB0655919465 | BIC INGBNL2A | BTW NL808493383B01 | KvK 34113587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Jacobs</dc:creator>
  <cp:keywords/>
  <dc:description/>
  <cp:lastModifiedBy>Ricardo Kreileman</cp:lastModifiedBy>
  <cp:revision>7</cp:revision>
  <dcterms:created xsi:type="dcterms:W3CDTF">2025-12-09T13:22:00Z</dcterms:created>
  <dcterms:modified xsi:type="dcterms:W3CDTF">2026-01-05T13:13:00Z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  <property fmtid="{D5CDD505-2E9C-101B-9397-08002B2CF9AE}" pid="3" name="MediaServiceImageTags">
    <vt:lpwstr/>
  </property>
</Properties>
</file>