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6E7A2" w14:textId="7AE34EE9" w:rsidR="003C0AFB" w:rsidRPr="001560AD" w:rsidRDefault="003C0AFB" w:rsidP="003C0AFB">
      <w:pPr>
        <w:pStyle w:val="Bijlagetitel"/>
        <w:shd w:val="clear" w:color="auto" w:fill="C5E0B3" w:themeFill="accent6" w:themeFillTint="66"/>
        <w:tabs>
          <w:tab w:val="clear" w:pos="567"/>
        </w:tabs>
        <w:ind w:left="0" w:firstLine="0"/>
        <w:rPr>
          <w:rFonts w:asciiTheme="minorHAnsi" w:hAnsiTheme="minorHAnsi" w:cstheme="minorHAnsi"/>
        </w:rPr>
      </w:pPr>
      <w:r w:rsidRPr="001560AD">
        <w:rPr>
          <w:rFonts w:asciiTheme="minorHAnsi" w:hAnsiTheme="minorHAnsi" w:cstheme="minorHAnsi"/>
        </w:rPr>
        <w:t>Bijlage 4.</w:t>
      </w:r>
      <w:r w:rsidR="00C2427B">
        <w:rPr>
          <w:rFonts w:asciiTheme="minorHAnsi" w:hAnsiTheme="minorHAnsi" w:cstheme="minorHAnsi"/>
        </w:rPr>
        <w:t>3</w:t>
      </w:r>
      <w:r w:rsidRPr="001560AD">
        <w:rPr>
          <w:rFonts w:asciiTheme="minorHAnsi" w:hAnsiTheme="minorHAnsi" w:cstheme="minorHAnsi"/>
        </w:rPr>
        <w:t xml:space="preserve"> - Standaardformulier opgave referentieprojecten kerncompetentie </w:t>
      </w:r>
      <w:r w:rsidR="00C2427B">
        <w:rPr>
          <w:rFonts w:asciiTheme="minorHAnsi" w:hAnsiTheme="minorHAnsi" w:cstheme="minorHAnsi"/>
        </w:rPr>
        <w:t>3</w:t>
      </w:r>
    </w:p>
    <w:p w14:paraId="09910F4A" w14:textId="77777777" w:rsidR="003C0AFB" w:rsidRPr="001560AD" w:rsidRDefault="003C0AFB" w:rsidP="003C0AFB">
      <w:pPr>
        <w:autoSpaceDE/>
        <w:autoSpaceDN/>
        <w:adjustRightInd/>
        <w:spacing w:after="160" w:line="259" w:lineRule="auto"/>
        <w:rPr>
          <w:rFonts w:asciiTheme="minorHAnsi" w:hAnsiTheme="minorHAnsi" w:cstheme="minorHAnsi"/>
          <w:sz w:val="18"/>
          <w:szCs w:val="18"/>
          <w:highlight w:val="yellow"/>
        </w:rPr>
      </w:pPr>
    </w:p>
    <w:p w14:paraId="1D0450C4" w14:textId="3B3B9C8F" w:rsidR="003C0AFB" w:rsidRPr="001560AD" w:rsidRDefault="00C2427B" w:rsidP="003C0AFB">
      <w:pPr>
        <w:autoSpaceDE/>
        <w:autoSpaceDN/>
        <w:adjustRightInd/>
        <w:spacing w:after="160" w:line="259" w:lineRule="auto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B647EA">
        <w:rPr>
          <w:b/>
          <w:bCs/>
        </w:rPr>
        <w:t>Ervaring met UAV-GC of vergelijkbare geïntegreerde contractvormen</w:t>
      </w:r>
      <w:r w:rsidRPr="003376E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499B4299" w14:textId="77777777" w:rsidR="003C0AFB" w:rsidRPr="001560AD" w:rsidRDefault="003C0AFB" w:rsidP="003C0AFB">
      <w:pPr>
        <w:rPr>
          <w:rFonts w:asciiTheme="minorHAnsi" w:hAnsiTheme="minorHAnsi" w:cstheme="minorHAnsi"/>
          <w:b/>
          <w:bCs/>
        </w:rPr>
      </w:pPr>
      <w:r w:rsidRPr="001560AD">
        <w:rPr>
          <w:rFonts w:asciiTheme="minorHAnsi" w:hAnsiTheme="minorHAnsi" w:cstheme="minorHAnsi"/>
          <w:b/>
          <w:bCs/>
        </w:rPr>
        <w:t>Gegadigde dient het ingevulde en ondertekende formulier, inclusief eventueel beeldmateriaal, als Bijlage 4.1 in pdf bij zijn aanmelding te voegen.</w:t>
      </w:r>
    </w:p>
    <w:p w14:paraId="6456C7CA" w14:textId="77777777" w:rsidR="003C0AFB" w:rsidRPr="001560AD" w:rsidRDefault="003C0AFB" w:rsidP="003C0AFB">
      <w:pPr>
        <w:autoSpaceDE/>
        <w:autoSpaceDN/>
        <w:adjustRightInd/>
        <w:spacing w:after="160" w:line="259" w:lineRule="auto"/>
        <w:rPr>
          <w:rFonts w:asciiTheme="minorHAnsi" w:hAnsiTheme="minorHAnsi" w:cstheme="minorHAnsi"/>
          <w:b/>
          <w:bCs/>
          <w:u w:val="single"/>
        </w:rPr>
      </w:pPr>
    </w:p>
    <w:tbl>
      <w:tblPr>
        <w:tblW w:w="136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7"/>
        <w:gridCol w:w="1461"/>
        <w:gridCol w:w="4963"/>
        <w:gridCol w:w="6662"/>
      </w:tblGrid>
      <w:tr w:rsidR="003C0AFB" w:rsidRPr="001560AD" w14:paraId="27560419" w14:textId="77777777" w:rsidTr="006237C0"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703B72E9" w14:textId="77777777" w:rsidR="003C0AFB" w:rsidRPr="001560AD" w:rsidRDefault="003C0AFB" w:rsidP="006237C0">
            <w:pPr>
              <w:rPr>
                <w:rFonts w:asciiTheme="minorHAnsi" w:hAnsiTheme="minorHAnsi" w:cstheme="minorHAnsi"/>
                <w:b/>
              </w:rPr>
            </w:pPr>
            <w:r w:rsidRPr="001560AD">
              <w:rPr>
                <w:rFonts w:asciiTheme="minorHAnsi" w:hAnsiTheme="minorHAnsi" w:cstheme="minorHAnsi"/>
                <w:b/>
              </w:rPr>
              <w:t>1.</w:t>
            </w:r>
          </w:p>
        </w:tc>
        <w:tc>
          <w:tcPr>
            <w:tcW w:w="13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33B44F61" w14:textId="77777777" w:rsidR="003C0AFB" w:rsidRPr="001560AD" w:rsidRDefault="003C0AFB" w:rsidP="006237C0">
            <w:pPr>
              <w:rPr>
                <w:rFonts w:asciiTheme="minorHAnsi" w:hAnsiTheme="minorHAnsi" w:cstheme="minorHAnsi"/>
                <w:b/>
              </w:rPr>
            </w:pPr>
            <w:r w:rsidRPr="001560AD">
              <w:rPr>
                <w:rFonts w:asciiTheme="minorHAnsi" w:hAnsiTheme="minorHAnsi" w:cstheme="minorHAnsi"/>
                <w:b/>
              </w:rPr>
              <w:t>NAW gegevens referentieopdracht</w:t>
            </w:r>
          </w:p>
        </w:tc>
      </w:tr>
      <w:tr w:rsidR="003C0AFB" w:rsidRPr="001560AD" w14:paraId="56347877" w14:textId="77777777" w:rsidTr="006237C0">
        <w:tc>
          <w:tcPr>
            <w:tcW w:w="517" w:type="dxa"/>
            <w:vAlign w:val="center"/>
          </w:tcPr>
          <w:p w14:paraId="29E7EDFA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424" w:type="dxa"/>
            <w:gridSpan w:val="2"/>
            <w:vAlign w:val="center"/>
          </w:tcPr>
          <w:p w14:paraId="41A160D1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Opdrachtgever (referent)</w:t>
            </w:r>
          </w:p>
        </w:tc>
        <w:tc>
          <w:tcPr>
            <w:tcW w:w="6662" w:type="dxa"/>
            <w:vAlign w:val="center"/>
          </w:tcPr>
          <w:p w14:paraId="670C1953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</w:p>
        </w:tc>
      </w:tr>
      <w:tr w:rsidR="003C0AFB" w:rsidRPr="001560AD" w14:paraId="0FAC1787" w14:textId="77777777" w:rsidTr="006237C0">
        <w:tc>
          <w:tcPr>
            <w:tcW w:w="517" w:type="dxa"/>
            <w:vAlign w:val="center"/>
          </w:tcPr>
          <w:p w14:paraId="35FE5BFA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424" w:type="dxa"/>
            <w:gridSpan w:val="2"/>
            <w:vAlign w:val="center"/>
          </w:tcPr>
          <w:p w14:paraId="7A1B4B20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6662" w:type="dxa"/>
            <w:vAlign w:val="center"/>
          </w:tcPr>
          <w:p w14:paraId="041E0B81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</w:p>
        </w:tc>
      </w:tr>
      <w:tr w:rsidR="003C0AFB" w:rsidRPr="001560AD" w14:paraId="78D0056D" w14:textId="77777777" w:rsidTr="006237C0">
        <w:tc>
          <w:tcPr>
            <w:tcW w:w="517" w:type="dxa"/>
            <w:vAlign w:val="center"/>
          </w:tcPr>
          <w:p w14:paraId="580F4A57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424" w:type="dxa"/>
            <w:gridSpan w:val="2"/>
            <w:vAlign w:val="center"/>
          </w:tcPr>
          <w:p w14:paraId="5DA3E390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Postcode en plaats</w:t>
            </w:r>
          </w:p>
        </w:tc>
        <w:tc>
          <w:tcPr>
            <w:tcW w:w="6662" w:type="dxa"/>
            <w:vAlign w:val="center"/>
          </w:tcPr>
          <w:p w14:paraId="735E0418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</w:p>
        </w:tc>
      </w:tr>
      <w:tr w:rsidR="003C0AFB" w:rsidRPr="001560AD" w14:paraId="05A068B8" w14:textId="77777777" w:rsidTr="006237C0">
        <w:tc>
          <w:tcPr>
            <w:tcW w:w="517" w:type="dxa"/>
            <w:vAlign w:val="center"/>
          </w:tcPr>
          <w:p w14:paraId="5F6D186A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424" w:type="dxa"/>
            <w:gridSpan w:val="2"/>
            <w:vAlign w:val="center"/>
          </w:tcPr>
          <w:p w14:paraId="774E710C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Contactpersoon van referent</w:t>
            </w:r>
          </w:p>
        </w:tc>
        <w:tc>
          <w:tcPr>
            <w:tcW w:w="6662" w:type="dxa"/>
            <w:vAlign w:val="center"/>
          </w:tcPr>
          <w:p w14:paraId="1753D1B2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</w:p>
        </w:tc>
      </w:tr>
      <w:tr w:rsidR="003C0AFB" w:rsidRPr="001560AD" w14:paraId="54F53CC0" w14:textId="77777777" w:rsidTr="006237C0">
        <w:tc>
          <w:tcPr>
            <w:tcW w:w="517" w:type="dxa"/>
            <w:vAlign w:val="center"/>
          </w:tcPr>
          <w:p w14:paraId="75DE0028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424" w:type="dxa"/>
            <w:gridSpan w:val="2"/>
            <w:vAlign w:val="center"/>
          </w:tcPr>
          <w:p w14:paraId="60B8E9E7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Emailadres van referent</w:t>
            </w:r>
          </w:p>
        </w:tc>
        <w:tc>
          <w:tcPr>
            <w:tcW w:w="6662" w:type="dxa"/>
            <w:vAlign w:val="center"/>
          </w:tcPr>
          <w:p w14:paraId="30F227FF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</w:p>
        </w:tc>
      </w:tr>
      <w:tr w:rsidR="003C0AFB" w:rsidRPr="001560AD" w14:paraId="34664093" w14:textId="77777777" w:rsidTr="006237C0">
        <w:tc>
          <w:tcPr>
            <w:tcW w:w="517" w:type="dxa"/>
            <w:tcBorders>
              <w:bottom w:val="single" w:sz="4" w:space="0" w:color="auto"/>
            </w:tcBorders>
            <w:vAlign w:val="center"/>
          </w:tcPr>
          <w:p w14:paraId="5F2866CB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424" w:type="dxa"/>
            <w:gridSpan w:val="2"/>
            <w:tcBorders>
              <w:bottom w:val="single" w:sz="4" w:space="0" w:color="auto"/>
            </w:tcBorders>
            <w:vAlign w:val="center"/>
          </w:tcPr>
          <w:p w14:paraId="2BFC59CE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Telefoonnummer van referent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14:paraId="0B0E086F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</w:p>
        </w:tc>
      </w:tr>
      <w:tr w:rsidR="003C0AFB" w:rsidRPr="001560AD" w14:paraId="4273301B" w14:textId="77777777" w:rsidTr="006237C0">
        <w:tc>
          <w:tcPr>
            <w:tcW w:w="517" w:type="dxa"/>
            <w:shd w:val="clear" w:color="auto" w:fill="C5E0B3" w:themeFill="accent6" w:themeFillTint="66"/>
          </w:tcPr>
          <w:p w14:paraId="51C80E5C" w14:textId="77777777" w:rsidR="003C0AFB" w:rsidRPr="001560AD" w:rsidRDefault="003C0AFB" w:rsidP="006237C0">
            <w:pPr>
              <w:rPr>
                <w:rFonts w:asciiTheme="minorHAnsi" w:hAnsiTheme="minorHAnsi" w:cstheme="minorHAnsi"/>
                <w:b/>
              </w:rPr>
            </w:pPr>
            <w:r w:rsidRPr="001560AD">
              <w:rPr>
                <w:rFonts w:asciiTheme="minorHAnsi" w:hAnsiTheme="minorHAnsi" w:cstheme="minorHAnsi"/>
                <w:b/>
              </w:rPr>
              <w:t>2.</w:t>
            </w:r>
          </w:p>
        </w:tc>
        <w:tc>
          <w:tcPr>
            <w:tcW w:w="13086" w:type="dxa"/>
            <w:gridSpan w:val="3"/>
            <w:shd w:val="clear" w:color="auto" w:fill="C5E0B3" w:themeFill="accent6" w:themeFillTint="66"/>
          </w:tcPr>
          <w:p w14:paraId="02DBB9CA" w14:textId="77777777" w:rsidR="003C0AFB" w:rsidRPr="001560AD" w:rsidRDefault="003C0AFB" w:rsidP="006237C0">
            <w:pPr>
              <w:rPr>
                <w:rFonts w:asciiTheme="minorHAnsi" w:hAnsiTheme="minorHAnsi" w:cstheme="minorHAnsi"/>
                <w:b/>
              </w:rPr>
            </w:pPr>
            <w:r w:rsidRPr="001560AD">
              <w:rPr>
                <w:rFonts w:asciiTheme="minorHAnsi" w:hAnsiTheme="minorHAnsi" w:cstheme="minorHAnsi"/>
                <w:b/>
              </w:rPr>
              <w:t>Gestelde eisen aan de referentieopdracht (aanvinken)</w:t>
            </w:r>
          </w:p>
        </w:tc>
      </w:tr>
      <w:tr w:rsidR="003C0AFB" w:rsidRPr="001560AD" w14:paraId="244EA4B4" w14:textId="77777777" w:rsidTr="006237C0">
        <w:tc>
          <w:tcPr>
            <w:tcW w:w="517" w:type="dxa"/>
          </w:tcPr>
          <w:p w14:paraId="58095EB7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6424" w:type="dxa"/>
            <w:gridSpan w:val="2"/>
          </w:tcPr>
          <w:p w14:paraId="7A837A54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Bedrijfsklare opleverdatum binnen 5 jaar na datum aanmelding (aanvinken)</w:t>
            </w:r>
          </w:p>
        </w:tc>
        <w:tc>
          <w:tcPr>
            <w:tcW w:w="6662" w:type="dxa"/>
            <w:vAlign w:val="center"/>
          </w:tcPr>
          <w:p w14:paraId="20F8DF47" w14:textId="77777777" w:rsidR="003C0AFB" w:rsidRPr="001560AD" w:rsidRDefault="003C0AFB" w:rsidP="003C0AF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Ja (indien ja: hieronder de datum van bedrijfsklare oplevering vermelden)</w:t>
            </w:r>
          </w:p>
          <w:p w14:paraId="069A7CE4" w14:textId="77777777" w:rsidR="003C0AFB" w:rsidRPr="001560AD" w:rsidRDefault="003C0AFB" w:rsidP="003C0AF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Nee (= knock-out)</w:t>
            </w:r>
          </w:p>
          <w:p w14:paraId="6FB5DEFD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</w:p>
          <w:p w14:paraId="2F38778A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  <w:u w:val="single"/>
              </w:rPr>
              <w:t>opleverdatum:</w:t>
            </w:r>
            <w:r w:rsidRPr="001560AD">
              <w:rPr>
                <w:rFonts w:asciiTheme="minorHAnsi" w:hAnsiTheme="minorHAnsi" w:cstheme="minorHAnsi"/>
              </w:rPr>
              <w:t xml:space="preserve"> ……..</w:t>
            </w:r>
          </w:p>
        </w:tc>
      </w:tr>
      <w:tr w:rsidR="003C0AFB" w:rsidRPr="001560AD" w14:paraId="7D72179A" w14:textId="77777777" w:rsidTr="006237C0">
        <w:tc>
          <w:tcPr>
            <w:tcW w:w="517" w:type="dxa"/>
          </w:tcPr>
          <w:p w14:paraId="78115060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6424" w:type="dxa"/>
            <w:gridSpan w:val="2"/>
          </w:tcPr>
          <w:p w14:paraId="01365649" w14:textId="77777777" w:rsidR="00C2427B" w:rsidRPr="00C2427B" w:rsidRDefault="00C2427B" w:rsidP="00C2427B">
            <w:pPr>
              <w:rPr>
                <w:rFonts w:asciiTheme="minorHAnsi" w:hAnsiTheme="minorHAnsi" w:cstheme="minorHAnsi"/>
              </w:rPr>
            </w:pPr>
            <w:r w:rsidRPr="00C2427B">
              <w:rPr>
                <w:rFonts w:asciiTheme="minorHAnsi" w:hAnsiTheme="minorHAnsi" w:cstheme="minorHAnsi"/>
              </w:rPr>
              <w:t>Het referentieproject is uitgevoerd onder UAV-GC 2005/2025 of een daarmee gelijkwaardige geïntegreerde contractvorm (zoals Engineer &amp; Build of Design &amp; Build), waarbij de gegadigde aantoonbaar integraal verantwoordelijk was voor:</w:t>
            </w:r>
          </w:p>
          <w:p w14:paraId="43A73A20" w14:textId="1129DDA1" w:rsidR="00C2427B" w:rsidRDefault="00C2427B" w:rsidP="00A77972">
            <w:pPr>
              <w:pStyle w:val="Lijstalinea"/>
              <w:numPr>
                <w:ilvl w:val="0"/>
                <w:numId w:val="3"/>
              </w:numPr>
              <w:ind w:left="359"/>
              <w:rPr>
                <w:rFonts w:asciiTheme="minorHAnsi" w:hAnsiTheme="minorHAnsi" w:cstheme="minorHAnsi"/>
              </w:rPr>
            </w:pPr>
            <w:r w:rsidRPr="00C2427B">
              <w:rPr>
                <w:rFonts w:asciiTheme="minorHAnsi" w:hAnsiTheme="minorHAnsi" w:cstheme="minorHAnsi"/>
              </w:rPr>
              <w:t>het uitwerken van het Definitief Ontwerp (DO) naar het Uitvoeringsgereed Ontwerp (UO)</w:t>
            </w:r>
            <w:r>
              <w:rPr>
                <w:rFonts w:asciiTheme="minorHAnsi" w:hAnsiTheme="minorHAnsi" w:cstheme="minorHAnsi"/>
              </w:rPr>
              <w:t>;</w:t>
            </w:r>
          </w:p>
          <w:p w14:paraId="44777515" w14:textId="38738334" w:rsidR="00C2427B" w:rsidRDefault="00C2427B" w:rsidP="00A77972">
            <w:pPr>
              <w:pStyle w:val="Lijstalinea"/>
              <w:numPr>
                <w:ilvl w:val="0"/>
                <w:numId w:val="3"/>
              </w:numPr>
              <w:ind w:left="359"/>
              <w:rPr>
                <w:rFonts w:asciiTheme="minorHAnsi" w:hAnsiTheme="minorHAnsi" w:cstheme="minorHAnsi"/>
              </w:rPr>
            </w:pPr>
            <w:r w:rsidRPr="00C2427B">
              <w:rPr>
                <w:rFonts w:asciiTheme="minorHAnsi" w:hAnsiTheme="minorHAnsi" w:cstheme="minorHAnsi"/>
              </w:rPr>
              <w:t>het volledige toetsings- en acceptatieproces</w:t>
            </w:r>
            <w:r>
              <w:rPr>
                <w:rFonts w:asciiTheme="minorHAnsi" w:hAnsiTheme="minorHAnsi" w:cstheme="minorHAnsi"/>
              </w:rPr>
              <w:t>;</w:t>
            </w:r>
          </w:p>
          <w:p w14:paraId="7E3FBB30" w14:textId="77777777" w:rsidR="003C0AFB" w:rsidRDefault="00C2427B" w:rsidP="00A77972">
            <w:pPr>
              <w:pStyle w:val="Lijstalinea"/>
              <w:numPr>
                <w:ilvl w:val="0"/>
                <w:numId w:val="3"/>
              </w:numPr>
              <w:ind w:left="359"/>
              <w:rPr>
                <w:rFonts w:asciiTheme="minorHAnsi" w:hAnsiTheme="minorHAnsi" w:cstheme="minorHAnsi"/>
              </w:rPr>
            </w:pPr>
            <w:r w:rsidRPr="00C2427B">
              <w:rPr>
                <w:rFonts w:asciiTheme="minorHAnsi" w:hAnsiTheme="minorHAnsi" w:cstheme="minorHAnsi"/>
              </w:rPr>
              <w:t>de realisatie van het werk.</w:t>
            </w:r>
          </w:p>
          <w:p w14:paraId="4B455B8D" w14:textId="6EDA36DB" w:rsidR="00A77972" w:rsidRPr="00C2427B" w:rsidRDefault="00A77972" w:rsidP="00A77972">
            <w:pPr>
              <w:pStyle w:val="Lijstalinea"/>
              <w:ind w:left="359"/>
              <w:rPr>
                <w:rFonts w:asciiTheme="minorHAnsi" w:hAnsiTheme="minorHAnsi" w:cstheme="minorHAnsi"/>
              </w:rPr>
            </w:pPr>
          </w:p>
        </w:tc>
        <w:tc>
          <w:tcPr>
            <w:tcW w:w="6662" w:type="dxa"/>
            <w:vAlign w:val="center"/>
          </w:tcPr>
          <w:p w14:paraId="3ED6009F" w14:textId="77777777" w:rsidR="003C0AFB" w:rsidRPr="001560AD" w:rsidRDefault="003C0AFB" w:rsidP="003C0AF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Ja</w:t>
            </w:r>
          </w:p>
          <w:p w14:paraId="32E2A9C8" w14:textId="77777777" w:rsidR="003C0AFB" w:rsidRPr="001560AD" w:rsidRDefault="003C0AFB" w:rsidP="003C0AF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Nee (= knock-out)</w:t>
            </w:r>
          </w:p>
          <w:p w14:paraId="3C982537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</w:p>
          <w:p w14:paraId="33D8745D" w14:textId="77777777" w:rsidR="003C0AFB" w:rsidRPr="001560AD" w:rsidRDefault="003C0AFB" w:rsidP="006237C0">
            <w:pPr>
              <w:rPr>
                <w:rFonts w:asciiTheme="minorHAnsi" w:hAnsiTheme="minorHAnsi" w:cstheme="minorHAnsi"/>
                <w:u w:val="single"/>
              </w:rPr>
            </w:pPr>
            <w:r w:rsidRPr="001560AD">
              <w:rPr>
                <w:rFonts w:asciiTheme="minorHAnsi" w:hAnsiTheme="minorHAnsi" w:cstheme="minorHAnsi"/>
                <w:u w:val="single"/>
              </w:rPr>
              <w:t xml:space="preserve">onderbouwing: </w:t>
            </w:r>
          </w:p>
          <w:p w14:paraId="11F4F545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……</w:t>
            </w:r>
          </w:p>
        </w:tc>
      </w:tr>
      <w:tr w:rsidR="003C0AFB" w:rsidRPr="001560AD" w14:paraId="5E6070D9" w14:textId="77777777" w:rsidTr="00A77972">
        <w:tc>
          <w:tcPr>
            <w:tcW w:w="517" w:type="dxa"/>
          </w:tcPr>
          <w:p w14:paraId="1D007059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lastRenderedPageBreak/>
              <w:t>C</w:t>
            </w:r>
          </w:p>
        </w:tc>
        <w:tc>
          <w:tcPr>
            <w:tcW w:w="6424" w:type="dxa"/>
            <w:gridSpan w:val="2"/>
          </w:tcPr>
          <w:p w14:paraId="3C3AE5E0" w14:textId="6AAAE09A" w:rsidR="00F73770" w:rsidRPr="00F73770" w:rsidRDefault="00F73770" w:rsidP="00F73770">
            <w:pPr>
              <w:rPr>
                <w:rFonts w:asciiTheme="minorHAnsi" w:hAnsiTheme="minorHAnsi" w:cstheme="minorHAnsi"/>
              </w:rPr>
            </w:pPr>
            <w:r w:rsidRPr="00F73770">
              <w:rPr>
                <w:rFonts w:asciiTheme="minorHAnsi" w:hAnsiTheme="minorHAnsi" w:cstheme="minorHAnsi"/>
              </w:rPr>
              <w:t>Van de gegadigde wordt verwacht dat hij duidelijk en concreet uiteenzet op welke wijze het toetsings- en acceptatieproces (inclusief verificatie en validatie) is uitgevoerd en geborgd.</w:t>
            </w:r>
          </w:p>
          <w:p w14:paraId="3A9184D6" w14:textId="77777777" w:rsidR="00F73770" w:rsidRPr="00F73770" w:rsidRDefault="00F73770" w:rsidP="00F73770">
            <w:pPr>
              <w:rPr>
                <w:rFonts w:asciiTheme="minorHAnsi" w:hAnsiTheme="minorHAnsi" w:cstheme="minorHAnsi"/>
              </w:rPr>
            </w:pPr>
            <w:r w:rsidRPr="00F73770">
              <w:rPr>
                <w:rFonts w:asciiTheme="minorHAnsi" w:hAnsiTheme="minorHAnsi" w:cstheme="minorHAnsi"/>
              </w:rPr>
              <w:t>De gegadigde dient aannemelijk te maken dat:</w:t>
            </w:r>
          </w:p>
          <w:p w14:paraId="7BA1E400" w14:textId="3E84159F" w:rsidR="00F73770" w:rsidRPr="00F73770" w:rsidRDefault="00F73770" w:rsidP="00A77972">
            <w:pPr>
              <w:pStyle w:val="Lijstalinea"/>
              <w:numPr>
                <w:ilvl w:val="0"/>
                <w:numId w:val="3"/>
              </w:numPr>
              <w:ind w:left="359"/>
              <w:rPr>
                <w:rFonts w:asciiTheme="minorHAnsi" w:hAnsiTheme="minorHAnsi" w:cstheme="minorHAnsi"/>
              </w:rPr>
            </w:pPr>
            <w:r w:rsidRPr="00F73770">
              <w:rPr>
                <w:rFonts w:asciiTheme="minorHAnsi" w:hAnsiTheme="minorHAnsi" w:cstheme="minorHAnsi"/>
              </w:rPr>
              <w:t>alle stappen van het toetsings- en acceptatieproces overeenkomstig de contractuele verplichtingen zijn doorlopen;</w:t>
            </w:r>
          </w:p>
          <w:p w14:paraId="0CB4C12D" w14:textId="2B57B2C5" w:rsidR="00F73770" w:rsidRPr="00F73770" w:rsidRDefault="00F73770" w:rsidP="00A77972">
            <w:pPr>
              <w:pStyle w:val="Lijstalinea"/>
              <w:numPr>
                <w:ilvl w:val="0"/>
                <w:numId w:val="3"/>
              </w:numPr>
              <w:ind w:left="359"/>
              <w:rPr>
                <w:rFonts w:asciiTheme="minorHAnsi" w:hAnsiTheme="minorHAnsi" w:cstheme="minorHAnsi"/>
              </w:rPr>
            </w:pPr>
            <w:r w:rsidRPr="00F73770">
              <w:rPr>
                <w:rFonts w:asciiTheme="minorHAnsi" w:hAnsiTheme="minorHAnsi" w:cstheme="minorHAnsi"/>
              </w:rPr>
              <w:t>de toegepaste werkwijze inzichtelijk en gestructureerd is beschreven (zoals toetsingsmatrix, verificatiebewijzen, reviews, acceptaties, openstaande puntenlijsten);</w:t>
            </w:r>
          </w:p>
          <w:p w14:paraId="326E353C" w14:textId="77777777" w:rsidR="003C0AFB" w:rsidRDefault="00F73770" w:rsidP="00A77972">
            <w:pPr>
              <w:pStyle w:val="Lijstalinea"/>
              <w:numPr>
                <w:ilvl w:val="0"/>
                <w:numId w:val="3"/>
              </w:numPr>
              <w:ind w:left="359"/>
              <w:rPr>
                <w:rFonts w:asciiTheme="minorHAnsi" w:hAnsiTheme="minorHAnsi" w:cstheme="minorHAnsi"/>
              </w:rPr>
            </w:pPr>
            <w:r w:rsidRPr="00F73770">
              <w:rPr>
                <w:rFonts w:asciiTheme="minorHAnsi" w:hAnsiTheme="minorHAnsi" w:cstheme="minorHAnsi"/>
              </w:rPr>
              <w:t>de opdrachtnemer aantoonbaar verantwoordelijkheid droeg voor de uitvoering én de borging van deze stappen</w:t>
            </w:r>
          </w:p>
          <w:p w14:paraId="4562847A" w14:textId="5361E02F" w:rsidR="00A77972" w:rsidRPr="001560AD" w:rsidRDefault="00A77972" w:rsidP="00A77972">
            <w:pPr>
              <w:pStyle w:val="Lijstalinea"/>
              <w:ind w:left="359"/>
              <w:rPr>
                <w:rFonts w:asciiTheme="minorHAnsi" w:hAnsiTheme="minorHAnsi" w:cstheme="minorHAnsi"/>
              </w:rPr>
            </w:pPr>
          </w:p>
        </w:tc>
        <w:tc>
          <w:tcPr>
            <w:tcW w:w="6662" w:type="dxa"/>
          </w:tcPr>
          <w:p w14:paraId="003065FA" w14:textId="77777777" w:rsidR="00A77972" w:rsidRPr="001560AD" w:rsidRDefault="00A77972" w:rsidP="00A77972">
            <w:pPr>
              <w:rPr>
                <w:rFonts w:asciiTheme="minorHAnsi" w:hAnsiTheme="minorHAnsi" w:cstheme="minorHAnsi"/>
                <w:u w:val="single"/>
              </w:rPr>
            </w:pPr>
            <w:r w:rsidRPr="001560AD">
              <w:rPr>
                <w:rFonts w:asciiTheme="minorHAnsi" w:hAnsiTheme="minorHAnsi" w:cstheme="minorHAnsi"/>
                <w:u w:val="single"/>
              </w:rPr>
              <w:t xml:space="preserve">onderbouwing: </w:t>
            </w:r>
          </w:p>
          <w:p w14:paraId="49E3723A" w14:textId="5BC4D96C" w:rsidR="003C0AFB" w:rsidRPr="001560AD" w:rsidRDefault="00A77972" w:rsidP="00A77972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……</w:t>
            </w:r>
          </w:p>
          <w:p w14:paraId="66081026" w14:textId="7E59181A" w:rsidR="00274DAC" w:rsidRPr="001560AD" w:rsidRDefault="00274DAC" w:rsidP="00A77972">
            <w:pPr>
              <w:rPr>
                <w:rFonts w:asciiTheme="minorHAnsi" w:hAnsiTheme="minorHAnsi" w:cstheme="minorHAnsi"/>
              </w:rPr>
            </w:pPr>
          </w:p>
        </w:tc>
      </w:tr>
      <w:tr w:rsidR="003C0AFB" w:rsidRPr="001560AD" w14:paraId="5C06A7FA" w14:textId="77777777" w:rsidTr="006237C0">
        <w:tc>
          <w:tcPr>
            <w:tcW w:w="517" w:type="dxa"/>
          </w:tcPr>
          <w:p w14:paraId="34D61604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D</w:t>
            </w:r>
          </w:p>
        </w:tc>
        <w:tc>
          <w:tcPr>
            <w:tcW w:w="6424" w:type="dxa"/>
            <w:gridSpan w:val="2"/>
          </w:tcPr>
          <w:p w14:paraId="1417617C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Is het werk in combinatie met (een) ander(en) uitgevoerd waarbij sprake was van hoofdelijke aansprakelijkheid (aanvinken)</w:t>
            </w:r>
          </w:p>
        </w:tc>
        <w:tc>
          <w:tcPr>
            <w:tcW w:w="6662" w:type="dxa"/>
          </w:tcPr>
          <w:p w14:paraId="60039734" w14:textId="77777777" w:rsidR="003C0AFB" w:rsidRPr="001560AD" w:rsidRDefault="003C0AFB" w:rsidP="003C0AF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Ja (indien ja: bedrijfsnaam/namen combinant(en) hieronder opgeven)</w:t>
            </w:r>
          </w:p>
          <w:p w14:paraId="04CC98D6" w14:textId="77777777" w:rsidR="003C0AFB" w:rsidRPr="001560AD" w:rsidRDefault="003C0AFB" w:rsidP="003C0AF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 xml:space="preserve"> Nee (geen knock-out)</w:t>
            </w:r>
          </w:p>
          <w:p w14:paraId="380FEF48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</w:p>
          <w:p w14:paraId="565B7712" w14:textId="77777777" w:rsidR="003C0AFB" w:rsidRPr="001560AD" w:rsidRDefault="003C0AFB" w:rsidP="006237C0">
            <w:pPr>
              <w:rPr>
                <w:rFonts w:asciiTheme="minorHAnsi" w:hAnsiTheme="minorHAnsi" w:cstheme="minorHAnsi"/>
                <w:u w:val="single"/>
              </w:rPr>
            </w:pPr>
            <w:r w:rsidRPr="001560AD">
              <w:rPr>
                <w:rFonts w:asciiTheme="minorHAnsi" w:hAnsiTheme="minorHAnsi" w:cstheme="minorHAnsi"/>
                <w:u w:val="single"/>
              </w:rPr>
              <w:t>bedrijfsnaam/namen combinant(en):</w:t>
            </w:r>
          </w:p>
          <w:p w14:paraId="0DF3C62F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………</w:t>
            </w:r>
          </w:p>
        </w:tc>
      </w:tr>
      <w:tr w:rsidR="003C0AFB" w:rsidRPr="001560AD" w14:paraId="1FFCE953" w14:textId="77777777" w:rsidTr="006237C0">
        <w:tc>
          <w:tcPr>
            <w:tcW w:w="517" w:type="dxa"/>
          </w:tcPr>
          <w:p w14:paraId="066716CA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E</w:t>
            </w:r>
          </w:p>
        </w:tc>
        <w:tc>
          <w:tcPr>
            <w:tcW w:w="6424" w:type="dxa"/>
            <w:gridSpan w:val="2"/>
          </w:tcPr>
          <w:p w14:paraId="3BE1E540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 xml:space="preserve">Deed u een beroep op een referentie van (een) derde(n) in het kader van de geschiktheid (aanvinken) </w:t>
            </w:r>
          </w:p>
        </w:tc>
        <w:tc>
          <w:tcPr>
            <w:tcW w:w="6662" w:type="dxa"/>
          </w:tcPr>
          <w:p w14:paraId="6424A5FC" w14:textId="77777777" w:rsidR="003C0AFB" w:rsidRPr="001560AD" w:rsidRDefault="003C0AFB" w:rsidP="003C0AF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Ja (indien ja: bedrijfsnaam/namen derden hieronder opgeven)</w:t>
            </w:r>
          </w:p>
          <w:p w14:paraId="6D00974D" w14:textId="77777777" w:rsidR="003C0AFB" w:rsidRPr="001560AD" w:rsidRDefault="003C0AFB" w:rsidP="003C0AFB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Nee (geen knock-out)</w:t>
            </w:r>
          </w:p>
          <w:p w14:paraId="4AB94E3F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</w:p>
          <w:p w14:paraId="41FBA8AB" w14:textId="77777777" w:rsidR="003C0AFB" w:rsidRPr="001560AD" w:rsidRDefault="003C0AFB" w:rsidP="006237C0">
            <w:pPr>
              <w:rPr>
                <w:rFonts w:asciiTheme="minorHAnsi" w:hAnsiTheme="minorHAnsi" w:cstheme="minorHAnsi"/>
                <w:u w:val="single"/>
              </w:rPr>
            </w:pPr>
            <w:r w:rsidRPr="001560AD">
              <w:rPr>
                <w:rFonts w:asciiTheme="minorHAnsi" w:hAnsiTheme="minorHAnsi" w:cstheme="minorHAnsi"/>
                <w:u w:val="single"/>
              </w:rPr>
              <w:t>bedrijfsnaam/namen derde(n):</w:t>
            </w:r>
          </w:p>
          <w:p w14:paraId="6E828388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………</w:t>
            </w:r>
          </w:p>
        </w:tc>
      </w:tr>
      <w:tr w:rsidR="003C0AFB" w:rsidRPr="001560AD" w14:paraId="1E62772D" w14:textId="77777777" w:rsidTr="006237C0">
        <w:tc>
          <w:tcPr>
            <w:tcW w:w="517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448FE4CD" w14:textId="77777777" w:rsidR="003C0AFB" w:rsidRPr="001560AD" w:rsidRDefault="003C0AFB" w:rsidP="006237C0">
            <w:pPr>
              <w:rPr>
                <w:rFonts w:asciiTheme="minorHAnsi" w:hAnsiTheme="minorHAnsi" w:cstheme="minorHAnsi"/>
                <w:b/>
              </w:rPr>
            </w:pPr>
            <w:r w:rsidRPr="001560AD">
              <w:rPr>
                <w:rFonts w:asciiTheme="minorHAnsi" w:hAnsiTheme="minorHAnsi" w:cstheme="minorHAnsi"/>
                <w:b/>
              </w:rPr>
              <w:t>3.</w:t>
            </w:r>
          </w:p>
        </w:tc>
        <w:tc>
          <w:tcPr>
            <w:tcW w:w="13086" w:type="dxa"/>
            <w:gridSpan w:val="3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5F496988" w14:textId="77777777" w:rsidR="003C0AFB" w:rsidRPr="001560AD" w:rsidRDefault="003C0AFB" w:rsidP="006237C0">
            <w:pPr>
              <w:rPr>
                <w:rFonts w:asciiTheme="minorHAnsi" w:hAnsiTheme="minorHAnsi" w:cstheme="minorHAnsi"/>
                <w:b/>
              </w:rPr>
            </w:pPr>
            <w:r w:rsidRPr="001560AD">
              <w:rPr>
                <w:rFonts w:asciiTheme="minorHAnsi" w:hAnsiTheme="minorHAnsi" w:cstheme="minorHAnsi"/>
                <w:b/>
              </w:rPr>
              <w:t>Beeldmateriaal</w:t>
            </w:r>
          </w:p>
        </w:tc>
      </w:tr>
      <w:tr w:rsidR="003C0AFB" w:rsidRPr="001560AD" w14:paraId="7EFFAA0A" w14:textId="77777777" w:rsidTr="006237C0">
        <w:tc>
          <w:tcPr>
            <w:tcW w:w="13603" w:type="dxa"/>
            <w:gridSpan w:val="4"/>
            <w:tcBorders>
              <w:bottom w:val="single" w:sz="4" w:space="0" w:color="auto"/>
            </w:tcBorders>
            <w:vAlign w:val="center"/>
          </w:tcPr>
          <w:p w14:paraId="4282BAFC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</w:p>
          <w:p w14:paraId="2C4C33E2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  <w:r w:rsidRPr="001560AD">
              <w:rPr>
                <w:rFonts w:asciiTheme="minorHAnsi" w:hAnsiTheme="minorHAnsi" w:cstheme="minorHAnsi"/>
              </w:rPr>
              <w:t>Indien gegadigde beeldmateriaal wenst toe te voegen dan dient hij dit in een separaat toe te voegen document (maximaal 1 A4) direct achter deze referentieverklaring.</w:t>
            </w:r>
          </w:p>
          <w:p w14:paraId="026F32E2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</w:p>
        </w:tc>
      </w:tr>
      <w:tr w:rsidR="003C0AFB" w:rsidRPr="001560AD" w14:paraId="652A64BD" w14:textId="77777777" w:rsidTr="006237C0">
        <w:tc>
          <w:tcPr>
            <w:tcW w:w="13603" w:type="dxa"/>
            <w:gridSpan w:val="4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312B4CB4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</w:p>
        </w:tc>
      </w:tr>
      <w:tr w:rsidR="003C0AFB" w:rsidRPr="001560AD" w14:paraId="1ACCA35E" w14:textId="77777777" w:rsidTr="006237C0">
        <w:tc>
          <w:tcPr>
            <w:tcW w:w="1978" w:type="dxa"/>
            <w:gridSpan w:val="2"/>
            <w:shd w:val="clear" w:color="auto" w:fill="C5E0B3" w:themeFill="accent6" w:themeFillTint="66"/>
          </w:tcPr>
          <w:p w14:paraId="26678E37" w14:textId="77777777" w:rsidR="003C0AFB" w:rsidRPr="001560AD" w:rsidRDefault="003C0AFB" w:rsidP="006237C0">
            <w:pPr>
              <w:rPr>
                <w:rFonts w:asciiTheme="minorHAnsi" w:hAnsiTheme="minorHAnsi" w:cstheme="minorHAnsi"/>
                <w:b/>
              </w:rPr>
            </w:pPr>
            <w:r w:rsidRPr="001560AD">
              <w:rPr>
                <w:rFonts w:asciiTheme="minorHAnsi" w:hAnsiTheme="minorHAnsi" w:cstheme="minorHAnsi"/>
                <w:b/>
              </w:rPr>
              <w:t>Gegadigde</w:t>
            </w:r>
          </w:p>
        </w:tc>
        <w:tc>
          <w:tcPr>
            <w:tcW w:w="11625" w:type="dxa"/>
            <w:gridSpan w:val="2"/>
          </w:tcPr>
          <w:p w14:paraId="6DC78881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</w:p>
        </w:tc>
      </w:tr>
      <w:tr w:rsidR="003C0AFB" w:rsidRPr="001560AD" w14:paraId="05A5BF63" w14:textId="77777777" w:rsidTr="006237C0">
        <w:tc>
          <w:tcPr>
            <w:tcW w:w="1978" w:type="dxa"/>
            <w:gridSpan w:val="2"/>
            <w:shd w:val="clear" w:color="auto" w:fill="C5E0B3" w:themeFill="accent6" w:themeFillTint="66"/>
          </w:tcPr>
          <w:p w14:paraId="37A41335" w14:textId="77777777" w:rsidR="003C0AFB" w:rsidRPr="001560AD" w:rsidRDefault="003C0AFB" w:rsidP="006237C0">
            <w:pPr>
              <w:rPr>
                <w:rFonts w:asciiTheme="minorHAnsi" w:hAnsiTheme="minorHAnsi" w:cstheme="minorHAnsi"/>
                <w:b/>
              </w:rPr>
            </w:pPr>
            <w:r w:rsidRPr="001560AD">
              <w:rPr>
                <w:rFonts w:asciiTheme="minorHAnsi" w:hAnsiTheme="minorHAnsi" w:cstheme="minorHAnsi"/>
                <w:b/>
              </w:rPr>
              <w:t>Datum</w:t>
            </w:r>
          </w:p>
        </w:tc>
        <w:tc>
          <w:tcPr>
            <w:tcW w:w="11625" w:type="dxa"/>
            <w:gridSpan w:val="2"/>
          </w:tcPr>
          <w:p w14:paraId="2C81ABBA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</w:p>
        </w:tc>
      </w:tr>
      <w:tr w:rsidR="003C0AFB" w:rsidRPr="001560AD" w14:paraId="0076D9EE" w14:textId="77777777" w:rsidTr="006237C0">
        <w:tc>
          <w:tcPr>
            <w:tcW w:w="1978" w:type="dxa"/>
            <w:gridSpan w:val="2"/>
            <w:shd w:val="clear" w:color="auto" w:fill="C5E0B3" w:themeFill="accent6" w:themeFillTint="66"/>
          </w:tcPr>
          <w:p w14:paraId="42ABF103" w14:textId="77777777" w:rsidR="003C0AFB" w:rsidRPr="001560AD" w:rsidRDefault="003C0AFB" w:rsidP="006237C0">
            <w:pPr>
              <w:rPr>
                <w:rFonts w:asciiTheme="minorHAnsi" w:hAnsiTheme="minorHAnsi" w:cstheme="minorHAnsi"/>
                <w:b/>
              </w:rPr>
            </w:pPr>
            <w:r w:rsidRPr="001560AD">
              <w:rPr>
                <w:rFonts w:asciiTheme="minorHAnsi" w:hAnsiTheme="minorHAnsi" w:cstheme="minorHAnsi"/>
                <w:b/>
              </w:rPr>
              <w:t>Plaats</w:t>
            </w:r>
          </w:p>
        </w:tc>
        <w:tc>
          <w:tcPr>
            <w:tcW w:w="11625" w:type="dxa"/>
            <w:gridSpan w:val="2"/>
          </w:tcPr>
          <w:p w14:paraId="5949D4D5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</w:p>
        </w:tc>
      </w:tr>
      <w:tr w:rsidR="003C0AFB" w:rsidRPr="001560AD" w14:paraId="7E54D25F" w14:textId="77777777" w:rsidTr="006237C0">
        <w:tc>
          <w:tcPr>
            <w:tcW w:w="1978" w:type="dxa"/>
            <w:gridSpan w:val="2"/>
            <w:shd w:val="clear" w:color="auto" w:fill="C5E0B3" w:themeFill="accent6" w:themeFillTint="66"/>
          </w:tcPr>
          <w:p w14:paraId="6A933E2C" w14:textId="77777777" w:rsidR="003C0AFB" w:rsidRPr="001560AD" w:rsidRDefault="003C0AFB" w:rsidP="006237C0">
            <w:pPr>
              <w:rPr>
                <w:rFonts w:asciiTheme="minorHAnsi" w:hAnsiTheme="minorHAnsi" w:cstheme="minorHAnsi"/>
                <w:b/>
              </w:rPr>
            </w:pPr>
            <w:r w:rsidRPr="001560AD">
              <w:rPr>
                <w:rFonts w:asciiTheme="minorHAnsi" w:hAnsiTheme="minorHAnsi" w:cstheme="minorHAnsi"/>
                <w:b/>
              </w:rPr>
              <w:lastRenderedPageBreak/>
              <w:t>Naam ondertekenaar</w:t>
            </w:r>
          </w:p>
        </w:tc>
        <w:tc>
          <w:tcPr>
            <w:tcW w:w="11625" w:type="dxa"/>
            <w:gridSpan w:val="2"/>
          </w:tcPr>
          <w:p w14:paraId="2DC51F77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</w:p>
        </w:tc>
      </w:tr>
      <w:tr w:rsidR="003C0AFB" w:rsidRPr="001560AD" w14:paraId="14B4600E" w14:textId="77777777" w:rsidTr="006237C0">
        <w:tc>
          <w:tcPr>
            <w:tcW w:w="1978" w:type="dxa"/>
            <w:gridSpan w:val="2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171784EB" w14:textId="77777777" w:rsidR="003C0AFB" w:rsidRPr="001560AD" w:rsidRDefault="003C0AFB" w:rsidP="006237C0">
            <w:pPr>
              <w:rPr>
                <w:rFonts w:asciiTheme="minorHAnsi" w:hAnsiTheme="minorHAnsi" w:cstheme="minorHAnsi"/>
                <w:b/>
              </w:rPr>
            </w:pPr>
            <w:r w:rsidRPr="001560AD">
              <w:rPr>
                <w:rFonts w:asciiTheme="minorHAnsi" w:hAnsiTheme="minorHAnsi" w:cstheme="minorHAnsi"/>
                <w:b/>
              </w:rPr>
              <w:t>Functie ondertekenaar</w:t>
            </w:r>
          </w:p>
        </w:tc>
        <w:tc>
          <w:tcPr>
            <w:tcW w:w="11625" w:type="dxa"/>
            <w:gridSpan w:val="2"/>
          </w:tcPr>
          <w:p w14:paraId="7C52EF54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</w:p>
        </w:tc>
      </w:tr>
      <w:tr w:rsidR="003C0AFB" w:rsidRPr="001560AD" w14:paraId="54DAF5C9" w14:textId="77777777" w:rsidTr="006237C0">
        <w:tc>
          <w:tcPr>
            <w:tcW w:w="1978" w:type="dxa"/>
            <w:gridSpan w:val="2"/>
            <w:tcBorders>
              <w:bottom w:val="single" w:sz="4" w:space="0" w:color="auto"/>
            </w:tcBorders>
            <w:shd w:val="clear" w:color="auto" w:fill="C5E0B3" w:themeFill="accent6" w:themeFillTint="66"/>
          </w:tcPr>
          <w:p w14:paraId="20B3BFB9" w14:textId="5645EBCA" w:rsidR="003C0AFB" w:rsidRPr="001560AD" w:rsidRDefault="003C0AFB" w:rsidP="006237C0">
            <w:pPr>
              <w:rPr>
                <w:rFonts w:asciiTheme="minorHAnsi" w:hAnsiTheme="minorHAnsi" w:cstheme="minorHAnsi"/>
                <w:b/>
              </w:rPr>
            </w:pPr>
            <w:r w:rsidRPr="001560AD">
              <w:rPr>
                <w:rFonts w:asciiTheme="minorHAnsi" w:hAnsiTheme="minorHAnsi" w:cstheme="minorHAnsi"/>
                <w:b/>
              </w:rPr>
              <w:t>Handtekening</w:t>
            </w:r>
          </w:p>
        </w:tc>
        <w:tc>
          <w:tcPr>
            <w:tcW w:w="11625" w:type="dxa"/>
            <w:gridSpan w:val="2"/>
            <w:tcBorders>
              <w:bottom w:val="single" w:sz="4" w:space="0" w:color="auto"/>
            </w:tcBorders>
          </w:tcPr>
          <w:p w14:paraId="04FC0F13" w14:textId="77777777" w:rsidR="003C0AFB" w:rsidRPr="001560AD" w:rsidRDefault="003C0AFB" w:rsidP="006237C0">
            <w:pPr>
              <w:rPr>
                <w:rFonts w:asciiTheme="minorHAnsi" w:hAnsiTheme="minorHAnsi" w:cstheme="minorHAnsi"/>
              </w:rPr>
            </w:pPr>
          </w:p>
        </w:tc>
      </w:tr>
    </w:tbl>
    <w:p w14:paraId="0F77EF30" w14:textId="77777777" w:rsidR="00355C41" w:rsidRPr="003C0AFB" w:rsidRDefault="00355C41" w:rsidP="000A3681"/>
    <w:sectPr w:rsidR="00355C41" w:rsidRPr="003C0AFB" w:rsidSect="0092786A">
      <w:footerReference w:type="default" r:id="rId12"/>
      <w:footerReference w:type="first" r:id="rId13"/>
      <w:pgSz w:w="16838" w:h="11906" w:orient="landscape" w:code="9"/>
      <w:pgMar w:top="1701" w:right="226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B2CD0" w14:textId="77777777" w:rsidR="004F0CE6" w:rsidRDefault="004F0CE6" w:rsidP="00355C41">
      <w:pPr>
        <w:spacing w:line="240" w:lineRule="auto"/>
      </w:pPr>
      <w:r>
        <w:separator/>
      </w:r>
    </w:p>
  </w:endnote>
  <w:endnote w:type="continuationSeparator" w:id="0">
    <w:p w14:paraId="318B95C2" w14:textId="77777777" w:rsidR="004F0CE6" w:rsidRDefault="004F0CE6" w:rsidP="00355C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4117C" w14:textId="29EF3C8E" w:rsidR="00065805" w:rsidRPr="004F0CE6" w:rsidRDefault="004F0CE6" w:rsidP="004F0CE6">
    <w:pPr>
      <w:pStyle w:val="Voettekst"/>
      <w:rPr>
        <w:rFonts w:asciiTheme="minorHAnsi" w:hAnsiTheme="minorHAnsi" w:cstheme="minorHAnsi"/>
        <w:sz w:val="16"/>
        <w:szCs w:val="16"/>
      </w:rPr>
    </w:pPr>
    <w:r w:rsidRPr="004F0CE6">
      <w:rPr>
        <w:rFonts w:asciiTheme="minorHAnsi" w:hAnsiTheme="minorHAnsi" w:cstheme="minorHAnsi"/>
        <w:sz w:val="16"/>
        <w:szCs w:val="16"/>
      </w:rPr>
      <w:t xml:space="preserve">Document: bijlage bij Selectieleidraad </w:t>
    </w:r>
    <w:r w:rsidR="00065805" w:rsidRPr="004F0CE6">
      <w:rPr>
        <w:rStyle w:val="Paginanummer"/>
        <w:rFonts w:asciiTheme="minorHAnsi" w:hAnsiTheme="minorHAnsi" w:cstheme="minorHAnsi"/>
        <w:sz w:val="16"/>
      </w:rPr>
      <w:tab/>
    </w:r>
    <w:r w:rsidR="00065805" w:rsidRPr="004F0CE6">
      <w:rPr>
        <w:rStyle w:val="Paginanummer"/>
        <w:rFonts w:asciiTheme="minorHAnsi" w:hAnsiTheme="minorHAnsi" w:cstheme="minorHAnsi"/>
        <w:sz w:val="16"/>
      </w:rPr>
      <w:tab/>
    </w:r>
  </w:p>
  <w:p w14:paraId="6C2F7F09" w14:textId="77777777" w:rsidR="009B4944" w:rsidRDefault="009B494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8DD85" w14:textId="77777777" w:rsidR="00417348" w:rsidRPr="00417348" w:rsidRDefault="00417348" w:rsidP="00417348">
    <w:pPr>
      <w:pStyle w:val="Voettekst"/>
      <w:ind w:left="567"/>
      <w:jc w:val="right"/>
      <w:rPr>
        <w:b/>
        <w:bCs/>
        <w:color w:val="FF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FB3DF" w14:textId="77777777" w:rsidR="004F0CE6" w:rsidRDefault="004F0CE6" w:rsidP="00355C41">
      <w:pPr>
        <w:spacing w:line="240" w:lineRule="auto"/>
      </w:pPr>
      <w:r>
        <w:separator/>
      </w:r>
    </w:p>
  </w:footnote>
  <w:footnote w:type="continuationSeparator" w:id="0">
    <w:p w14:paraId="5F3F5F81" w14:textId="77777777" w:rsidR="004F0CE6" w:rsidRDefault="004F0CE6" w:rsidP="00355C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94543"/>
    <w:multiLevelType w:val="hybridMultilevel"/>
    <w:tmpl w:val="C024DE80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572500"/>
    <w:multiLevelType w:val="hybridMultilevel"/>
    <w:tmpl w:val="52B41FCE"/>
    <w:lvl w:ilvl="0" w:tplc="2394319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8D5359"/>
    <w:multiLevelType w:val="hybridMultilevel"/>
    <w:tmpl w:val="25A8F05C"/>
    <w:lvl w:ilvl="0" w:tplc="37365A5A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ebdings" w:hAnsi="Webdings" w:hint="default"/>
      </w:rPr>
    </w:lvl>
    <w:lvl w:ilvl="1" w:tplc="B422EA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36B0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57250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E26C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8F24E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BF254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18F4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A780F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1544981">
    <w:abstractNumId w:val="0"/>
  </w:num>
  <w:num w:numId="2" w16cid:durableId="1834643591">
    <w:abstractNumId w:val="2"/>
  </w:num>
  <w:num w:numId="3" w16cid:durableId="4246934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attachedTemplate r:id="rId1"/>
  <w:defaultTabStop w:val="567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CE6"/>
    <w:rsid w:val="00065805"/>
    <w:rsid w:val="000A3681"/>
    <w:rsid w:val="001211CA"/>
    <w:rsid w:val="00274DAC"/>
    <w:rsid w:val="00355C41"/>
    <w:rsid w:val="003C0AFB"/>
    <w:rsid w:val="00400D9C"/>
    <w:rsid w:val="00417348"/>
    <w:rsid w:val="004F0CE6"/>
    <w:rsid w:val="00606EF8"/>
    <w:rsid w:val="00723A5D"/>
    <w:rsid w:val="0092786A"/>
    <w:rsid w:val="009B4944"/>
    <w:rsid w:val="009E4AE4"/>
    <w:rsid w:val="00A54254"/>
    <w:rsid w:val="00A77972"/>
    <w:rsid w:val="00C2427B"/>
    <w:rsid w:val="00D23A30"/>
    <w:rsid w:val="00F73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0FA815D"/>
  <w15:chartTrackingRefBased/>
  <w15:docId w15:val="{279331DE-1E2A-4D2D-83B9-01E098F3C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F0CE6"/>
    <w:pPr>
      <w:autoSpaceDE w:val="0"/>
      <w:autoSpaceDN w:val="0"/>
      <w:adjustRightInd w:val="0"/>
      <w:spacing w:after="0" w:line="280" w:lineRule="exact"/>
    </w:pPr>
    <w:rPr>
      <w:rFonts w:ascii="Arial" w:hAnsi="Arial" w:cs="Arial"/>
      <w:sz w:val="20"/>
      <w:szCs w:val="20"/>
    </w:rPr>
  </w:style>
  <w:style w:type="paragraph" w:styleId="Kop1">
    <w:name w:val="heading 1"/>
    <w:basedOn w:val="Standaard"/>
    <w:next w:val="Standaard"/>
    <w:link w:val="Kop1Char"/>
    <w:autoRedefine/>
    <w:qFormat/>
    <w:rsid w:val="00606EF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385623" w:themeColor="accent6" w:themeShade="80"/>
      <w:sz w:val="2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355C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385623" w:themeColor="accent6" w:themeShade="80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55C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color w:val="385623" w:themeColor="accent6" w:themeShade="80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9E4AE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606EF8"/>
    <w:rPr>
      <w:rFonts w:asciiTheme="majorHAnsi" w:eastAsiaTheme="majorEastAsia" w:hAnsiTheme="majorHAnsi" w:cstheme="majorBidi"/>
      <w:b/>
      <w:color w:val="385623" w:themeColor="accent6" w:themeShade="80"/>
      <w:sz w:val="28"/>
      <w:szCs w:val="32"/>
    </w:rPr>
  </w:style>
  <w:style w:type="paragraph" w:styleId="Geenafstand">
    <w:name w:val="No Spacing"/>
    <w:uiPriority w:val="1"/>
    <w:qFormat/>
    <w:rsid w:val="00355C41"/>
    <w:pPr>
      <w:spacing w:after="0" w:line="240" w:lineRule="auto"/>
    </w:pPr>
  </w:style>
  <w:style w:type="character" w:customStyle="1" w:styleId="Kop2Char">
    <w:name w:val="Kop 2 Char"/>
    <w:basedOn w:val="Standaardalinea-lettertype"/>
    <w:link w:val="Kop2"/>
    <w:rsid w:val="00355C41"/>
    <w:rPr>
      <w:rFonts w:asciiTheme="majorHAnsi" w:eastAsiaTheme="majorEastAsia" w:hAnsiTheme="majorHAnsi" w:cstheme="majorBidi"/>
      <w:b/>
      <w:color w:val="385623" w:themeColor="accent6" w:themeShade="80"/>
      <w:sz w:val="24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355C41"/>
    <w:pPr>
      <w:spacing w:line="240" w:lineRule="auto"/>
      <w:contextualSpacing/>
    </w:pPr>
    <w:rPr>
      <w:rFonts w:asciiTheme="majorHAnsi" w:eastAsiaTheme="majorEastAsia" w:hAnsiTheme="majorHAnsi" w:cstheme="majorBidi"/>
      <w:b/>
      <w:color w:val="385623" w:themeColor="accent6" w:themeShade="80"/>
      <w:spacing w:val="-10"/>
      <w:kern w:val="28"/>
      <w:sz w:val="2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55C41"/>
    <w:rPr>
      <w:rFonts w:asciiTheme="majorHAnsi" w:eastAsiaTheme="majorEastAsia" w:hAnsiTheme="majorHAnsi" w:cstheme="majorBidi"/>
      <w:b/>
      <w:color w:val="385623" w:themeColor="accent6" w:themeShade="80"/>
      <w:spacing w:val="-10"/>
      <w:kern w:val="28"/>
      <w:sz w:val="28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55C4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55C41"/>
    <w:rPr>
      <w:rFonts w:eastAsiaTheme="minorEastAsia"/>
      <w:color w:val="5A5A5A" w:themeColor="text1" w:themeTint="A5"/>
      <w:spacing w:val="15"/>
      <w:sz w:val="20"/>
    </w:rPr>
  </w:style>
  <w:style w:type="paragraph" w:styleId="Lijstalinea">
    <w:name w:val="List Paragraph"/>
    <w:basedOn w:val="Standaard"/>
    <w:uiPriority w:val="34"/>
    <w:qFormat/>
    <w:rsid w:val="00355C41"/>
    <w:pPr>
      <w:ind w:left="720"/>
      <w:contextualSpacing/>
    </w:pPr>
  </w:style>
  <w:style w:type="character" w:styleId="Subtielebenadrukking">
    <w:name w:val="Subtle Emphasis"/>
    <w:basedOn w:val="Standaardalinea-lettertype"/>
    <w:uiPriority w:val="19"/>
    <w:qFormat/>
    <w:rsid w:val="00355C41"/>
    <w:rPr>
      <w:rFonts w:asciiTheme="majorHAnsi" w:hAnsiTheme="majorHAnsi"/>
      <w:i/>
      <w:iCs/>
      <w:color w:val="404040" w:themeColor="text1" w:themeTint="BF"/>
      <w:sz w:val="20"/>
    </w:rPr>
  </w:style>
  <w:style w:type="character" w:customStyle="1" w:styleId="Kop3Char">
    <w:name w:val="Kop 3 Char"/>
    <w:basedOn w:val="Standaardalinea-lettertype"/>
    <w:link w:val="Kop3"/>
    <w:uiPriority w:val="9"/>
    <w:rsid w:val="00355C41"/>
    <w:rPr>
      <w:rFonts w:asciiTheme="majorHAnsi" w:eastAsiaTheme="majorEastAsia" w:hAnsiTheme="majorHAnsi" w:cstheme="majorBidi"/>
      <w:b/>
      <w:color w:val="385623" w:themeColor="accent6" w:themeShade="80"/>
      <w:sz w:val="24"/>
      <w:szCs w:val="24"/>
    </w:rPr>
  </w:style>
  <w:style w:type="character" w:styleId="Nadruk">
    <w:name w:val="Emphasis"/>
    <w:basedOn w:val="Standaardalinea-lettertype"/>
    <w:uiPriority w:val="20"/>
    <w:qFormat/>
    <w:rsid w:val="00355C41"/>
    <w:rPr>
      <w:rFonts w:asciiTheme="majorHAnsi" w:hAnsiTheme="majorHAnsi"/>
      <w:i/>
      <w:iCs/>
      <w:sz w:val="20"/>
    </w:rPr>
  </w:style>
  <w:style w:type="character" w:styleId="Intensievebenadrukking">
    <w:name w:val="Intense Emphasis"/>
    <w:basedOn w:val="Standaardalinea-lettertype"/>
    <w:uiPriority w:val="21"/>
    <w:qFormat/>
    <w:rsid w:val="00355C41"/>
    <w:rPr>
      <w:rFonts w:asciiTheme="majorHAnsi" w:hAnsiTheme="majorHAnsi"/>
      <w:i/>
      <w:iCs/>
      <w:color w:val="auto"/>
      <w:sz w:val="20"/>
    </w:rPr>
  </w:style>
  <w:style w:type="character" w:styleId="Zwaar">
    <w:name w:val="Strong"/>
    <w:basedOn w:val="Standaardalinea-lettertype"/>
    <w:uiPriority w:val="22"/>
    <w:qFormat/>
    <w:rsid w:val="00355C41"/>
    <w:rPr>
      <w:rFonts w:asciiTheme="majorHAnsi" w:hAnsiTheme="majorHAnsi"/>
      <w:b w:val="0"/>
      <w:bCs/>
      <w:color w:val="auto"/>
      <w:sz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355C41"/>
    <w:pPr>
      <w:spacing w:before="200"/>
      <w:ind w:left="864" w:right="864"/>
      <w:jc w:val="center"/>
    </w:pPr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355C41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55C4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55C41"/>
    <w:rPr>
      <w:i/>
      <w:iCs/>
      <w:sz w:val="20"/>
    </w:rPr>
  </w:style>
  <w:style w:type="character" w:styleId="Subtieleverwijzing">
    <w:name w:val="Subtle Reference"/>
    <w:basedOn w:val="Standaardalinea-lettertype"/>
    <w:uiPriority w:val="31"/>
    <w:qFormat/>
    <w:rsid w:val="00355C41"/>
    <w:rPr>
      <w:rFonts w:asciiTheme="majorHAnsi" w:hAnsiTheme="majorHAnsi"/>
      <w:smallCaps/>
      <w:color w:val="auto"/>
      <w:sz w:val="20"/>
    </w:rPr>
  </w:style>
  <w:style w:type="character" w:styleId="Intensieveverwijzing">
    <w:name w:val="Intense Reference"/>
    <w:basedOn w:val="Standaardalinea-lettertype"/>
    <w:uiPriority w:val="32"/>
    <w:qFormat/>
    <w:rsid w:val="00355C41"/>
    <w:rPr>
      <w:rFonts w:asciiTheme="majorHAnsi" w:hAnsiTheme="majorHAnsi"/>
      <w:b w:val="0"/>
      <w:bCs/>
      <w:smallCaps/>
      <w:color w:val="auto"/>
      <w:spacing w:val="5"/>
      <w:sz w:val="20"/>
    </w:rPr>
  </w:style>
  <w:style w:type="character" w:styleId="Titelvanboek">
    <w:name w:val="Book Title"/>
    <w:basedOn w:val="Standaardalinea-lettertype"/>
    <w:uiPriority w:val="33"/>
    <w:qFormat/>
    <w:rsid w:val="00355C41"/>
    <w:rPr>
      <w:rFonts w:asciiTheme="minorHAnsi" w:hAnsiTheme="minorHAnsi"/>
      <w:b/>
      <w:bCs/>
      <w:i/>
      <w:iCs/>
      <w:color w:val="auto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355C41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55C41"/>
  </w:style>
  <w:style w:type="paragraph" w:styleId="Voettekst">
    <w:name w:val="footer"/>
    <w:basedOn w:val="Standaard"/>
    <w:link w:val="VoettekstChar"/>
    <w:unhideWhenUsed/>
    <w:rsid w:val="00355C41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355C41"/>
  </w:style>
  <w:style w:type="character" w:styleId="Tekstvantijdelijkeaanduiding">
    <w:name w:val="Placeholder Text"/>
    <w:basedOn w:val="Standaardalinea-lettertype"/>
    <w:uiPriority w:val="99"/>
    <w:semiHidden/>
    <w:rsid w:val="00417348"/>
    <w:rPr>
      <w:color w:val="808080"/>
    </w:rPr>
  </w:style>
  <w:style w:type="paragraph" w:customStyle="1" w:styleId="VoettekstRS">
    <w:name w:val="Voettekst R&amp;S"/>
    <w:basedOn w:val="Voettekst"/>
    <w:link w:val="VoettekstRSChar"/>
    <w:rsid w:val="00417348"/>
    <w:pPr>
      <w:ind w:left="567"/>
      <w:jc w:val="right"/>
    </w:pPr>
    <w:rPr>
      <w:color w:val="FF0000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417348"/>
    <w:rPr>
      <w:color w:val="0563C1" w:themeColor="hyperlink"/>
      <w:u w:val="single"/>
    </w:rPr>
  </w:style>
  <w:style w:type="character" w:customStyle="1" w:styleId="VoettekstRSChar">
    <w:name w:val="Voettekst R&amp;S Char"/>
    <w:basedOn w:val="VoettekstChar"/>
    <w:link w:val="VoettekstRS"/>
    <w:rsid w:val="00417348"/>
    <w:rPr>
      <w:color w:val="FF0000"/>
      <w:sz w:val="18"/>
      <w:szCs w:val="18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17348"/>
    <w:rPr>
      <w:color w:val="605E5C"/>
      <w:shd w:val="clear" w:color="auto" w:fill="E1DFDD"/>
    </w:rPr>
  </w:style>
  <w:style w:type="character" w:styleId="Paginanummer">
    <w:name w:val="page number"/>
    <w:basedOn w:val="Standaardalinea-lettertype"/>
    <w:rsid w:val="00065805"/>
  </w:style>
  <w:style w:type="paragraph" w:customStyle="1" w:styleId="Kop21">
    <w:name w:val="Kop 21"/>
    <w:basedOn w:val="Standaard"/>
    <w:qFormat/>
    <w:rsid w:val="009E4AE4"/>
    <w:pPr>
      <w:spacing w:line="240" w:lineRule="auto"/>
    </w:pPr>
    <w:rPr>
      <w:rFonts w:cs="Calibri"/>
      <w:b/>
      <w:sz w:val="24"/>
    </w:rPr>
  </w:style>
  <w:style w:type="character" w:customStyle="1" w:styleId="Kop4Char">
    <w:name w:val="Kop 4 Char"/>
    <w:basedOn w:val="Standaardalinea-lettertype"/>
    <w:link w:val="Kop4"/>
    <w:uiPriority w:val="9"/>
    <w:rsid w:val="009E4AE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Bijlagetitel">
    <w:name w:val="Bijlage titel"/>
    <w:basedOn w:val="Standaard"/>
    <w:qFormat/>
    <w:rsid w:val="004F0CE6"/>
    <w:pPr>
      <w:shd w:val="clear" w:color="auto" w:fill="002060"/>
      <w:tabs>
        <w:tab w:val="left" w:pos="567"/>
      </w:tabs>
      <w:autoSpaceDE/>
      <w:autoSpaceDN/>
      <w:adjustRightInd/>
      <w:ind w:left="567" w:hanging="567"/>
      <w:contextualSpacing/>
    </w:pPr>
    <w:rPr>
      <w:rFonts w:eastAsia="Times New Roman"/>
      <w:b/>
      <w:spacing w:val="-4"/>
      <w:sz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producten%20projecten\2.%20Projectmanagement\02_verslagen_agenda's_memo's\Memo's\res%20&amp;%20smit%20memo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>Sloterweg 796, 1066CN </CompanyAddress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5367985C5742429AB76E79B0ACC487" ma:contentTypeVersion="18" ma:contentTypeDescription="Een nieuw document maken." ma:contentTypeScope="" ma:versionID="434e49be5166ec9a91819227541b08eb">
  <xsd:schema xmlns:xsd="http://www.w3.org/2001/XMLSchema" xmlns:xs="http://www.w3.org/2001/XMLSchema" xmlns:p="http://schemas.microsoft.com/office/2006/metadata/properties" xmlns:ns2="72eb626f-cdf9-4740-a328-d013d4075d05" xmlns:ns3="d75cb317-0672-455f-8a80-a04c35d1298e" targetNamespace="http://schemas.microsoft.com/office/2006/metadata/properties" ma:root="true" ma:fieldsID="592afd87a89b02e5baf48442f155637f" ns2:_="" ns3:_="">
    <xsd:import namespace="72eb626f-cdf9-4740-a328-d013d4075d05"/>
    <xsd:import namespace="d75cb317-0672-455f-8a80-a04c35d129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b626f-cdf9-4740-a328-d013d4075d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8edb8dab-8fb8-42a3-ad5c-b341f69df1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5cb317-0672-455f-8a80-a04c35d1298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3580183-b93d-4817-a1a6-c8dbe6e28846}" ma:internalName="TaxCatchAll" ma:showField="CatchAllData" ma:web="d75cb317-0672-455f-8a80-a04c35d129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eb626f-cdf9-4740-a328-d013d4075d05">
      <Terms xmlns="http://schemas.microsoft.com/office/infopath/2007/PartnerControls"/>
    </lcf76f155ced4ddcb4097134ff3c332f>
    <TaxCatchAll xmlns="d75cb317-0672-455f-8a80-a04c35d1298e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18CDAF9-9A68-459F-A8FF-46D65A850B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24B9BF-E760-4622-9955-DC231A6C23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eb626f-cdf9-4740-a328-d013d4075d05"/>
    <ds:schemaRef ds:uri="d75cb317-0672-455f-8a80-a04c35d129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BA7296F-3F7E-47A8-9829-88FDEA5C4AF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9C7E634-7882-4340-9697-D629D07D061F}">
  <ds:schemaRefs>
    <ds:schemaRef ds:uri="http://schemas.microsoft.com/office/2006/metadata/properties"/>
    <ds:schemaRef ds:uri="http://schemas.microsoft.com/office/infopath/2007/PartnerControls"/>
    <ds:schemaRef ds:uri="72eb626f-cdf9-4740-a328-d013d4075d05"/>
    <ds:schemaRef ds:uri="d75cb317-0672-455f-8a80-a04c35d129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res &amp; smit memo</Template>
  <TotalTime>5</TotalTime>
  <Pages>3</Pages>
  <Words>391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es &amp; Smit B.V. | Sloterweg 796 | 1066CN Amsterdam | +31 (0)20 667 58 75 | info@ressmit.nl | www.ressmit.nl  IBAN NL37INGB0655919465 | BIC INGBNL2A | BTW NL808493383B01 | KvK 34113587</Company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Jacobs</dc:creator>
  <cp:keywords/>
  <dc:description/>
  <cp:lastModifiedBy>Ricardo Kreileman</cp:lastModifiedBy>
  <cp:revision>5</cp:revision>
  <dcterms:created xsi:type="dcterms:W3CDTF">2025-11-20T13:56:00Z</dcterms:created>
  <dcterms:modified xsi:type="dcterms:W3CDTF">2026-01-05T13:30:00Z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0x010100F25367985C5742429AB76E79B0ACC487</vt:lpwstr>
  </property>
  <property fmtid="{D5CDD505-2E9C-101B-9397-08002B2CF9AE}" pid="3" name="MediaServiceImageTags">
    <vt:lpwstr/>
  </property>
</Properties>
</file>