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44D81" w14:textId="77777777" w:rsidR="00EC4F6F" w:rsidRDefault="00EC4F6F"/>
    <w:tbl>
      <w:tblPr>
        <w:tblW w:w="100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086"/>
        <w:gridCol w:w="8553"/>
      </w:tblGrid>
      <w:tr w:rsidR="003B0C38" w:rsidRPr="00467155" w14:paraId="6B66FFC9" w14:textId="77777777" w:rsidTr="1BCC573C">
        <w:trPr>
          <w:trHeight w:hRule="exact" w:val="13408"/>
        </w:trPr>
        <w:tc>
          <w:tcPr>
            <w:tcW w:w="10065" w:type="dxa"/>
            <w:gridSpan w:val="3"/>
            <w:vAlign w:val="bottom"/>
          </w:tcPr>
          <w:p w14:paraId="1D5B089F" w14:textId="6FD1D557" w:rsidR="004673E4" w:rsidRPr="00467155" w:rsidRDefault="009B7190" w:rsidP="00222ADB">
            <w:pPr>
              <w:pStyle w:val="TitelBoven"/>
            </w:pPr>
            <w:r>
              <w:t>Design &amp; Build</w:t>
            </w:r>
            <w:r w:rsidR="00EB2C5F">
              <w:t xml:space="preserve"> zwembad </w:t>
            </w:r>
            <w:r w:rsidR="00562B50">
              <w:t>Sommels</w:t>
            </w:r>
            <w:r w:rsidR="009D2120">
              <w:t>d</w:t>
            </w:r>
            <w:r w:rsidR="00562B50">
              <w:t>ijk</w:t>
            </w:r>
          </w:p>
          <w:p w14:paraId="226D9BA0" w14:textId="4FD25696" w:rsidR="00BB1452" w:rsidRPr="00467155" w:rsidRDefault="009939E3" w:rsidP="00BB1452">
            <w:pPr>
              <w:pStyle w:val="Titel"/>
            </w:pPr>
            <w:r>
              <w:t xml:space="preserve">Bijlagen </w:t>
            </w:r>
            <w:r w:rsidR="00EB2C5F">
              <w:t>Selectieleidraad</w:t>
            </w:r>
          </w:p>
          <w:p w14:paraId="3138CEEC" w14:textId="019A54A7" w:rsidR="003B0C38" w:rsidRPr="00467155" w:rsidRDefault="004673E4" w:rsidP="00EA7100">
            <w:pPr>
              <w:pStyle w:val="Ondertitel"/>
              <w:rPr>
                <w:b/>
              </w:rPr>
            </w:pPr>
            <w:r w:rsidRPr="00467155">
              <w:rPr>
                <w:rFonts w:ascii="Arial" w:hAnsi="Arial" w:cs="Arial"/>
                <w:sz w:val="20"/>
                <w:szCs w:val="20"/>
              </w:rPr>
              <w:t xml:space="preserve">Gemeente </w:t>
            </w:r>
            <w:r w:rsidR="00941B1A">
              <w:rPr>
                <w:rFonts w:ascii="Arial" w:hAnsi="Arial" w:cs="Arial"/>
                <w:sz w:val="20"/>
                <w:szCs w:val="20"/>
              </w:rPr>
              <w:t>Goeree-Overflakkee</w:t>
            </w:r>
          </w:p>
        </w:tc>
      </w:tr>
      <w:tr w:rsidR="003B0C38" w:rsidRPr="00467155" w14:paraId="22BE90BF" w14:textId="77777777" w:rsidTr="1BCC573C">
        <w:trPr>
          <w:trHeight w:hRule="exact" w:val="283"/>
        </w:trPr>
        <w:tc>
          <w:tcPr>
            <w:tcW w:w="426" w:type="dxa"/>
          </w:tcPr>
          <w:p w14:paraId="696FA9DE" w14:textId="77777777" w:rsidR="003B0C38" w:rsidRPr="00467155" w:rsidRDefault="003B0C38" w:rsidP="003B0C38"/>
        </w:tc>
        <w:tc>
          <w:tcPr>
            <w:tcW w:w="1086" w:type="dxa"/>
            <w:tcBorders>
              <w:bottom w:val="single" w:sz="8" w:space="0" w:color="FFFFFF" w:themeColor="background2"/>
            </w:tcBorders>
          </w:tcPr>
          <w:p w14:paraId="7BD4A08E" w14:textId="77777777" w:rsidR="003B0C38" w:rsidRPr="00467155" w:rsidRDefault="003B0C38" w:rsidP="003B0C38"/>
        </w:tc>
        <w:tc>
          <w:tcPr>
            <w:tcW w:w="8553" w:type="dxa"/>
          </w:tcPr>
          <w:p w14:paraId="272071E8" w14:textId="77777777" w:rsidR="003B0C38" w:rsidRPr="00467155" w:rsidRDefault="003B0C38" w:rsidP="00D96E0C">
            <w:pPr>
              <w:pStyle w:val="Tussenkop"/>
              <w:rPr>
                <w:color w:val="FFFFFF" w:themeColor="background1"/>
              </w:rPr>
            </w:pPr>
          </w:p>
        </w:tc>
      </w:tr>
      <w:tr w:rsidR="003B0C38" w:rsidRPr="00467155" w14:paraId="082E31B4" w14:textId="77777777" w:rsidTr="1BCC573C">
        <w:trPr>
          <w:trHeight w:hRule="exact" w:val="624"/>
        </w:trPr>
        <w:tc>
          <w:tcPr>
            <w:tcW w:w="10065" w:type="dxa"/>
            <w:gridSpan w:val="3"/>
            <w:vAlign w:val="center"/>
          </w:tcPr>
          <w:p w14:paraId="03C3C376" w14:textId="27062646" w:rsidR="003B0C38" w:rsidRPr="00467155" w:rsidRDefault="00566BC6" w:rsidP="00A074FF">
            <w:pPr>
              <w:pStyle w:val="DatumCover"/>
              <w:ind w:left="490"/>
              <w:rPr>
                <w:b/>
              </w:rPr>
            </w:pPr>
            <w:r>
              <w:rPr>
                <w:b/>
              </w:rPr>
              <w:t>23</w:t>
            </w:r>
            <w:r w:rsidR="00C80319">
              <w:rPr>
                <w:b/>
              </w:rPr>
              <w:t xml:space="preserve"> december</w:t>
            </w:r>
            <w:r w:rsidR="007F5771" w:rsidRPr="00EF7F5D">
              <w:rPr>
                <w:b/>
              </w:rPr>
              <w:t xml:space="preserve"> </w:t>
            </w:r>
            <w:r w:rsidR="00A0252F" w:rsidRPr="00EF7F5D">
              <w:rPr>
                <w:b/>
              </w:rPr>
              <w:t>202</w:t>
            </w:r>
            <w:r w:rsidR="00941B1A" w:rsidRPr="00EF7F5D">
              <w:rPr>
                <w:b/>
              </w:rPr>
              <w:t>5</w:t>
            </w:r>
            <w:r w:rsidR="00BC751C">
              <w:rPr>
                <w:b/>
              </w:rPr>
              <w:t xml:space="preserve"> – update 3 februari 2026</w:t>
            </w:r>
          </w:p>
        </w:tc>
      </w:tr>
    </w:tbl>
    <w:p w14:paraId="730F5A1E" w14:textId="77777777" w:rsidR="005873BD" w:rsidRPr="00467155" w:rsidRDefault="005873BD">
      <w:pPr>
        <w:sectPr w:rsidR="005873BD" w:rsidRPr="00467155" w:rsidSect="00861D1C">
          <w:headerReference w:type="default" r:id="rId11"/>
          <w:footerReference w:type="default" r:id="rId12"/>
          <w:headerReference w:type="first" r:id="rId13"/>
          <w:pgSz w:w="11906" w:h="16838"/>
          <w:pgMar w:top="737" w:right="862" w:bottom="737" w:left="1021" w:header="709" w:footer="397" w:gutter="0"/>
          <w:cols w:space="708"/>
          <w:formProt w:val="0"/>
          <w:titlePg/>
          <w:docGrid w:linePitch="360"/>
        </w:sectPr>
      </w:pPr>
    </w:p>
    <w:p w14:paraId="2F0125B7" w14:textId="77777777" w:rsidR="00DD30C2" w:rsidRPr="00467155" w:rsidRDefault="00C06468" w:rsidP="004135E5">
      <w:pPr>
        <w:pStyle w:val="Tussenkop"/>
        <w:spacing w:after="280"/>
        <w:rPr>
          <w:color w:val="AEDD03" w:themeColor="accent1"/>
          <w:sz w:val="32"/>
          <w:szCs w:val="32"/>
        </w:rPr>
      </w:pPr>
      <w:r w:rsidRPr="00467155">
        <w:rPr>
          <w:color w:val="AEDD03" w:themeColor="accent1"/>
          <w:sz w:val="32"/>
          <w:szCs w:val="32"/>
        </w:rPr>
        <w:lastRenderedPageBreak/>
        <w:t>Inhoudsopgave</w:t>
      </w:r>
    </w:p>
    <w:p w14:paraId="670D86DD" w14:textId="3B3852CB" w:rsidR="00BC751C" w:rsidRDefault="0032744B">
      <w:pPr>
        <w:pStyle w:val="Inhopg1"/>
        <w:rPr>
          <w:rFonts w:eastAsiaTheme="minorEastAsia"/>
          <w:b w:val="0"/>
          <w:noProof/>
          <w:color w:val="auto"/>
          <w:kern w:val="2"/>
          <w:sz w:val="24"/>
          <w:szCs w:val="24"/>
          <w:lang w:eastAsia="nl-NL"/>
          <w14:ligatures w14:val="standardContextual"/>
        </w:rPr>
      </w:pPr>
      <w:r>
        <w:fldChar w:fldCharType="begin"/>
      </w:r>
      <w:r w:rsidR="00265DFA">
        <w:instrText>TOC \o "1-2" \z \u \h</w:instrText>
      </w:r>
      <w:r>
        <w:fldChar w:fldCharType="separate"/>
      </w:r>
      <w:hyperlink w:anchor="_Toc221038085" w:history="1">
        <w:r w:rsidR="00BC751C" w:rsidRPr="00DE73E3">
          <w:rPr>
            <w:rStyle w:val="Hyperlink"/>
            <w:noProof/>
          </w:rPr>
          <w:t>Bijlage 1</w:t>
        </w:r>
        <w:r w:rsidR="00BC751C">
          <w:rPr>
            <w:rFonts w:eastAsiaTheme="minorEastAsia"/>
            <w:b w:val="0"/>
            <w:noProof/>
            <w:color w:val="auto"/>
            <w:kern w:val="2"/>
            <w:sz w:val="24"/>
            <w:szCs w:val="24"/>
            <w:lang w:eastAsia="nl-NL"/>
            <w14:ligatures w14:val="standardContextual"/>
          </w:rPr>
          <w:tab/>
        </w:r>
        <w:r w:rsidR="00BC751C" w:rsidRPr="00DE73E3">
          <w:rPr>
            <w:rStyle w:val="Hyperlink"/>
            <w:noProof/>
          </w:rPr>
          <w:t>Inhoud Aanmelding</w:t>
        </w:r>
        <w:r w:rsidR="00BC751C">
          <w:rPr>
            <w:noProof/>
            <w:webHidden/>
          </w:rPr>
          <w:tab/>
        </w:r>
        <w:r w:rsidR="00BC751C">
          <w:rPr>
            <w:noProof/>
            <w:webHidden/>
          </w:rPr>
          <w:fldChar w:fldCharType="begin"/>
        </w:r>
        <w:r w:rsidR="00BC751C">
          <w:rPr>
            <w:noProof/>
            <w:webHidden/>
          </w:rPr>
          <w:instrText xml:space="preserve"> PAGEREF _Toc221038085 \h </w:instrText>
        </w:r>
        <w:r w:rsidR="00BC751C">
          <w:rPr>
            <w:noProof/>
            <w:webHidden/>
          </w:rPr>
        </w:r>
        <w:r w:rsidR="00BC751C">
          <w:rPr>
            <w:noProof/>
            <w:webHidden/>
          </w:rPr>
          <w:fldChar w:fldCharType="separate"/>
        </w:r>
        <w:r w:rsidR="00BC751C">
          <w:rPr>
            <w:noProof/>
            <w:webHidden/>
          </w:rPr>
          <w:t>3</w:t>
        </w:r>
        <w:r w:rsidR="00BC751C">
          <w:rPr>
            <w:noProof/>
            <w:webHidden/>
          </w:rPr>
          <w:fldChar w:fldCharType="end"/>
        </w:r>
      </w:hyperlink>
    </w:p>
    <w:p w14:paraId="0CFBAB13" w14:textId="284EB9FE" w:rsidR="00BC751C" w:rsidRDefault="00BC751C">
      <w:pPr>
        <w:pStyle w:val="Inhopg1"/>
        <w:rPr>
          <w:rFonts w:eastAsiaTheme="minorEastAsia"/>
          <w:b w:val="0"/>
          <w:noProof/>
          <w:color w:val="auto"/>
          <w:kern w:val="2"/>
          <w:sz w:val="24"/>
          <w:szCs w:val="24"/>
          <w:lang w:eastAsia="nl-NL"/>
          <w14:ligatures w14:val="standardContextual"/>
        </w:rPr>
      </w:pPr>
      <w:hyperlink w:anchor="_Toc221038086" w:history="1">
        <w:r w:rsidRPr="00DE73E3">
          <w:rPr>
            <w:rStyle w:val="Hyperlink"/>
            <w:noProof/>
          </w:rPr>
          <w:t xml:space="preserve">Bijlage 2 </w:t>
        </w:r>
        <w:r>
          <w:rPr>
            <w:rFonts w:eastAsiaTheme="minorEastAsia"/>
            <w:b w:val="0"/>
            <w:noProof/>
            <w:color w:val="auto"/>
            <w:kern w:val="2"/>
            <w:sz w:val="24"/>
            <w:szCs w:val="24"/>
            <w:lang w:eastAsia="nl-NL"/>
            <w14:ligatures w14:val="standardContextual"/>
          </w:rPr>
          <w:tab/>
        </w:r>
        <w:r w:rsidRPr="00DE73E3">
          <w:rPr>
            <w:rStyle w:val="Hyperlink"/>
            <w:noProof/>
          </w:rPr>
          <w:t>Social Return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_Toc221038086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DDEA2C3" w14:textId="54F00162" w:rsidR="00BC751C" w:rsidRDefault="00BC751C">
      <w:pPr>
        <w:pStyle w:val="Inhopg1"/>
        <w:rPr>
          <w:rFonts w:eastAsiaTheme="minorEastAsia"/>
          <w:b w:val="0"/>
          <w:noProof/>
          <w:color w:val="auto"/>
          <w:kern w:val="2"/>
          <w:sz w:val="24"/>
          <w:szCs w:val="24"/>
          <w:lang w:eastAsia="nl-NL"/>
          <w14:ligatures w14:val="standardContextual"/>
        </w:rPr>
      </w:pPr>
      <w:hyperlink w:anchor="_Toc221038087" w:history="1">
        <w:r w:rsidRPr="00DE73E3">
          <w:rPr>
            <w:rStyle w:val="Hyperlink"/>
            <w:noProof/>
          </w:rPr>
          <w:t>Bijlage 3</w:t>
        </w:r>
        <w:r>
          <w:rPr>
            <w:rFonts w:eastAsiaTheme="minorEastAsia"/>
            <w:b w:val="0"/>
            <w:noProof/>
            <w:color w:val="auto"/>
            <w:kern w:val="2"/>
            <w:sz w:val="24"/>
            <w:szCs w:val="24"/>
            <w:lang w:eastAsia="nl-NL"/>
            <w14:ligatures w14:val="standardContextual"/>
          </w:rPr>
          <w:tab/>
        </w:r>
        <w:r w:rsidRPr="00DE73E3">
          <w:rPr>
            <w:rStyle w:val="Hyperlink"/>
            <w:noProof/>
          </w:rPr>
          <w:t>Model Verklaring Derden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_Toc221038087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116E8C8" w14:textId="29325F47" w:rsidR="00BC751C" w:rsidRDefault="00BC751C">
      <w:pPr>
        <w:pStyle w:val="Inhopg1"/>
        <w:rPr>
          <w:rFonts w:eastAsiaTheme="minorEastAsia"/>
          <w:b w:val="0"/>
          <w:noProof/>
          <w:color w:val="auto"/>
          <w:kern w:val="2"/>
          <w:sz w:val="24"/>
          <w:szCs w:val="24"/>
          <w:lang w:eastAsia="nl-NL"/>
          <w14:ligatures w14:val="standardContextual"/>
        </w:rPr>
      </w:pPr>
      <w:hyperlink w:anchor="_Toc221038088" w:history="1">
        <w:r w:rsidRPr="00DE73E3">
          <w:rPr>
            <w:rStyle w:val="Hyperlink"/>
            <w:noProof/>
          </w:rPr>
          <w:t>Bijlage 4</w:t>
        </w:r>
        <w:r>
          <w:rPr>
            <w:rFonts w:eastAsiaTheme="minorEastAsia"/>
            <w:b w:val="0"/>
            <w:noProof/>
            <w:color w:val="auto"/>
            <w:kern w:val="2"/>
            <w:sz w:val="24"/>
            <w:szCs w:val="24"/>
            <w:lang w:eastAsia="nl-NL"/>
            <w14:ligatures w14:val="standardContextual"/>
          </w:rPr>
          <w:tab/>
        </w:r>
        <w:r w:rsidRPr="00DE73E3">
          <w:rPr>
            <w:rStyle w:val="Hyperlink"/>
            <w:noProof/>
          </w:rPr>
          <w:t>Model bankverklaring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_Toc221038088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6ED279B" w14:textId="5769E9DA" w:rsidR="00BC751C" w:rsidRDefault="00BC751C">
      <w:pPr>
        <w:pStyle w:val="Inhopg1"/>
        <w:rPr>
          <w:rFonts w:eastAsiaTheme="minorEastAsia"/>
          <w:b w:val="0"/>
          <w:noProof/>
          <w:color w:val="auto"/>
          <w:kern w:val="2"/>
          <w:sz w:val="24"/>
          <w:szCs w:val="24"/>
          <w:lang w:eastAsia="nl-NL"/>
          <w14:ligatures w14:val="standardContextual"/>
        </w:rPr>
      </w:pPr>
      <w:hyperlink w:anchor="_Toc221038089" w:history="1">
        <w:r w:rsidRPr="00DE73E3">
          <w:rPr>
            <w:rStyle w:val="Hyperlink"/>
            <w:noProof/>
          </w:rPr>
          <w:t>Bijlage 5</w:t>
        </w:r>
        <w:r>
          <w:rPr>
            <w:rFonts w:eastAsiaTheme="minorEastAsia"/>
            <w:b w:val="0"/>
            <w:noProof/>
            <w:color w:val="auto"/>
            <w:kern w:val="2"/>
            <w:sz w:val="24"/>
            <w:szCs w:val="24"/>
            <w:lang w:eastAsia="nl-NL"/>
            <w14:ligatures w14:val="standardContextual"/>
          </w:rPr>
          <w:tab/>
        </w:r>
        <w:r w:rsidRPr="00DE73E3">
          <w:rPr>
            <w:rStyle w:val="Hyperlink"/>
            <w:noProof/>
          </w:rPr>
          <w:t xml:space="preserve"> Format Kerncompetentie 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_Toc221038089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315552E" w14:textId="68B5D397" w:rsidR="00BC751C" w:rsidRDefault="00BC751C">
      <w:pPr>
        <w:pStyle w:val="Inhopg1"/>
        <w:rPr>
          <w:rFonts w:eastAsiaTheme="minorEastAsia"/>
          <w:b w:val="0"/>
          <w:noProof/>
          <w:color w:val="auto"/>
          <w:kern w:val="2"/>
          <w:sz w:val="24"/>
          <w:szCs w:val="24"/>
          <w:lang w:eastAsia="nl-NL"/>
          <w14:ligatures w14:val="standardContextual"/>
        </w:rPr>
      </w:pPr>
      <w:hyperlink w:anchor="_Toc221038090" w:history="1">
        <w:r w:rsidRPr="00DE73E3">
          <w:rPr>
            <w:rStyle w:val="Hyperlink"/>
            <w:noProof/>
          </w:rPr>
          <w:t>Bijlage 6</w:t>
        </w:r>
        <w:r>
          <w:rPr>
            <w:rFonts w:eastAsiaTheme="minorEastAsia"/>
            <w:b w:val="0"/>
            <w:noProof/>
            <w:color w:val="auto"/>
            <w:kern w:val="2"/>
            <w:sz w:val="24"/>
            <w:szCs w:val="24"/>
            <w:lang w:eastAsia="nl-NL"/>
            <w14:ligatures w14:val="standardContextual"/>
          </w:rPr>
          <w:tab/>
        </w:r>
        <w:r w:rsidRPr="00DE73E3">
          <w:rPr>
            <w:rStyle w:val="Hyperlink"/>
            <w:noProof/>
          </w:rPr>
          <w:t>Format Kerncompetentie 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_Toc221038090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4718087" w14:textId="210E7D85" w:rsidR="00BC751C" w:rsidRDefault="00BC751C">
      <w:pPr>
        <w:pStyle w:val="Inhopg1"/>
        <w:rPr>
          <w:rFonts w:eastAsiaTheme="minorEastAsia"/>
          <w:b w:val="0"/>
          <w:noProof/>
          <w:color w:val="auto"/>
          <w:kern w:val="2"/>
          <w:sz w:val="24"/>
          <w:szCs w:val="24"/>
          <w:lang w:eastAsia="nl-NL"/>
          <w14:ligatures w14:val="standardContextual"/>
        </w:rPr>
      </w:pPr>
      <w:hyperlink w:anchor="_Toc221038091" w:history="1">
        <w:r w:rsidRPr="00DE73E3">
          <w:rPr>
            <w:rStyle w:val="Hyperlink"/>
            <w:noProof/>
          </w:rPr>
          <w:t>Bijlage 7</w:t>
        </w:r>
        <w:r>
          <w:rPr>
            <w:rFonts w:eastAsiaTheme="minorEastAsia"/>
            <w:b w:val="0"/>
            <w:noProof/>
            <w:color w:val="auto"/>
            <w:kern w:val="2"/>
            <w:sz w:val="24"/>
            <w:szCs w:val="24"/>
            <w:lang w:eastAsia="nl-NL"/>
            <w14:ligatures w14:val="standardContextual"/>
          </w:rPr>
          <w:tab/>
        </w:r>
        <w:r w:rsidRPr="00DE73E3">
          <w:rPr>
            <w:rStyle w:val="Hyperlink"/>
            <w:noProof/>
          </w:rPr>
          <w:t>Format Kerncompetentie 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_Toc221038091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15CAB6F" w14:textId="3B43B500" w:rsidR="00BC751C" w:rsidRDefault="00BC751C">
      <w:pPr>
        <w:pStyle w:val="Inhopg1"/>
        <w:rPr>
          <w:rFonts w:eastAsiaTheme="minorEastAsia"/>
          <w:b w:val="0"/>
          <w:noProof/>
          <w:color w:val="auto"/>
          <w:kern w:val="2"/>
          <w:sz w:val="24"/>
          <w:szCs w:val="24"/>
          <w:lang w:eastAsia="nl-NL"/>
          <w14:ligatures w14:val="standardContextual"/>
        </w:rPr>
      </w:pPr>
      <w:hyperlink w:anchor="_Toc221038092" w:history="1">
        <w:r w:rsidRPr="00DE73E3">
          <w:rPr>
            <w:rStyle w:val="Hyperlink"/>
            <w:noProof/>
          </w:rPr>
          <w:t>Bijlage 8</w:t>
        </w:r>
        <w:r>
          <w:rPr>
            <w:rFonts w:eastAsiaTheme="minorEastAsia"/>
            <w:b w:val="0"/>
            <w:noProof/>
            <w:color w:val="auto"/>
            <w:kern w:val="2"/>
            <w:sz w:val="24"/>
            <w:szCs w:val="24"/>
            <w:lang w:eastAsia="nl-NL"/>
            <w14:ligatures w14:val="standardContextual"/>
          </w:rPr>
          <w:tab/>
        </w:r>
        <w:r w:rsidRPr="00DE73E3">
          <w:rPr>
            <w:rStyle w:val="Hyperlink"/>
            <w:noProof/>
          </w:rPr>
          <w:t>Format Selectiecriterium 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_Toc221038092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B29C3DA" w14:textId="656DCC12" w:rsidR="00BC751C" w:rsidRDefault="00BC751C">
      <w:pPr>
        <w:pStyle w:val="Inhopg1"/>
        <w:rPr>
          <w:rFonts w:eastAsiaTheme="minorEastAsia"/>
          <w:b w:val="0"/>
          <w:noProof/>
          <w:color w:val="auto"/>
          <w:kern w:val="2"/>
          <w:sz w:val="24"/>
          <w:szCs w:val="24"/>
          <w:lang w:eastAsia="nl-NL"/>
          <w14:ligatures w14:val="standardContextual"/>
        </w:rPr>
      </w:pPr>
      <w:hyperlink w:anchor="_Toc221038093" w:history="1">
        <w:r w:rsidRPr="00DE73E3">
          <w:rPr>
            <w:rStyle w:val="Hyperlink"/>
            <w:noProof/>
          </w:rPr>
          <w:t>Bijlage 9</w:t>
        </w:r>
        <w:r>
          <w:rPr>
            <w:rFonts w:eastAsiaTheme="minorEastAsia"/>
            <w:b w:val="0"/>
            <w:noProof/>
            <w:color w:val="auto"/>
            <w:kern w:val="2"/>
            <w:sz w:val="24"/>
            <w:szCs w:val="24"/>
            <w:lang w:eastAsia="nl-NL"/>
            <w14:ligatures w14:val="standardContextual"/>
          </w:rPr>
          <w:tab/>
        </w:r>
        <w:r w:rsidRPr="00DE73E3">
          <w:rPr>
            <w:rStyle w:val="Hyperlink"/>
            <w:noProof/>
          </w:rPr>
          <w:t>Format Selectiecriterium 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_Toc221038093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C4B45DB" w14:textId="285CC041" w:rsidR="00BC751C" w:rsidRDefault="00BC751C">
      <w:pPr>
        <w:pStyle w:val="Inhopg1"/>
        <w:rPr>
          <w:rFonts w:eastAsiaTheme="minorEastAsia"/>
          <w:b w:val="0"/>
          <w:noProof/>
          <w:color w:val="auto"/>
          <w:kern w:val="2"/>
          <w:sz w:val="24"/>
          <w:szCs w:val="24"/>
          <w:lang w:eastAsia="nl-NL"/>
          <w14:ligatures w14:val="standardContextual"/>
        </w:rPr>
      </w:pPr>
      <w:hyperlink w:anchor="_Toc221038094" w:history="1">
        <w:r w:rsidRPr="00DE73E3">
          <w:rPr>
            <w:rStyle w:val="Hyperlink"/>
            <w:noProof/>
          </w:rPr>
          <w:t>Bijlage 10</w:t>
        </w:r>
        <w:r>
          <w:rPr>
            <w:rFonts w:eastAsiaTheme="minorEastAsia"/>
            <w:b w:val="0"/>
            <w:noProof/>
            <w:color w:val="auto"/>
            <w:kern w:val="2"/>
            <w:sz w:val="24"/>
            <w:szCs w:val="24"/>
            <w:lang w:eastAsia="nl-NL"/>
            <w14:ligatures w14:val="standardContextual"/>
          </w:rPr>
          <w:tab/>
        </w:r>
        <w:r w:rsidRPr="00DE73E3">
          <w:rPr>
            <w:rStyle w:val="Hyperlink"/>
            <w:noProof/>
          </w:rPr>
          <w:t>Format Selectiecriterium 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_Toc221038094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4C388E0" w14:textId="4EC3BD39" w:rsidR="0032744B" w:rsidRDefault="0032744B" w:rsidP="1BCC573C">
      <w:pPr>
        <w:pStyle w:val="Inhopg1"/>
      </w:pPr>
      <w:r>
        <w:fldChar w:fldCharType="end"/>
      </w:r>
    </w:p>
    <w:p w14:paraId="499E4CC7" w14:textId="39FF78DD" w:rsidR="00FC53CF" w:rsidRPr="00467155" w:rsidRDefault="00FC53CF" w:rsidP="00561E39"/>
    <w:p w14:paraId="296C1F37" w14:textId="77777777" w:rsidR="00561E39" w:rsidRPr="00467155" w:rsidRDefault="00561E39" w:rsidP="006B56AB"/>
    <w:p w14:paraId="032DDE87" w14:textId="77777777" w:rsidR="00945B45" w:rsidRPr="00945B45" w:rsidRDefault="00945B45" w:rsidP="00945B45">
      <w:pPr>
        <w:rPr>
          <w:sz w:val="32"/>
          <w:szCs w:val="32"/>
        </w:rPr>
      </w:pPr>
    </w:p>
    <w:p w14:paraId="44C7C99A" w14:textId="77777777" w:rsidR="0069584E" w:rsidRDefault="0069584E" w:rsidP="0069584E">
      <w:pPr>
        <w:pStyle w:val="BijlageTitel"/>
        <w:ind w:left="360" w:hanging="360"/>
      </w:pPr>
      <w:bookmarkStart w:id="0" w:name="_Toc163220014"/>
      <w:bookmarkStart w:id="1" w:name="_Toc212121524"/>
      <w:bookmarkStart w:id="2" w:name="_Toc221038085"/>
      <w:r>
        <w:lastRenderedPageBreak/>
        <w:t>Inhoud Aanmelding</w:t>
      </w:r>
      <w:bookmarkEnd w:id="0"/>
      <w:bookmarkEnd w:id="1"/>
      <w:bookmarkEnd w:id="2"/>
    </w:p>
    <w:p w14:paraId="3F8E0392" w14:textId="77777777" w:rsidR="0069584E" w:rsidRDefault="0069584E" w:rsidP="0069584E">
      <w:r>
        <w:t xml:space="preserve">De Aanmelding dient te bestaan uit de onderstaande documenten. Alle gevraagde documenten dienen met de juiste nummering te worden aangeboden in pdf-format. </w:t>
      </w:r>
    </w:p>
    <w:p w14:paraId="462BD4BA" w14:textId="77777777" w:rsidR="0069584E" w:rsidRDefault="0069584E" w:rsidP="0069584E"/>
    <w:p w14:paraId="1A8CB180" w14:textId="77777777" w:rsidR="0069584E" w:rsidRPr="00187E6F" w:rsidRDefault="0069584E" w:rsidP="0069584E">
      <w:r w:rsidRPr="00187E6F">
        <w:t>1</w:t>
      </w:r>
      <w:r w:rsidRPr="00187E6F">
        <w:tab/>
        <w:t>Uniform Europees Aanbestedingsdocument</w:t>
      </w:r>
    </w:p>
    <w:p w14:paraId="22822B62" w14:textId="77777777" w:rsidR="0069584E" w:rsidRPr="00187E6F" w:rsidRDefault="0069584E" w:rsidP="0069584E">
      <w:r w:rsidRPr="00187E6F">
        <w:t>1.1</w:t>
      </w:r>
      <w:r w:rsidRPr="00187E6F">
        <w:tab/>
        <w:t>Gegadigde</w:t>
      </w:r>
    </w:p>
    <w:p w14:paraId="76C704B2" w14:textId="77777777" w:rsidR="0069584E" w:rsidRPr="0085698B" w:rsidRDefault="0069584E" w:rsidP="0069584E">
      <w:r w:rsidRPr="00187E6F">
        <w:t>1.2</w:t>
      </w:r>
      <w:r w:rsidRPr="00187E6F">
        <w:tab/>
        <w:t>Combinant (indien van toepassing</w:t>
      </w:r>
      <w:r w:rsidRPr="0085698B">
        <w:t xml:space="preserve">, zie paragraaf 3.7.2) </w:t>
      </w:r>
    </w:p>
    <w:p w14:paraId="4C0C2669" w14:textId="77777777" w:rsidR="0069584E" w:rsidRPr="00187E6F" w:rsidRDefault="0069584E" w:rsidP="0069584E">
      <w:r w:rsidRPr="0085698B">
        <w:t>1.3</w:t>
      </w:r>
      <w:r w:rsidRPr="0085698B">
        <w:tab/>
        <w:t>Derden (indien van toepassing, zie paragraaf 3.7.3)</w:t>
      </w:r>
    </w:p>
    <w:p w14:paraId="092A6CD4" w14:textId="77777777" w:rsidR="0069584E" w:rsidRPr="00187E6F" w:rsidRDefault="0069584E" w:rsidP="0069584E"/>
    <w:p w14:paraId="3B9DBCF5" w14:textId="77777777" w:rsidR="0069584E" w:rsidRDefault="0069584E" w:rsidP="0069584E">
      <w:r w:rsidRPr="00187E6F">
        <w:t>2</w:t>
      </w:r>
      <w:r w:rsidRPr="00187E6F">
        <w:tab/>
      </w:r>
      <w:r>
        <w:t xml:space="preserve">Kerncompetenties </w:t>
      </w:r>
      <w:r w:rsidRPr="001A7CA5">
        <w:t>(paragraaf 5.3.2)</w:t>
      </w:r>
    </w:p>
    <w:p w14:paraId="2D66E8D5" w14:textId="09F3868D" w:rsidR="0069584E" w:rsidRPr="00187E6F" w:rsidRDefault="0069584E" w:rsidP="0069584E">
      <w:r>
        <w:t>2</w:t>
      </w:r>
      <w:r w:rsidRPr="00187E6F">
        <w:t>.1</w:t>
      </w:r>
      <w:r w:rsidRPr="00187E6F">
        <w:tab/>
        <w:t xml:space="preserve">Kerncompetentie a: </w:t>
      </w:r>
      <w:r w:rsidRPr="004A6FCB">
        <w:t xml:space="preserve">Planontwikkeling op basis van een </w:t>
      </w:r>
      <w:r w:rsidR="005D4F41">
        <w:t>Ge</w:t>
      </w:r>
      <w:r>
        <w:t xml:space="preserve">ïntegreerd </w:t>
      </w:r>
      <w:r w:rsidRPr="004A6FCB">
        <w:t>contract</w:t>
      </w:r>
      <w:r w:rsidRPr="00187E6F">
        <w:t xml:space="preserve"> (</w:t>
      </w:r>
      <w:r w:rsidRPr="00110B43">
        <w:rPr>
          <w:b/>
          <w:bCs/>
        </w:rPr>
        <w:t>bijlage 6</w:t>
      </w:r>
      <w:r w:rsidRPr="00187E6F">
        <w:t>)</w:t>
      </w:r>
    </w:p>
    <w:p w14:paraId="5FFF0772" w14:textId="77777777" w:rsidR="0069584E" w:rsidRPr="00187E6F" w:rsidRDefault="0069584E" w:rsidP="0069584E">
      <w:r>
        <w:t>2</w:t>
      </w:r>
      <w:r w:rsidRPr="00187E6F">
        <w:t>.2</w:t>
      </w:r>
      <w:r w:rsidRPr="00187E6F">
        <w:tab/>
        <w:t xml:space="preserve">Kerncompetentie b: </w:t>
      </w:r>
      <w:r w:rsidRPr="00D81075">
        <w:t xml:space="preserve">Bouwen van een </w:t>
      </w:r>
      <w:r>
        <w:t>Z</w:t>
      </w:r>
      <w:r w:rsidRPr="00D81075">
        <w:t xml:space="preserve">wembad </w:t>
      </w:r>
      <w:r w:rsidRPr="00187E6F">
        <w:t>(</w:t>
      </w:r>
      <w:r w:rsidRPr="00110B43">
        <w:rPr>
          <w:b/>
          <w:bCs/>
        </w:rPr>
        <w:t>bijlage 7</w:t>
      </w:r>
      <w:r w:rsidRPr="00187E6F">
        <w:t>)</w:t>
      </w:r>
    </w:p>
    <w:p w14:paraId="55CD98F9" w14:textId="77777777" w:rsidR="0069584E" w:rsidRPr="00187E6F" w:rsidRDefault="0069584E" w:rsidP="0069584E">
      <w:r>
        <w:t>2</w:t>
      </w:r>
      <w:r w:rsidRPr="00187E6F">
        <w:t xml:space="preserve">.3 </w:t>
      </w:r>
      <w:r w:rsidRPr="00187E6F">
        <w:tab/>
        <w:t xml:space="preserve">Kerncompetentie c: </w:t>
      </w:r>
      <w:r w:rsidRPr="003474DD">
        <w:t xml:space="preserve">Ontwerpen van een </w:t>
      </w:r>
      <w:r>
        <w:t>Z</w:t>
      </w:r>
      <w:r w:rsidRPr="003474DD">
        <w:t xml:space="preserve">wembad </w:t>
      </w:r>
      <w:r w:rsidRPr="00110B43">
        <w:t>(</w:t>
      </w:r>
      <w:r w:rsidRPr="00110B43">
        <w:rPr>
          <w:b/>
          <w:bCs/>
        </w:rPr>
        <w:t>bijlage 8</w:t>
      </w:r>
      <w:r w:rsidRPr="00110B43">
        <w:t>)</w:t>
      </w:r>
    </w:p>
    <w:p w14:paraId="4B726C43" w14:textId="77777777" w:rsidR="0069584E" w:rsidRPr="00187E6F" w:rsidRDefault="0069584E" w:rsidP="0069584E"/>
    <w:p w14:paraId="7FB01E14" w14:textId="77777777" w:rsidR="0069584E" w:rsidRPr="00187E6F" w:rsidRDefault="0069584E" w:rsidP="0069584E">
      <w:r>
        <w:t>3</w:t>
      </w:r>
      <w:r w:rsidRPr="00187E6F">
        <w:tab/>
        <w:t xml:space="preserve">Selectiecriteria </w:t>
      </w:r>
      <w:r>
        <w:t>(</w:t>
      </w:r>
      <w:r w:rsidRPr="005E09E7">
        <w:t>paragraaf 5.4)</w:t>
      </w:r>
    </w:p>
    <w:p w14:paraId="227EDA02" w14:textId="1E1C8CE1" w:rsidR="0069584E" w:rsidRPr="00187E6F" w:rsidRDefault="0069584E" w:rsidP="0069584E">
      <w:r>
        <w:t>3</w:t>
      </w:r>
      <w:r w:rsidRPr="00187E6F">
        <w:t>.1</w:t>
      </w:r>
      <w:r w:rsidRPr="00187E6F">
        <w:tab/>
        <w:t xml:space="preserve">Referentieproject A: </w:t>
      </w:r>
      <w:r>
        <w:t>O</w:t>
      </w:r>
      <w:r w:rsidRPr="00187E6F">
        <w:t xml:space="preserve">ntwikkeld door de Gegadigde op basis van </w:t>
      </w:r>
      <w:r w:rsidR="005D4F41">
        <w:t>Ge</w:t>
      </w:r>
      <w:r>
        <w:t>ïntegreerd</w:t>
      </w:r>
      <w:r w:rsidRPr="00187E6F">
        <w:t xml:space="preserve"> contract (</w:t>
      </w:r>
      <w:r w:rsidRPr="00795B46">
        <w:rPr>
          <w:b/>
          <w:bCs/>
        </w:rPr>
        <w:t>bijlage 9</w:t>
      </w:r>
      <w:r w:rsidRPr="00187E6F">
        <w:t>)</w:t>
      </w:r>
    </w:p>
    <w:p w14:paraId="777E3233" w14:textId="77777777" w:rsidR="0069584E" w:rsidRDefault="0069584E" w:rsidP="0069584E">
      <w:r>
        <w:t>3</w:t>
      </w:r>
      <w:r w:rsidRPr="00187E6F">
        <w:t>.2</w:t>
      </w:r>
      <w:r w:rsidRPr="00187E6F">
        <w:tab/>
        <w:t xml:space="preserve">Referentieproject B: </w:t>
      </w:r>
      <w:r>
        <w:t>G</w:t>
      </w:r>
      <w:r w:rsidRPr="00187E6F">
        <w:t>erealiseerd door de Gegadigde als bouwkundig aannemer (</w:t>
      </w:r>
      <w:r w:rsidRPr="00795B46">
        <w:rPr>
          <w:b/>
          <w:bCs/>
        </w:rPr>
        <w:t>bijlage 10</w:t>
      </w:r>
      <w:r w:rsidRPr="00187E6F">
        <w:t>)</w:t>
      </w:r>
    </w:p>
    <w:p w14:paraId="3F58C690" w14:textId="77777777" w:rsidR="0069584E" w:rsidRPr="007029AA" w:rsidRDefault="0069584E" w:rsidP="0069584E">
      <w:r>
        <w:t>3.3</w:t>
      </w:r>
      <w:r w:rsidRPr="007029AA">
        <w:t xml:space="preserve"> </w:t>
      </w:r>
      <w:r>
        <w:tab/>
      </w:r>
      <w:r w:rsidRPr="007029AA">
        <w:t>Referentieproject C: Ontworpen door de Gegadigde als architect (</w:t>
      </w:r>
      <w:r w:rsidRPr="007029AA">
        <w:rPr>
          <w:b/>
          <w:bCs/>
        </w:rPr>
        <w:t>bijlage 11</w:t>
      </w:r>
      <w:r w:rsidRPr="007029AA">
        <w:t>)</w:t>
      </w:r>
    </w:p>
    <w:p w14:paraId="4BC65BDA" w14:textId="77777777" w:rsidR="0069584E" w:rsidRDefault="0069584E" w:rsidP="0069584E"/>
    <w:p w14:paraId="13BE965C" w14:textId="4B6D0146" w:rsidR="0069584E" w:rsidRDefault="0069584E" w:rsidP="0069584E">
      <w:pPr>
        <w:pStyle w:val="BijlageTitel"/>
        <w:numPr>
          <w:ilvl w:val="0"/>
          <w:numId w:val="0"/>
        </w:numPr>
        <w:ind w:left="1985" w:hanging="1985"/>
      </w:pPr>
      <w:bookmarkStart w:id="3" w:name="_Toc212121525"/>
      <w:bookmarkStart w:id="4" w:name="_Toc221038086"/>
      <w:r>
        <w:lastRenderedPageBreak/>
        <w:t xml:space="preserve">Bijlage 2 </w:t>
      </w:r>
      <w:r>
        <w:tab/>
        <w:t>Social Return</w:t>
      </w:r>
      <w:bookmarkEnd w:id="3"/>
      <w:bookmarkEnd w:id="4"/>
    </w:p>
    <w:p w14:paraId="02FDA882" w14:textId="77777777" w:rsidR="0069584E" w:rsidRPr="00B3551D" w:rsidRDefault="0069584E" w:rsidP="0069584E"/>
    <w:p w14:paraId="34A95460" w14:textId="77777777" w:rsidR="0069584E" w:rsidRPr="00E429C5" w:rsidRDefault="0069584E" w:rsidP="0069584E">
      <w:pPr>
        <w:pStyle w:val="BijlageTitel"/>
        <w:numPr>
          <w:ilvl w:val="0"/>
          <w:numId w:val="0"/>
        </w:numPr>
        <w:ind w:left="1985" w:hanging="1985"/>
      </w:pPr>
      <w:bookmarkStart w:id="5" w:name="_Toc163220016"/>
      <w:bookmarkStart w:id="6" w:name="_Toc212121527"/>
      <w:bookmarkStart w:id="7" w:name="_Toc221038087"/>
      <w:r>
        <w:lastRenderedPageBreak/>
        <w:t>Bijlage 3</w:t>
      </w:r>
      <w:r>
        <w:tab/>
        <w:t>Model Verklaring Derden</w:t>
      </w:r>
      <w:bookmarkEnd w:id="5"/>
      <w:bookmarkEnd w:id="6"/>
      <w:bookmarkEnd w:id="7"/>
    </w:p>
    <w:p w14:paraId="5F16A9B6" w14:textId="4D173B4B" w:rsidR="0069584E" w:rsidRDefault="0069584E" w:rsidP="0069584E">
      <w:r>
        <w:t xml:space="preserve">Ter zake de Opdracht voor de Design &amp; Build </w:t>
      </w:r>
      <w:r w:rsidR="002E0797">
        <w:t xml:space="preserve">van een </w:t>
      </w:r>
      <w:r>
        <w:t xml:space="preserve">zwembad in </w:t>
      </w:r>
      <w:r w:rsidR="00F45F2C">
        <w:t>Sommelsdijk</w:t>
      </w:r>
      <w:r>
        <w:t>.</w:t>
      </w:r>
    </w:p>
    <w:p w14:paraId="037985DC" w14:textId="77777777" w:rsidR="0069584E" w:rsidRDefault="0069584E" w:rsidP="0069584E"/>
    <w:p w14:paraId="6810FB1F" w14:textId="77777777" w:rsidR="0069584E" w:rsidRDefault="0069584E" w:rsidP="0069584E">
      <w:r>
        <w:t xml:space="preserve">Ondergetekenden: </w:t>
      </w:r>
    </w:p>
    <w:p w14:paraId="6E7EC8EC" w14:textId="77777777" w:rsidR="0069584E" w:rsidRDefault="0069584E" w:rsidP="0069584E"/>
    <w:p w14:paraId="10EEFED2" w14:textId="77777777" w:rsidR="0069584E" w:rsidRDefault="0069584E" w:rsidP="0069584E">
      <w:pPr>
        <w:ind w:left="708" w:hanging="708"/>
      </w:pPr>
      <w:r>
        <w:t xml:space="preserve">I  </w:t>
      </w:r>
      <w:r>
        <w:tab/>
        <w:t xml:space="preserve">[bedrijfsnaam Gegadigde], statutair gevestigd te [..], kantoorhoudende te […], ingeschreven bij de Kamer van Koophandel te […] onder nummer […], te dezen rechtsgeldig vertegenwoordigd door [naam vertegenwoordiger], in zijn hoedanigheid van [invullen functie] </w:t>
      </w:r>
    </w:p>
    <w:p w14:paraId="3BB28625" w14:textId="77777777" w:rsidR="0069584E" w:rsidRDefault="0069584E" w:rsidP="0069584E"/>
    <w:p w14:paraId="4AD11AB3" w14:textId="77777777" w:rsidR="0069584E" w:rsidRDefault="0069584E" w:rsidP="0069584E">
      <w:r>
        <w:t xml:space="preserve">en </w:t>
      </w:r>
    </w:p>
    <w:p w14:paraId="52FA1606" w14:textId="77777777" w:rsidR="0069584E" w:rsidRDefault="0069584E" w:rsidP="0069584E"/>
    <w:p w14:paraId="5F2BCB94" w14:textId="77777777" w:rsidR="0069584E" w:rsidRDefault="0069584E" w:rsidP="0069584E">
      <w:pPr>
        <w:ind w:left="708" w:hanging="708"/>
      </w:pPr>
      <w:r>
        <w:t xml:space="preserve">II </w:t>
      </w:r>
      <w:r>
        <w:tab/>
        <w:t xml:space="preserve">[bedrijfsnaam Derde], statutair gevestigd te [..], kantoorhoudende te […], ingeschreven bij de Kamer van Koophandel te […] onder nummer […], te dezen rechtsgeldig vertegenwoordigd door [naam vertegenwoordiger], in zijn hoedanigheid van [invullen functie] </w:t>
      </w:r>
    </w:p>
    <w:p w14:paraId="2E2DE015" w14:textId="77777777" w:rsidR="0069584E" w:rsidRDefault="0069584E" w:rsidP="0069584E"/>
    <w:p w14:paraId="30FA4E03" w14:textId="77777777" w:rsidR="0069584E" w:rsidRDefault="0069584E" w:rsidP="0069584E">
      <w:r>
        <w:t xml:space="preserve">verklaren hiermee in het kader van de deelname van [naam Gegadigde] aan de selectiefase van voormelde Opdracht als volgt: </w:t>
      </w:r>
    </w:p>
    <w:p w14:paraId="0D8F8E67" w14:textId="77777777" w:rsidR="0069584E" w:rsidRDefault="0069584E" w:rsidP="0069584E"/>
    <w:p w14:paraId="5756B991" w14:textId="77777777" w:rsidR="0069584E" w:rsidRDefault="0069584E" w:rsidP="00E57653">
      <w:pPr>
        <w:pStyle w:val="OpsommingGenummerd"/>
        <w:numPr>
          <w:ilvl w:val="6"/>
          <w:numId w:val="17"/>
        </w:numPr>
        <w:ind w:left="284"/>
      </w:pPr>
      <w:r>
        <w:t xml:space="preserve">[naam Gegadigde] beroept zich, ten einde te voldoen aan de eisen zoals die vermeld staan in </w:t>
      </w:r>
      <w:r w:rsidRPr="00BB67F9">
        <w:t>paragraaf 5.3.1</w:t>
      </w:r>
      <w:r>
        <w:t xml:space="preserve"> van de selectieleidraad, op de financieel economische draagkracht van [naam Derde]. </w:t>
      </w:r>
    </w:p>
    <w:p w14:paraId="3519D9B3" w14:textId="77777777" w:rsidR="0069584E" w:rsidRDefault="0069584E" w:rsidP="0069584E"/>
    <w:p w14:paraId="3BC182B1" w14:textId="77777777" w:rsidR="0069584E" w:rsidRDefault="0069584E" w:rsidP="0069584E">
      <w:pPr>
        <w:ind w:left="284"/>
      </w:pPr>
      <w:r>
        <w:t xml:space="preserve">[naam Derde] aanvaardt door ondertekening van deze verklaring hoofdelijke aansprakelijkheid voor de nakoming van de overeenkomst indien [naam Gegadigde] de aanbestede Opdracht krijgt opgedragen en verklaart dat [naam Gegadigde] daadwerkelijk over de noodzakelijke middelen kan beschikken zolang dit voor een goede uitvoering van de Opdracht is vereist. </w:t>
      </w:r>
    </w:p>
    <w:p w14:paraId="09BF91E7" w14:textId="77777777" w:rsidR="0069584E" w:rsidRDefault="0069584E" w:rsidP="0069584E"/>
    <w:p w14:paraId="154CF6FB" w14:textId="77777777" w:rsidR="0069584E" w:rsidRDefault="0069584E" w:rsidP="00E57653">
      <w:pPr>
        <w:pStyle w:val="OpsommingGenummerd"/>
        <w:numPr>
          <w:ilvl w:val="6"/>
          <w:numId w:val="17"/>
        </w:numPr>
        <w:ind w:left="284"/>
      </w:pPr>
      <w:r>
        <w:t xml:space="preserve">[naam Gegadigde] beroept zich voor de eisen zoals die vermeld staan in </w:t>
      </w:r>
      <w:r w:rsidRPr="00BB67F9">
        <w:t>paragraaf 5.3.2</w:t>
      </w:r>
      <w:r>
        <w:t xml:space="preserve"> van de selectieleidraad op de technische bekwaamheid of beroepsbekwaamheid van [naam Derde]. </w:t>
      </w:r>
    </w:p>
    <w:p w14:paraId="44ABA72B" w14:textId="77777777" w:rsidR="0069584E" w:rsidRDefault="0069584E" w:rsidP="0069584E"/>
    <w:p w14:paraId="0838E801" w14:textId="77777777" w:rsidR="0069584E" w:rsidRDefault="0069584E" w:rsidP="0069584E">
      <w:pPr>
        <w:ind w:left="284"/>
      </w:pPr>
      <w:r>
        <w:t xml:space="preserve">[naam Gegadigde] zal de betreffende ervaring, kennis, knowhow en middelen van [naam Derde] daadwerkelijk inzetten ten behoeve van de uitvoering van het onderhavige project. </w:t>
      </w:r>
    </w:p>
    <w:p w14:paraId="0A291781" w14:textId="77777777" w:rsidR="0069584E" w:rsidRDefault="0069584E" w:rsidP="0069584E">
      <w:pPr>
        <w:ind w:left="284"/>
      </w:pPr>
    </w:p>
    <w:p w14:paraId="6577589F" w14:textId="77777777" w:rsidR="0069584E" w:rsidRDefault="0069584E" w:rsidP="0069584E">
      <w:pPr>
        <w:ind w:left="284"/>
      </w:pPr>
      <w:r>
        <w:t>[naam Derde] verklaart dat hij de uitvoering van het onderdeel van de Opdracht waarop de hierboven genoemde eis betrekking heeft zal uitvoeren indien [naam Gegadigde] de aanbestede Opdracht krijgt opgedragen.</w:t>
      </w:r>
    </w:p>
    <w:p w14:paraId="2E8FC4C6" w14:textId="77777777" w:rsidR="0069584E" w:rsidRDefault="0069584E" w:rsidP="0069584E"/>
    <w:p w14:paraId="5C7CA0D1" w14:textId="77777777" w:rsidR="0069584E" w:rsidRDefault="0069584E" w:rsidP="0069584E">
      <w:r>
        <w:t xml:space="preserve">Ondertekend te [plaats] op [datum] </w:t>
      </w:r>
    </w:p>
    <w:p w14:paraId="3432574E" w14:textId="77777777" w:rsidR="0069584E" w:rsidRDefault="0069584E" w:rsidP="0069584E"/>
    <w:p w14:paraId="0A4C1BF6" w14:textId="77777777" w:rsidR="0069584E" w:rsidRDefault="0069584E" w:rsidP="0069584E">
      <w:r>
        <w:t xml:space="preserve">[Gegadigde] </w:t>
      </w:r>
    </w:p>
    <w:p w14:paraId="24D970EE" w14:textId="77777777" w:rsidR="0069584E" w:rsidRDefault="0069584E" w:rsidP="0069584E">
      <w:r>
        <w:t xml:space="preserve">[Derde] </w:t>
      </w:r>
    </w:p>
    <w:p w14:paraId="44CE15A8" w14:textId="77777777" w:rsidR="0069584E" w:rsidRDefault="0069584E" w:rsidP="0069584E"/>
    <w:p w14:paraId="3121948A" w14:textId="77777777" w:rsidR="0069584E" w:rsidRDefault="0069584E" w:rsidP="0069584E">
      <w:r>
        <w:br w:type="page"/>
      </w:r>
    </w:p>
    <w:p w14:paraId="704C490C" w14:textId="77777777" w:rsidR="0069584E" w:rsidRPr="004E708B" w:rsidRDefault="0069584E" w:rsidP="0069584E">
      <w:pPr>
        <w:pStyle w:val="BijlageTitel"/>
        <w:numPr>
          <w:ilvl w:val="0"/>
          <w:numId w:val="0"/>
        </w:numPr>
        <w:ind w:left="1985" w:hanging="1985"/>
      </w:pPr>
      <w:bookmarkStart w:id="8" w:name="_Toc163220017"/>
      <w:bookmarkStart w:id="9" w:name="_Toc212121528"/>
      <w:bookmarkStart w:id="10" w:name="_Toc221038088"/>
      <w:r>
        <w:lastRenderedPageBreak/>
        <w:t>Bijlage 4</w:t>
      </w:r>
      <w:r>
        <w:tab/>
        <w:t>Model bankverklaring</w:t>
      </w:r>
      <w:bookmarkEnd w:id="8"/>
      <w:bookmarkEnd w:id="9"/>
      <w:bookmarkEnd w:id="10"/>
    </w:p>
    <w:p w14:paraId="399B462C" w14:textId="77777777" w:rsidR="0069584E" w:rsidRDefault="0069584E" w:rsidP="0069584E">
      <w:pPr>
        <w:pStyle w:val="Bijschrift"/>
        <w:keepNext/>
      </w:pPr>
    </w:p>
    <w:tbl>
      <w:tblPr>
        <w:tblStyle w:val="SynarchisTable"/>
        <w:tblW w:w="0" w:type="auto"/>
        <w:tblLook w:val="04A0" w:firstRow="1" w:lastRow="0" w:firstColumn="1" w:lastColumn="0" w:noHBand="0" w:noVBand="1"/>
      </w:tblPr>
      <w:tblGrid>
        <w:gridCol w:w="2122"/>
        <w:gridCol w:w="7874"/>
      </w:tblGrid>
      <w:tr w:rsidR="0069584E" w:rsidRPr="00D346B1" w14:paraId="40951E7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2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14DFE6B8" w14:textId="77777777" w:rsidR="0069584E" w:rsidRPr="00D346B1" w:rsidRDefault="0069584E">
            <w:pPr>
              <w:spacing w:line="280" w:lineRule="exact"/>
              <w:rPr>
                <w:b w:val="0"/>
                <w:color w:val="auto"/>
              </w:rPr>
            </w:pPr>
            <w:r w:rsidRPr="00D346B1">
              <w:rPr>
                <w:b w:val="0"/>
                <w:color w:val="auto"/>
              </w:rPr>
              <w:t>Naam bank</w:t>
            </w:r>
          </w:p>
        </w:tc>
        <w:tc>
          <w:tcPr>
            <w:tcW w:w="787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/>
            </w:tcBorders>
            <w:shd w:val="clear" w:color="auto" w:fill="F2F2F2" w:themeFill="background1" w:themeFillShade="F2"/>
          </w:tcPr>
          <w:p w14:paraId="6CA2E76C" w14:textId="77777777" w:rsidR="0069584E" w:rsidRPr="00D346B1" w:rsidRDefault="0069584E">
            <w:pPr>
              <w:spacing w:line="280" w:lineRule="exact"/>
              <w:rPr>
                <w:b w:val="0"/>
              </w:rPr>
            </w:pPr>
          </w:p>
        </w:tc>
      </w:tr>
      <w:tr w:rsidR="0069584E" w:rsidRPr="00703738" w14:paraId="406D94A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33BF4574" w14:textId="77777777" w:rsidR="0069584E" w:rsidRPr="00703738" w:rsidRDefault="0069584E">
            <w:pPr>
              <w:spacing w:line="280" w:lineRule="exact"/>
              <w:rPr>
                <w:bCs/>
              </w:rPr>
            </w:pPr>
            <w:r w:rsidRPr="00703738">
              <w:rPr>
                <w:bCs/>
              </w:rPr>
              <w:t>Gevestigd te</w:t>
            </w:r>
          </w:p>
        </w:tc>
        <w:tc>
          <w:tcPr>
            <w:tcW w:w="7874" w:type="dxa"/>
          </w:tcPr>
          <w:p w14:paraId="4BD834C7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  <w:tr w:rsidR="0069584E" w:rsidRPr="00703738" w14:paraId="5AD4686E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46EBB244" w14:textId="77777777" w:rsidR="0069584E" w:rsidRPr="00703738" w:rsidRDefault="0069584E">
            <w:pPr>
              <w:spacing w:line="280" w:lineRule="exact"/>
              <w:rPr>
                <w:bCs/>
              </w:rPr>
            </w:pPr>
            <w:r w:rsidRPr="00703738">
              <w:rPr>
                <w:bCs/>
              </w:rPr>
              <w:t>Verklaart hiermee dat</w:t>
            </w:r>
          </w:p>
        </w:tc>
        <w:tc>
          <w:tcPr>
            <w:tcW w:w="7874" w:type="dxa"/>
          </w:tcPr>
          <w:p w14:paraId="5B22A302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  <w:tr w:rsidR="0069584E" w:rsidRPr="00703738" w14:paraId="4E28C4D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21B72299" w14:textId="77777777" w:rsidR="0069584E" w:rsidRPr="00703738" w:rsidRDefault="0069584E">
            <w:pPr>
              <w:spacing w:line="280" w:lineRule="exact"/>
              <w:rPr>
                <w:bCs/>
              </w:rPr>
            </w:pPr>
            <w:r w:rsidRPr="00703738">
              <w:rPr>
                <w:bCs/>
              </w:rPr>
              <w:t>Naam bedrijf</w:t>
            </w:r>
          </w:p>
        </w:tc>
        <w:tc>
          <w:tcPr>
            <w:tcW w:w="7874" w:type="dxa"/>
          </w:tcPr>
          <w:p w14:paraId="09B70ADF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  <w:tr w:rsidR="0069584E" w:rsidRPr="00703738" w14:paraId="75ABD1CD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0D140596" w14:textId="77777777" w:rsidR="0069584E" w:rsidRPr="00703738" w:rsidRDefault="0069584E">
            <w:pPr>
              <w:spacing w:line="280" w:lineRule="exact"/>
              <w:rPr>
                <w:bCs/>
              </w:rPr>
            </w:pPr>
            <w:r w:rsidRPr="00703738">
              <w:rPr>
                <w:bCs/>
              </w:rPr>
              <w:t>Gevestigd te</w:t>
            </w:r>
          </w:p>
        </w:tc>
        <w:tc>
          <w:tcPr>
            <w:tcW w:w="7874" w:type="dxa"/>
          </w:tcPr>
          <w:p w14:paraId="5426F5AD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</w:tbl>
    <w:p w14:paraId="5B9C8B26" w14:textId="77777777" w:rsidR="0069584E" w:rsidRDefault="0069584E" w:rsidP="0069584E"/>
    <w:p w14:paraId="1F931D61" w14:textId="77777777" w:rsidR="0069584E" w:rsidRDefault="0069584E" w:rsidP="0069584E">
      <w:r>
        <w:t>Over zodanige financiële draagkracht beschikt, dat de overeenkomst ________________  voor ________________ kan worden uitgevoerd. Alle verplichtingen dienaangaande de bank en voor zover wij kunnen nagaan jegens derden, worden nagekomen.</w:t>
      </w:r>
    </w:p>
    <w:p w14:paraId="69DACD48" w14:textId="77777777" w:rsidR="0069584E" w:rsidRDefault="0069584E" w:rsidP="0069584E"/>
    <w:p w14:paraId="0A022218" w14:textId="77777777" w:rsidR="0069584E" w:rsidRDefault="0069584E" w:rsidP="0069584E">
      <w:r>
        <w:t>Wij menen dat het bedrijf in een goede financiële positie verkeert en hebben vertrouwen dat het bedrijf geen opdrachten zal aannemen die de financiële draagkracht te boven gaan.</w:t>
      </w:r>
    </w:p>
    <w:p w14:paraId="0EE2AB85" w14:textId="77777777" w:rsidR="0069584E" w:rsidRDefault="0069584E" w:rsidP="0069584E"/>
    <w:p w14:paraId="28DAB4A8" w14:textId="77777777" w:rsidR="0069584E" w:rsidRDefault="0069584E" w:rsidP="0069584E">
      <w:r>
        <w:t>Deze verklaring is uitsluitend bestemd voor de Aanbesteder ten behoeve van de inschrijving door ________________ en kan daarom niet door enig ander persoon dan wel voor enig ander doel worden gebruikt.</w:t>
      </w:r>
    </w:p>
    <w:p w14:paraId="6951525E" w14:textId="77777777" w:rsidR="0069584E" w:rsidRDefault="0069584E" w:rsidP="0069584E"/>
    <w:p w14:paraId="6FD1C8F8" w14:textId="77777777" w:rsidR="0069584E" w:rsidRDefault="0069584E" w:rsidP="0069584E">
      <w:r>
        <w:t>Deze verklaring wordt verstrekt naar beste weten, onder uitsluiting van iedere aansprakelijkheid of verplichting van de bank jegens derden.</w:t>
      </w:r>
    </w:p>
    <w:p w14:paraId="5E17D6B7" w14:textId="77777777" w:rsidR="0069584E" w:rsidRDefault="0069584E" w:rsidP="0069584E"/>
    <w:p w14:paraId="539517CD" w14:textId="77777777" w:rsidR="0069584E" w:rsidRDefault="0069584E" w:rsidP="0069584E">
      <w:r>
        <w:t>Naar waarheid ingevuld,</w:t>
      </w:r>
    </w:p>
    <w:p w14:paraId="19BEEDD7" w14:textId="77777777" w:rsidR="0069584E" w:rsidRDefault="0069584E" w:rsidP="0069584E"/>
    <w:tbl>
      <w:tblPr>
        <w:tblStyle w:val="SynarchisTable"/>
        <w:tblW w:w="0" w:type="auto"/>
        <w:tblLook w:val="04A0" w:firstRow="1" w:lastRow="0" w:firstColumn="1" w:lastColumn="0" w:noHBand="0" w:noVBand="1"/>
      </w:tblPr>
      <w:tblGrid>
        <w:gridCol w:w="3114"/>
        <w:gridCol w:w="6882"/>
      </w:tblGrid>
      <w:tr w:rsidR="0069584E" w:rsidRPr="00D346B1" w14:paraId="70548F9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14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4CB706D4" w14:textId="77777777" w:rsidR="0069584E" w:rsidRPr="00D346B1" w:rsidRDefault="0069584E">
            <w:pPr>
              <w:spacing w:line="280" w:lineRule="exact"/>
              <w:rPr>
                <w:b w:val="0"/>
                <w:color w:val="auto"/>
              </w:rPr>
            </w:pPr>
            <w:r w:rsidRPr="00D346B1">
              <w:rPr>
                <w:b w:val="0"/>
                <w:color w:val="auto"/>
              </w:rPr>
              <w:t>Naam bank</w:t>
            </w:r>
          </w:p>
        </w:tc>
        <w:tc>
          <w:tcPr>
            <w:tcW w:w="68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/>
            </w:tcBorders>
            <w:shd w:val="clear" w:color="auto" w:fill="F2F2F2" w:themeFill="background1" w:themeFillShade="F2"/>
          </w:tcPr>
          <w:p w14:paraId="248DD5EC" w14:textId="77777777" w:rsidR="0069584E" w:rsidRPr="00D346B1" w:rsidRDefault="0069584E">
            <w:pPr>
              <w:spacing w:line="280" w:lineRule="exact"/>
              <w:rPr>
                <w:b w:val="0"/>
              </w:rPr>
            </w:pPr>
          </w:p>
        </w:tc>
      </w:tr>
      <w:tr w:rsidR="0069584E" w:rsidRPr="00703738" w14:paraId="387035F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14" w:type="dxa"/>
          </w:tcPr>
          <w:p w14:paraId="77152097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Naam rechtsgeldige ondertekenaar</w:t>
            </w:r>
          </w:p>
        </w:tc>
        <w:tc>
          <w:tcPr>
            <w:tcW w:w="6882" w:type="dxa"/>
          </w:tcPr>
          <w:p w14:paraId="00903C91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  <w:tr w:rsidR="0069584E" w:rsidRPr="00703738" w14:paraId="28F81739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14" w:type="dxa"/>
          </w:tcPr>
          <w:p w14:paraId="43D2C315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Functie ondertekenaar</w:t>
            </w:r>
          </w:p>
        </w:tc>
        <w:tc>
          <w:tcPr>
            <w:tcW w:w="6882" w:type="dxa"/>
          </w:tcPr>
          <w:p w14:paraId="0792E216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  <w:tr w:rsidR="0069584E" w:rsidRPr="00703738" w14:paraId="31E214D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14" w:type="dxa"/>
          </w:tcPr>
          <w:p w14:paraId="509FA625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Datum</w:t>
            </w:r>
          </w:p>
        </w:tc>
        <w:tc>
          <w:tcPr>
            <w:tcW w:w="6882" w:type="dxa"/>
          </w:tcPr>
          <w:p w14:paraId="17B5BB60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  <w:tr w:rsidR="0069584E" w:rsidRPr="00703738" w14:paraId="2FA88055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14" w:type="dxa"/>
          </w:tcPr>
          <w:p w14:paraId="49472499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Handtekening</w:t>
            </w:r>
          </w:p>
        </w:tc>
        <w:tc>
          <w:tcPr>
            <w:tcW w:w="6882" w:type="dxa"/>
          </w:tcPr>
          <w:p w14:paraId="4953D1E8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</w:tbl>
    <w:p w14:paraId="6E50088E" w14:textId="77777777" w:rsidR="0069584E" w:rsidRDefault="0069584E" w:rsidP="0069584E"/>
    <w:p w14:paraId="0F651AF6" w14:textId="77777777" w:rsidR="0069584E" w:rsidRDefault="0069584E" w:rsidP="0069584E"/>
    <w:p w14:paraId="34C80E15" w14:textId="77777777" w:rsidR="0069584E" w:rsidRDefault="0069584E" w:rsidP="0069584E">
      <w:r>
        <w:br w:type="page"/>
      </w:r>
    </w:p>
    <w:p w14:paraId="33F5693C" w14:textId="2B977EBB" w:rsidR="0069584E" w:rsidRDefault="0069584E" w:rsidP="0069584E">
      <w:pPr>
        <w:pStyle w:val="BijlageTitel"/>
        <w:numPr>
          <w:ilvl w:val="0"/>
          <w:numId w:val="0"/>
        </w:numPr>
      </w:pPr>
      <w:bookmarkStart w:id="11" w:name="_Toc163220019"/>
      <w:bookmarkStart w:id="12" w:name="_Toc212121530"/>
      <w:bookmarkStart w:id="13" w:name="_Toc221038089"/>
      <w:r>
        <w:lastRenderedPageBreak/>
        <w:t xml:space="preserve">Bijlage </w:t>
      </w:r>
      <w:r w:rsidR="00BC751C">
        <w:t>5</w:t>
      </w:r>
      <w:r>
        <w:tab/>
      </w:r>
      <w:r>
        <w:tab/>
        <w:t xml:space="preserve">Format Kerncompetentie </w:t>
      </w:r>
      <w:bookmarkEnd w:id="11"/>
      <w:r>
        <w:t>a</w:t>
      </w:r>
      <w:bookmarkEnd w:id="12"/>
      <w:bookmarkEnd w:id="13"/>
    </w:p>
    <w:tbl>
      <w:tblPr>
        <w:tblStyle w:val="SynarchisTable"/>
        <w:tblW w:w="9918" w:type="dxa"/>
        <w:tblBorders>
          <w:top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984"/>
        <w:gridCol w:w="6934"/>
      </w:tblGrid>
      <w:tr w:rsidR="0069584E" w:rsidRPr="00026C09" w14:paraId="7D1C79F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18" w:type="dxa"/>
            <w:gridSpan w:val="2"/>
          </w:tcPr>
          <w:p w14:paraId="68D2E15C" w14:textId="77777777" w:rsidR="0069584E" w:rsidRPr="00026C09" w:rsidRDefault="0069584E">
            <w:pPr>
              <w:spacing w:line="280" w:lineRule="atLeast"/>
              <w:rPr>
                <w:lang w:val="en-US"/>
              </w:rPr>
            </w:pPr>
            <w:bookmarkStart w:id="14" w:name="_Hlk160449852"/>
            <w:r w:rsidRPr="00026C09">
              <w:rPr>
                <w:lang w:val="en-US"/>
              </w:rPr>
              <w:t xml:space="preserve">Referentieproject: </w:t>
            </w:r>
          </w:p>
        </w:tc>
      </w:tr>
      <w:tr w:rsidR="0069584E" w:rsidRPr="00026C09" w14:paraId="596ACA5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487FAFA7" w14:textId="77777777" w:rsidR="0069584E" w:rsidRPr="00026C09" w:rsidRDefault="0069584E">
            <w:pPr>
              <w:spacing w:line="280" w:lineRule="atLeast"/>
            </w:pPr>
            <w:r w:rsidRPr="00026C09">
              <w:t>Naam referentie</w:t>
            </w:r>
          </w:p>
        </w:tc>
        <w:tc>
          <w:tcPr>
            <w:tcW w:w="6934" w:type="dxa"/>
          </w:tcPr>
          <w:p w14:paraId="6582790D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480C2B49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70E0D3DA" w14:textId="77777777" w:rsidR="0069584E" w:rsidRPr="00026C09" w:rsidRDefault="0069584E">
            <w:pPr>
              <w:spacing w:line="280" w:lineRule="atLeast"/>
            </w:pPr>
            <w:r w:rsidRPr="00026C09">
              <w:t>Opdrachtgever</w:t>
            </w:r>
          </w:p>
        </w:tc>
        <w:tc>
          <w:tcPr>
            <w:tcW w:w="6934" w:type="dxa"/>
          </w:tcPr>
          <w:p w14:paraId="7C2C3C24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29AFCBA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15E57341" w14:textId="77777777" w:rsidR="0069584E" w:rsidRPr="00026C09" w:rsidRDefault="0069584E">
            <w:pPr>
              <w:spacing w:line="280" w:lineRule="atLeast"/>
            </w:pPr>
            <w:r w:rsidRPr="00026C09">
              <w:t>Adres</w:t>
            </w:r>
          </w:p>
        </w:tc>
        <w:tc>
          <w:tcPr>
            <w:tcW w:w="6934" w:type="dxa"/>
          </w:tcPr>
          <w:p w14:paraId="1E832F06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69608ED3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58258529" w14:textId="77777777" w:rsidR="0069584E" w:rsidRPr="00026C09" w:rsidRDefault="0069584E">
            <w:pPr>
              <w:spacing w:line="280" w:lineRule="atLeast"/>
            </w:pPr>
            <w:r w:rsidRPr="00026C09">
              <w:t>Postcode en plaats</w:t>
            </w:r>
          </w:p>
        </w:tc>
        <w:tc>
          <w:tcPr>
            <w:tcW w:w="6934" w:type="dxa"/>
          </w:tcPr>
          <w:p w14:paraId="32726384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191A249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3854269E" w14:textId="77777777" w:rsidR="0069584E" w:rsidRPr="00026C09" w:rsidRDefault="0069584E">
            <w:pPr>
              <w:spacing w:line="280" w:lineRule="atLeast"/>
            </w:pPr>
            <w:r w:rsidRPr="00026C09">
              <w:t>Naam contactpersoon</w:t>
            </w:r>
          </w:p>
        </w:tc>
        <w:tc>
          <w:tcPr>
            <w:tcW w:w="6934" w:type="dxa"/>
          </w:tcPr>
          <w:p w14:paraId="0F5A5FCE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26160F87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1AFAD55B" w14:textId="77777777" w:rsidR="0069584E" w:rsidRPr="00026C09" w:rsidRDefault="0069584E">
            <w:pPr>
              <w:spacing w:line="280" w:lineRule="atLeast"/>
            </w:pPr>
            <w:r w:rsidRPr="00026C09">
              <w:t>Functie</w:t>
            </w:r>
          </w:p>
        </w:tc>
        <w:tc>
          <w:tcPr>
            <w:tcW w:w="6934" w:type="dxa"/>
          </w:tcPr>
          <w:p w14:paraId="23D7BA62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37C93C9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375E8449" w14:textId="77777777" w:rsidR="0069584E" w:rsidRPr="00026C09" w:rsidRDefault="0069584E">
            <w:pPr>
              <w:spacing w:line="280" w:lineRule="atLeast"/>
            </w:pPr>
            <w:r w:rsidRPr="00026C09">
              <w:t>Telefoonnummer</w:t>
            </w:r>
          </w:p>
        </w:tc>
        <w:tc>
          <w:tcPr>
            <w:tcW w:w="6934" w:type="dxa"/>
          </w:tcPr>
          <w:p w14:paraId="4005C0FB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36192DB9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3E256948" w14:textId="77777777" w:rsidR="0069584E" w:rsidRPr="00026C09" w:rsidRDefault="0069584E">
            <w:pPr>
              <w:spacing w:line="280" w:lineRule="atLeast"/>
            </w:pPr>
          </w:p>
        </w:tc>
        <w:tc>
          <w:tcPr>
            <w:tcW w:w="6934" w:type="dxa"/>
          </w:tcPr>
          <w:p w14:paraId="3C44CA7F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20AFA4A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18" w:type="dxa"/>
            <w:gridSpan w:val="2"/>
            <w:shd w:val="clear" w:color="auto" w:fill="AEDD03" w:themeFill="accent1"/>
          </w:tcPr>
          <w:p w14:paraId="7EFBE5E6" w14:textId="77777777" w:rsidR="0069584E" w:rsidRPr="00026C09" w:rsidRDefault="0069584E">
            <w:pPr>
              <w:spacing w:line="280" w:lineRule="atLeast"/>
              <w:rPr>
                <w:b/>
                <w:color w:val="FFFFFF" w:themeColor="background1"/>
              </w:rPr>
            </w:pPr>
            <w:r w:rsidRPr="00026C09">
              <w:rPr>
                <w:b/>
                <w:color w:val="FFFFFF" w:themeColor="background1"/>
              </w:rPr>
              <w:t>Aard en omvang</w:t>
            </w:r>
          </w:p>
        </w:tc>
      </w:tr>
      <w:tr w:rsidR="0069584E" w:rsidRPr="00026C09" w14:paraId="2FF3DC3D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0D4BD344" w14:textId="77777777" w:rsidR="0069584E" w:rsidRPr="00026C09" w:rsidRDefault="0069584E">
            <w:pPr>
              <w:spacing w:line="280" w:lineRule="atLeast"/>
            </w:pPr>
            <w:r w:rsidRPr="00026C09">
              <w:t xml:space="preserve">Soort project </w:t>
            </w:r>
          </w:p>
        </w:tc>
        <w:tc>
          <w:tcPr>
            <w:tcW w:w="6934" w:type="dxa"/>
          </w:tcPr>
          <w:p w14:paraId="30F48735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696CDAB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3954DDC9" w14:textId="77777777" w:rsidR="0069584E" w:rsidRPr="00026C09" w:rsidRDefault="0069584E">
            <w:pPr>
              <w:spacing w:line="280" w:lineRule="atLeast"/>
            </w:pPr>
            <w:r w:rsidRPr="00026C09">
              <w:t>Omvang in m² bvo</w:t>
            </w:r>
          </w:p>
        </w:tc>
        <w:tc>
          <w:tcPr>
            <w:tcW w:w="6934" w:type="dxa"/>
          </w:tcPr>
          <w:p w14:paraId="07CD48C1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3FB3FD41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100EBC8D" w14:textId="77777777" w:rsidR="0069584E" w:rsidRPr="00026C09" w:rsidRDefault="0069584E">
            <w:pPr>
              <w:spacing w:line="280" w:lineRule="atLeast"/>
            </w:pPr>
            <w:r w:rsidRPr="00026C09">
              <w:t>Datum start project</w:t>
            </w:r>
          </w:p>
        </w:tc>
        <w:tc>
          <w:tcPr>
            <w:tcW w:w="6934" w:type="dxa"/>
          </w:tcPr>
          <w:p w14:paraId="2064378E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78BB9D7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77078911" w14:textId="77777777" w:rsidR="0069584E" w:rsidRPr="00026C09" w:rsidRDefault="0069584E">
            <w:pPr>
              <w:spacing w:line="280" w:lineRule="atLeast"/>
            </w:pPr>
            <w:r w:rsidRPr="00026C09">
              <w:t>Datum eind project</w:t>
            </w:r>
          </w:p>
        </w:tc>
        <w:tc>
          <w:tcPr>
            <w:tcW w:w="6934" w:type="dxa"/>
          </w:tcPr>
          <w:p w14:paraId="772244F0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4C00B89A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50944521" w14:textId="77777777" w:rsidR="0069584E" w:rsidRPr="00026C09" w:rsidRDefault="0069584E">
            <w:pPr>
              <w:spacing w:line="280" w:lineRule="atLeast"/>
            </w:pPr>
            <w:r w:rsidRPr="00026C09">
              <w:t>Contractvorm</w:t>
            </w:r>
          </w:p>
        </w:tc>
        <w:tc>
          <w:tcPr>
            <w:tcW w:w="6934" w:type="dxa"/>
          </w:tcPr>
          <w:p w14:paraId="632CE2AB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0E4F829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52B6B6CC" w14:textId="77777777" w:rsidR="0069584E" w:rsidRPr="00026C09" w:rsidRDefault="0069584E">
            <w:pPr>
              <w:spacing w:line="280" w:lineRule="atLeast"/>
            </w:pPr>
            <w:r w:rsidRPr="00026C09">
              <w:t>Waarde in €</w:t>
            </w:r>
          </w:p>
        </w:tc>
        <w:tc>
          <w:tcPr>
            <w:tcW w:w="6934" w:type="dxa"/>
          </w:tcPr>
          <w:p w14:paraId="468F9B8E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118A66CD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1B5077FA" w14:textId="77777777" w:rsidR="0069584E" w:rsidRPr="00026C09" w:rsidRDefault="0069584E">
            <w:pPr>
              <w:spacing w:line="280" w:lineRule="atLeast"/>
            </w:pPr>
            <w:r w:rsidRPr="00026C09">
              <w:t>Rol Gegadigde</w:t>
            </w:r>
          </w:p>
        </w:tc>
        <w:tc>
          <w:tcPr>
            <w:tcW w:w="6934" w:type="dxa"/>
          </w:tcPr>
          <w:p w14:paraId="791764FE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17B90C0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05968A23" w14:textId="77777777" w:rsidR="0069584E" w:rsidRPr="00026C09" w:rsidRDefault="0069584E">
            <w:pPr>
              <w:spacing w:line="280" w:lineRule="atLeast"/>
            </w:pPr>
            <w:r w:rsidRPr="00026C09">
              <w:t xml:space="preserve">Aard van de </w:t>
            </w:r>
            <w:r>
              <w:t>Opdracht</w:t>
            </w:r>
          </w:p>
        </w:tc>
        <w:tc>
          <w:tcPr>
            <w:tcW w:w="6934" w:type="dxa"/>
          </w:tcPr>
          <w:p w14:paraId="7B3E1503" w14:textId="77777777" w:rsidR="0069584E" w:rsidRPr="00026C09" w:rsidRDefault="0069584E">
            <w:pPr>
              <w:spacing w:line="280" w:lineRule="atLeast"/>
            </w:pPr>
            <w:r w:rsidRPr="00026C09">
              <w:t xml:space="preserve">(Zie </w:t>
            </w:r>
            <w:r w:rsidRPr="00BC2CE5">
              <w:t>definities paragraaf 1.4)</w:t>
            </w:r>
          </w:p>
        </w:tc>
      </w:tr>
      <w:tr w:rsidR="0069584E" w:rsidRPr="00026C09" w14:paraId="69CD0AAD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31102138" w14:textId="77777777" w:rsidR="0069584E" w:rsidRPr="00026C09" w:rsidRDefault="0069584E">
            <w:pPr>
              <w:spacing w:line="280" w:lineRule="atLeast"/>
            </w:pPr>
            <w:r w:rsidRPr="00026C09">
              <w:t>Omschrijving project</w:t>
            </w:r>
          </w:p>
        </w:tc>
        <w:tc>
          <w:tcPr>
            <w:tcW w:w="6934" w:type="dxa"/>
          </w:tcPr>
          <w:p w14:paraId="52D73AA8" w14:textId="77777777" w:rsidR="0069584E" w:rsidRPr="00026C09" w:rsidRDefault="0069584E">
            <w:pPr>
              <w:spacing w:line="280" w:lineRule="atLeast"/>
            </w:pPr>
          </w:p>
          <w:p w14:paraId="25F22CA7" w14:textId="77777777" w:rsidR="0069584E" w:rsidRPr="00026C09" w:rsidRDefault="0069584E">
            <w:pPr>
              <w:spacing w:line="280" w:lineRule="atLeast"/>
            </w:pPr>
          </w:p>
          <w:p w14:paraId="56A7D28A" w14:textId="77777777" w:rsidR="0069584E" w:rsidRPr="00026C09" w:rsidRDefault="0069584E">
            <w:pPr>
              <w:spacing w:line="280" w:lineRule="atLeast"/>
            </w:pPr>
          </w:p>
          <w:p w14:paraId="7F44EA18" w14:textId="77777777" w:rsidR="0069584E" w:rsidRPr="00026C09" w:rsidRDefault="0069584E">
            <w:pPr>
              <w:spacing w:line="280" w:lineRule="atLeast"/>
            </w:pPr>
          </w:p>
          <w:p w14:paraId="11D5A57D" w14:textId="77777777" w:rsidR="0069584E" w:rsidRPr="00026C09" w:rsidRDefault="0069584E">
            <w:pPr>
              <w:spacing w:line="280" w:lineRule="atLeast"/>
            </w:pPr>
          </w:p>
          <w:p w14:paraId="4C3A6F2C" w14:textId="77777777" w:rsidR="0069584E" w:rsidRPr="00026C09" w:rsidRDefault="0069584E">
            <w:pPr>
              <w:spacing w:line="280" w:lineRule="atLeast"/>
            </w:pPr>
          </w:p>
          <w:p w14:paraId="78C7BEC0" w14:textId="77777777" w:rsidR="0069584E" w:rsidRPr="00026C09" w:rsidRDefault="0069584E">
            <w:pPr>
              <w:spacing w:line="280" w:lineRule="atLeast"/>
            </w:pPr>
          </w:p>
          <w:p w14:paraId="21EDCECD" w14:textId="77777777" w:rsidR="0069584E" w:rsidRPr="00026C09" w:rsidRDefault="0069584E">
            <w:pPr>
              <w:spacing w:line="280" w:lineRule="atLeast"/>
            </w:pPr>
          </w:p>
          <w:p w14:paraId="3B235C79" w14:textId="77777777" w:rsidR="0069584E" w:rsidRPr="00026C09" w:rsidRDefault="0069584E">
            <w:pPr>
              <w:spacing w:line="280" w:lineRule="atLeast"/>
            </w:pPr>
          </w:p>
          <w:p w14:paraId="569F6B2B" w14:textId="77777777" w:rsidR="0069584E" w:rsidRPr="00026C09" w:rsidRDefault="0069584E">
            <w:pPr>
              <w:spacing w:line="280" w:lineRule="atLeast"/>
            </w:pPr>
          </w:p>
          <w:p w14:paraId="3CDF28F6" w14:textId="77777777" w:rsidR="0069584E" w:rsidRPr="00026C09" w:rsidRDefault="0069584E">
            <w:pPr>
              <w:spacing w:line="280" w:lineRule="atLeast"/>
            </w:pPr>
          </w:p>
          <w:p w14:paraId="58334520" w14:textId="77777777" w:rsidR="0069584E" w:rsidRDefault="0069584E">
            <w:pPr>
              <w:spacing w:line="280" w:lineRule="atLeast"/>
            </w:pPr>
          </w:p>
          <w:p w14:paraId="41EFBBB6" w14:textId="77777777" w:rsidR="0069584E" w:rsidRDefault="0069584E">
            <w:pPr>
              <w:spacing w:line="280" w:lineRule="atLeast"/>
            </w:pPr>
          </w:p>
          <w:p w14:paraId="2500FBDA" w14:textId="77777777" w:rsidR="0069584E" w:rsidRPr="00026C09" w:rsidRDefault="0069584E">
            <w:pPr>
              <w:spacing w:line="280" w:lineRule="atLeast"/>
            </w:pPr>
          </w:p>
          <w:p w14:paraId="31CA9FA8" w14:textId="77777777" w:rsidR="0069584E" w:rsidRPr="00026C09" w:rsidRDefault="0069584E">
            <w:pPr>
              <w:spacing w:line="280" w:lineRule="atLeast"/>
            </w:pPr>
          </w:p>
          <w:p w14:paraId="455BB21E" w14:textId="77777777" w:rsidR="0069584E" w:rsidRPr="00026C09" w:rsidRDefault="0069584E">
            <w:pPr>
              <w:spacing w:line="280" w:lineRule="atLeast"/>
            </w:pPr>
          </w:p>
        </w:tc>
      </w:tr>
    </w:tbl>
    <w:p w14:paraId="7A1F909F" w14:textId="77777777" w:rsidR="0069584E" w:rsidRDefault="0069584E" w:rsidP="0069584E"/>
    <w:p w14:paraId="27FC14AE" w14:textId="77777777" w:rsidR="0069584E" w:rsidRPr="007B7652" w:rsidRDefault="0069584E" w:rsidP="0069584E">
      <w:r w:rsidRPr="007B7652">
        <w:t xml:space="preserve">Gegadigde verklaart bovenstaande projecten op een vakkundige en regelmatige wijze te hebben uitgevoerd en deze verklaring naar waarheid te hebben ingevuld. </w:t>
      </w:r>
    </w:p>
    <w:p w14:paraId="0CB226DD" w14:textId="77777777" w:rsidR="0069584E" w:rsidRPr="007B7652" w:rsidRDefault="0069584E" w:rsidP="0069584E"/>
    <w:tbl>
      <w:tblPr>
        <w:tblStyle w:val="SynarchisTable"/>
        <w:tblW w:w="0" w:type="auto"/>
        <w:tblLook w:val="04A0" w:firstRow="1" w:lastRow="0" w:firstColumn="1" w:lastColumn="0" w:noHBand="0" w:noVBand="1"/>
      </w:tblPr>
      <w:tblGrid>
        <w:gridCol w:w="2122"/>
        <w:gridCol w:w="7874"/>
      </w:tblGrid>
      <w:tr w:rsidR="0069584E" w:rsidRPr="00D346B1" w14:paraId="1526BD4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2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2989A2FC" w14:textId="77777777" w:rsidR="0069584E" w:rsidRPr="00D346B1" w:rsidRDefault="0069584E">
            <w:pPr>
              <w:spacing w:line="280" w:lineRule="exact"/>
              <w:rPr>
                <w:b w:val="0"/>
                <w:color w:val="auto"/>
              </w:rPr>
            </w:pPr>
            <w:r w:rsidRPr="00D346B1">
              <w:rPr>
                <w:b w:val="0"/>
                <w:color w:val="auto"/>
              </w:rPr>
              <w:t xml:space="preserve">Naam </w:t>
            </w:r>
          </w:p>
        </w:tc>
        <w:tc>
          <w:tcPr>
            <w:tcW w:w="787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/>
            </w:tcBorders>
            <w:shd w:val="clear" w:color="auto" w:fill="F2F2F2" w:themeFill="background1" w:themeFillShade="F2"/>
          </w:tcPr>
          <w:p w14:paraId="203E67F4" w14:textId="77777777" w:rsidR="0069584E" w:rsidRPr="00D346B1" w:rsidRDefault="0069584E">
            <w:pPr>
              <w:spacing w:line="280" w:lineRule="exact"/>
              <w:rPr>
                <w:b w:val="0"/>
              </w:rPr>
            </w:pPr>
          </w:p>
        </w:tc>
      </w:tr>
      <w:tr w:rsidR="0069584E" w:rsidRPr="00703738" w14:paraId="25CF4D8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0A382B22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Functie</w:t>
            </w:r>
          </w:p>
        </w:tc>
        <w:tc>
          <w:tcPr>
            <w:tcW w:w="7874" w:type="dxa"/>
          </w:tcPr>
          <w:p w14:paraId="27DB5EC4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  <w:tr w:rsidR="0069584E" w:rsidRPr="00703738" w14:paraId="6BCA5F5E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1CDD58EF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Bedrijf</w:t>
            </w:r>
          </w:p>
        </w:tc>
        <w:tc>
          <w:tcPr>
            <w:tcW w:w="7874" w:type="dxa"/>
          </w:tcPr>
          <w:p w14:paraId="72A98118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  <w:tr w:rsidR="0069584E" w:rsidRPr="00703738" w14:paraId="5A9B4FD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4DB9777C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Handtekening</w:t>
            </w:r>
          </w:p>
        </w:tc>
        <w:tc>
          <w:tcPr>
            <w:tcW w:w="7874" w:type="dxa"/>
          </w:tcPr>
          <w:p w14:paraId="5F299DE5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  <w:tr w:rsidR="0069584E" w:rsidRPr="00703738" w14:paraId="660BBAFB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1352589A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Plaats en datum</w:t>
            </w:r>
          </w:p>
        </w:tc>
        <w:tc>
          <w:tcPr>
            <w:tcW w:w="7874" w:type="dxa"/>
          </w:tcPr>
          <w:p w14:paraId="591DC497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</w:tbl>
    <w:p w14:paraId="6B111F20" w14:textId="1C2424FA" w:rsidR="0069584E" w:rsidRDefault="0069584E" w:rsidP="0069584E">
      <w:pPr>
        <w:pStyle w:val="BijlageTitel"/>
        <w:numPr>
          <w:ilvl w:val="0"/>
          <w:numId w:val="0"/>
        </w:numPr>
        <w:ind w:left="1985" w:hanging="1985"/>
      </w:pPr>
      <w:bookmarkStart w:id="15" w:name="_Toc163220020"/>
      <w:bookmarkStart w:id="16" w:name="_Toc212121531"/>
      <w:bookmarkStart w:id="17" w:name="_Toc221038090"/>
      <w:bookmarkEnd w:id="14"/>
      <w:r>
        <w:lastRenderedPageBreak/>
        <w:t xml:space="preserve">Bijlage </w:t>
      </w:r>
      <w:r w:rsidR="00BC751C">
        <w:t>6</w:t>
      </w:r>
      <w:r>
        <w:tab/>
        <w:t xml:space="preserve">Format Kerncompetentie </w:t>
      </w:r>
      <w:bookmarkEnd w:id="15"/>
      <w:r>
        <w:t>b</w:t>
      </w:r>
      <w:bookmarkEnd w:id="16"/>
      <w:bookmarkEnd w:id="17"/>
    </w:p>
    <w:tbl>
      <w:tblPr>
        <w:tblStyle w:val="SynarchisTable"/>
        <w:tblW w:w="9918" w:type="dxa"/>
        <w:tblLook w:val="04A0" w:firstRow="1" w:lastRow="0" w:firstColumn="1" w:lastColumn="0" w:noHBand="0" w:noVBand="1"/>
      </w:tblPr>
      <w:tblGrid>
        <w:gridCol w:w="2984"/>
        <w:gridCol w:w="6934"/>
      </w:tblGrid>
      <w:tr w:rsidR="0069584E" w:rsidRPr="00026C09" w14:paraId="667C166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18" w:type="dxa"/>
            <w:gridSpan w:val="2"/>
          </w:tcPr>
          <w:p w14:paraId="0AE3F6B4" w14:textId="77777777" w:rsidR="0069584E" w:rsidRPr="00026C09" w:rsidRDefault="0069584E">
            <w:pPr>
              <w:spacing w:line="280" w:lineRule="atLeast"/>
              <w:rPr>
                <w:lang w:val="en-US"/>
              </w:rPr>
            </w:pPr>
            <w:r w:rsidRPr="00026C09">
              <w:rPr>
                <w:lang w:val="en-US"/>
              </w:rPr>
              <w:t xml:space="preserve">Referentieproject: </w:t>
            </w:r>
          </w:p>
        </w:tc>
      </w:tr>
      <w:tr w:rsidR="0069584E" w:rsidRPr="00026C09" w14:paraId="17F9212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41746468" w14:textId="77777777" w:rsidR="0069584E" w:rsidRPr="00026C09" w:rsidRDefault="0069584E">
            <w:pPr>
              <w:spacing w:line="280" w:lineRule="atLeast"/>
            </w:pPr>
            <w:r w:rsidRPr="00026C09">
              <w:t>Naam referentie</w:t>
            </w:r>
          </w:p>
        </w:tc>
        <w:tc>
          <w:tcPr>
            <w:tcW w:w="6934" w:type="dxa"/>
          </w:tcPr>
          <w:p w14:paraId="293CAE58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0E960FB7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4B7A0EC4" w14:textId="77777777" w:rsidR="0069584E" w:rsidRPr="00026C09" w:rsidRDefault="0069584E">
            <w:pPr>
              <w:spacing w:line="280" w:lineRule="atLeast"/>
            </w:pPr>
            <w:r w:rsidRPr="00026C09">
              <w:t>Opdrachtgever</w:t>
            </w:r>
          </w:p>
        </w:tc>
        <w:tc>
          <w:tcPr>
            <w:tcW w:w="6934" w:type="dxa"/>
          </w:tcPr>
          <w:p w14:paraId="24954C1F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7D66744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2DE599C7" w14:textId="77777777" w:rsidR="0069584E" w:rsidRPr="00026C09" w:rsidRDefault="0069584E">
            <w:pPr>
              <w:spacing w:line="280" w:lineRule="atLeast"/>
            </w:pPr>
            <w:r w:rsidRPr="00026C09">
              <w:t>Adres</w:t>
            </w:r>
          </w:p>
        </w:tc>
        <w:tc>
          <w:tcPr>
            <w:tcW w:w="6934" w:type="dxa"/>
          </w:tcPr>
          <w:p w14:paraId="5C4926E8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46B3962E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5E8804D6" w14:textId="77777777" w:rsidR="0069584E" w:rsidRPr="00026C09" w:rsidRDefault="0069584E">
            <w:pPr>
              <w:spacing w:line="280" w:lineRule="atLeast"/>
            </w:pPr>
            <w:r w:rsidRPr="00026C09">
              <w:t>Postcode en plaats</w:t>
            </w:r>
          </w:p>
        </w:tc>
        <w:tc>
          <w:tcPr>
            <w:tcW w:w="6934" w:type="dxa"/>
          </w:tcPr>
          <w:p w14:paraId="232E6A5F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713E6F7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72952A1D" w14:textId="77777777" w:rsidR="0069584E" w:rsidRPr="00026C09" w:rsidRDefault="0069584E">
            <w:pPr>
              <w:spacing w:line="280" w:lineRule="atLeast"/>
            </w:pPr>
            <w:r w:rsidRPr="00026C09">
              <w:t>Naam contactpersoon</w:t>
            </w:r>
          </w:p>
        </w:tc>
        <w:tc>
          <w:tcPr>
            <w:tcW w:w="6934" w:type="dxa"/>
          </w:tcPr>
          <w:p w14:paraId="5F7D9EB5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6C94044C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0347807A" w14:textId="77777777" w:rsidR="0069584E" w:rsidRPr="00026C09" w:rsidRDefault="0069584E">
            <w:pPr>
              <w:spacing w:line="280" w:lineRule="atLeast"/>
            </w:pPr>
            <w:r w:rsidRPr="00026C09">
              <w:t>Functie</w:t>
            </w:r>
          </w:p>
        </w:tc>
        <w:tc>
          <w:tcPr>
            <w:tcW w:w="6934" w:type="dxa"/>
          </w:tcPr>
          <w:p w14:paraId="69188430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6B6FAA0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0575C6CF" w14:textId="77777777" w:rsidR="0069584E" w:rsidRPr="00026C09" w:rsidRDefault="0069584E">
            <w:pPr>
              <w:spacing w:line="280" w:lineRule="atLeast"/>
            </w:pPr>
            <w:r w:rsidRPr="00026C09">
              <w:t>Telefoonnummer</w:t>
            </w:r>
          </w:p>
        </w:tc>
        <w:tc>
          <w:tcPr>
            <w:tcW w:w="6934" w:type="dxa"/>
          </w:tcPr>
          <w:p w14:paraId="12589598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42A70CAD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35D9D4A3" w14:textId="77777777" w:rsidR="0069584E" w:rsidRPr="00026C09" w:rsidRDefault="0069584E">
            <w:pPr>
              <w:spacing w:line="280" w:lineRule="atLeast"/>
            </w:pPr>
          </w:p>
        </w:tc>
        <w:tc>
          <w:tcPr>
            <w:tcW w:w="6934" w:type="dxa"/>
          </w:tcPr>
          <w:p w14:paraId="00BF36D4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569A179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18" w:type="dxa"/>
            <w:gridSpan w:val="2"/>
            <w:shd w:val="clear" w:color="auto" w:fill="AEDD03" w:themeFill="accent1"/>
          </w:tcPr>
          <w:p w14:paraId="1D9E2264" w14:textId="77777777" w:rsidR="0069584E" w:rsidRPr="00026C09" w:rsidRDefault="0069584E">
            <w:pPr>
              <w:spacing w:line="280" w:lineRule="atLeast"/>
              <w:rPr>
                <w:b/>
                <w:color w:val="FFFFFF" w:themeColor="background1"/>
              </w:rPr>
            </w:pPr>
            <w:r w:rsidRPr="00026C09">
              <w:rPr>
                <w:b/>
                <w:color w:val="FFFFFF" w:themeColor="background1"/>
              </w:rPr>
              <w:t>Aard en omvang</w:t>
            </w:r>
          </w:p>
        </w:tc>
      </w:tr>
      <w:tr w:rsidR="0069584E" w:rsidRPr="00026C09" w14:paraId="7A7C0201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7087DDB6" w14:textId="77777777" w:rsidR="0069584E" w:rsidRPr="00026C09" w:rsidRDefault="0069584E">
            <w:pPr>
              <w:spacing w:line="280" w:lineRule="atLeast"/>
            </w:pPr>
            <w:r w:rsidRPr="00026C09">
              <w:t xml:space="preserve">Soort project </w:t>
            </w:r>
          </w:p>
        </w:tc>
        <w:tc>
          <w:tcPr>
            <w:tcW w:w="6934" w:type="dxa"/>
          </w:tcPr>
          <w:p w14:paraId="27517180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0311C9F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0265DDA6" w14:textId="77777777" w:rsidR="0069584E" w:rsidRPr="00026C09" w:rsidRDefault="0069584E">
            <w:pPr>
              <w:spacing w:line="280" w:lineRule="atLeast"/>
            </w:pPr>
            <w:r w:rsidRPr="00026C09">
              <w:t>Omvang in m² bvo</w:t>
            </w:r>
          </w:p>
        </w:tc>
        <w:tc>
          <w:tcPr>
            <w:tcW w:w="6934" w:type="dxa"/>
          </w:tcPr>
          <w:p w14:paraId="18F4D165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11023955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5C7EC587" w14:textId="77777777" w:rsidR="0069584E" w:rsidRPr="00026C09" w:rsidRDefault="0069584E">
            <w:pPr>
              <w:spacing w:line="280" w:lineRule="atLeast"/>
            </w:pPr>
            <w:r w:rsidRPr="00026C09">
              <w:t>Datum start project</w:t>
            </w:r>
          </w:p>
        </w:tc>
        <w:tc>
          <w:tcPr>
            <w:tcW w:w="6934" w:type="dxa"/>
          </w:tcPr>
          <w:p w14:paraId="066CA4FD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17FFC00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1D5E26EE" w14:textId="77777777" w:rsidR="0069584E" w:rsidRPr="00026C09" w:rsidRDefault="0069584E">
            <w:pPr>
              <w:spacing w:line="280" w:lineRule="atLeast"/>
            </w:pPr>
            <w:r w:rsidRPr="00026C09">
              <w:t>Datum eind project</w:t>
            </w:r>
          </w:p>
        </w:tc>
        <w:tc>
          <w:tcPr>
            <w:tcW w:w="6934" w:type="dxa"/>
          </w:tcPr>
          <w:p w14:paraId="40084304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2030DB4A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4976A2A3" w14:textId="77777777" w:rsidR="0069584E" w:rsidRPr="00026C09" w:rsidRDefault="0069584E">
            <w:pPr>
              <w:spacing w:line="280" w:lineRule="atLeast"/>
            </w:pPr>
            <w:r w:rsidRPr="00026C09">
              <w:t>Contractvorm</w:t>
            </w:r>
          </w:p>
        </w:tc>
        <w:tc>
          <w:tcPr>
            <w:tcW w:w="6934" w:type="dxa"/>
          </w:tcPr>
          <w:p w14:paraId="674A15BD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5706E46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0D596161" w14:textId="77777777" w:rsidR="0069584E" w:rsidRPr="00026C09" w:rsidRDefault="0069584E">
            <w:pPr>
              <w:spacing w:line="280" w:lineRule="atLeast"/>
            </w:pPr>
            <w:r w:rsidRPr="00026C09">
              <w:t>Waarde in €</w:t>
            </w:r>
          </w:p>
        </w:tc>
        <w:tc>
          <w:tcPr>
            <w:tcW w:w="6934" w:type="dxa"/>
          </w:tcPr>
          <w:p w14:paraId="38F98242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31F9362B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3E756018" w14:textId="77777777" w:rsidR="0069584E" w:rsidRPr="00026C09" w:rsidRDefault="0069584E">
            <w:pPr>
              <w:spacing w:line="280" w:lineRule="atLeast"/>
            </w:pPr>
            <w:r w:rsidRPr="00026C09">
              <w:t>Rol Gegadigde</w:t>
            </w:r>
          </w:p>
        </w:tc>
        <w:tc>
          <w:tcPr>
            <w:tcW w:w="6934" w:type="dxa"/>
          </w:tcPr>
          <w:p w14:paraId="37F44B4A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1A71A3A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409FD2C2" w14:textId="77777777" w:rsidR="0069584E" w:rsidRPr="00026C09" w:rsidRDefault="0069584E">
            <w:pPr>
              <w:spacing w:line="280" w:lineRule="atLeast"/>
            </w:pPr>
            <w:r w:rsidRPr="00026C09">
              <w:t xml:space="preserve">Aard van de </w:t>
            </w:r>
            <w:r>
              <w:t>Opdracht</w:t>
            </w:r>
          </w:p>
        </w:tc>
        <w:tc>
          <w:tcPr>
            <w:tcW w:w="6934" w:type="dxa"/>
          </w:tcPr>
          <w:p w14:paraId="4E652CB9" w14:textId="77777777" w:rsidR="0069584E" w:rsidRPr="00BC2CE5" w:rsidRDefault="0069584E">
            <w:pPr>
              <w:spacing w:line="280" w:lineRule="atLeast"/>
            </w:pPr>
            <w:r w:rsidRPr="00BC2CE5">
              <w:t>(Zie definities paragraaf 1.4)</w:t>
            </w:r>
          </w:p>
        </w:tc>
      </w:tr>
      <w:tr w:rsidR="0069584E" w:rsidRPr="00026C09" w14:paraId="31CD3B21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14A00D78" w14:textId="77777777" w:rsidR="0069584E" w:rsidRPr="00026C09" w:rsidRDefault="0069584E">
            <w:pPr>
              <w:spacing w:line="280" w:lineRule="atLeast"/>
            </w:pPr>
            <w:r w:rsidRPr="00026C09">
              <w:t>Omschrijving project</w:t>
            </w:r>
          </w:p>
        </w:tc>
        <w:tc>
          <w:tcPr>
            <w:tcW w:w="6934" w:type="dxa"/>
          </w:tcPr>
          <w:p w14:paraId="5B31793A" w14:textId="77777777" w:rsidR="0069584E" w:rsidRPr="00026C09" w:rsidRDefault="0069584E">
            <w:pPr>
              <w:spacing w:line="280" w:lineRule="atLeast"/>
            </w:pPr>
          </w:p>
          <w:p w14:paraId="14048E99" w14:textId="77777777" w:rsidR="0069584E" w:rsidRPr="00026C09" w:rsidRDefault="0069584E">
            <w:pPr>
              <w:spacing w:line="280" w:lineRule="atLeast"/>
            </w:pPr>
          </w:p>
          <w:p w14:paraId="0DDF45F9" w14:textId="77777777" w:rsidR="0069584E" w:rsidRPr="00026C09" w:rsidRDefault="0069584E">
            <w:pPr>
              <w:spacing w:line="280" w:lineRule="atLeast"/>
            </w:pPr>
          </w:p>
          <w:p w14:paraId="498C1263" w14:textId="77777777" w:rsidR="0069584E" w:rsidRPr="00026C09" w:rsidRDefault="0069584E">
            <w:pPr>
              <w:spacing w:line="280" w:lineRule="atLeast"/>
            </w:pPr>
          </w:p>
          <w:p w14:paraId="1DAA2AE5" w14:textId="77777777" w:rsidR="0069584E" w:rsidRPr="00026C09" w:rsidRDefault="0069584E">
            <w:pPr>
              <w:spacing w:line="280" w:lineRule="atLeast"/>
            </w:pPr>
          </w:p>
          <w:p w14:paraId="243C5F3F" w14:textId="77777777" w:rsidR="0069584E" w:rsidRPr="00026C09" w:rsidRDefault="0069584E">
            <w:pPr>
              <w:spacing w:line="280" w:lineRule="atLeast"/>
            </w:pPr>
          </w:p>
          <w:p w14:paraId="3B1EB560" w14:textId="77777777" w:rsidR="0069584E" w:rsidRPr="00026C09" w:rsidRDefault="0069584E">
            <w:pPr>
              <w:spacing w:line="280" w:lineRule="atLeast"/>
            </w:pPr>
          </w:p>
          <w:p w14:paraId="2420F446" w14:textId="77777777" w:rsidR="0069584E" w:rsidRPr="00026C09" w:rsidRDefault="0069584E">
            <w:pPr>
              <w:spacing w:line="280" w:lineRule="atLeast"/>
            </w:pPr>
          </w:p>
          <w:p w14:paraId="1F47F773" w14:textId="77777777" w:rsidR="0069584E" w:rsidRPr="00026C09" w:rsidRDefault="0069584E">
            <w:pPr>
              <w:spacing w:line="280" w:lineRule="atLeast"/>
            </w:pPr>
          </w:p>
          <w:p w14:paraId="26ECBE56" w14:textId="77777777" w:rsidR="0069584E" w:rsidRPr="00026C09" w:rsidRDefault="0069584E">
            <w:pPr>
              <w:spacing w:line="280" w:lineRule="atLeast"/>
            </w:pPr>
          </w:p>
          <w:p w14:paraId="634EAEA0" w14:textId="77777777" w:rsidR="0069584E" w:rsidRPr="00026C09" w:rsidRDefault="0069584E">
            <w:pPr>
              <w:spacing w:line="280" w:lineRule="atLeast"/>
            </w:pPr>
          </w:p>
          <w:p w14:paraId="5C8E119B" w14:textId="77777777" w:rsidR="0069584E" w:rsidRDefault="0069584E">
            <w:pPr>
              <w:spacing w:line="280" w:lineRule="atLeast"/>
            </w:pPr>
          </w:p>
          <w:p w14:paraId="51464D36" w14:textId="77777777" w:rsidR="0069584E" w:rsidRDefault="0069584E">
            <w:pPr>
              <w:spacing w:line="280" w:lineRule="atLeast"/>
            </w:pPr>
          </w:p>
          <w:p w14:paraId="110CEBA9" w14:textId="77777777" w:rsidR="0069584E" w:rsidRPr="00026C09" w:rsidRDefault="0069584E">
            <w:pPr>
              <w:spacing w:line="280" w:lineRule="atLeast"/>
            </w:pPr>
          </w:p>
          <w:p w14:paraId="37B95A1B" w14:textId="77777777" w:rsidR="0069584E" w:rsidRPr="00026C09" w:rsidRDefault="0069584E">
            <w:pPr>
              <w:spacing w:line="280" w:lineRule="atLeast"/>
            </w:pPr>
          </w:p>
          <w:p w14:paraId="5CC2A1FC" w14:textId="77777777" w:rsidR="0069584E" w:rsidRPr="00026C09" w:rsidRDefault="0069584E">
            <w:pPr>
              <w:spacing w:line="280" w:lineRule="atLeast"/>
            </w:pPr>
          </w:p>
        </w:tc>
      </w:tr>
    </w:tbl>
    <w:p w14:paraId="2962411F" w14:textId="77777777" w:rsidR="0069584E" w:rsidRDefault="0069584E" w:rsidP="0069584E"/>
    <w:p w14:paraId="39691DD3" w14:textId="77777777" w:rsidR="0069584E" w:rsidRPr="007B7652" w:rsidRDefault="0069584E" w:rsidP="0069584E">
      <w:r w:rsidRPr="007B7652">
        <w:t xml:space="preserve">Gegadigde verklaart bovenstaande projecten op een vakkundige en regelmatige wijze te hebben uitgevoerd en deze verklaring naar waarheid te hebben ingevuld. </w:t>
      </w:r>
    </w:p>
    <w:p w14:paraId="10AA0025" w14:textId="77777777" w:rsidR="0069584E" w:rsidRPr="007B7652" w:rsidRDefault="0069584E" w:rsidP="0069584E"/>
    <w:tbl>
      <w:tblPr>
        <w:tblStyle w:val="SynarchisTable"/>
        <w:tblW w:w="0" w:type="auto"/>
        <w:tblLook w:val="04A0" w:firstRow="1" w:lastRow="0" w:firstColumn="1" w:lastColumn="0" w:noHBand="0" w:noVBand="1"/>
      </w:tblPr>
      <w:tblGrid>
        <w:gridCol w:w="2122"/>
        <w:gridCol w:w="7874"/>
      </w:tblGrid>
      <w:tr w:rsidR="0069584E" w:rsidRPr="00D346B1" w14:paraId="62260F6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2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64D452C5" w14:textId="77777777" w:rsidR="0069584E" w:rsidRPr="00D346B1" w:rsidRDefault="0069584E">
            <w:pPr>
              <w:spacing w:line="280" w:lineRule="exact"/>
              <w:rPr>
                <w:b w:val="0"/>
                <w:color w:val="auto"/>
              </w:rPr>
            </w:pPr>
            <w:r w:rsidRPr="00D346B1">
              <w:rPr>
                <w:b w:val="0"/>
                <w:color w:val="auto"/>
              </w:rPr>
              <w:t xml:space="preserve">Naam </w:t>
            </w:r>
          </w:p>
        </w:tc>
        <w:tc>
          <w:tcPr>
            <w:tcW w:w="787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/>
            </w:tcBorders>
            <w:shd w:val="clear" w:color="auto" w:fill="F2F2F2" w:themeFill="background1" w:themeFillShade="F2"/>
          </w:tcPr>
          <w:p w14:paraId="40784CC6" w14:textId="77777777" w:rsidR="0069584E" w:rsidRPr="00D346B1" w:rsidRDefault="0069584E">
            <w:pPr>
              <w:spacing w:line="280" w:lineRule="exact"/>
              <w:rPr>
                <w:b w:val="0"/>
              </w:rPr>
            </w:pPr>
          </w:p>
        </w:tc>
      </w:tr>
      <w:tr w:rsidR="0069584E" w:rsidRPr="00703738" w14:paraId="74A40AC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692A13EC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Functie</w:t>
            </w:r>
          </w:p>
        </w:tc>
        <w:tc>
          <w:tcPr>
            <w:tcW w:w="7874" w:type="dxa"/>
          </w:tcPr>
          <w:p w14:paraId="0E4B2A57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  <w:tr w:rsidR="0069584E" w:rsidRPr="00703738" w14:paraId="797F3E61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543E0620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Bedrijf</w:t>
            </w:r>
          </w:p>
        </w:tc>
        <w:tc>
          <w:tcPr>
            <w:tcW w:w="7874" w:type="dxa"/>
          </w:tcPr>
          <w:p w14:paraId="6A7DDC74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  <w:tr w:rsidR="0069584E" w:rsidRPr="00703738" w14:paraId="1EEAA80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21891330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Handtekening</w:t>
            </w:r>
          </w:p>
        </w:tc>
        <w:tc>
          <w:tcPr>
            <w:tcW w:w="7874" w:type="dxa"/>
          </w:tcPr>
          <w:p w14:paraId="22B1ED55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  <w:tr w:rsidR="0069584E" w:rsidRPr="00703738" w14:paraId="6AFE254F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2B3BE4D6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Plaats en datum</w:t>
            </w:r>
          </w:p>
        </w:tc>
        <w:tc>
          <w:tcPr>
            <w:tcW w:w="7874" w:type="dxa"/>
          </w:tcPr>
          <w:p w14:paraId="33C6C19B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</w:tbl>
    <w:p w14:paraId="32EA24E9" w14:textId="14CED543" w:rsidR="0069584E" w:rsidRDefault="0069584E" w:rsidP="0069584E">
      <w:pPr>
        <w:pStyle w:val="BijlageTitel"/>
        <w:numPr>
          <w:ilvl w:val="0"/>
          <w:numId w:val="0"/>
        </w:numPr>
        <w:ind w:left="1985" w:hanging="1985"/>
      </w:pPr>
      <w:bookmarkStart w:id="18" w:name="_Toc163220021"/>
      <w:bookmarkStart w:id="19" w:name="_Toc212121532"/>
      <w:bookmarkStart w:id="20" w:name="_Toc221038091"/>
      <w:r>
        <w:lastRenderedPageBreak/>
        <w:t xml:space="preserve">Bijlage </w:t>
      </w:r>
      <w:r w:rsidR="00BC751C">
        <w:t>7</w:t>
      </w:r>
      <w:r>
        <w:tab/>
        <w:t xml:space="preserve">Format Kerncompetentie </w:t>
      </w:r>
      <w:bookmarkEnd w:id="18"/>
      <w:r>
        <w:t>c</w:t>
      </w:r>
      <w:bookmarkEnd w:id="19"/>
      <w:bookmarkEnd w:id="20"/>
    </w:p>
    <w:tbl>
      <w:tblPr>
        <w:tblStyle w:val="SynarchisTable"/>
        <w:tblW w:w="9918" w:type="dxa"/>
        <w:tblLook w:val="04A0" w:firstRow="1" w:lastRow="0" w:firstColumn="1" w:lastColumn="0" w:noHBand="0" w:noVBand="1"/>
      </w:tblPr>
      <w:tblGrid>
        <w:gridCol w:w="2984"/>
        <w:gridCol w:w="6934"/>
      </w:tblGrid>
      <w:tr w:rsidR="0069584E" w:rsidRPr="00026C09" w14:paraId="44C2614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18" w:type="dxa"/>
            <w:gridSpan w:val="2"/>
          </w:tcPr>
          <w:p w14:paraId="5B96D6FC" w14:textId="77777777" w:rsidR="0069584E" w:rsidRPr="00026C09" w:rsidRDefault="0069584E">
            <w:pPr>
              <w:spacing w:line="280" w:lineRule="atLeast"/>
              <w:rPr>
                <w:lang w:val="en-US"/>
              </w:rPr>
            </w:pPr>
            <w:bookmarkStart w:id="21" w:name="_Hlk161989452"/>
            <w:r w:rsidRPr="00026C09">
              <w:rPr>
                <w:lang w:val="en-US"/>
              </w:rPr>
              <w:t xml:space="preserve">Referentieproject: </w:t>
            </w:r>
          </w:p>
        </w:tc>
      </w:tr>
      <w:tr w:rsidR="0069584E" w:rsidRPr="00026C09" w14:paraId="00841C8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701BCC6B" w14:textId="77777777" w:rsidR="0069584E" w:rsidRPr="00026C09" w:rsidRDefault="0069584E">
            <w:pPr>
              <w:spacing w:line="280" w:lineRule="atLeast"/>
            </w:pPr>
            <w:r w:rsidRPr="00026C09">
              <w:t>Naam referentie</w:t>
            </w:r>
          </w:p>
        </w:tc>
        <w:tc>
          <w:tcPr>
            <w:tcW w:w="6934" w:type="dxa"/>
          </w:tcPr>
          <w:p w14:paraId="757E11F7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152B2679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674835BF" w14:textId="77777777" w:rsidR="0069584E" w:rsidRPr="00026C09" w:rsidRDefault="0069584E">
            <w:pPr>
              <w:spacing w:line="280" w:lineRule="atLeast"/>
            </w:pPr>
            <w:r w:rsidRPr="00026C09">
              <w:t>Opdrachtgever</w:t>
            </w:r>
          </w:p>
        </w:tc>
        <w:tc>
          <w:tcPr>
            <w:tcW w:w="6934" w:type="dxa"/>
          </w:tcPr>
          <w:p w14:paraId="5842C923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7B9F078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336FB2DE" w14:textId="77777777" w:rsidR="0069584E" w:rsidRPr="00026C09" w:rsidRDefault="0069584E">
            <w:pPr>
              <w:spacing w:line="280" w:lineRule="atLeast"/>
            </w:pPr>
            <w:r w:rsidRPr="00026C09">
              <w:t>Adres</w:t>
            </w:r>
          </w:p>
        </w:tc>
        <w:tc>
          <w:tcPr>
            <w:tcW w:w="6934" w:type="dxa"/>
          </w:tcPr>
          <w:p w14:paraId="5F2DD05A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7E7D5D3B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1EEFAE8A" w14:textId="77777777" w:rsidR="0069584E" w:rsidRPr="00026C09" w:rsidRDefault="0069584E">
            <w:pPr>
              <w:spacing w:line="280" w:lineRule="atLeast"/>
            </w:pPr>
            <w:r w:rsidRPr="00026C09">
              <w:t>Postcode en plaats</w:t>
            </w:r>
          </w:p>
        </w:tc>
        <w:tc>
          <w:tcPr>
            <w:tcW w:w="6934" w:type="dxa"/>
          </w:tcPr>
          <w:p w14:paraId="6C07B37B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404F81F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2A6EA1D6" w14:textId="77777777" w:rsidR="0069584E" w:rsidRPr="00026C09" w:rsidRDefault="0069584E">
            <w:pPr>
              <w:spacing w:line="280" w:lineRule="atLeast"/>
            </w:pPr>
            <w:r w:rsidRPr="00026C09">
              <w:t>Naam contactpersoon</w:t>
            </w:r>
          </w:p>
        </w:tc>
        <w:tc>
          <w:tcPr>
            <w:tcW w:w="6934" w:type="dxa"/>
          </w:tcPr>
          <w:p w14:paraId="71435CE4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5F1A398F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453A2412" w14:textId="77777777" w:rsidR="0069584E" w:rsidRPr="00026C09" w:rsidRDefault="0069584E">
            <w:pPr>
              <w:spacing w:line="280" w:lineRule="atLeast"/>
            </w:pPr>
            <w:r w:rsidRPr="00026C09">
              <w:t>Functie</w:t>
            </w:r>
          </w:p>
        </w:tc>
        <w:tc>
          <w:tcPr>
            <w:tcW w:w="6934" w:type="dxa"/>
          </w:tcPr>
          <w:p w14:paraId="62868E9E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6C7CE26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0C1F0DF3" w14:textId="77777777" w:rsidR="0069584E" w:rsidRPr="00026C09" w:rsidRDefault="0069584E">
            <w:pPr>
              <w:spacing w:line="280" w:lineRule="atLeast"/>
            </w:pPr>
            <w:r w:rsidRPr="00026C09">
              <w:t>Telefoonnummer</w:t>
            </w:r>
          </w:p>
        </w:tc>
        <w:tc>
          <w:tcPr>
            <w:tcW w:w="6934" w:type="dxa"/>
          </w:tcPr>
          <w:p w14:paraId="1E66E571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36790D75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0E07B9FB" w14:textId="77777777" w:rsidR="0069584E" w:rsidRPr="00026C09" w:rsidRDefault="0069584E">
            <w:pPr>
              <w:spacing w:line="280" w:lineRule="atLeast"/>
            </w:pPr>
          </w:p>
        </w:tc>
        <w:tc>
          <w:tcPr>
            <w:tcW w:w="6934" w:type="dxa"/>
          </w:tcPr>
          <w:p w14:paraId="59769D30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4FCF3F9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18" w:type="dxa"/>
            <w:gridSpan w:val="2"/>
            <w:shd w:val="clear" w:color="auto" w:fill="AEDD03" w:themeFill="accent1"/>
          </w:tcPr>
          <w:p w14:paraId="5D06253B" w14:textId="77777777" w:rsidR="0069584E" w:rsidRPr="00026C09" w:rsidRDefault="0069584E">
            <w:pPr>
              <w:spacing w:line="280" w:lineRule="atLeast"/>
              <w:rPr>
                <w:b/>
                <w:color w:val="FFFFFF" w:themeColor="background1"/>
              </w:rPr>
            </w:pPr>
            <w:r w:rsidRPr="00026C09">
              <w:rPr>
                <w:b/>
                <w:color w:val="FFFFFF" w:themeColor="background1"/>
              </w:rPr>
              <w:t>Aard en omvang</w:t>
            </w:r>
          </w:p>
        </w:tc>
      </w:tr>
      <w:tr w:rsidR="0069584E" w:rsidRPr="00026C09" w14:paraId="49401640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5CC69689" w14:textId="77777777" w:rsidR="0069584E" w:rsidRPr="00026C09" w:rsidRDefault="0069584E">
            <w:pPr>
              <w:spacing w:line="280" w:lineRule="atLeast"/>
            </w:pPr>
            <w:r w:rsidRPr="00026C09">
              <w:t xml:space="preserve">Soort project </w:t>
            </w:r>
          </w:p>
        </w:tc>
        <w:tc>
          <w:tcPr>
            <w:tcW w:w="6934" w:type="dxa"/>
          </w:tcPr>
          <w:p w14:paraId="4989DF15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55F5BD7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3AA26520" w14:textId="77777777" w:rsidR="0069584E" w:rsidRPr="00026C09" w:rsidRDefault="0069584E">
            <w:pPr>
              <w:spacing w:line="280" w:lineRule="atLeast"/>
            </w:pPr>
            <w:r w:rsidRPr="00026C09">
              <w:t>Omvang in m² bvo</w:t>
            </w:r>
          </w:p>
        </w:tc>
        <w:tc>
          <w:tcPr>
            <w:tcW w:w="6934" w:type="dxa"/>
          </w:tcPr>
          <w:p w14:paraId="030E483B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2E45670A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4F72B415" w14:textId="77777777" w:rsidR="0069584E" w:rsidRPr="00026C09" w:rsidRDefault="0069584E">
            <w:pPr>
              <w:spacing w:line="280" w:lineRule="atLeast"/>
            </w:pPr>
            <w:r w:rsidRPr="00026C09">
              <w:t>Datum start project</w:t>
            </w:r>
          </w:p>
        </w:tc>
        <w:tc>
          <w:tcPr>
            <w:tcW w:w="6934" w:type="dxa"/>
          </w:tcPr>
          <w:p w14:paraId="7E737466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0E8BED1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378EB962" w14:textId="77777777" w:rsidR="0069584E" w:rsidRPr="00026C09" w:rsidRDefault="0069584E">
            <w:pPr>
              <w:spacing w:line="280" w:lineRule="atLeast"/>
            </w:pPr>
            <w:r w:rsidRPr="00026C09">
              <w:t>Datum eind project</w:t>
            </w:r>
          </w:p>
        </w:tc>
        <w:tc>
          <w:tcPr>
            <w:tcW w:w="6934" w:type="dxa"/>
          </w:tcPr>
          <w:p w14:paraId="796ABAC4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7B3670C2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29123C08" w14:textId="77777777" w:rsidR="0069584E" w:rsidRPr="00026C09" w:rsidRDefault="0069584E">
            <w:pPr>
              <w:spacing w:line="280" w:lineRule="atLeast"/>
            </w:pPr>
            <w:r w:rsidRPr="00026C09">
              <w:t>Contractvorm</w:t>
            </w:r>
          </w:p>
        </w:tc>
        <w:tc>
          <w:tcPr>
            <w:tcW w:w="6934" w:type="dxa"/>
          </w:tcPr>
          <w:p w14:paraId="3B95C1BE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7C62952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7290C167" w14:textId="77777777" w:rsidR="0069584E" w:rsidRPr="00026C09" w:rsidRDefault="0069584E">
            <w:pPr>
              <w:spacing w:line="280" w:lineRule="atLeast"/>
            </w:pPr>
            <w:r w:rsidRPr="00026C09">
              <w:t>Waarde in €</w:t>
            </w:r>
          </w:p>
        </w:tc>
        <w:tc>
          <w:tcPr>
            <w:tcW w:w="6934" w:type="dxa"/>
          </w:tcPr>
          <w:p w14:paraId="3658813B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7E65456F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6D015933" w14:textId="77777777" w:rsidR="0069584E" w:rsidRPr="00026C09" w:rsidRDefault="0069584E">
            <w:pPr>
              <w:spacing w:line="280" w:lineRule="atLeast"/>
            </w:pPr>
            <w:r w:rsidRPr="00026C09">
              <w:t>Rol Gegadigde</w:t>
            </w:r>
          </w:p>
        </w:tc>
        <w:tc>
          <w:tcPr>
            <w:tcW w:w="6934" w:type="dxa"/>
          </w:tcPr>
          <w:p w14:paraId="67C7FDEC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637299F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0E25B973" w14:textId="77777777" w:rsidR="0069584E" w:rsidRPr="00026C09" w:rsidRDefault="0069584E">
            <w:pPr>
              <w:spacing w:line="280" w:lineRule="atLeast"/>
            </w:pPr>
            <w:r w:rsidRPr="00026C09">
              <w:t xml:space="preserve">Aard van de </w:t>
            </w:r>
            <w:r>
              <w:t>Opdracht</w:t>
            </w:r>
          </w:p>
        </w:tc>
        <w:tc>
          <w:tcPr>
            <w:tcW w:w="6934" w:type="dxa"/>
          </w:tcPr>
          <w:p w14:paraId="584829A6" w14:textId="77777777" w:rsidR="0069584E" w:rsidRPr="00026C09" w:rsidRDefault="0069584E">
            <w:pPr>
              <w:spacing w:line="280" w:lineRule="atLeast"/>
            </w:pPr>
            <w:r w:rsidRPr="00026C09">
              <w:t xml:space="preserve">(Zie definities </w:t>
            </w:r>
            <w:r w:rsidRPr="00BC2CE5">
              <w:t>paragraaf 1.4)</w:t>
            </w:r>
          </w:p>
        </w:tc>
      </w:tr>
      <w:tr w:rsidR="0069584E" w:rsidRPr="00026C09" w14:paraId="001D11A6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3E89C90A" w14:textId="77777777" w:rsidR="0069584E" w:rsidRPr="00026C09" w:rsidRDefault="0069584E">
            <w:pPr>
              <w:spacing w:line="280" w:lineRule="atLeast"/>
            </w:pPr>
            <w:r w:rsidRPr="00026C09">
              <w:t>Omschrijving project</w:t>
            </w:r>
          </w:p>
        </w:tc>
        <w:tc>
          <w:tcPr>
            <w:tcW w:w="6934" w:type="dxa"/>
          </w:tcPr>
          <w:p w14:paraId="46F24778" w14:textId="77777777" w:rsidR="0069584E" w:rsidRPr="00026C09" w:rsidRDefault="0069584E">
            <w:pPr>
              <w:spacing w:line="280" w:lineRule="atLeast"/>
            </w:pPr>
          </w:p>
          <w:p w14:paraId="57ACA155" w14:textId="77777777" w:rsidR="0069584E" w:rsidRPr="00026C09" w:rsidRDefault="0069584E">
            <w:pPr>
              <w:spacing w:line="280" w:lineRule="atLeast"/>
            </w:pPr>
          </w:p>
          <w:p w14:paraId="14B61272" w14:textId="77777777" w:rsidR="0069584E" w:rsidRPr="00026C09" w:rsidRDefault="0069584E">
            <w:pPr>
              <w:spacing w:line="280" w:lineRule="atLeast"/>
            </w:pPr>
          </w:p>
          <w:p w14:paraId="27EE6DB7" w14:textId="77777777" w:rsidR="0069584E" w:rsidRPr="00026C09" w:rsidRDefault="0069584E">
            <w:pPr>
              <w:spacing w:line="280" w:lineRule="atLeast"/>
            </w:pPr>
          </w:p>
          <w:p w14:paraId="00F3D835" w14:textId="77777777" w:rsidR="0069584E" w:rsidRPr="00026C09" w:rsidRDefault="0069584E">
            <w:pPr>
              <w:spacing w:line="280" w:lineRule="atLeast"/>
            </w:pPr>
          </w:p>
          <w:p w14:paraId="25BA0AC0" w14:textId="77777777" w:rsidR="0069584E" w:rsidRPr="00026C09" w:rsidRDefault="0069584E">
            <w:pPr>
              <w:spacing w:line="280" w:lineRule="atLeast"/>
            </w:pPr>
          </w:p>
          <w:p w14:paraId="6D3B22A4" w14:textId="77777777" w:rsidR="0069584E" w:rsidRPr="00026C09" w:rsidRDefault="0069584E">
            <w:pPr>
              <w:spacing w:line="280" w:lineRule="atLeast"/>
            </w:pPr>
          </w:p>
          <w:p w14:paraId="10ACF072" w14:textId="77777777" w:rsidR="0069584E" w:rsidRPr="00026C09" w:rsidRDefault="0069584E">
            <w:pPr>
              <w:spacing w:line="280" w:lineRule="atLeast"/>
            </w:pPr>
          </w:p>
          <w:p w14:paraId="5590EED9" w14:textId="77777777" w:rsidR="0069584E" w:rsidRPr="00026C09" w:rsidRDefault="0069584E">
            <w:pPr>
              <w:spacing w:line="280" w:lineRule="atLeast"/>
            </w:pPr>
          </w:p>
          <w:p w14:paraId="3427E5D5" w14:textId="77777777" w:rsidR="0069584E" w:rsidRPr="00026C09" w:rsidRDefault="0069584E">
            <w:pPr>
              <w:spacing w:line="280" w:lineRule="atLeast"/>
            </w:pPr>
          </w:p>
          <w:p w14:paraId="79A8DE8A" w14:textId="77777777" w:rsidR="0069584E" w:rsidRPr="00026C09" w:rsidRDefault="0069584E">
            <w:pPr>
              <w:spacing w:line="280" w:lineRule="atLeast"/>
            </w:pPr>
          </w:p>
          <w:p w14:paraId="5E6E3CE2" w14:textId="77777777" w:rsidR="0069584E" w:rsidRDefault="0069584E">
            <w:pPr>
              <w:spacing w:line="280" w:lineRule="atLeast"/>
            </w:pPr>
          </w:p>
          <w:p w14:paraId="4622818B" w14:textId="77777777" w:rsidR="0069584E" w:rsidRDefault="0069584E">
            <w:pPr>
              <w:spacing w:line="280" w:lineRule="atLeast"/>
            </w:pPr>
          </w:p>
          <w:p w14:paraId="34D08A5D" w14:textId="77777777" w:rsidR="0069584E" w:rsidRPr="00026C09" w:rsidRDefault="0069584E">
            <w:pPr>
              <w:spacing w:line="280" w:lineRule="atLeast"/>
            </w:pPr>
          </w:p>
          <w:p w14:paraId="3F58D598" w14:textId="77777777" w:rsidR="0069584E" w:rsidRPr="00026C09" w:rsidRDefault="0069584E">
            <w:pPr>
              <w:spacing w:line="280" w:lineRule="atLeast"/>
            </w:pPr>
          </w:p>
          <w:p w14:paraId="4E0710D1" w14:textId="77777777" w:rsidR="0069584E" w:rsidRPr="00026C09" w:rsidRDefault="0069584E">
            <w:pPr>
              <w:spacing w:line="280" w:lineRule="atLeast"/>
            </w:pPr>
          </w:p>
        </w:tc>
      </w:tr>
    </w:tbl>
    <w:p w14:paraId="763ABA1C" w14:textId="77777777" w:rsidR="0069584E" w:rsidRDefault="0069584E" w:rsidP="0069584E"/>
    <w:p w14:paraId="4602B5D7" w14:textId="77777777" w:rsidR="0069584E" w:rsidRPr="007B7652" w:rsidRDefault="0069584E" w:rsidP="0069584E">
      <w:r w:rsidRPr="007B7652">
        <w:t xml:space="preserve">Gegadigde verklaart bovenstaande projecten op een vakkundige en regelmatige wijze te hebben uitgevoerd en deze verklaring naar waarheid te hebben ingevuld. </w:t>
      </w:r>
    </w:p>
    <w:p w14:paraId="7106D018" w14:textId="77777777" w:rsidR="0069584E" w:rsidRPr="007B7652" w:rsidRDefault="0069584E" w:rsidP="0069584E"/>
    <w:tbl>
      <w:tblPr>
        <w:tblStyle w:val="SynarchisTable"/>
        <w:tblW w:w="0" w:type="auto"/>
        <w:tblLook w:val="04A0" w:firstRow="1" w:lastRow="0" w:firstColumn="1" w:lastColumn="0" w:noHBand="0" w:noVBand="1"/>
      </w:tblPr>
      <w:tblGrid>
        <w:gridCol w:w="2122"/>
        <w:gridCol w:w="7874"/>
      </w:tblGrid>
      <w:tr w:rsidR="0069584E" w:rsidRPr="00D346B1" w14:paraId="183E82A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2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2D6A2480" w14:textId="77777777" w:rsidR="0069584E" w:rsidRPr="00D346B1" w:rsidRDefault="0069584E">
            <w:pPr>
              <w:spacing w:line="280" w:lineRule="exact"/>
              <w:rPr>
                <w:b w:val="0"/>
                <w:color w:val="auto"/>
              </w:rPr>
            </w:pPr>
            <w:r w:rsidRPr="00D346B1">
              <w:rPr>
                <w:b w:val="0"/>
                <w:color w:val="auto"/>
              </w:rPr>
              <w:t xml:space="preserve">Naam </w:t>
            </w:r>
          </w:p>
        </w:tc>
        <w:tc>
          <w:tcPr>
            <w:tcW w:w="787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/>
            </w:tcBorders>
            <w:shd w:val="clear" w:color="auto" w:fill="F2F2F2" w:themeFill="background1" w:themeFillShade="F2"/>
          </w:tcPr>
          <w:p w14:paraId="5C071F09" w14:textId="77777777" w:rsidR="0069584E" w:rsidRPr="00D346B1" w:rsidRDefault="0069584E">
            <w:pPr>
              <w:spacing w:line="280" w:lineRule="exact"/>
              <w:rPr>
                <w:b w:val="0"/>
              </w:rPr>
            </w:pPr>
          </w:p>
        </w:tc>
      </w:tr>
      <w:tr w:rsidR="0069584E" w:rsidRPr="00703738" w14:paraId="6B87BC0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3125EC3F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Functie</w:t>
            </w:r>
          </w:p>
        </w:tc>
        <w:tc>
          <w:tcPr>
            <w:tcW w:w="7874" w:type="dxa"/>
          </w:tcPr>
          <w:p w14:paraId="16E5089A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  <w:tr w:rsidR="0069584E" w:rsidRPr="00703738" w14:paraId="40FE6A84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51447E2E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Bedrijf</w:t>
            </w:r>
          </w:p>
        </w:tc>
        <w:tc>
          <w:tcPr>
            <w:tcW w:w="7874" w:type="dxa"/>
          </w:tcPr>
          <w:p w14:paraId="4BA98274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  <w:tr w:rsidR="0069584E" w:rsidRPr="00703738" w14:paraId="7096B27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7B4923A4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Handtekening</w:t>
            </w:r>
          </w:p>
        </w:tc>
        <w:tc>
          <w:tcPr>
            <w:tcW w:w="7874" w:type="dxa"/>
          </w:tcPr>
          <w:p w14:paraId="3FE934AD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  <w:tr w:rsidR="0069584E" w:rsidRPr="00703738" w14:paraId="048E65DF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6049E628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Plaats en datum</w:t>
            </w:r>
          </w:p>
        </w:tc>
        <w:tc>
          <w:tcPr>
            <w:tcW w:w="7874" w:type="dxa"/>
          </w:tcPr>
          <w:p w14:paraId="0E0F85D8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</w:tbl>
    <w:p w14:paraId="65E6CA8A" w14:textId="4978EEB3" w:rsidR="0069584E" w:rsidRDefault="0069584E" w:rsidP="0069584E">
      <w:pPr>
        <w:pStyle w:val="BijlageTitel"/>
        <w:numPr>
          <w:ilvl w:val="0"/>
          <w:numId w:val="0"/>
        </w:numPr>
        <w:ind w:left="1985" w:hanging="1985"/>
      </w:pPr>
      <w:bookmarkStart w:id="22" w:name="_Toc163220022"/>
      <w:bookmarkStart w:id="23" w:name="_Toc212121533"/>
      <w:bookmarkStart w:id="24" w:name="_Toc221038092"/>
      <w:bookmarkEnd w:id="21"/>
      <w:r>
        <w:lastRenderedPageBreak/>
        <w:t xml:space="preserve">Bijlage </w:t>
      </w:r>
      <w:r w:rsidR="00BC751C">
        <w:t>8</w:t>
      </w:r>
      <w:r>
        <w:tab/>
        <w:t>Format Selectiecriterium A</w:t>
      </w:r>
      <w:bookmarkEnd w:id="22"/>
      <w:bookmarkEnd w:id="23"/>
      <w:bookmarkEnd w:id="24"/>
    </w:p>
    <w:tbl>
      <w:tblPr>
        <w:tblStyle w:val="SynarchisTable"/>
        <w:tblW w:w="9918" w:type="dxa"/>
        <w:tblLook w:val="04A0" w:firstRow="1" w:lastRow="0" w:firstColumn="1" w:lastColumn="0" w:noHBand="0" w:noVBand="1"/>
      </w:tblPr>
      <w:tblGrid>
        <w:gridCol w:w="2984"/>
        <w:gridCol w:w="6934"/>
      </w:tblGrid>
      <w:tr w:rsidR="0069584E" w:rsidRPr="00026C09" w14:paraId="1058723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18" w:type="dxa"/>
            <w:gridSpan w:val="2"/>
          </w:tcPr>
          <w:p w14:paraId="61F5089E" w14:textId="77777777" w:rsidR="0069584E" w:rsidRPr="00026C09" w:rsidRDefault="0069584E">
            <w:pPr>
              <w:spacing w:line="280" w:lineRule="atLeast"/>
              <w:rPr>
                <w:lang w:val="en-US"/>
              </w:rPr>
            </w:pPr>
            <w:r w:rsidRPr="00026C09">
              <w:rPr>
                <w:lang w:val="en-US"/>
              </w:rPr>
              <w:t xml:space="preserve">Referentieproject: </w:t>
            </w:r>
          </w:p>
        </w:tc>
      </w:tr>
      <w:tr w:rsidR="0069584E" w:rsidRPr="00026C09" w14:paraId="4E0297E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2C2343A9" w14:textId="77777777" w:rsidR="0069584E" w:rsidRPr="00026C09" w:rsidRDefault="0069584E">
            <w:pPr>
              <w:spacing w:line="280" w:lineRule="atLeast"/>
            </w:pPr>
            <w:r w:rsidRPr="00026C09">
              <w:t>Naam referentie</w:t>
            </w:r>
          </w:p>
        </w:tc>
        <w:tc>
          <w:tcPr>
            <w:tcW w:w="6934" w:type="dxa"/>
          </w:tcPr>
          <w:p w14:paraId="5FE77865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40C67B62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548A5142" w14:textId="77777777" w:rsidR="0069584E" w:rsidRPr="00026C09" w:rsidRDefault="0069584E">
            <w:pPr>
              <w:spacing w:line="280" w:lineRule="atLeast"/>
            </w:pPr>
            <w:r w:rsidRPr="00026C09">
              <w:t>Opdrachtgever</w:t>
            </w:r>
          </w:p>
        </w:tc>
        <w:tc>
          <w:tcPr>
            <w:tcW w:w="6934" w:type="dxa"/>
          </w:tcPr>
          <w:p w14:paraId="595C30BC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100FD07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19782556" w14:textId="77777777" w:rsidR="0069584E" w:rsidRPr="00026C09" w:rsidRDefault="0069584E">
            <w:pPr>
              <w:spacing w:line="280" w:lineRule="atLeast"/>
            </w:pPr>
            <w:r w:rsidRPr="00026C09">
              <w:t>Adres</w:t>
            </w:r>
          </w:p>
        </w:tc>
        <w:tc>
          <w:tcPr>
            <w:tcW w:w="6934" w:type="dxa"/>
          </w:tcPr>
          <w:p w14:paraId="313D19B4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2B0C8C7A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49BDBA1A" w14:textId="77777777" w:rsidR="0069584E" w:rsidRPr="00026C09" w:rsidRDefault="0069584E">
            <w:pPr>
              <w:spacing w:line="280" w:lineRule="atLeast"/>
            </w:pPr>
            <w:r w:rsidRPr="00026C09">
              <w:t>Postcode en plaats</w:t>
            </w:r>
          </w:p>
        </w:tc>
        <w:tc>
          <w:tcPr>
            <w:tcW w:w="6934" w:type="dxa"/>
          </w:tcPr>
          <w:p w14:paraId="0E9952DC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6C05B50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1B75F3E6" w14:textId="77777777" w:rsidR="0069584E" w:rsidRPr="00026C09" w:rsidRDefault="0069584E">
            <w:pPr>
              <w:spacing w:line="280" w:lineRule="atLeast"/>
            </w:pPr>
            <w:r w:rsidRPr="00026C09">
              <w:t>Naam contactpersoon</w:t>
            </w:r>
          </w:p>
        </w:tc>
        <w:tc>
          <w:tcPr>
            <w:tcW w:w="6934" w:type="dxa"/>
          </w:tcPr>
          <w:p w14:paraId="171A6E49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5A656EA6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31FF4EA0" w14:textId="77777777" w:rsidR="0069584E" w:rsidRPr="00026C09" w:rsidRDefault="0069584E">
            <w:pPr>
              <w:spacing w:line="280" w:lineRule="atLeast"/>
            </w:pPr>
            <w:r w:rsidRPr="00026C09">
              <w:t>Functie</w:t>
            </w:r>
          </w:p>
        </w:tc>
        <w:tc>
          <w:tcPr>
            <w:tcW w:w="6934" w:type="dxa"/>
          </w:tcPr>
          <w:p w14:paraId="2A780BB2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11DD114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0052BEFC" w14:textId="77777777" w:rsidR="0069584E" w:rsidRPr="00026C09" w:rsidRDefault="0069584E">
            <w:pPr>
              <w:spacing w:line="280" w:lineRule="atLeast"/>
            </w:pPr>
            <w:r w:rsidRPr="00026C09">
              <w:t>Telefoonnummer</w:t>
            </w:r>
          </w:p>
        </w:tc>
        <w:tc>
          <w:tcPr>
            <w:tcW w:w="6934" w:type="dxa"/>
          </w:tcPr>
          <w:p w14:paraId="01757383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225D380C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68ECAAD7" w14:textId="77777777" w:rsidR="0069584E" w:rsidRPr="00026C09" w:rsidRDefault="0069584E">
            <w:pPr>
              <w:spacing w:line="280" w:lineRule="atLeast"/>
            </w:pPr>
          </w:p>
        </w:tc>
        <w:tc>
          <w:tcPr>
            <w:tcW w:w="6934" w:type="dxa"/>
          </w:tcPr>
          <w:p w14:paraId="5A62FBA8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2C247AC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18" w:type="dxa"/>
            <w:gridSpan w:val="2"/>
            <w:shd w:val="clear" w:color="auto" w:fill="AEDD03" w:themeFill="accent1"/>
          </w:tcPr>
          <w:p w14:paraId="6D3BD9EE" w14:textId="77777777" w:rsidR="0069584E" w:rsidRPr="00026C09" w:rsidRDefault="0069584E">
            <w:pPr>
              <w:spacing w:line="280" w:lineRule="atLeast"/>
              <w:rPr>
                <w:b/>
                <w:color w:val="FFFFFF" w:themeColor="background1"/>
              </w:rPr>
            </w:pPr>
            <w:r w:rsidRPr="00026C09">
              <w:rPr>
                <w:b/>
                <w:color w:val="FFFFFF" w:themeColor="background1"/>
              </w:rPr>
              <w:t>Aard en omvang</w:t>
            </w:r>
          </w:p>
        </w:tc>
      </w:tr>
      <w:tr w:rsidR="0069584E" w:rsidRPr="00026C09" w14:paraId="6DEB0085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0E8796FD" w14:textId="77777777" w:rsidR="0069584E" w:rsidRPr="00026C09" w:rsidRDefault="0069584E">
            <w:pPr>
              <w:spacing w:line="280" w:lineRule="atLeast"/>
            </w:pPr>
            <w:r w:rsidRPr="00026C09">
              <w:t xml:space="preserve">Soort project </w:t>
            </w:r>
          </w:p>
        </w:tc>
        <w:tc>
          <w:tcPr>
            <w:tcW w:w="6934" w:type="dxa"/>
          </w:tcPr>
          <w:p w14:paraId="02B82834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426CB3D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6B7FDFE8" w14:textId="77777777" w:rsidR="0069584E" w:rsidRPr="00026C09" w:rsidRDefault="0069584E">
            <w:pPr>
              <w:spacing w:line="280" w:lineRule="atLeast"/>
            </w:pPr>
            <w:r w:rsidRPr="00026C09">
              <w:t>Omvang in m² bvo</w:t>
            </w:r>
          </w:p>
        </w:tc>
        <w:tc>
          <w:tcPr>
            <w:tcW w:w="6934" w:type="dxa"/>
          </w:tcPr>
          <w:p w14:paraId="23BDC649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1045E93C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5F3CFADA" w14:textId="77777777" w:rsidR="0069584E" w:rsidRPr="00026C09" w:rsidRDefault="0069584E">
            <w:pPr>
              <w:spacing w:line="280" w:lineRule="atLeast"/>
            </w:pPr>
            <w:r w:rsidRPr="00026C09">
              <w:t>Datum start project</w:t>
            </w:r>
          </w:p>
        </w:tc>
        <w:tc>
          <w:tcPr>
            <w:tcW w:w="6934" w:type="dxa"/>
          </w:tcPr>
          <w:p w14:paraId="417067AB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3D2ABFF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65115BAA" w14:textId="77777777" w:rsidR="0069584E" w:rsidRPr="00026C09" w:rsidRDefault="0069584E">
            <w:pPr>
              <w:spacing w:line="280" w:lineRule="atLeast"/>
            </w:pPr>
            <w:r w:rsidRPr="00026C09">
              <w:t>Datum eind project</w:t>
            </w:r>
          </w:p>
        </w:tc>
        <w:tc>
          <w:tcPr>
            <w:tcW w:w="6934" w:type="dxa"/>
          </w:tcPr>
          <w:p w14:paraId="65F683CA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701B0D12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2C132991" w14:textId="77777777" w:rsidR="0069584E" w:rsidRPr="00026C09" w:rsidRDefault="0069584E">
            <w:pPr>
              <w:spacing w:line="280" w:lineRule="atLeast"/>
            </w:pPr>
            <w:r w:rsidRPr="00026C09">
              <w:t>Contractvorm</w:t>
            </w:r>
          </w:p>
        </w:tc>
        <w:tc>
          <w:tcPr>
            <w:tcW w:w="6934" w:type="dxa"/>
          </w:tcPr>
          <w:p w14:paraId="762E7A69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4DC36B8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58D1605A" w14:textId="77777777" w:rsidR="0069584E" w:rsidRPr="00026C09" w:rsidRDefault="0069584E">
            <w:pPr>
              <w:spacing w:line="280" w:lineRule="atLeast"/>
            </w:pPr>
            <w:r w:rsidRPr="00026C09">
              <w:t>Waarde in €</w:t>
            </w:r>
          </w:p>
        </w:tc>
        <w:tc>
          <w:tcPr>
            <w:tcW w:w="6934" w:type="dxa"/>
          </w:tcPr>
          <w:p w14:paraId="736A3D6D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41F62D46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5D019188" w14:textId="77777777" w:rsidR="0069584E" w:rsidRPr="00026C09" w:rsidRDefault="0069584E">
            <w:pPr>
              <w:spacing w:line="280" w:lineRule="atLeast"/>
            </w:pPr>
            <w:r w:rsidRPr="00026C09">
              <w:t>Rol Gegadigde</w:t>
            </w:r>
          </w:p>
        </w:tc>
        <w:tc>
          <w:tcPr>
            <w:tcW w:w="6934" w:type="dxa"/>
          </w:tcPr>
          <w:p w14:paraId="2038E6AD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5869986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1C33B9A3" w14:textId="77777777" w:rsidR="0069584E" w:rsidRPr="00026C09" w:rsidRDefault="0069584E">
            <w:pPr>
              <w:spacing w:line="280" w:lineRule="atLeast"/>
            </w:pPr>
            <w:r w:rsidRPr="00026C09">
              <w:t xml:space="preserve">Aard van de </w:t>
            </w:r>
            <w:r>
              <w:t>Opdracht</w:t>
            </w:r>
          </w:p>
        </w:tc>
        <w:tc>
          <w:tcPr>
            <w:tcW w:w="6934" w:type="dxa"/>
          </w:tcPr>
          <w:p w14:paraId="07656894" w14:textId="77777777" w:rsidR="0069584E" w:rsidRPr="00D60FA0" w:rsidRDefault="0069584E">
            <w:pPr>
              <w:spacing w:line="280" w:lineRule="atLeast"/>
            </w:pPr>
            <w:r w:rsidRPr="00D60FA0">
              <w:t>(Zie definities paragraaf 1.4)</w:t>
            </w:r>
          </w:p>
        </w:tc>
      </w:tr>
      <w:tr w:rsidR="0069584E" w:rsidRPr="00026C09" w14:paraId="1C7D7C31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6607BE4B" w14:textId="77777777" w:rsidR="0069584E" w:rsidRPr="00026C09" w:rsidRDefault="0069584E">
            <w:r>
              <w:t>Duurzaamheid – GPR-score</w:t>
            </w:r>
          </w:p>
        </w:tc>
        <w:tc>
          <w:tcPr>
            <w:tcW w:w="6934" w:type="dxa"/>
          </w:tcPr>
          <w:p w14:paraId="521C2327" w14:textId="77777777" w:rsidR="0069584E" w:rsidRPr="00026C09" w:rsidRDefault="0069584E"/>
        </w:tc>
      </w:tr>
      <w:tr w:rsidR="0069584E" w:rsidRPr="00026C09" w14:paraId="75EA2CE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1512224B" w14:textId="77777777" w:rsidR="0069584E" w:rsidRPr="00026C09" w:rsidRDefault="0069584E">
            <w:pPr>
              <w:spacing w:line="280" w:lineRule="atLeast"/>
            </w:pPr>
            <w:r w:rsidRPr="00026C09">
              <w:t>Omschrijving project</w:t>
            </w:r>
          </w:p>
        </w:tc>
        <w:tc>
          <w:tcPr>
            <w:tcW w:w="6934" w:type="dxa"/>
          </w:tcPr>
          <w:p w14:paraId="73BA5D73" w14:textId="77777777" w:rsidR="0069584E" w:rsidRPr="00026C09" w:rsidRDefault="0069584E">
            <w:pPr>
              <w:spacing w:line="280" w:lineRule="atLeast"/>
            </w:pPr>
          </w:p>
          <w:p w14:paraId="4FA00C8C" w14:textId="77777777" w:rsidR="0069584E" w:rsidRPr="00026C09" w:rsidRDefault="0069584E">
            <w:pPr>
              <w:spacing w:line="280" w:lineRule="atLeast"/>
            </w:pPr>
          </w:p>
          <w:p w14:paraId="4A0E35CB" w14:textId="77777777" w:rsidR="0069584E" w:rsidRPr="00026C09" w:rsidRDefault="0069584E">
            <w:pPr>
              <w:spacing w:line="280" w:lineRule="atLeast"/>
            </w:pPr>
          </w:p>
          <w:p w14:paraId="1E328BE8" w14:textId="77777777" w:rsidR="0069584E" w:rsidRPr="00026C09" w:rsidRDefault="0069584E">
            <w:pPr>
              <w:spacing w:line="280" w:lineRule="atLeast"/>
            </w:pPr>
          </w:p>
          <w:p w14:paraId="142E10FC" w14:textId="77777777" w:rsidR="0069584E" w:rsidRPr="00026C09" w:rsidRDefault="0069584E">
            <w:pPr>
              <w:spacing w:line="280" w:lineRule="atLeast"/>
            </w:pPr>
          </w:p>
          <w:p w14:paraId="464E54E2" w14:textId="77777777" w:rsidR="0069584E" w:rsidRPr="00026C09" w:rsidRDefault="0069584E">
            <w:pPr>
              <w:spacing w:line="280" w:lineRule="atLeast"/>
            </w:pPr>
          </w:p>
          <w:p w14:paraId="461B4AED" w14:textId="77777777" w:rsidR="0069584E" w:rsidRPr="00026C09" w:rsidRDefault="0069584E">
            <w:pPr>
              <w:spacing w:line="280" w:lineRule="atLeast"/>
            </w:pPr>
          </w:p>
          <w:p w14:paraId="2016445C" w14:textId="77777777" w:rsidR="0069584E" w:rsidRPr="00026C09" w:rsidRDefault="0069584E">
            <w:pPr>
              <w:spacing w:line="280" w:lineRule="atLeast"/>
            </w:pPr>
          </w:p>
          <w:p w14:paraId="1149443B" w14:textId="77777777" w:rsidR="0069584E" w:rsidRPr="00026C09" w:rsidRDefault="0069584E">
            <w:pPr>
              <w:spacing w:line="280" w:lineRule="atLeast"/>
            </w:pPr>
          </w:p>
          <w:p w14:paraId="42CB57DC" w14:textId="77777777" w:rsidR="0069584E" w:rsidRPr="00026C09" w:rsidRDefault="0069584E">
            <w:pPr>
              <w:spacing w:line="280" w:lineRule="atLeast"/>
            </w:pPr>
          </w:p>
          <w:p w14:paraId="0DF67741" w14:textId="77777777" w:rsidR="0069584E" w:rsidRPr="00026C09" w:rsidRDefault="0069584E">
            <w:pPr>
              <w:spacing w:line="280" w:lineRule="atLeast"/>
            </w:pPr>
          </w:p>
          <w:p w14:paraId="4349B468" w14:textId="77777777" w:rsidR="0069584E" w:rsidRDefault="0069584E">
            <w:pPr>
              <w:spacing w:line="280" w:lineRule="atLeast"/>
            </w:pPr>
          </w:p>
          <w:p w14:paraId="7D9AD1AB" w14:textId="77777777" w:rsidR="0069584E" w:rsidRDefault="0069584E">
            <w:pPr>
              <w:spacing w:line="280" w:lineRule="atLeast"/>
            </w:pPr>
          </w:p>
          <w:p w14:paraId="376A8FCC" w14:textId="77777777" w:rsidR="0069584E" w:rsidRPr="00026C09" w:rsidRDefault="0069584E">
            <w:pPr>
              <w:spacing w:line="280" w:lineRule="atLeast"/>
            </w:pPr>
          </w:p>
          <w:p w14:paraId="0E1B568F" w14:textId="77777777" w:rsidR="0069584E" w:rsidRPr="00026C09" w:rsidRDefault="0069584E">
            <w:pPr>
              <w:spacing w:line="280" w:lineRule="atLeast"/>
            </w:pPr>
          </w:p>
          <w:p w14:paraId="49D4706F" w14:textId="77777777" w:rsidR="0069584E" w:rsidRPr="00026C09" w:rsidRDefault="0069584E">
            <w:pPr>
              <w:spacing w:line="280" w:lineRule="atLeast"/>
            </w:pPr>
          </w:p>
        </w:tc>
      </w:tr>
    </w:tbl>
    <w:p w14:paraId="33C9D7A3" w14:textId="77777777" w:rsidR="0069584E" w:rsidRDefault="0069584E" w:rsidP="0069584E"/>
    <w:p w14:paraId="61625EC1" w14:textId="77777777" w:rsidR="0069584E" w:rsidRPr="007B7652" w:rsidRDefault="0069584E" w:rsidP="0069584E">
      <w:r w:rsidRPr="007B7652">
        <w:t xml:space="preserve">Gegadigde verklaart bovenstaande projecten op een vakkundige en regelmatige wijze te hebben uitgevoerd en deze verklaring naar waarheid te hebben ingevuld. </w:t>
      </w:r>
    </w:p>
    <w:p w14:paraId="15DA0A73" w14:textId="77777777" w:rsidR="0069584E" w:rsidRPr="007B7652" w:rsidRDefault="0069584E" w:rsidP="0069584E"/>
    <w:tbl>
      <w:tblPr>
        <w:tblStyle w:val="SynarchisTable"/>
        <w:tblW w:w="0" w:type="auto"/>
        <w:tblLook w:val="04A0" w:firstRow="1" w:lastRow="0" w:firstColumn="1" w:lastColumn="0" w:noHBand="0" w:noVBand="1"/>
      </w:tblPr>
      <w:tblGrid>
        <w:gridCol w:w="2122"/>
        <w:gridCol w:w="7874"/>
      </w:tblGrid>
      <w:tr w:rsidR="0069584E" w:rsidRPr="00D346B1" w14:paraId="2C34F9E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2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68CFACAD" w14:textId="77777777" w:rsidR="0069584E" w:rsidRPr="00D346B1" w:rsidRDefault="0069584E">
            <w:pPr>
              <w:spacing w:line="280" w:lineRule="exact"/>
              <w:rPr>
                <w:b w:val="0"/>
                <w:color w:val="auto"/>
              </w:rPr>
            </w:pPr>
            <w:r w:rsidRPr="00D346B1">
              <w:rPr>
                <w:b w:val="0"/>
                <w:color w:val="auto"/>
              </w:rPr>
              <w:t xml:space="preserve">Naam </w:t>
            </w:r>
          </w:p>
        </w:tc>
        <w:tc>
          <w:tcPr>
            <w:tcW w:w="787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/>
            </w:tcBorders>
            <w:shd w:val="clear" w:color="auto" w:fill="F2F2F2" w:themeFill="background1" w:themeFillShade="F2"/>
          </w:tcPr>
          <w:p w14:paraId="02204CF5" w14:textId="77777777" w:rsidR="0069584E" w:rsidRPr="00D346B1" w:rsidRDefault="0069584E">
            <w:pPr>
              <w:spacing w:line="280" w:lineRule="exact"/>
              <w:rPr>
                <w:b w:val="0"/>
              </w:rPr>
            </w:pPr>
          </w:p>
        </w:tc>
      </w:tr>
      <w:tr w:rsidR="0069584E" w:rsidRPr="00703738" w14:paraId="15054A3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07638417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Functie</w:t>
            </w:r>
          </w:p>
        </w:tc>
        <w:tc>
          <w:tcPr>
            <w:tcW w:w="7874" w:type="dxa"/>
          </w:tcPr>
          <w:p w14:paraId="0FCF0BD3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  <w:tr w:rsidR="0069584E" w:rsidRPr="00703738" w14:paraId="216FC698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06FDBC90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Bedrijf</w:t>
            </w:r>
          </w:p>
        </w:tc>
        <w:tc>
          <w:tcPr>
            <w:tcW w:w="7874" w:type="dxa"/>
          </w:tcPr>
          <w:p w14:paraId="4F378ED8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  <w:tr w:rsidR="0069584E" w:rsidRPr="00703738" w14:paraId="41F2B64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58226BB1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Handtekening</w:t>
            </w:r>
          </w:p>
        </w:tc>
        <w:tc>
          <w:tcPr>
            <w:tcW w:w="7874" w:type="dxa"/>
          </w:tcPr>
          <w:p w14:paraId="3B8A412A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  <w:tr w:rsidR="0069584E" w:rsidRPr="00703738" w14:paraId="65100E0D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1746DF31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Plaats en datum</w:t>
            </w:r>
          </w:p>
        </w:tc>
        <w:tc>
          <w:tcPr>
            <w:tcW w:w="7874" w:type="dxa"/>
          </w:tcPr>
          <w:p w14:paraId="14ED0CC8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</w:tbl>
    <w:p w14:paraId="33F7E7CF" w14:textId="6F7A8B13" w:rsidR="0069584E" w:rsidRDefault="0069584E" w:rsidP="0069584E">
      <w:pPr>
        <w:pStyle w:val="BijlageTitel"/>
        <w:numPr>
          <w:ilvl w:val="0"/>
          <w:numId w:val="0"/>
        </w:numPr>
        <w:ind w:left="1985" w:hanging="1985"/>
      </w:pPr>
      <w:bookmarkStart w:id="25" w:name="_Toc212121534"/>
      <w:bookmarkStart w:id="26" w:name="_Toc163220023"/>
      <w:bookmarkStart w:id="27" w:name="_Toc221038093"/>
      <w:r>
        <w:lastRenderedPageBreak/>
        <w:t xml:space="preserve">Bijlage </w:t>
      </w:r>
      <w:r w:rsidR="00BC751C">
        <w:t>9</w:t>
      </w:r>
      <w:r>
        <w:tab/>
        <w:t>Format Selectiecriterium B</w:t>
      </w:r>
      <w:bookmarkEnd w:id="25"/>
      <w:bookmarkEnd w:id="27"/>
    </w:p>
    <w:tbl>
      <w:tblPr>
        <w:tblStyle w:val="Tabelraster"/>
        <w:tblW w:w="96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984"/>
        <w:gridCol w:w="6650"/>
      </w:tblGrid>
      <w:tr w:rsidR="0069584E" w:rsidRPr="007F100A" w14:paraId="266AB449" w14:textId="77777777">
        <w:tc>
          <w:tcPr>
            <w:tcW w:w="9634" w:type="dxa"/>
            <w:gridSpan w:val="2"/>
            <w:shd w:val="clear" w:color="auto" w:fill="AEDD03"/>
          </w:tcPr>
          <w:p w14:paraId="4884B6EE" w14:textId="77777777" w:rsidR="0069584E" w:rsidRPr="007F100A" w:rsidRDefault="0069584E" w:rsidP="00A8684D">
            <w:pPr>
              <w:spacing w:line="280" w:lineRule="atLeast"/>
              <w:rPr>
                <w:b/>
                <w:lang w:val="en-US"/>
              </w:rPr>
            </w:pPr>
            <w:r w:rsidRPr="00A8684D">
              <w:rPr>
                <w:b/>
                <w:color w:val="FFFFFF" w:themeColor="background2"/>
                <w:lang w:val="en-US"/>
              </w:rPr>
              <w:t>Referentieproject:</w:t>
            </w:r>
            <w:r w:rsidRPr="007F100A">
              <w:rPr>
                <w:b/>
                <w:lang w:val="en-US"/>
              </w:rPr>
              <w:t xml:space="preserve"> </w:t>
            </w:r>
          </w:p>
        </w:tc>
      </w:tr>
      <w:tr w:rsidR="0069584E" w:rsidRPr="00EC2809" w14:paraId="5E10BFC4" w14:textId="77777777">
        <w:tc>
          <w:tcPr>
            <w:tcW w:w="2984" w:type="dxa"/>
          </w:tcPr>
          <w:p w14:paraId="6693169B" w14:textId="77777777" w:rsidR="0069584E" w:rsidRPr="00EC2809" w:rsidRDefault="0069584E">
            <w:r w:rsidRPr="00EC2809">
              <w:t>Naam referentie</w:t>
            </w:r>
          </w:p>
        </w:tc>
        <w:tc>
          <w:tcPr>
            <w:tcW w:w="6650" w:type="dxa"/>
          </w:tcPr>
          <w:p w14:paraId="33D71A17" w14:textId="77777777" w:rsidR="0069584E" w:rsidRPr="00EC2809" w:rsidRDefault="0069584E"/>
        </w:tc>
      </w:tr>
      <w:tr w:rsidR="0069584E" w:rsidRPr="00EC2809" w14:paraId="219096D6" w14:textId="77777777">
        <w:tc>
          <w:tcPr>
            <w:tcW w:w="2984" w:type="dxa"/>
            <w:shd w:val="clear" w:color="auto" w:fill="F2F2F2" w:themeFill="background1" w:themeFillShade="F2"/>
          </w:tcPr>
          <w:p w14:paraId="4399B31F" w14:textId="77777777" w:rsidR="0069584E" w:rsidRPr="007875FE" w:rsidRDefault="0069584E">
            <w:r w:rsidRPr="007875FE">
              <w:t>Opdrachtgever</w:t>
            </w:r>
          </w:p>
        </w:tc>
        <w:tc>
          <w:tcPr>
            <w:tcW w:w="6650" w:type="dxa"/>
            <w:shd w:val="clear" w:color="auto" w:fill="F2F2F2" w:themeFill="background1" w:themeFillShade="F2"/>
          </w:tcPr>
          <w:p w14:paraId="7A797BD5" w14:textId="77777777" w:rsidR="0069584E" w:rsidRPr="007875FE" w:rsidRDefault="0069584E"/>
        </w:tc>
      </w:tr>
      <w:tr w:rsidR="0069584E" w:rsidRPr="00EC2809" w14:paraId="24F26844" w14:textId="77777777">
        <w:tc>
          <w:tcPr>
            <w:tcW w:w="2984" w:type="dxa"/>
          </w:tcPr>
          <w:p w14:paraId="42F75E58" w14:textId="77777777" w:rsidR="0069584E" w:rsidRPr="00EC2809" w:rsidRDefault="0069584E">
            <w:r w:rsidRPr="00EC2809">
              <w:t>Adres</w:t>
            </w:r>
          </w:p>
        </w:tc>
        <w:tc>
          <w:tcPr>
            <w:tcW w:w="6650" w:type="dxa"/>
          </w:tcPr>
          <w:p w14:paraId="26EB1E34" w14:textId="77777777" w:rsidR="0069584E" w:rsidRPr="00EC2809" w:rsidRDefault="0069584E"/>
        </w:tc>
      </w:tr>
      <w:tr w:rsidR="0069584E" w:rsidRPr="00EC2809" w14:paraId="3A4CEBFC" w14:textId="77777777">
        <w:tc>
          <w:tcPr>
            <w:tcW w:w="2984" w:type="dxa"/>
            <w:shd w:val="clear" w:color="auto" w:fill="F2F2F2" w:themeFill="background1" w:themeFillShade="F2"/>
          </w:tcPr>
          <w:p w14:paraId="0296B519" w14:textId="77777777" w:rsidR="0069584E" w:rsidRPr="00EC2809" w:rsidRDefault="0069584E">
            <w:r w:rsidRPr="00EC2809">
              <w:t>Postcode en plaats</w:t>
            </w:r>
          </w:p>
        </w:tc>
        <w:tc>
          <w:tcPr>
            <w:tcW w:w="6650" w:type="dxa"/>
            <w:shd w:val="clear" w:color="auto" w:fill="F2F2F2" w:themeFill="background1" w:themeFillShade="F2"/>
          </w:tcPr>
          <w:p w14:paraId="6AAE42FE" w14:textId="77777777" w:rsidR="0069584E" w:rsidRPr="00EC2809" w:rsidRDefault="0069584E"/>
        </w:tc>
      </w:tr>
      <w:tr w:rsidR="0069584E" w:rsidRPr="00EC2809" w14:paraId="048939E5" w14:textId="77777777">
        <w:tc>
          <w:tcPr>
            <w:tcW w:w="2984" w:type="dxa"/>
          </w:tcPr>
          <w:p w14:paraId="3405E7A2" w14:textId="77777777" w:rsidR="0069584E" w:rsidRPr="00EC2809" w:rsidRDefault="0069584E">
            <w:r w:rsidRPr="00EC2809">
              <w:t>Naam contactpersoon</w:t>
            </w:r>
          </w:p>
        </w:tc>
        <w:tc>
          <w:tcPr>
            <w:tcW w:w="6650" w:type="dxa"/>
          </w:tcPr>
          <w:p w14:paraId="6193F775" w14:textId="77777777" w:rsidR="0069584E" w:rsidRPr="00EC2809" w:rsidRDefault="0069584E"/>
        </w:tc>
      </w:tr>
      <w:tr w:rsidR="0069584E" w:rsidRPr="00EC2809" w14:paraId="43E2EB93" w14:textId="77777777">
        <w:tc>
          <w:tcPr>
            <w:tcW w:w="2984" w:type="dxa"/>
            <w:shd w:val="clear" w:color="auto" w:fill="F2F2F2" w:themeFill="background1" w:themeFillShade="F2"/>
          </w:tcPr>
          <w:p w14:paraId="1F7EB95F" w14:textId="77777777" w:rsidR="0069584E" w:rsidRPr="00EC2809" w:rsidRDefault="0069584E">
            <w:r w:rsidRPr="00EC2809">
              <w:t>Functie</w:t>
            </w:r>
          </w:p>
        </w:tc>
        <w:tc>
          <w:tcPr>
            <w:tcW w:w="6650" w:type="dxa"/>
            <w:shd w:val="clear" w:color="auto" w:fill="F2F2F2" w:themeFill="background1" w:themeFillShade="F2"/>
          </w:tcPr>
          <w:p w14:paraId="5B9A274F" w14:textId="77777777" w:rsidR="0069584E" w:rsidRPr="00EC2809" w:rsidRDefault="0069584E"/>
        </w:tc>
      </w:tr>
      <w:tr w:rsidR="0069584E" w:rsidRPr="00EC2809" w14:paraId="11A860C4" w14:textId="77777777">
        <w:tc>
          <w:tcPr>
            <w:tcW w:w="2984" w:type="dxa"/>
          </w:tcPr>
          <w:p w14:paraId="73743320" w14:textId="77777777" w:rsidR="0069584E" w:rsidRPr="00EC2809" w:rsidRDefault="0069584E">
            <w:r w:rsidRPr="00EC2809">
              <w:t>Telefoonnummer</w:t>
            </w:r>
          </w:p>
        </w:tc>
        <w:tc>
          <w:tcPr>
            <w:tcW w:w="6650" w:type="dxa"/>
          </w:tcPr>
          <w:p w14:paraId="4BDA52D4" w14:textId="77777777" w:rsidR="0069584E" w:rsidRPr="00EC2809" w:rsidRDefault="0069584E"/>
        </w:tc>
      </w:tr>
      <w:tr w:rsidR="0069584E" w:rsidRPr="00EC2809" w14:paraId="0CB189FB" w14:textId="77777777">
        <w:tc>
          <w:tcPr>
            <w:tcW w:w="2984" w:type="dxa"/>
            <w:shd w:val="clear" w:color="auto" w:fill="F2F2F2" w:themeFill="background1" w:themeFillShade="F2"/>
          </w:tcPr>
          <w:p w14:paraId="0394F934" w14:textId="77777777" w:rsidR="0069584E" w:rsidRPr="00EC2809" w:rsidRDefault="0069584E"/>
        </w:tc>
        <w:tc>
          <w:tcPr>
            <w:tcW w:w="6650" w:type="dxa"/>
            <w:shd w:val="clear" w:color="auto" w:fill="F2F2F2" w:themeFill="background1" w:themeFillShade="F2"/>
          </w:tcPr>
          <w:p w14:paraId="0528E3A3" w14:textId="77777777" w:rsidR="0069584E" w:rsidRPr="00EC2809" w:rsidRDefault="0069584E"/>
        </w:tc>
      </w:tr>
      <w:tr w:rsidR="0069584E" w:rsidRPr="00EC2809" w14:paraId="37FBA1DB" w14:textId="77777777">
        <w:tc>
          <w:tcPr>
            <w:tcW w:w="9634" w:type="dxa"/>
            <w:gridSpan w:val="2"/>
            <w:shd w:val="clear" w:color="auto" w:fill="AEDD03"/>
          </w:tcPr>
          <w:p w14:paraId="12072AA4" w14:textId="77777777" w:rsidR="0069584E" w:rsidRPr="00EC2809" w:rsidRDefault="0069584E" w:rsidP="00A8684D">
            <w:pPr>
              <w:spacing w:line="280" w:lineRule="atLeast"/>
              <w:rPr>
                <w:b/>
              </w:rPr>
            </w:pPr>
            <w:r w:rsidRPr="00A8684D">
              <w:rPr>
                <w:b/>
                <w:color w:val="FFFFFF" w:themeColor="background2"/>
                <w:lang w:val="en-US"/>
              </w:rPr>
              <w:t>Aard en omvang</w:t>
            </w:r>
          </w:p>
        </w:tc>
      </w:tr>
      <w:tr w:rsidR="0069584E" w:rsidRPr="00EC2809" w14:paraId="535F8BFD" w14:textId="77777777">
        <w:tc>
          <w:tcPr>
            <w:tcW w:w="2984" w:type="dxa"/>
            <w:shd w:val="clear" w:color="auto" w:fill="F2F2F2" w:themeFill="background1" w:themeFillShade="F2"/>
          </w:tcPr>
          <w:p w14:paraId="4B7D24F3" w14:textId="77777777" w:rsidR="0069584E" w:rsidRPr="00EC2809" w:rsidRDefault="0069584E">
            <w:pPr>
              <w:jc w:val="left"/>
            </w:pPr>
            <w:r w:rsidRPr="00EC2809">
              <w:t>Soort project</w:t>
            </w:r>
            <w:r>
              <w:t xml:space="preserve"> </w:t>
            </w:r>
          </w:p>
        </w:tc>
        <w:tc>
          <w:tcPr>
            <w:tcW w:w="6650" w:type="dxa"/>
            <w:shd w:val="clear" w:color="auto" w:fill="F2F2F2" w:themeFill="background1" w:themeFillShade="F2"/>
          </w:tcPr>
          <w:p w14:paraId="1AFF68AE" w14:textId="77777777" w:rsidR="0069584E" w:rsidRPr="00EC2809" w:rsidRDefault="0069584E"/>
        </w:tc>
      </w:tr>
      <w:tr w:rsidR="0069584E" w:rsidRPr="00EC2809" w14:paraId="02D93DBE" w14:textId="77777777">
        <w:tc>
          <w:tcPr>
            <w:tcW w:w="2984" w:type="dxa"/>
          </w:tcPr>
          <w:p w14:paraId="138A4C45" w14:textId="77777777" w:rsidR="0069584E" w:rsidRPr="00EC2809" w:rsidRDefault="0069584E">
            <w:pPr>
              <w:jc w:val="left"/>
            </w:pPr>
            <w:r w:rsidRPr="00EC2809">
              <w:t>Omvang in m² bvo</w:t>
            </w:r>
          </w:p>
        </w:tc>
        <w:tc>
          <w:tcPr>
            <w:tcW w:w="6650" w:type="dxa"/>
          </w:tcPr>
          <w:p w14:paraId="3B9CA100" w14:textId="77777777" w:rsidR="0069584E" w:rsidRPr="00EC2809" w:rsidRDefault="0069584E"/>
        </w:tc>
      </w:tr>
      <w:tr w:rsidR="0069584E" w:rsidRPr="00EC2809" w14:paraId="069C08E1" w14:textId="77777777">
        <w:tc>
          <w:tcPr>
            <w:tcW w:w="2984" w:type="dxa"/>
            <w:shd w:val="clear" w:color="auto" w:fill="F2F2F2" w:themeFill="background1" w:themeFillShade="F2"/>
          </w:tcPr>
          <w:p w14:paraId="6322531A" w14:textId="77777777" w:rsidR="0069584E" w:rsidRPr="00EC2809" w:rsidRDefault="0069584E">
            <w:pPr>
              <w:jc w:val="left"/>
            </w:pPr>
            <w:r w:rsidRPr="00EC2809">
              <w:t>Datum start project</w:t>
            </w:r>
          </w:p>
        </w:tc>
        <w:tc>
          <w:tcPr>
            <w:tcW w:w="6650" w:type="dxa"/>
            <w:shd w:val="clear" w:color="auto" w:fill="F2F2F2" w:themeFill="background1" w:themeFillShade="F2"/>
          </w:tcPr>
          <w:p w14:paraId="36DAE550" w14:textId="77777777" w:rsidR="0069584E" w:rsidRPr="00EC2809" w:rsidRDefault="0069584E"/>
        </w:tc>
      </w:tr>
      <w:tr w:rsidR="0069584E" w:rsidRPr="00EC2809" w14:paraId="5FAAEDBF" w14:textId="77777777">
        <w:tc>
          <w:tcPr>
            <w:tcW w:w="2984" w:type="dxa"/>
          </w:tcPr>
          <w:p w14:paraId="2B0D58E9" w14:textId="77777777" w:rsidR="0069584E" w:rsidRPr="00EC2809" w:rsidRDefault="0069584E">
            <w:pPr>
              <w:jc w:val="left"/>
            </w:pPr>
            <w:r w:rsidRPr="00EC2809">
              <w:t>Datum eind project</w:t>
            </w:r>
          </w:p>
        </w:tc>
        <w:tc>
          <w:tcPr>
            <w:tcW w:w="6650" w:type="dxa"/>
          </w:tcPr>
          <w:p w14:paraId="3A18ACD3" w14:textId="77777777" w:rsidR="0069584E" w:rsidRPr="00EC2809" w:rsidRDefault="0069584E"/>
        </w:tc>
      </w:tr>
      <w:tr w:rsidR="0069584E" w:rsidRPr="00EC2809" w14:paraId="068C3FD1" w14:textId="77777777">
        <w:tc>
          <w:tcPr>
            <w:tcW w:w="2984" w:type="dxa"/>
            <w:shd w:val="clear" w:color="auto" w:fill="F2F2F2" w:themeFill="background1" w:themeFillShade="F2"/>
          </w:tcPr>
          <w:p w14:paraId="3B6FA316" w14:textId="77777777" w:rsidR="0069584E" w:rsidRPr="00EC2809" w:rsidRDefault="0069584E">
            <w:pPr>
              <w:jc w:val="left"/>
            </w:pPr>
            <w:r>
              <w:t>C</w:t>
            </w:r>
            <w:r w:rsidRPr="00EC2809">
              <w:t>ontract</w:t>
            </w:r>
            <w:r>
              <w:t>vorm</w:t>
            </w:r>
          </w:p>
        </w:tc>
        <w:tc>
          <w:tcPr>
            <w:tcW w:w="6650" w:type="dxa"/>
            <w:shd w:val="clear" w:color="auto" w:fill="F2F2F2" w:themeFill="background1" w:themeFillShade="F2"/>
          </w:tcPr>
          <w:p w14:paraId="44D04FA5" w14:textId="77777777" w:rsidR="0069584E" w:rsidRPr="00EC2809" w:rsidRDefault="0069584E"/>
        </w:tc>
      </w:tr>
      <w:tr w:rsidR="0069584E" w:rsidRPr="00EC2809" w14:paraId="1255BAA7" w14:textId="77777777">
        <w:tc>
          <w:tcPr>
            <w:tcW w:w="2984" w:type="dxa"/>
          </w:tcPr>
          <w:p w14:paraId="4D78E45B" w14:textId="77777777" w:rsidR="0069584E" w:rsidRPr="00EC2809" w:rsidRDefault="0069584E">
            <w:pPr>
              <w:jc w:val="left"/>
            </w:pPr>
            <w:r w:rsidRPr="00EC2809">
              <w:t>Waarde in €</w:t>
            </w:r>
          </w:p>
        </w:tc>
        <w:tc>
          <w:tcPr>
            <w:tcW w:w="6650" w:type="dxa"/>
          </w:tcPr>
          <w:p w14:paraId="31DD5013" w14:textId="77777777" w:rsidR="0069584E" w:rsidRPr="00EC2809" w:rsidRDefault="0069584E"/>
        </w:tc>
      </w:tr>
      <w:tr w:rsidR="0069584E" w:rsidRPr="00EC2809" w14:paraId="3866A37D" w14:textId="77777777">
        <w:tc>
          <w:tcPr>
            <w:tcW w:w="2984" w:type="dxa"/>
            <w:shd w:val="clear" w:color="auto" w:fill="F2F2F2" w:themeFill="background1" w:themeFillShade="F2"/>
          </w:tcPr>
          <w:p w14:paraId="7DE652A9" w14:textId="77777777" w:rsidR="0069584E" w:rsidRPr="00EC2809" w:rsidRDefault="0069584E">
            <w:pPr>
              <w:jc w:val="left"/>
            </w:pPr>
            <w:r w:rsidRPr="00EC2809">
              <w:t>Rol Gegadigde</w:t>
            </w:r>
          </w:p>
        </w:tc>
        <w:tc>
          <w:tcPr>
            <w:tcW w:w="6650" w:type="dxa"/>
            <w:shd w:val="clear" w:color="auto" w:fill="F2F2F2" w:themeFill="background1" w:themeFillShade="F2"/>
          </w:tcPr>
          <w:p w14:paraId="07FE0DDE" w14:textId="77777777" w:rsidR="0069584E" w:rsidRPr="00EC2809" w:rsidRDefault="0069584E"/>
        </w:tc>
      </w:tr>
      <w:tr w:rsidR="0069584E" w:rsidRPr="00EC2809" w14:paraId="4FAEAC52" w14:textId="77777777">
        <w:tc>
          <w:tcPr>
            <w:tcW w:w="2984" w:type="dxa"/>
          </w:tcPr>
          <w:p w14:paraId="549AC1D5" w14:textId="77777777" w:rsidR="0069584E" w:rsidRPr="00EC2809" w:rsidRDefault="0069584E">
            <w:pPr>
              <w:jc w:val="left"/>
            </w:pPr>
            <w:r>
              <w:t>Aard van de Opdracht</w:t>
            </w:r>
          </w:p>
        </w:tc>
        <w:tc>
          <w:tcPr>
            <w:tcW w:w="6650" w:type="dxa"/>
          </w:tcPr>
          <w:p w14:paraId="500AF6E6" w14:textId="77777777" w:rsidR="0069584E" w:rsidRPr="00EC2809" w:rsidRDefault="0069584E">
            <w:r>
              <w:t>(Zie definities paragraaf 1.4)</w:t>
            </w:r>
          </w:p>
        </w:tc>
      </w:tr>
      <w:tr w:rsidR="0069584E" w:rsidRPr="00EC2809" w14:paraId="4185BFF2" w14:textId="77777777">
        <w:tc>
          <w:tcPr>
            <w:tcW w:w="2984" w:type="dxa"/>
            <w:shd w:val="clear" w:color="auto" w:fill="F2F2F2" w:themeFill="background1" w:themeFillShade="F2"/>
          </w:tcPr>
          <w:p w14:paraId="7B15ACAA" w14:textId="77777777" w:rsidR="0069584E" w:rsidRPr="00EC2809" w:rsidRDefault="0069584E">
            <w:r w:rsidRPr="00EC2809">
              <w:t>Omschrijving project</w:t>
            </w:r>
          </w:p>
        </w:tc>
        <w:tc>
          <w:tcPr>
            <w:tcW w:w="6650" w:type="dxa"/>
            <w:shd w:val="clear" w:color="auto" w:fill="F2F2F2" w:themeFill="background1" w:themeFillShade="F2"/>
          </w:tcPr>
          <w:p w14:paraId="098DDEA9" w14:textId="77777777" w:rsidR="0069584E" w:rsidRDefault="0069584E"/>
          <w:p w14:paraId="22A3B843" w14:textId="77777777" w:rsidR="0069584E" w:rsidRDefault="0069584E"/>
          <w:p w14:paraId="7DE0A506" w14:textId="77777777" w:rsidR="0069584E" w:rsidRDefault="0069584E"/>
          <w:p w14:paraId="2E27CA59" w14:textId="77777777" w:rsidR="0069584E" w:rsidRDefault="0069584E"/>
          <w:p w14:paraId="478A72DA" w14:textId="77777777" w:rsidR="0069584E" w:rsidRDefault="0069584E"/>
          <w:p w14:paraId="2564E9B7" w14:textId="77777777" w:rsidR="0069584E" w:rsidRDefault="0069584E"/>
          <w:p w14:paraId="2B66E720" w14:textId="77777777" w:rsidR="0069584E" w:rsidRDefault="0069584E"/>
          <w:p w14:paraId="25BD81B5" w14:textId="77777777" w:rsidR="0069584E" w:rsidRDefault="0069584E"/>
          <w:p w14:paraId="7225B060" w14:textId="77777777" w:rsidR="0069584E" w:rsidRDefault="0069584E"/>
          <w:p w14:paraId="2AEC58D9" w14:textId="77777777" w:rsidR="0069584E" w:rsidRDefault="0069584E"/>
          <w:p w14:paraId="48194DFB" w14:textId="77777777" w:rsidR="0069584E" w:rsidRDefault="0069584E"/>
          <w:p w14:paraId="0DD16529" w14:textId="77777777" w:rsidR="0069584E" w:rsidRDefault="0069584E"/>
          <w:p w14:paraId="35229A9B" w14:textId="77777777" w:rsidR="0069584E" w:rsidRDefault="0069584E"/>
          <w:p w14:paraId="0B91F571" w14:textId="77777777" w:rsidR="0069584E" w:rsidRDefault="0069584E"/>
          <w:p w14:paraId="7981AE50" w14:textId="77777777" w:rsidR="0069584E" w:rsidRDefault="0069584E"/>
          <w:p w14:paraId="7F093117" w14:textId="77777777" w:rsidR="0069584E" w:rsidRDefault="0069584E"/>
          <w:p w14:paraId="1EAD2D47" w14:textId="77777777" w:rsidR="0069584E" w:rsidRDefault="0069584E"/>
          <w:p w14:paraId="74AEC240" w14:textId="77777777" w:rsidR="0069584E" w:rsidRDefault="0069584E"/>
          <w:p w14:paraId="6F5EF9B3" w14:textId="77777777" w:rsidR="0069584E" w:rsidRDefault="0069584E"/>
          <w:p w14:paraId="299E29F6" w14:textId="77777777" w:rsidR="0069584E" w:rsidRDefault="0069584E"/>
          <w:p w14:paraId="33BC856E" w14:textId="77777777" w:rsidR="0069584E" w:rsidRDefault="0069584E"/>
          <w:p w14:paraId="6257963D" w14:textId="77777777" w:rsidR="0069584E" w:rsidRDefault="0069584E"/>
          <w:p w14:paraId="552B94B9" w14:textId="77777777" w:rsidR="0069584E" w:rsidRDefault="0069584E"/>
          <w:p w14:paraId="03F57300" w14:textId="77777777" w:rsidR="0069584E" w:rsidRDefault="0069584E"/>
          <w:p w14:paraId="7A4968CA" w14:textId="77777777" w:rsidR="0069584E" w:rsidRDefault="0069584E"/>
          <w:p w14:paraId="6D460A83" w14:textId="77777777" w:rsidR="0069584E" w:rsidRDefault="0069584E"/>
          <w:p w14:paraId="330E2A9E" w14:textId="77777777" w:rsidR="0069584E" w:rsidRPr="00EC2809" w:rsidRDefault="0069584E"/>
        </w:tc>
      </w:tr>
    </w:tbl>
    <w:p w14:paraId="43218ADE" w14:textId="77777777" w:rsidR="0069584E" w:rsidRDefault="0069584E" w:rsidP="0069584E">
      <w:pPr>
        <w:ind w:right="95"/>
        <w:rPr>
          <w:rFonts w:cs="Arial"/>
          <w:snapToGrid w:val="0"/>
        </w:rPr>
      </w:pPr>
    </w:p>
    <w:p w14:paraId="78D94C53" w14:textId="77777777" w:rsidR="0069584E" w:rsidRPr="00EC2809" w:rsidRDefault="0069584E" w:rsidP="0069584E">
      <w:pPr>
        <w:ind w:right="95"/>
        <w:rPr>
          <w:rFonts w:cs="Arial"/>
          <w:snapToGrid w:val="0"/>
        </w:rPr>
      </w:pPr>
      <w:r w:rsidRPr="00EC2809">
        <w:rPr>
          <w:rFonts w:cs="Arial"/>
          <w:snapToGrid w:val="0"/>
        </w:rPr>
        <w:t xml:space="preserve">Gegadigde verklaart bovenstaande projecten op een vakkundige en regelmatige wijze te hebben uitgevoerd en deze verklaring naar waarheid te hebben ingevuld. </w:t>
      </w:r>
    </w:p>
    <w:p w14:paraId="4351F8A6" w14:textId="77777777" w:rsidR="0069584E" w:rsidRPr="00EC2809" w:rsidRDefault="0069584E" w:rsidP="0069584E">
      <w:pPr>
        <w:ind w:right="95"/>
        <w:rPr>
          <w:rFonts w:cs="Arial"/>
          <w:snapToGrid w:val="0"/>
        </w:rPr>
      </w:pPr>
    </w:p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3103"/>
        <w:gridCol w:w="6525"/>
      </w:tblGrid>
      <w:tr w:rsidR="0069584E" w:rsidRPr="00EC2809" w14:paraId="50092C0D" w14:textId="77777777">
        <w:tc>
          <w:tcPr>
            <w:tcW w:w="3103" w:type="dxa"/>
            <w:shd w:val="clear" w:color="auto" w:fill="F2F2F2" w:themeFill="background1" w:themeFillShade="F2"/>
          </w:tcPr>
          <w:p w14:paraId="3ABCD2BE" w14:textId="77777777" w:rsidR="0069584E" w:rsidRPr="00EC2809" w:rsidRDefault="0069584E">
            <w:pPr>
              <w:ind w:right="95"/>
              <w:rPr>
                <w:rFonts w:cs="Arial"/>
                <w:snapToGrid w:val="0"/>
              </w:rPr>
            </w:pPr>
            <w:r w:rsidRPr="00EC2809">
              <w:rPr>
                <w:rFonts w:cs="Arial"/>
                <w:snapToGrid w:val="0"/>
              </w:rPr>
              <w:t>Naam</w:t>
            </w:r>
          </w:p>
        </w:tc>
        <w:tc>
          <w:tcPr>
            <w:tcW w:w="6525" w:type="dxa"/>
            <w:shd w:val="clear" w:color="auto" w:fill="F2F2F2" w:themeFill="background1" w:themeFillShade="F2"/>
          </w:tcPr>
          <w:p w14:paraId="78EDA613" w14:textId="77777777" w:rsidR="0069584E" w:rsidRPr="00EC2809" w:rsidRDefault="0069584E">
            <w:pPr>
              <w:ind w:right="95"/>
              <w:rPr>
                <w:rFonts w:cs="Arial"/>
                <w:snapToGrid w:val="0"/>
              </w:rPr>
            </w:pPr>
          </w:p>
        </w:tc>
      </w:tr>
      <w:tr w:rsidR="0069584E" w:rsidRPr="00EC2809" w14:paraId="541C2E66" w14:textId="77777777">
        <w:tc>
          <w:tcPr>
            <w:tcW w:w="3103" w:type="dxa"/>
          </w:tcPr>
          <w:p w14:paraId="0AEBC006" w14:textId="77777777" w:rsidR="0069584E" w:rsidRPr="00EC2809" w:rsidRDefault="0069584E">
            <w:pPr>
              <w:ind w:right="95"/>
              <w:rPr>
                <w:rFonts w:cs="Arial"/>
                <w:snapToGrid w:val="0"/>
              </w:rPr>
            </w:pPr>
            <w:r w:rsidRPr="00EC2809">
              <w:rPr>
                <w:rFonts w:cs="Arial"/>
                <w:snapToGrid w:val="0"/>
              </w:rPr>
              <w:t>Functie</w:t>
            </w:r>
          </w:p>
        </w:tc>
        <w:tc>
          <w:tcPr>
            <w:tcW w:w="6525" w:type="dxa"/>
          </w:tcPr>
          <w:p w14:paraId="11325CBB" w14:textId="77777777" w:rsidR="0069584E" w:rsidRPr="00EC2809" w:rsidRDefault="0069584E">
            <w:pPr>
              <w:ind w:right="95"/>
              <w:rPr>
                <w:rFonts w:cs="Arial"/>
                <w:snapToGrid w:val="0"/>
              </w:rPr>
            </w:pPr>
          </w:p>
        </w:tc>
      </w:tr>
      <w:tr w:rsidR="0069584E" w:rsidRPr="00EC2809" w14:paraId="454496FC" w14:textId="77777777">
        <w:tc>
          <w:tcPr>
            <w:tcW w:w="3103" w:type="dxa"/>
            <w:shd w:val="clear" w:color="auto" w:fill="F2F2F2" w:themeFill="background1" w:themeFillShade="F2"/>
          </w:tcPr>
          <w:p w14:paraId="582CEF4C" w14:textId="77777777" w:rsidR="0069584E" w:rsidRPr="00EC2809" w:rsidRDefault="0069584E">
            <w:pPr>
              <w:ind w:right="95"/>
              <w:rPr>
                <w:rFonts w:cs="Arial"/>
                <w:snapToGrid w:val="0"/>
              </w:rPr>
            </w:pPr>
            <w:r w:rsidRPr="00EC2809">
              <w:rPr>
                <w:rFonts w:cs="Arial"/>
                <w:snapToGrid w:val="0"/>
              </w:rPr>
              <w:t>Bedrijf</w:t>
            </w:r>
          </w:p>
        </w:tc>
        <w:tc>
          <w:tcPr>
            <w:tcW w:w="6525" w:type="dxa"/>
            <w:shd w:val="clear" w:color="auto" w:fill="F2F2F2" w:themeFill="background1" w:themeFillShade="F2"/>
          </w:tcPr>
          <w:p w14:paraId="4EE51432" w14:textId="77777777" w:rsidR="0069584E" w:rsidRPr="00EC2809" w:rsidRDefault="0069584E">
            <w:pPr>
              <w:ind w:right="95"/>
              <w:rPr>
                <w:rFonts w:cs="Arial"/>
                <w:snapToGrid w:val="0"/>
              </w:rPr>
            </w:pPr>
          </w:p>
        </w:tc>
      </w:tr>
      <w:tr w:rsidR="0069584E" w:rsidRPr="00EC2809" w14:paraId="0E3F1230" w14:textId="77777777">
        <w:tc>
          <w:tcPr>
            <w:tcW w:w="3103" w:type="dxa"/>
          </w:tcPr>
          <w:p w14:paraId="73610CB2" w14:textId="77777777" w:rsidR="0069584E" w:rsidRPr="00EC2809" w:rsidRDefault="0069584E">
            <w:pPr>
              <w:ind w:right="95"/>
              <w:rPr>
                <w:rFonts w:cs="Arial"/>
                <w:snapToGrid w:val="0"/>
              </w:rPr>
            </w:pPr>
            <w:r w:rsidRPr="00EC2809">
              <w:rPr>
                <w:rFonts w:cs="Arial"/>
                <w:snapToGrid w:val="0"/>
              </w:rPr>
              <w:t>Handtekening</w:t>
            </w:r>
          </w:p>
        </w:tc>
        <w:tc>
          <w:tcPr>
            <w:tcW w:w="6525" w:type="dxa"/>
          </w:tcPr>
          <w:p w14:paraId="6D310FFB" w14:textId="77777777" w:rsidR="0069584E" w:rsidRPr="00EC2809" w:rsidRDefault="0069584E">
            <w:pPr>
              <w:ind w:right="95"/>
              <w:rPr>
                <w:rFonts w:cs="Arial"/>
                <w:snapToGrid w:val="0"/>
              </w:rPr>
            </w:pPr>
          </w:p>
        </w:tc>
      </w:tr>
      <w:tr w:rsidR="0069584E" w:rsidRPr="00EC2809" w14:paraId="453CD44A" w14:textId="77777777">
        <w:tc>
          <w:tcPr>
            <w:tcW w:w="3103" w:type="dxa"/>
            <w:shd w:val="clear" w:color="auto" w:fill="F2F2F2" w:themeFill="background1" w:themeFillShade="F2"/>
          </w:tcPr>
          <w:p w14:paraId="24A9749C" w14:textId="77777777" w:rsidR="0069584E" w:rsidRPr="00EC2809" w:rsidRDefault="0069584E">
            <w:pPr>
              <w:ind w:right="95"/>
              <w:rPr>
                <w:rFonts w:cs="Arial"/>
                <w:snapToGrid w:val="0"/>
              </w:rPr>
            </w:pPr>
            <w:r w:rsidRPr="00EC2809">
              <w:rPr>
                <w:rFonts w:cs="Arial"/>
                <w:snapToGrid w:val="0"/>
              </w:rPr>
              <w:t>Plaats en datum</w:t>
            </w:r>
          </w:p>
        </w:tc>
        <w:tc>
          <w:tcPr>
            <w:tcW w:w="6525" w:type="dxa"/>
            <w:shd w:val="clear" w:color="auto" w:fill="F2F2F2" w:themeFill="background1" w:themeFillShade="F2"/>
          </w:tcPr>
          <w:p w14:paraId="13EB4EDB" w14:textId="77777777" w:rsidR="0069584E" w:rsidRPr="00EC2809" w:rsidRDefault="0069584E">
            <w:pPr>
              <w:ind w:right="95"/>
              <w:rPr>
                <w:rFonts w:cs="Arial"/>
                <w:snapToGrid w:val="0"/>
              </w:rPr>
            </w:pPr>
          </w:p>
        </w:tc>
      </w:tr>
    </w:tbl>
    <w:p w14:paraId="49A90595" w14:textId="7E68FAEE" w:rsidR="0069584E" w:rsidRDefault="0069584E" w:rsidP="0069584E">
      <w:pPr>
        <w:pStyle w:val="BijlageTitel"/>
        <w:numPr>
          <w:ilvl w:val="0"/>
          <w:numId w:val="0"/>
        </w:numPr>
        <w:ind w:left="1985" w:hanging="1985"/>
      </w:pPr>
      <w:bookmarkStart w:id="28" w:name="_Toc212121535"/>
      <w:bookmarkStart w:id="29" w:name="_Toc221038094"/>
      <w:r>
        <w:lastRenderedPageBreak/>
        <w:t>Bijlage 1</w:t>
      </w:r>
      <w:r w:rsidR="00BC751C">
        <w:t>0</w:t>
      </w:r>
      <w:r>
        <w:tab/>
        <w:t>Format Selectiecriterium C</w:t>
      </w:r>
      <w:bookmarkEnd w:id="26"/>
      <w:bookmarkEnd w:id="28"/>
      <w:bookmarkEnd w:id="29"/>
    </w:p>
    <w:tbl>
      <w:tblPr>
        <w:tblStyle w:val="SynarchisTable"/>
        <w:tblW w:w="9918" w:type="dxa"/>
        <w:tblLook w:val="04A0" w:firstRow="1" w:lastRow="0" w:firstColumn="1" w:lastColumn="0" w:noHBand="0" w:noVBand="1"/>
      </w:tblPr>
      <w:tblGrid>
        <w:gridCol w:w="2984"/>
        <w:gridCol w:w="6934"/>
      </w:tblGrid>
      <w:tr w:rsidR="0069584E" w:rsidRPr="00026C09" w14:paraId="0713588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18" w:type="dxa"/>
            <w:gridSpan w:val="2"/>
          </w:tcPr>
          <w:p w14:paraId="7447F1C7" w14:textId="77777777" w:rsidR="0069584E" w:rsidRPr="00026C09" w:rsidRDefault="0069584E">
            <w:pPr>
              <w:spacing w:line="280" w:lineRule="atLeast"/>
              <w:rPr>
                <w:lang w:val="en-US"/>
              </w:rPr>
            </w:pPr>
            <w:r w:rsidRPr="00026C09">
              <w:rPr>
                <w:lang w:val="en-US"/>
              </w:rPr>
              <w:t xml:space="preserve">Referentieproject: </w:t>
            </w:r>
          </w:p>
        </w:tc>
      </w:tr>
      <w:tr w:rsidR="0069584E" w:rsidRPr="00026C09" w14:paraId="6FAA020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0C3808FD" w14:textId="77777777" w:rsidR="0069584E" w:rsidRPr="00026C09" w:rsidRDefault="0069584E">
            <w:pPr>
              <w:spacing w:line="280" w:lineRule="atLeast"/>
            </w:pPr>
            <w:r w:rsidRPr="00026C09">
              <w:t>Naam referentie</w:t>
            </w:r>
          </w:p>
        </w:tc>
        <w:tc>
          <w:tcPr>
            <w:tcW w:w="6934" w:type="dxa"/>
          </w:tcPr>
          <w:p w14:paraId="5CBD927F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458C4319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681BC178" w14:textId="77777777" w:rsidR="0069584E" w:rsidRPr="00026C09" w:rsidRDefault="0069584E">
            <w:pPr>
              <w:spacing w:line="280" w:lineRule="atLeast"/>
            </w:pPr>
            <w:r w:rsidRPr="00026C09">
              <w:t>Opdrachtgever</w:t>
            </w:r>
          </w:p>
        </w:tc>
        <w:tc>
          <w:tcPr>
            <w:tcW w:w="6934" w:type="dxa"/>
          </w:tcPr>
          <w:p w14:paraId="0BDA0205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4DDCE11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30F6E249" w14:textId="77777777" w:rsidR="0069584E" w:rsidRPr="00026C09" w:rsidRDefault="0069584E">
            <w:pPr>
              <w:spacing w:line="280" w:lineRule="atLeast"/>
            </w:pPr>
            <w:r w:rsidRPr="00026C09">
              <w:t>Adres</w:t>
            </w:r>
          </w:p>
        </w:tc>
        <w:tc>
          <w:tcPr>
            <w:tcW w:w="6934" w:type="dxa"/>
          </w:tcPr>
          <w:p w14:paraId="0A53D9F2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0FDDD185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2DB3464F" w14:textId="77777777" w:rsidR="0069584E" w:rsidRPr="00026C09" w:rsidRDefault="0069584E">
            <w:pPr>
              <w:spacing w:line="280" w:lineRule="atLeast"/>
            </w:pPr>
            <w:r w:rsidRPr="00026C09">
              <w:t>Postcode en plaats</w:t>
            </w:r>
          </w:p>
        </w:tc>
        <w:tc>
          <w:tcPr>
            <w:tcW w:w="6934" w:type="dxa"/>
          </w:tcPr>
          <w:p w14:paraId="519D0536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3EC768A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4BBB9A2E" w14:textId="77777777" w:rsidR="0069584E" w:rsidRPr="00026C09" w:rsidRDefault="0069584E">
            <w:pPr>
              <w:spacing w:line="280" w:lineRule="atLeast"/>
            </w:pPr>
            <w:r w:rsidRPr="00026C09">
              <w:t>Naam contactpersoon</w:t>
            </w:r>
          </w:p>
        </w:tc>
        <w:tc>
          <w:tcPr>
            <w:tcW w:w="6934" w:type="dxa"/>
          </w:tcPr>
          <w:p w14:paraId="7716BFC2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3AD45E9C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03063C77" w14:textId="77777777" w:rsidR="0069584E" w:rsidRPr="00026C09" w:rsidRDefault="0069584E">
            <w:pPr>
              <w:spacing w:line="280" w:lineRule="atLeast"/>
            </w:pPr>
            <w:r w:rsidRPr="00026C09">
              <w:t>Functie</w:t>
            </w:r>
          </w:p>
        </w:tc>
        <w:tc>
          <w:tcPr>
            <w:tcW w:w="6934" w:type="dxa"/>
          </w:tcPr>
          <w:p w14:paraId="214A4F63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070D8AB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003E68C2" w14:textId="77777777" w:rsidR="0069584E" w:rsidRPr="00026C09" w:rsidRDefault="0069584E">
            <w:pPr>
              <w:spacing w:line="280" w:lineRule="atLeast"/>
            </w:pPr>
            <w:r w:rsidRPr="00026C09">
              <w:t>Telefoonnummer</w:t>
            </w:r>
          </w:p>
        </w:tc>
        <w:tc>
          <w:tcPr>
            <w:tcW w:w="6934" w:type="dxa"/>
          </w:tcPr>
          <w:p w14:paraId="75458508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010C16E5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2D8EFAED" w14:textId="77777777" w:rsidR="0069584E" w:rsidRPr="00026C09" w:rsidRDefault="0069584E">
            <w:pPr>
              <w:spacing w:line="280" w:lineRule="atLeast"/>
            </w:pPr>
          </w:p>
        </w:tc>
        <w:tc>
          <w:tcPr>
            <w:tcW w:w="6934" w:type="dxa"/>
          </w:tcPr>
          <w:p w14:paraId="613D2046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1B5530E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18" w:type="dxa"/>
            <w:gridSpan w:val="2"/>
            <w:shd w:val="clear" w:color="auto" w:fill="AEDD03" w:themeFill="accent1"/>
          </w:tcPr>
          <w:p w14:paraId="47D6ED2A" w14:textId="77777777" w:rsidR="0069584E" w:rsidRPr="00026C09" w:rsidRDefault="0069584E">
            <w:pPr>
              <w:spacing w:line="280" w:lineRule="atLeast"/>
              <w:rPr>
                <w:b/>
                <w:color w:val="FFFFFF" w:themeColor="background1"/>
              </w:rPr>
            </w:pPr>
            <w:r w:rsidRPr="00026C09">
              <w:rPr>
                <w:b/>
                <w:color w:val="FFFFFF" w:themeColor="background1"/>
              </w:rPr>
              <w:t>Aard en omvang</w:t>
            </w:r>
          </w:p>
        </w:tc>
      </w:tr>
      <w:tr w:rsidR="0069584E" w:rsidRPr="00026C09" w14:paraId="75941FAC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2E4238FB" w14:textId="77777777" w:rsidR="0069584E" w:rsidRPr="00026C09" w:rsidRDefault="0069584E">
            <w:pPr>
              <w:spacing w:line="280" w:lineRule="atLeast"/>
            </w:pPr>
            <w:r w:rsidRPr="00026C09">
              <w:t xml:space="preserve">Soort project </w:t>
            </w:r>
          </w:p>
        </w:tc>
        <w:tc>
          <w:tcPr>
            <w:tcW w:w="6934" w:type="dxa"/>
          </w:tcPr>
          <w:p w14:paraId="3D90C2F6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6F714A2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4E8FEE30" w14:textId="77777777" w:rsidR="0069584E" w:rsidRPr="00026C09" w:rsidRDefault="0069584E">
            <w:pPr>
              <w:spacing w:line="280" w:lineRule="atLeast"/>
            </w:pPr>
            <w:r w:rsidRPr="00026C09">
              <w:t>Omvang in m² bvo</w:t>
            </w:r>
          </w:p>
        </w:tc>
        <w:tc>
          <w:tcPr>
            <w:tcW w:w="6934" w:type="dxa"/>
          </w:tcPr>
          <w:p w14:paraId="02B18613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5E4ABA93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6837F19F" w14:textId="77777777" w:rsidR="0069584E" w:rsidRPr="00026C09" w:rsidRDefault="0069584E">
            <w:pPr>
              <w:spacing w:line="280" w:lineRule="atLeast"/>
            </w:pPr>
            <w:r w:rsidRPr="00026C09">
              <w:t>Datum start project</w:t>
            </w:r>
          </w:p>
        </w:tc>
        <w:tc>
          <w:tcPr>
            <w:tcW w:w="6934" w:type="dxa"/>
          </w:tcPr>
          <w:p w14:paraId="453D5DF8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12B2329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73E47E2E" w14:textId="77777777" w:rsidR="0069584E" w:rsidRPr="00026C09" w:rsidRDefault="0069584E">
            <w:pPr>
              <w:spacing w:line="280" w:lineRule="atLeast"/>
            </w:pPr>
            <w:r w:rsidRPr="00026C09">
              <w:t>Datum eind project</w:t>
            </w:r>
          </w:p>
        </w:tc>
        <w:tc>
          <w:tcPr>
            <w:tcW w:w="6934" w:type="dxa"/>
          </w:tcPr>
          <w:p w14:paraId="1FC99051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48F255BE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594BA96A" w14:textId="77777777" w:rsidR="0069584E" w:rsidRPr="00026C09" w:rsidRDefault="0069584E">
            <w:pPr>
              <w:spacing w:line="280" w:lineRule="atLeast"/>
            </w:pPr>
            <w:r w:rsidRPr="00026C09">
              <w:t>Contractvorm</w:t>
            </w:r>
          </w:p>
        </w:tc>
        <w:tc>
          <w:tcPr>
            <w:tcW w:w="6934" w:type="dxa"/>
          </w:tcPr>
          <w:p w14:paraId="46AF2A30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097C9CE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13D03FDB" w14:textId="77777777" w:rsidR="0069584E" w:rsidRPr="00026C09" w:rsidRDefault="0069584E">
            <w:pPr>
              <w:spacing w:line="280" w:lineRule="atLeast"/>
            </w:pPr>
            <w:r w:rsidRPr="00026C09">
              <w:t>Waarde in €</w:t>
            </w:r>
          </w:p>
        </w:tc>
        <w:tc>
          <w:tcPr>
            <w:tcW w:w="6934" w:type="dxa"/>
          </w:tcPr>
          <w:p w14:paraId="372E6244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385215A2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0C9C075D" w14:textId="77777777" w:rsidR="0069584E" w:rsidRPr="00026C09" w:rsidRDefault="0069584E">
            <w:pPr>
              <w:spacing w:line="280" w:lineRule="atLeast"/>
            </w:pPr>
            <w:r w:rsidRPr="00026C09">
              <w:t>Rol Gegadigde</w:t>
            </w:r>
          </w:p>
        </w:tc>
        <w:tc>
          <w:tcPr>
            <w:tcW w:w="6934" w:type="dxa"/>
          </w:tcPr>
          <w:p w14:paraId="58D32C29" w14:textId="77777777" w:rsidR="0069584E" w:rsidRPr="00026C09" w:rsidRDefault="0069584E">
            <w:pPr>
              <w:spacing w:line="280" w:lineRule="atLeast"/>
            </w:pPr>
          </w:p>
        </w:tc>
      </w:tr>
      <w:tr w:rsidR="0069584E" w:rsidRPr="00026C09" w14:paraId="14A27A1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4014C18B" w14:textId="77777777" w:rsidR="0069584E" w:rsidRPr="00026C09" w:rsidRDefault="0069584E">
            <w:pPr>
              <w:spacing w:line="280" w:lineRule="atLeast"/>
            </w:pPr>
            <w:r w:rsidRPr="00026C09">
              <w:t xml:space="preserve">Aard van de </w:t>
            </w:r>
            <w:r>
              <w:t>Opdracht</w:t>
            </w:r>
          </w:p>
        </w:tc>
        <w:tc>
          <w:tcPr>
            <w:tcW w:w="6934" w:type="dxa"/>
          </w:tcPr>
          <w:p w14:paraId="7751B53A" w14:textId="77777777" w:rsidR="0069584E" w:rsidRPr="00026C09" w:rsidRDefault="0069584E">
            <w:pPr>
              <w:spacing w:line="280" w:lineRule="atLeast"/>
            </w:pPr>
            <w:r w:rsidRPr="00026C09">
              <w:t xml:space="preserve">(Zie definities </w:t>
            </w:r>
            <w:r w:rsidRPr="00E429C5">
              <w:t>paragraaf 1.4)</w:t>
            </w:r>
          </w:p>
        </w:tc>
      </w:tr>
      <w:tr w:rsidR="0069584E" w:rsidRPr="00026C09" w14:paraId="6D1D0EDF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3831ABBA" w14:textId="77777777" w:rsidR="0069584E" w:rsidRPr="00026C09" w:rsidRDefault="0069584E">
            <w:pPr>
              <w:spacing w:line="280" w:lineRule="atLeast"/>
            </w:pPr>
            <w:r w:rsidRPr="00026C09">
              <w:t>Omschrijving project</w:t>
            </w:r>
          </w:p>
        </w:tc>
        <w:tc>
          <w:tcPr>
            <w:tcW w:w="6934" w:type="dxa"/>
          </w:tcPr>
          <w:p w14:paraId="6495D855" w14:textId="77777777" w:rsidR="0069584E" w:rsidRPr="00026C09" w:rsidRDefault="0069584E">
            <w:pPr>
              <w:spacing w:line="280" w:lineRule="atLeast"/>
            </w:pPr>
          </w:p>
          <w:p w14:paraId="639925F2" w14:textId="77777777" w:rsidR="0069584E" w:rsidRPr="00026C09" w:rsidRDefault="0069584E">
            <w:pPr>
              <w:spacing w:line="280" w:lineRule="atLeast"/>
            </w:pPr>
          </w:p>
          <w:p w14:paraId="0551926E" w14:textId="77777777" w:rsidR="0069584E" w:rsidRPr="00026C09" w:rsidRDefault="0069584E">
            <w:pPr>
              <w:spacing w:line="280" w:lineRule="atLeast"/>
            </w:pPr>
          </w:p>
          <w:p w14:paraId="256B2D73" w14:textId="77777777" w:rsidR="0069584E" w:rsidRPr="00026C09" w:rsidRDefault="0069584E">
            <w:pPr>
              <w:spacing w:line="280" w:lineRule="atLeast"/>
            </w:pPr>
          </w:p>
          <w:p w14:paraId="1BBB640E" w14:textId="77777777" w:rsidR="0069584E" w:rsidRPr="00026C09" w:rsidRDefault="0069584E">
            <w:pPr>
              <w:spacing w:line="280" w:lineRule="atLeast"/>
            </w:pPr>
          </w:p>
          <w:p w14:paraId="7EFA274D" w14:textId="77777777" w:rsidR="0069584E" w:rsidRPr="00026C09" w:rsidRDefault="0069584E">
            <w:pPr>
              <w:spacing w:line="280" w:lineRule="atLeast"/>
            </w:pPr>
          </w:p>
          <w:p w14:paraId="5DC2BA58" w14:textId="77777777" w:rsidR="0069584E" w:rsidRPr="00026C09" w:rsidRDefault="0069584E">
            <w:pPr>
              <w:spacing w:line="280" w:lineRule="atLeast"/>
            </w:pPr>
          </w:p>
          <w:p w14:paraId="1273A819" w14:textId="77777777" w:rsidR="0069584E" w:rsidRPr="00026C09" w:rsidRDefault="0069584E">
            <w:pPr>
              <w:spacing w:line="280" w:lineRule="atLeast"/>
            </w:pPr>
          </w:p>
          <w:p w14:paraId="7A0490A9" w14:textId="77777777" w:rsidR="0069584E" w:rsidRPr="00026C09" w:rsidRDefault="0069584E">
            <w:pPr>
              <w:spacing w:line="280" w:lineRule="atLeast"/>
            </w:pPr>
          </w:p>
          <w:p w14:paraId="1C2E8B79" w14:textId="77777777" w:rsidR="0069584E" w:rsidRPr="00026C09" w:rsidRDefault="0069584E">
            <w:pPr>
              <w:spacing w:line="280" w:lineRule="atLeast"/>
            </w:pPr>
          </w:p>
          <w:p w14:paraId="40A95FF9" w14:textId="77777777" w:rsidR="0069584E" w:rsidRPr="00026C09" w:rsidRDefault="0069584E">
            <w:pPr>
              <w:spacing w:line="280" w:lineRule="atLeast"/>
            </w:pPr>
          </w:p>
          <w:p w14:paraId="3CD3A415" w14:textId="77777777" w:rsidR="0069584E" w:rsidRDefault="0069584E">
            <w:pPr>
              <w:spacing w:line="280" w:lineRule="atLeast"/>
            </w:pPr>
          </w:p>
          <w:p w14:paraId="1E4A7E31" w14:textId="77777777" w:rsidR="0069584E" w:rsidRDefault="0069584E">
            <w:pPr>
              <w:spacing w:line="280" w:lineRule="atLeast"/>
            </w:pPr>
          </w:p>
          <w:p w14:paraId="2AD7D8FF" w14:textId="77777777" w:rsidR="0069584E" w:rsidRPr="00026C09" w:rsidRDefault="0069584E">
            <w:pPr>
              <w:spacing w:line="280" w:lineRule="atLeast"/>
            </w:pPr>
          </w:p>
          <w:p w14:paraId="35AC7525" w14:textId="77777777" w:rsidR="0069584E" w:rsidRPr="00026C09" w:rsidRDefault="0069584E">
            <w:pPr>
              <w:spacing w:line="280" w:lineRule="atLeast"/>
            </w:pPr>
          </w:p>
          <w:p w14:paraId="3416E35C" w14:textId="77777777" w:rsidR="0069584E" w:rsidRPr="00026C09" w:rsidRDefault="0069584E">
            <w:pPr>
              <w:spacing w:line="280" w:lineRule="atLeast"/>
            </w:pPr>
          </w:p>
        </w:tc>
      </w:tr>
    </w:tbl>
    <w:p w14:paraId="0ED061AC" w14:textId="77777777" w:rsidR="0069584E" w:rsidRDefault="0069584E" w:rsidP="0069584E"/>
    <w:p w14:paraId="6B3FC33F" w14:textId="77777777" w:rsidR="0069584E" w:rsidRPr="007B7652" w:rsidRDefault="0069584E" w:rsidP="0069584E">
      <w:r w:rsidRPr="007B7652">
        <w:t xml:space="preserve">Gegadigde verklaart bovenstaande projecten op een vakkundige en regelmatige wijze te hebben uitgevoerd en deze verklaring naar waarheid te hebben ingevuld. </w:t>
      </w:r>
    </w:p>
    <w:p w14:paraId="083237D5" w14:textId="77777777" w:rsidR="0069584E" w:rsidRPr="007B7652" w:rsidRDefault="0069584E" w:rsidP="0069584E"/>
    <w:tbl>
      <w:tblPr>
        <w:tblStyle w:val="SynarchisTable"/>
        <w:tblW w:w="0" w:type="auto"/>
        <w:tblLook w:val="04A0" w:firstRow="1" w:lastRow="0" w:firstColumn="1" w:lastColumn="0" w:noHBand="0" w:noVBand="1"/>
      </w:tblPr>
      <w:tblGrid>
        <w:gridCol w:w="2122"/>
        <w:gridCol w:w="7874"/>
      </w:tblGrid>
      <w:tr w:rsidR="0069584E" w:rsidRPr="00D346B1" w14:paraId="574C73D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2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994A83F" w14:textId="77777777" w:rsidR="0069584E" w:rsidRPr="00D346B1" w:rsidRDefault="0069584E">
            <w:pPr>
              <w:spacing w:line="280" w:lineRule="exact"/>
              <w:rPr>
                <w:b w:val="0"/>
                <w:color w:val="auto"/>
              </w:rPr>
            </w:pPr>
            <w:r w:rsidRPr="00D346B1">
              <w:rPr>
                <w:b w:val="0"/>
                <w:color w:val="auto"/>
              </w:rPr>
              <w:t xml:space="preserve">Naam </w:t>
            </w:r>
          </w:p>
        </w:tc>
        <w:tc>
          <w:tcPr>
            <w:tcW w:w="787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/>
            </w:tcBorders>
            <w:shd w:val="clear" w:color="auto" w:fill="F2F2F2" w:themeFill="background1" w:themeFillShade="F2"/>
          </w:tcPr>
          <w:p w14:paraId="27071F67" w14:textId="77777777" w:rsidR="0069584E" w:rsidRPr="00D346B1" w:rsidRDefault="0069584E">
            <w:pPr>
              <w:spacing w:line="280" w:lineRule="exact"/>
              <w:rPr>
                <w:b w:val="0"/>
              </w:rPr>
            </w:pPr>
          </w:p>
        </w:tc>
      </w:tr>
      <w:tr w:rsidR="0069584E" w:rsidRPr="00703738" w14:paraId="577766C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2B047BCF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Functie</w:t>
            </w:r>
          </w:p>
        </w:tc>
        <w:tc>
          <w:tcPr>
            <w:tcW w:w="7874" w:type="dxa"/>
          </w:tcPr>
          <w:p w14:paraId="660E8E56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  <w:tr w:rsidR="0069584E" w:rsidRPr="00703738" w14:paraId="1E1FA857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1AAF1C4A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Bedrijf</w:t>
            </w:r>
          </w:p>
        </w:tc>
        <w:tc>
          <w:tcPr>
            <w:tcW w:w="7874" w:type="dxa"/>
          </w:tcPr>
          <w:p w14:paraId="4ADD129B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  <w:tr w:rsidR="0069584E" w:rsidRPr="00703738" w14:paraId="02359DE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3F89D7E3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Handtekening</w:t>
            </w:r>
          </w:p>
        </w:tc>
        <w:tc>
          <w:tcPr>
            <w:tcW w:w="7874" w:type="dxa"/>
          </w:tcPr>
          <w:p w14:paraId="262C07D8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  <w:tr w:rsidR="0069584E" w:rsidRPr="00703738" w14:paraId="222C85F8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5DF81FE7" w14:textId="77777777" w:rsidR="0069584E" w:rsidRPr="00703738" w:rsidRDefault="0069584E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Plaats en datum</w:t>
            </w:r>
          </w:p>
        </w:tc>
        <w:tc>
          <w:tcPr>
            <w:tcW w:w="7874" w:type="dxa"/>
          </w:tcPr>
          <w:p w14:paraId="12ECD177" w14:textId="77777777" w:rsidR="0069584E" w:rsidRPr="00703738" w:rsidRDefault="0069584E">
            <w:pPr>
              <w:spacing w:line="280" w:lineRule="exact"/>
              <w:rPr>
                <w:bCs/>
              </w:rPr>
            </w:pPr>
          </w:p>
        </w:tc>
      </w:tr>
    </w:tbl>
    <w:p w14:paraId="211C365D" w14:textId="77777777" w:rsidR="0069584E" w:rsidRDefault="0069584E" w:rsidP="0069584E"/>
    <w:p w14:paraId="525E5B43" w14:textId="77777777" w:rsidR="0069584E" w:rsidRDefault="0069584E" w:rsidP="0069584E"/>
    <w:p w14:paraId="2D62EFED" w14:textId="77777777" w:rsidR="00212CC2" w:rsidRPr="00467155" w:rsidRDefault="00212CC2"/>
    <w:p w14:paraId="479B3031" w14:textId="77777777" w:rsidR="00D1474F" w:rsidRPr="00467155" w:rsidRDefault="00212CC2" w:rsidP="007009E2">
      <w:r w:rsidRPr="00FE01CF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9917EB5" wp14:editId="19284CC9">
            <wp:simplePos x="0" y="0"/>
            <wp:positionH relativeFrom="page">
              <wp:posOffset>2540</wp:posOffset>
            </wp:positionH>
            <wp:positionV relativeFrom="page">
              <wp:posOffset>-1905</wp:posOffset>
            </wp:positionV>
            <wp:extent cx="7558405" cy="10691485"/>
            <wp:effectExtent l="0" t="0" r="4445" b="0"/>
            <wp:wrapNone/>
            <wp:docPr id="29" name="Picture 29" descr="Afbeelding met p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fbeelding met plein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49128" w14:textId="0BBB82E9" w:rsidR="00061433" w:rsidRPr="005E7BE7" w:rsidRDefault="00061433" w:rsidP="00186ED5"/>
    <w:sectPr w:rsidR="00061433" w:rsidRPr="005E7BE7" w:rsidSect="00861D1C">
      <w:footerReference w:type="default" r:id="rId15"/>
      <w:headerReference w:type="first" r:id="rId16"/>
      <w:pgSz w:w="11906" w:h="16838"/>
      <w:pgMar w:top="737" w:right="879" w:bottom="737" w:left="1021" w:header="709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CF772" w14:textId="77777777" w:rsidR="00694DB4" w:rsidRPr="00467155" w:rsidRDefault="00694DB4" w:rsidP="002464F3">
      <w:pPr>
        <w:spacing w:line="240" w:lineRule="auto"/>
      </w:pPr>
      <w:r w:rsidRPr="00467155">
        <w:separator/>
      </w:r>
    </w:p>
  </w:endnote>
  <w:endnote w:type="continuationSeparator" w:id="0">
    <w:p w14:paraId="156D1349" w14:textId="77777777" w:rsidR="00694DB4" w:rsidRPr="00467155" w:rsidRDefault="00694DB4" w:rsidP="002464F3">
      <w:pPr>
        <w:spacing w:line="240" w:lineRule="auto"/>
      </w:pPr>
      <w:r w:rsidRPr="00467155">
        <w:continuationSeparator/>
      </w:r>
    </w:p>
  </w:endnote>
  <w:endnote w:type="continuationNotice" w:id="1">
    <w:p w14:paraId="7F2701F5" w14:textId="77777777" w:rsidR="00694DB4" w:rsidRPr="00467155" w:rsidRDefault="00694DB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EC8F8" w14:textId="6A4153C1" w:rsidR="00794BAD" w:rsidRPr="00467155" w:rsidRDefault="002C428E" w:rsidP="000543AC">
    <w:pPr>
      <w:pStyle w:val="Voettekst"/>
      <w:tabs>
        <w:tab w:val="clear" w:pos="4536"/>
        <w:tab w:val="clear" w:pos="9072"/>
        <w:tab w:val="right" w:pos="10348"/>
      </w:tabs>
      <w:rPr>
        <w:b/>
        <w:sz w:val="18"/>
      </w:rPr>
    </w:pPr>
    <w:r>
      <w:rPr>
        <w:noProof/>
      </w:rPr>
      <w:drawing>
        <wp:anchor distT="0" distB="0" distL="114300" distR="114300" simplePos="0" relativeHeight="251658244" behindDoc="0" locked="0" layoutInCell="1" allowOverlap="1" wp14:anchorId="78643C42" wp14:editId="41A82286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766077" cy="324000"/>
          <wp:effectExtent l="0" t="0" r="5715" b="0"/>
          <wp:wrapNone/>
          <wp:docPr id="1395320453" name="Afbeelding 12" descr="Afbeelding met Graphics, grafische vormgeving, schermopname, clipart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320453" name="Afbeelding 12" descr="Afbeelding met Graphics, grafische vormgeving, schermopname, clipart&#10;&#10;Door AI gegenereerde inhoud is mogelijk onjuis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6077" cy="32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4BAD" w:rsidRPr="00467155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D334E" w14:textId="2180961D" w:rsidR="00794BAD" w:rsidRPr="00467155" w:rsidRDefault="002C428E" w:rsidP="000543AC">
    <w:pPr>
      <w:pStyle w:val="Voettekst"/>
      <w:tabs>
        <w:tab w:val="clear" w:pos="4536"/>
        <w:tab w:val="clear" w:pos="9072"/>
        <w:tab w:val="right" w:pos="10348"/>
      </w:tabs>
      <w:rPr>
        <w:b/>
        <w:sz w:val="18"/>
      </w:rPr>
    </w:pPr>
    <w:r>
      <w:rPr>
        <w:noProof/>
      </w:rPr>
      <w:drawing>
        <wp:anchor distT="0" distB="0" distL="114300" distR="114300" simplePos="0" relativeHeight="251658245" behindDoc="0" locked="0" layoutInCell="1" allowOverlap="1" wp14:anchorId="5D0B8F97" wp14:editId="40DE8984">
          <wp:simplePos x="0" y="0"/>
          <wp:positionH relativeFrom="margin">
            <wp:align>left</wp:align>
          </wp:positionH>
          <wp:positionV relativeFrom="paragraph">
            <wp:posOffset>-46355</wp:posOffset>
          </wp:positionV>
          <wp:extent cx="1766077" cy="324000"/>
          <wp:effectExtent l="0" t="0" r="5715" b="0"/>
          <wp:wrapNone/>
          <wp:docPr id="1155115732" name="Afbeelding 12" descr="Afbeelding met Graphics, grafische vormgeving, schermopname, clipart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320453" name="Afbeelding 12" descr="Afbeelding met Graphics, grafische vormgeving, schermopname, clipart&#10;&#10;Door AI gegenereerde inhoud is mogelijk onjuis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6077" cy="32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4BAD" w:rsidRPr="00467155">
      <w:tab/>
    </w:r>
    <w:r w:rsidR="00794BAD" w:rsidRPr="00467155">
      <w:rPr>
        <w:b/>
        <w:color w:val="AEDD03" w:themeColor="accent1"/>
        <w:sz w:val="18"/>
      </w:rPr>
      <w:fldChar w:fldCharType="begin"/>
    </w:r>
    <w:r w:rsidR="00794BAD" w:rsidRPr="00467155">
      <w:rPr>
        <w:b/>
        <w:color w:val="AEDD03" w:themeColor="accent1"/>
        <w:sz w:val="18"/>
      </w:rPr>
      <w:instrText>PAGE   \* MERGEFORMAT</w:instrText>
    </w:r>
    <w:r w:rsidR="00794BAD" w:rsidRPr="00467155">
      <w:rPr>
        <w:b/>
        <w:color w:val="AEDD03" w:themeColor="accent1"/>
        <w:sz w:val="18"/>
      </w:rPr>
      <w:fldChar w:fldCharType="separate"/>
    </w:r>
    <w:r w:rsidR="00794BAD" w:rsidRPr="00467155">
      <w:rPr>
        <w:b/>
        <w:color w:val="AEDD03" w:themeColor="accent1"/>
        <w:sz w:val="18"/>
      </w:rPr>
      <w:t>1</w:t>
    </w:r>
    <w:r w:rsidR="00794BAD" w:rsidRPr="00467155">
      <w:rPr>
        <w:b/>
        <w:color w:val="AEDD03" w:themeColor="accent1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B6659" w14:textId="77777777" w:rsidR="00694DB4" w:rsidRPr="00467155" w:rsidRDefault="00694DB4" w:rsidP="002464F3">
      <w:pPr>
        <w:spacing w:line="240" w:lineRule="auto"/>
      </w:pPr>
      <w:r w:rsidRPr="00467155">
        <w:separator/>
      </w:r>
    </w:p>
  </w:footnote>
  <w:footnote w:type="continuationSeparator" w:id="0">
    <w:p w14:paraId="60F6FD0C" w14:textId="77777777" w:rsidR="00694DB4" w:rsidRPr="00467155" w:rsidRDefault="00694DB4" w:rsidP="002464F3">
      <w:pPr>
        <w:spacing w:line="240" w:lineRule="auto"/>
      </w:pPr>
      <w:r w:rsidRPr="00467155">
        <w:continuationSeparator/>
      </w:r>
    </w:p>
  </w:footnote>
  <w:footnote w:type="continuationNotice" w:id="1">
    <w:p w14:paraId="5DBCDB49" w14:textId="77777777" w:rsidR="00694DB4" w:rsidRPr="00467155" w:rsidRDefault="00694DB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97510" w14:textId="77777777" w:rsidR="00794BAD" w:rsidRPr="00467155" w:rsidRDefault="00794BAD" w:rsidP="007E75C9">
    <w:pPr>
      <w:pStyle w:val="Koptekst"/>
      <w:spacing w:after="720"/>
    </w:pPr>
    <w:r w:rsidRPr="00FE01CF">
      <w:rPr>
        <w:noProof/>
      </w:rPr>
      <w:drawing>
        <wp:anchor distT="0" distB="0" distL="114300" distR="114300" simplePos="0" relativeHeight="251658240" behindDoc="1" locked="0" layoutInCell="1" allowOverlap="1" wp14:anchorId="0BCB13D1" wp14:editId="08C3EE34">
          <wp:simplePos x="0" y="0"/>
          <wp:positionH relativeFrom="page">
            <wp:posOffset>648335</wp:posOffset>
          </wp:positionH>
          <wp:positionV relativeFrom="page">
            <wp:posOffset>474980</wp:posOffset>
          </wp:positionV>
          <wp:extent cx="6372000" cy="442800"/>
          <wp:effectExtent l="0" t="0" r="0" b="0"/>
          <wp:wrapNone/>
          <wp:docPr id="10" name="Logoli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ijn - staan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72000" cy="44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46A5F" w14:textId="6346C2FC" w:rsidR="00794BAD" w:rsidRPr="00467155" w:rsidRDefault="009E3856">
    <w:pPr>
      <w:pStyle w:val="Koptekst"/>
    </w:pPr>
    <w:r>
      <w:rPr>
        <w:noProof/>
      </w:rPr>
      <w:drawing>
        <wp:anchor distT="0" distB="0" distL="114300" distR="114300" simplePos="0" relativeHeight="251658246" behindDoc="1" locked="0" layoutInCell="1" allowOverlap="1" wp14:anchorId="2CB31ECE" wp14:editId="3DEB52C4">
          <wp:simplePos x="0" y="0"/>
          <wp:positionH relativeFrom="column">
            <wp:posOffset>-1609725</wp:posOffset>
          </wp:positionH>
          <wp:positionV relativeFrom="paragraph">
            <wp:posOffset>113665</wp:posOffset>
          </wp:positionV>
          <wp:extent cx="10880090" cy="7251223"/>
          <wp:effectExtent l="0" t="0" r="0" b="6985"/>
          <wp:wrapNone/>
          <wp:docPr id="661018316" name="Afbeelding 4" descr="Zwembrillen aan de zijkant van een zwemb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1018316" name="Afbeelding 661018316" descr="Zwembrillen aan de zijkant van een zwembad"/>
                  <pic:cNvPicPr/>
                </pic:nvPicPr>
                <pic:blipFill>
                  <a:blip r:embed="rId1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0090" cy="72512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4BAD" w:rsidRPr="00FE01CF">
      <w:rPr>
        <w:noProof/>
      </w:rPr>
      <mc:AlternateContent>
        <mc:Choice Requires="wpg">
          <w:drawing>
            <wp:anchor distT="0" distB="0" distL="114300" distR="114300" simplePos="0" relativeHeight="251658241" behindDoc="0" locked="1" layoutInCell="1" allowOverlap="1" wp14:anchorId="0EBDD67B" wp14:editId="1849D395">
              <wp:simplePos x="0" y="0"/>
              <wp:positionH relativeFrom="column">
                <wp:posOffset>-648335</wp:posOffset>
              </wp:positionH>
              <wp:positionV relativeFrom="paragraph">
                <wp:posOffset>-450215</wp:posOffset>
              </wp:positionV>
              <wp:extent cx="7581600" cy="10814400"/>
              <wp:effectExtent l="0" t="0" r="635" b="6350"/>
              <wp:wrapNone/>
              <wp:docPr id="3" name="Groe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600" cy="10814400"/>
                        <a:chOff x="0" y="-135890"/>
                        <a:chExt cx="7580670" cy="10816273"/>
                      </a:xfrm>
                    </wpg:grpSpPr>
                    <wps:wsp>
                      <wps:cNvPr id="9" name="Groen kader">
                        <a:extLst>
                          <a:ext uri="{FF2B5EF4-FFF2-40B4-BE49-F238E27FC236}">
                            <a16:creationId xmlns:a16="http://schemas.microsoft.com/office/drawing/2014/main" id="{0C68C6C2-8D02-4099-BAE8-854D0E27F82F}"/>
                          </a:ext>
                        </a:extLst>
                      </wps:cNvPr>
                      <wps:cNvSpPr/>
                      <wps:spPr>
                        <a:xfrm flipV="1">
                          <a:off x="0" y="7105650"/>
                          <a:ext cx="7580670" cy="3574733"/>
                        </a:xfrm>
                        <a:custGeom>
                          <a:avLst/>
                          <a:gdLst>
                            <a:gd name="connsiteX0" fmla="*/ 0 w 7580670"/>
                            <a:gd name="connsiteY0" fmla="*/ 3574733 h 3574733"/>
                            <a:gd name="connsiteX1" fmla="*/ 3273065 w 7580670"/>
                            <a:gd name="connsiteY1" fmla="*/ 3574733 h 3574733"/>
                            <a:gd name="connsiteX2" fmla="*/ 3629304 w 7580670"/>
                            <a:gd name="connsiteY2" fmla="*/ 3003233 h 3574733"/>
                            <a:gd name="connsiteX3" fmla="*/ 7580670 w 7580670"/>
                            <a:gd name="connsiteY3" fmla="*/ 3003233 h 3574733"/>
                            <a:gd name="connsiteX4" fmla="*/ 7580670 w 7580670"/>
                            <a:gd name="connsiteY4" fmla="*/ 0 h 3574733"/>
                            <a:gd name="connsiteX5" fmla="*/ 24725 w 7580670"/>
                            <a:gd name="connsiteY5" fmla="*/ 0 h 3574733"/>
                            <a:gd name="connsiteX6" fmla="*/ 24725 w 7580670"/>
                            <a:gd name="connsiteY6" fmla="*/ 3003233 h 3574733"/>
                            <a:gd name="connsiteX7" fmla="*/ 356239 w 7580670"/>
                            <a:gd name="connsiteY7" fmla="*/ 3003233 h 35747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580670" h="3574733">
                              <a:moveTo>
                                <a:pt x="0" y="3574733"/>
                              </a:moveTo>
                              <a:lnTo>
                                <a:pt x="3273065" y="3574733"/>
                              </a:lnTo>
                              <a:lnTo>
                                <a:pt x="3629304" y="3003233"/>
                              </a:lnTo>
                              <a:lnTo>
                                <a:pt x="7580670" y="3003233"/>
                              </a:lnTo>
                              <a:lnTo>
                                <a:pt x="7580670" y="0"/>
                              </a:lnTo>
                              <a:lnTo>
                                <a:pt x="24725" y="0"/>
                              </a:lnTo>
                              <a:lnTo>
                                <a:pt x="24725" y="3003233"/>
                              </a:lnTo>
                              <a:lnTo>
                                <a:pt x="356239" y="3003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EDD0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Wit kader">
                        <a:extLst>
                          <a:ext uri="{FF2B5EF4-FFF2-40B4-BE49-F238E27FC236}">
                            <a16:creationId xmlns:a16="http://schemas.microsoft.com/office/drawing/2014/main" id="{A6FCC987-C5AC-43FA-A29C-C2164DCC79CF}"/>
                          </a:ext>
                        </a:extLst>
                      </wps:cNvPr>
                      <wps:cNvSpPr/>
                      <wps:spPr>
                        <a:xfrm flipV="1">
                          <a:off x="19050" y="-135890"/>
                          <a:ext cx="7560000" cy="10691816"/>
                        </a:xfrm>
                        <a:custGeom>
                          <a:avLst/>
                          <a:gdLst>
                            <a:gd name="connsiteX0" fmla="*/ 647999 w 7560000"/>
                            <a:gd name="connsiteY0" fmla="*/ 10151813 h 10691816"/>
                            <a:gd name="connsiteX1" fmla="*/ 647999 w 7560000"/>
                            <a:gd name="connsiteY1" fmla="*/ 539813 h 10691816"/>
                            <a:gd name="connsiteX2" fmla="*/ 7019770 w 7560000"/>
                            <a:gd name="connsiteY2" fmla="*/ 539813 h 10691816"/>
                            <a:gd name="connsiteX3" fmla="*/ 7019770 w 7560000"/>
                            <a:gd name="connsiteY3" fmla="*/ 9530673 h 10691816"/>
                            <a:gd name="connsiteX4" fmla="*/ 3570514 w 7560000"/>
                            <a:gd name="connsiteY4" fmla="*/ 9530673 h 10691816"/>
                            <a:gd name="connsiteX5" fmla="*/ 3267709 w 7560000"/>
                            <a:gd name="connsiteY5" fmla="*/ 10151813 h 10691816"/>
                            <a:gd name="connsiteX6" fmla="*/ 3004457 w 7560000"/>
                            <a:gd name="connsiteY6" fmla="*/ 10691816 h 10691816"/>
                            <a:gd name="connsiteX7" fmla="*/ 6989887 w 7560000"/>
                            <a:gd name="connsiteY7" fmla="*/ 10691816 h 10691816"/>
                            <a:gd name="connsiteX8" fmla="*/ 6989889 w 7560000"/>
                            <a:gd name="connsiteY8" fmla="*/ 10691813 h 10691816"/>
                            <a:gd name="connsiteX9" fmla="*/ 7560000 w 7560000"/>
                            <a:gd name="connsiteY9" fmla="*/ 10691813 h 10691816"/>
                            <a:gd name="connsiteX10" fmla="*/ 7560000 w 7560000"/>
                            <a:gd name="connsiteY10" fmla="*/ 0 h 10691816"/>
                            <a:gd name="connsiteX11" fmla="*/ 0 w 7560000"/>
                            <a:gd name="connsiteY11" fmla="*/ 0 h 10691816"/>
                            <a:gd name="connsiteX12" fmla="*/ 0 w 7560000"/>
                            <a:gd name="connsiteY12" fmla="*/ 10691813 h 10691816"/>
                            <a:gd name="connsiteX13" fmla="*/ 3004459 w 7560000"/>
                            <a:gd name="connsiteY13" fmla="*/ 10691813 h 106918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560000" h="10691816">
                              <a:moveTo>
                                <a:pt x="647999" y="10151813"/>
                              </a:moveTo>
                              <a:lnTo>
                                <a:pt x="647999" y="539813"/>
                              </a:lnTo>
                              <a:lnTo>
                                <a:pt x="7019770" y="539813"/>
                              </a:lnTo>
                              <a:lnTo>
                                <a:pt x="7019770" y="9530673"/>
                              </a:lnTo>
                              <a:lnTo>
                                <a:pt x="3570514" y="9530673"/>
                              </a:lnTo>
                              <a:lnTo>
                                <a:pt x="3267709" y="10151813"/>
                              </a:lnTo>
                              <a:close/>
                              <a:moveTo>
                                <a:pt x="3004457" y="10691816"/>
                              </a:moveTo>
                              <a:lnTo>
                                <a:pt x="6989887" y="10691816"/>
                              </a:lnTo>
                              <a:lnTo>
                                <a:pt x="6989889" y="10691813"/>
                              </a:lnTo>
                              <a:lnTo>
                                <a:pt x="7560000" y="10691813"/>
                              </a:lnTo>
                              <a:lnTo>
                                <a:pt x="7560000" y="0"/>
                              </a:lnTo>
                              <a:lnTo>
                                <a:pt x="0" y="0"/>
                              </a:lnTo>
                              <a:lnTo>
                                <a:pt x="0" y="10691813"/>
                              </a:lnTo>
                              <a:lnTo>
                                <a:pt x="3004459" y="1069181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A0AF87" id="Groep 3" o:spid="_x0000_s1026" style="position:absolute;margin-left:-51.05pt;margin-top:-35.45pt;width:597pt;height:851.55pt;z-index:251658241;mso-width-relative:margin;mso-height-relative:margin" coordorigin=",-1358" coordsize="75806,108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">
              <v:shape id="Groen kader" o:spid="_x0000_s1027" style="position:absolute;top:71056;width:75806;height:35747;flip:y;visibility:visible;mso-wrap-style:square;v-text-anchor:middle" coordsize="7580670,357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" path="m,3574733r3273065,l3629304,3003233r3951366,l7580670,,24725,r,3003233l356239,3003233,,3574733xe" fillcolor="#aedd03" stroked="f" strokeweight="1pt">
                <v:stroke joinstyle="miter"/>
                <v:path arrowok="t" o:connecttype="custom" o:connectlocs="0,3574733;3273065,3574733;3629304,3003233;7580670,3003233;7580670,0;24725,0;24725,3003233;356239,3003233" o:connectangles="0,0,0,0,0,0,0,0"/>
              </v:shape>
              <v:shape id="Wit kader" o:spid="_x0000_s1028" style="position:absolute;left:190;top:-1358;width:75600;height:106917;flip:y;visibility:visible;mso-wrap-style:square;v-text-anchor:middle" coordsize="7560000,1069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" path="m647999,10151813r,-9612000l7019770,539813r,8990860l3570514,9530673r-302805,621140l647999,10151813xm3004457,10691816r3985430,l6989889,10691813r570111,l7560000,,,,,10691813r3004459,l3004457,10691816xe" fillcolor="white [3212]" stroked="f" strokeweight="1pt">
                <v:stroke joinstyle="miter"/>
                <v:path arrowok="t" o:connecttype="custom" o:connectlocs="647999,10151813;647999,539813;7019770,539813;7019770,9530673;3570514,9530673;3267709,10151813;3004457,10691816;6989887,10691816;6989889,10691813;7560000,10691813;7560000,0;0,0;0,10691813;3004459,10691813" o:connectangles="0,0,0,0,0,0,0,0,0,0,0,0,0,0"/>
              </v:shape>
              <w10:anchorlock/>
            </v:group>
          </w:pict>
        </mc:Fallback>
      </mc:AlternateContent>
    </w:r>
  </w:p>
  <w:p w14:paraId="0CE16015" w14:textId="1251C69C" w:rsidR="00794BAD" w:rsidRPr="00467155" w:rsidRDefault="00941B1A">
    <w:pPr>
      <w:pStyle w:val="Koptekst"/>
    </w:pPr>
    <w:r>
      <w:rPr>
        <w:noProof/>
      </w:rPr>
      <w:drawing>
        <wp:anchor distT="0" distB="0" distL="114300" distR="114300" simplePos="0" relativeHeight="251658243" behindDoc="0" locked="0" layoutInCell="1" allowOverlap="1" wp14:anchorId="1841ADC2" wp14:editId="608B2FCA">
          <wp:simplePos x="0" y="0"/>
          <wp:positionH relativeFrom="column">
            <wp:posOffset>2828290</wp:posOffset>
          </wp:positionH>
          <wp:positionV relativeFrom="paragraph">
            <wp:posOffset>53693</wp:posOffset>
          </wp:positionV>
          <wp:extent cx="1766077" cy="324000"/>
          <wp:effectExtent l="0" t="0" r="5715" b="0"/>
          <wp:wrapNone/>
          <wp:docPr id="1337057039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6077" cy="32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4BAD" w:rsidRPr="00FE01CF">
      <w:rPr>
        <w:noProof/>
      </w:rPr>
      <w:drawing>
        <wp:anchor distT="0" distB="0" distL="114300" distR="114300" simplePos="0" relativeHeight="251658242" behindDoc="0" locked="1" layoutInCell="1" allowOverlap="1" wp14:anchorId="7AF1BA1D" wp14:editId="267DD203">
          <wp:simplePos x="0" y="0"/>
          <wp:positionH relativeFrom="column">
            <wp:posOffset>4779010</wp:posOffset>
          </wp:positionH>
          <wp:positionV relativeFrom="paragraph">
            <wp:posOffset>-22415</wp:posOffset>
          </wp:positionV>
          <wp:extent cx="1620000" cy="399600"/>
          <wp:effectExtent l="0" t="0" r="0" b="635"/>
          <wp:wrapNone/>
          <wp:docPr id="11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ynarchis - Logo RGB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20000" cy="3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AC232" w14:textId="77777777" w:rsidR="00794BAD" w:rsidRPr="00467155" w:rsidRDefault="00794BAD" w:rsidP="001015CF">
    <w:pPr>
      <w:pStyle w:val="Koptekst"/>
      <w:spacing w:after="280"/>
    </w:pPr>
  </w:p>
  <w:p w14:paraId="5FD8B6BA" w14:textId="77777777" w:rsidR="00794BAD" w:rsidRPr="00467155" w:rsidRDefault="00794BAD" w:rsidP="001015CF">
    <w:pPr>
      <w:pStyle w:val="Koptekst"/>
      <w:spacing w:after="2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.2pt;height:9.2pt;visibility:visible" o:bullet="t">
        <v:imagedata r:id="rId1" o:title=""/>
      </v:shape>
    </w:pict>
  </w:numPicBullet>
  <w:numPicBullet w:numPicBulletId="1">
    <w:pict>
      <v:shape id="_x0000_i1026" type="#_x0000_t75" style="width:9.2pt;height:9.2pt;visibility:visible" o:bullet="t">
        <v:imagedata r:id="rId2" o:title=""/>
      </v:shape>
    </w:pict>
  </w:numPicBullet>
  <w:numPicBullet w:numPicBulletId="2">
    <w:pict>
      <v:shape id="_x0000_i1027" type="#_x0000_t75" style="width:5.85pt;height:9.2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2CC3C82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F6D5AE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D78FA5A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7C0FFB8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E89730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36A5BE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A46D12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0A180E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5C2986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926F3CE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36C4D"/>
    <w:multiLevelType w:val="hybridMultilevel"/>
    <w:tmpl w:val="6D523B82"/>
    <w:lvl w:ilvl="0" w:tplc="041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57C284D"/>
    <w:multiLevelType w:val="multilevel"/>
    <w:tmpl w:val="7E2CEA40"/>
    <w:lvl w:ilvl="0">
      <w:start w:val="1"/>
      <w:numFmt w:val="bullet"/>
      <w:pStyle w:val="Opsomming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pStyle w:val="Subopsomming"/>
      <w:lvlText w:val=""/>
      <w:lvlPicBulletId w:val="1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pStyle w:val="Subsubopsomming"/>
      <w:lvlText w:val=""/>
      <w:lvlPicBulletId w:val="2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hanging="284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hanging="284"/>
      </w:pPr>
      <w:rPr>
        <w:rFonts w:ascii="Symbol" w:hAnsi="Symbol" w:hint="default"/>
      </w:rPr>
    </w:lvl>
  </w:abstractNum>
  <w:abstractNum w:abstractNumId="12" w15:restartNumberingAfterBreak="0">
    <w:nsid w:val="1DC71AC0"/>
    <w:multiLevelType w:val="hybridMultilevel"/>
    <w:tmpl w:val="83EA3466"/>
    <w:lvl w:ilvl="0" w:tplc="BE069B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7A216B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D6121A7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3A69B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D4E0BF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490D03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C50D90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D46764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37CD04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C86E09"/>
    <w:multiLevelType w:val="multilevel"/>
    <w:tmpl w:val="A626ADD8"/>
    <w:lvl w:ilvl="0">
      <w:start w:val="1"/>
      <w:numFmt w:val="decimal"/>
      <w:pStyle w:val="OpsommingGenummerd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SubopsommingGenummerd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4" w15:restartNumberingAfterBreak="0">
    <w:nsid w:val="31792D81"/>
    <w:multiLevelType w:val="multilevel"/>
    <w:tmpl w:val="DC2C06BA"/>
    <w:lvl w:ilvl="0">
      <w:start w:val="1"/>
      <w:numFmt w:val="decimal"/>
      <w:pStyle w:val="TussenpaginaTitel"/>
      <w:suff w:val="space"/>
      <w:lvlText w:val="Deel %1 -"/>
      <w:lvlJc w:val="left"/>
      <w:pPr>
        <w:ind w:left="360" w:hanging="360"/>
      </w:pPr>
      <w:rPr>
        <w:rFonts w:hint="default"/>
        <w:b/>
        <w:i w:val="0"/>
        <w:sz w:val="4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A2027A4"/>
    <w:multiLevelType w:val="hybridMultilevel"/>
    <w:tmpl w:val="E44A6D2C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02614A"/>
    <w:multiLevelType w:val="multilevel"/>
    <w:tmpl w:val="59769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C1541D"/>
    <w:multiLevelType w:val="multilevel"/>
    <w:tmpl w:val="B93477A2"/>
    <w:lvl w:ilvl="0">
      <w:start w:val="1"/>
      <w:numFmt w:val="decimal"/>
      <w:pStyle w:val="Kop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DC2012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AA73254"/>
    <w:multiLevelType w:val="multilevel"/>
    <w:tmpl w:val="F24E2F9E"/>
    <w:lvl w:ilvl="0">
      <w:start w:val="1"/>
      <w:numFmt w:val="decimal"/>
      <w:pStyle w:val="BijlageTitel"/>
      <w:lvlText w:val="Bijlage %1"/>
      <w:lvlJc w:val="left"/>
      <w:pPr>
        <w:ind w:left="1985" w:hanging="1985"/>
      </w:pPr>
      <w:rPr>
        <w:rFonts w:hint="default"/>
      </w:rPr>
    </w:lvl>
    <w:lvl w:ilvl="1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58E16BD2"/>
    <w:multiLevelType w:val="multilevel"/>
    <w:tmpl w:val="2DFC699A"/>
    <w:lvl w:ilvl="0">
      <w:start w:val="1"/>
      <w:numFmt w:val="decimal"/>
      <w:suff w:val="space"/>
      <w:lvlText w:val="Deel %1 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980256670">
    <w:abstractNumId w:val="12"/>
  </w:num>
  <w:num w:numId="2" w16cid:durableId="1948925423">
    <w:abstractNumId w:val="9"/>
  </w:num>
  <w:num w:numId="3" w16cid:durableId="819035303">
    <w:abstractNumId w:val="7"/>
  </w:num>
  <w:num w:numId="4" w16cid:durableId="937713853">
    <w:abstractNumId w:val="6"/>
  </w:num>
  <w:num w:numId="5" w16cid:durableId="1696881538">
    <w:abstractNumId w:val="5"/>
  </w:num>
  <w:num w:numId="6" w16cid:durableId="333650123">
    <w:abstractNumId w:val="4"/>
  </w:num>
  <w:num w:numId="7" w16cid:durableId="257300678">
    <w:abstractNumId w:val="8"/>
  </w:num>
  <w:num w:numId="8" w16cid:durableId="111943795">
    <w:abstractNumId w:val="3"/>
  </w:num>
  <w:num w:numId="9" w16cid:durableId="1735738455">
    <w:abstractNumId w:val="2"/>
  </w:num>
  <w:num w:numId="10" w16cid:durableId="320736793">
    <w:abstractNumId w:val="1"/>
  </w:num>
  <w:num w:numId="11" w16cid:durableId="2042853438">
    <w:abstractNumId w:val="0"/>
  </w:num>
  <w:num w:numId="12" w16cid:durableId="1563566641">
    <w:abstractNumId w:val="17"/>
  </w:num>
  <w:num w:numId="13" w16cid:durableId="1991861720">
    <w:abstractNumId w:val="13"/>
  </w:num>
  <w:num w:numId="14" w16cid:durableId="1814643154">
    <w:abstractNumId w:val="19"/>
  </w:num>
  <w:num w:numId="15" w16cid:durableId="1787651728">
    <w:abstractNumId w:val="14"/>
  </w:num>
  <w:num w:numId="16" w16cid:durableId="324480323">
    <w:abstractNumId w:val="11"/>
  </w:num>
  <w:num w:numId="17" w16cid:durableId="49827227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36559864">
    <w:abstractNumId w:val="10"/>
  </w:num>
  <w:num w:numId="19" w16cid:durableId="888568364">
    <w:abstractNumId w:val="15"/>
  </w:num>
  <w:num w:numId="20" w16cid:durableId="662392340">
    <w:abstractNumId w:val="18"/>
  </w:num>
  <w:num w:numId="21" w16cid:durableId="1521241748">
    <w:abstractNumId w:val="20"/>
  </w:num>
  <w:num w:numId="22" w16cid:durableId="1449468002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attachedTemplate r:id="rId1"/>
  <w:linkStyl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autoHyphenation/>
  <w:consecutiveHyphenLimit w:val="2"/>
  <w:hyphenationZone w:val="425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7A3"/>
    <w:rsid w:val="000000FB"/>
    <w:rsid w:val="000002BF"/>
    <w:rsid w:val="0000099F"/>
    <w:rsid w:val="00001178"/>
    <w:rsid w:val="0000145F"/>
    <w:rsid w:val="00001E02"/>
    <w:rsid w:val="00002677"/>
    <w:rsid w:val="00002A77"/>
    <w:rsid w:val="00002DFF"/>
    <w:rsid w:val="0000346A"/>
    <w:rsid w:val="00003A39"/>
    <w:rsid w:val="000040F3"/>
    <w:rsid w:val="0000423C"/>
    <w:rsid w:val="000043AE"/>
    <w:rsid w:val="00004932"/>
    <w:rsid w:val="00004969"/>
    <w:rsid w:val="00004BB7"/>
    <w:rsid w:val="00005C07"/>
    <w:rsid w:val="000060F5"/>
    <w:rsid w:val="00007063"/>
    <w:rsid w:val="00007142"/>
    <w:rsid w:val="00007170"/>
    <w:rsid w:val="000071A1"/>
    <w:rsid w:val="000073AD"/>
    <w:rsid w:val="00007A38"/>
    <w:rsid w:val="00010585"/>
    <w:rsid w:val="000108FA"/>
    <w:rsid w:val="00010E14"/>
    <w:rsid w:val="00010F88"/>
    <w:rsid w:val="00011933"/>
    <w:rsid w:val="00011E34"/>
    <w:rsid w:val="0001244D"/>
    <w:rsid w:val="0001275B"/>
    <w:rsid w:val="000127AE"/>
    <w:rsid w:val="000127C3"/>
    <w:rsid w:val="00012F4C"/>
    <w:rsid w:val="00012FDD"/>
    <w:rsid w:val="0001306F"/>
    <w:rsid w:val="00013C3A"/>
    <w:rsid w:val="0001417B"/>
    <w:rsid w:val="00014A5B"/>
    <w:rsid w:val="00014B65"/>
    <w:rsid w:val="00014C76"/>
    <w:rsid w:val="00015E22"/>
    <w:rsid w:val="000163FE"/>
    <w:rsid w:val="000168EA"/>
    <w:rsid w:val="00016E97"/>
    <w:rsid w:val="0001725A"/>
    <w:rsid w:val="00017615"/>
    <w:rsid w:val="00017872"/>
    <w:rsid w:val="00017A91"/>
    <w:rsid w:val="00017C0C"/>
    <w:rsid w:val="00017C97"/>
    <w:rsid w:val="0002080D"/>
    <w:rsid w:val="00020ADB"/>
    <w:rsid w:val="00021E04"/>
    <w:rsid w:val="00021F57"/>
    <w:rsid w:val="00023085"/>
    <w:rsid w:val="0002353C"/>
    <w:rsid w:val="0002378F"/>
    <w:rsid w:val="0002386D"/>
    <w:rsid w:val="00023A5A"/>
    <w:rsid w:val="00023AB6"/>
    <w:rsid w:val="000247A6"/>
    <w:rsid w:val="00024873"/>
    <w:rsid w:val="00024CD0"/>
    <w:rsid w:val="00024F3F"/>
    <w:rsid w:val="00024FBD"/>
    <w:rsid w:val="00025718"/>
    <w:rsid w:val="00025799"/>
    <w:rsid w:val="00025B7E"/>
    <w:rsid w:val="00026280"/>
    <w:rsid w:val="0002653C"/>
    <w:rsid w:val="000267E6"/>
    <w:rsid w:val="00026AE9"/>
    <w:rsid w:val="00026B5A"/>
    <w:rsid w:val="00026C6B"/>
    <w:rsid w:val="00027252"/>
    <w:rsid w:val="00027A55"/>
    <w:rsid w:val="00027B69"/>
    <w:rsid w:val="00027D4A"/>
    <w:rsid w:val="00027F01"/>
    <w:rsid w:val="00027FC2"/>
    <w:rsid w:val="000301C6"/>
    <w:rsid w:val="0003026C"/>
    <w:rsid w:val="0003070E"/>
    <w:rsid w:val="00030AEC"/>
    <w:rsid w:val="00030FC8"/>
    <w:rsid w:val="00031008"/>
    <w:rsid w:val="00031968"/>
    <w:rsid w:val="00031ADD"/>
    <w:rsid w:val="0003240D"/>
    <w:rsid w:val="00032651"/>
    <w:rsid w:val="0003293F"/>
    <w:rsid w:val="0003308E"/>
    <w:rsid w:val="000337EE"/>
    <w:rsid w:val="00033D96"/>
    <w:rsid w:val="00033E0D"/>
    <w:rsid w:val="0003473A"/>
    <w:rsid w:val="0003479B"/>
    <w:rsid w:val="00034920"/>
    <w:rsid w:val="00034BAB"/>
    <w:rsid w:val="00034E7E"/>
    <w:rsid w:val="00035752"/>
    <w:rsid w:val="00035E6C"/>
    <w:rsid w:val="00035F5E"/>
    <w:rsid w:val="00035F63"/>
    <w:rsid w:val="000360AC"/>
    <w:rsid w:val="00036E72"/>
    <w:rsid w:val="000373AB"/>
    <w:rsid w:val="00037734"/>
    <w:rsid w:val="000377EE"/>
    <w:rsid w:val="0004066A"/>
    <w:rsid w:val="0004077F"/>
    <w:rsid w:val="0004082D"/>
    <w:rsid w:val="00040EC7"/>
    <w:rsid w:val="00040FBF"/>
    <w:rsid w:val="000413B3"/>
    <w:rsid w:val="000413FB"/>
    <w:rsid w:val="00041407"/>
    <w:rsid w:val="00041433"/>
    <w:rsid w:val="000414B4"/>
    <w:rsid w:val="00041699"/>
    <w:rsid w:val="0004188D"/>
    <w:rsid w:val="000419E5"/>
    <w:rsid w:val="00041A43"/>
    <w:rsid w:val="00041B06"/>
    <w:rsid w:val="000422A5"/>
    <w:rsid w:val="00042416"/>
    <w:rsid w:val="000424D0"/>
    <w:rsid w:val="000429BC"/>
    <w:rsid w:val="00042B01"/>
    <w:rsid w:val="00042F53"/>
    <w:rsid w:val="00042FFF"/>
    <w:rsid w:val="0004328E"/>
    <w:rsid w:val="00043814"/>
    <w:rsid w:val="000438BE"/>
    <w:rsid w:val="0004460B"/>
    <w:rsid w:val="00044815"/>
    <w:rsid w:val="00044A29"/>
    <w:rsid w:val="00044A5B"/>
    <w:rsid w:val="00044C36"/>
    <w:rsid w:val="0004584F"/>
    <w:rsid w:val="000458F0"/>
    <w:rsid w:val="000461FF"/>
    <w:rsid w:val="000467C3"/>
    <w:rsid w:val="00046D95"/>
    <w:rsid w:val="00047D5E"/>
    <w:rsid w:val="00050062"/>
    <w:rsid w:val="00050160"/>
    <w:rsid w:val="00050329"/>
    <w:rsid w:val="000506DE"/>
    <w:rsid w:val="000509B8"/>
    <w:rsid w:val="00050B47"/>
    <w:rsid w:val="00050CD3"/>
    <w:rsid w:val="00050F5F"/>
    <w:rsid w:val="00051022"/>
    <w:rsid w:val="000513C8"/>
    <w:rsid w:val="0005148D"/>
    <w:rsid w:val="00051675"/>
    <w:rsid w:val="00051BD7"/>
    <w:rsid w:val="00052019"/>
    <w:rsid w:val="00052D27"/>
    <w:rsid w:val="00052D4E"/>
    <w:rsid w:val="0005301D"/>
    <w:rsid w:val="0005390E"/>
    <w:rsid w:val="00053988"/>
    <w:rsid w:val="0005398A"/>
    <w:rsid w:val="00053B29"/>
    <w:rsid w:val="00053C7E"/>
    <w:rsid w:val="000542EA"/>
    <w:rsid w:val="000543AC"/>
    <w:rsid w:val="000552F3"/>
    <w:rsid w:val="0005545F"/>
    <w:rsid w:val="00055663"/>
    <w:rsid w:val="000556A9"/>
    <w:rsid w:val="00055924"/>
    <w:rsid w:val="00055CBE"/>
    <w:rsid w:val="00055E63"/>
    <w:rsid w:val="00055FF1"/>
    <w:rsid w:val="000562FC"/>
    <w:rsid w:val="00056598"/>
    <w:rsid w:val="0005680D"/>
    <w:rsid w:val="00056CAD"/>
    <w:rsid w:val="0005778D"/>
    <w:rsid w:val="00057F5C"/>
    <w:rsid w:val="00060429"/>
    <w:rsid w:val="00060D98"/>
    <w:rsid w:val="00060DB6"/>
    <w:rsid w:val="00061026"/>
    <w:rsid w:val="0006110A"/>
    <w:rsid w:val="00061433"/>
    <w:rsid w:val="0006166A"/>
    <w:rsid w:val="00061991"/>
    <w:rsid w:val="00061AE7"/>
    <w:rsid w:val="00061D4B"/>
    <w:rsid w:val="000620B5"/>
    <w:rsid w:val="00062517"/>
    <w:rsid w:val="0006271D"/>
    <w:rsid w:val="0006280E"/>
    <w:rsid w:val="00062901"/>
    <w:rsid w:val="00062921"/>
    <w:rsid w:val="00062FF9"/>
    <w:rsid w:val="00063863"/>
    <w:rsid w:val="000642BD"/>
    <w:rsid w:val="00064F81"/>
    <w:rsid w:val="00065121"/>
    <w:rsid w:val="00065266"/>
    <w:rsid w:val="00065404"/>
    <w:rsid w:val="00065421"/>
    <w:rsid w:val="00065855"/>
    <w:rsid w:val="00065923"/>
    <w:rsid w:val="00065F76"/>
    <w:rsid w:val="00066164"/>
    <w:rsid w:val="000661A8"/>
    <w:rsid w:val="00066221"/>
    <w:rsid w:val="00066D84"/>
    <w:rsid w:val="00066FF8"/>
    <w:rsid w:val="000671FB"/>
    <w:rsid w:val="00067434"/>
    <w:rsid w:val="00067DED"/>
    <w:rsid w:val="00067E3E"/>
    <w:rsid w:val="00067EEC"/>
    <w:rsid w:val="00070177"/>
    <w:rsid w:val="00070632"/>
    <w:rsid w:val="00070AD6"/>
    <w:rsid w:val="00070D88"/>
    <w:rsid w:val="000713E0"/>
    <w:rsid w:val="0007163C"/>
    <w:rsid w:val="00071926"/>
    <w:rsid w:val="00071EDD"/>
    <w:rsid w:val="0007213F"/>
    <w:rsid w:val="00072749"/>
    <w:rsid w:val="0007279D"/>
    <w:rsid w:val="00073358"/>
    <w:rsid w:val="000734E5"/>
    <w:rsid w:val="00073654"/>
    <w:rsid w:val="0007382C"/>
    <w:rsid w:val="00073F6C"/>
    <w:rsid w:val="00074273"/>
    <w:rsid w:val="000744FD"/>
    <w:rsid w:val="00074538"/>
    <w:rsid w:val="0007489F"/>
    <w:rsid w:val="00074980"/>
    <w:rsid w:val="00074B26"/>
    <w:rsid w:val="00074F49"/>
    <w:rsid w:val="00074FC9"/>
    <w:rsid w:val="00075050"/>
    <w:rsid w:val="00075115"/>
    <w:rsid w:val="000752A0"/>
    <w:rsid w:val="000758BC"/>
    <w:rsid w:val="00075905"/>
    <w:rsid w:val="00075EB6"/>
    <w:rsid w:val="00075F60"/>
    <w:rsid w:val="00076984"/>
    <w:rsid w:val="000769E3"/>
    <w:rsid w:val="00076B22"/>
    <w:rsid w:val="00076D04"/>
    <w:rsid w:val="00076EAC"/>
    <w:rsid w:val="000775D3"/>
    <w:rsid w:val="00077CF4"/>
    <w:rsid w:val="00077E43"/>
    <w:rsid w:val="00080671"/>
    <w:rsid w:val="00080ABD"/>
    <w:rsid w:val="00080B5E"/>
    <w:rsid w:val="00080F03"/>
    <w:rsid w:val="00081374"/>
    <w:rsid w:val="000813B3"/>
    <w:rsid w:val="000813DC"/>
    <w:rsid w:val="00081418"/>
    <w:rsid w:val="000814F4"/>
    <w:rsid w:val="000817C8"/>
    <w:rsid w:val="00081825"/>
    <w:rsid w:val="00081C96"/>
    <w:rsid w:val="00082016"/>
    <w:rsid w:val="00082142"/>
    <w:rsid w:val="00082E83"/>
    <w:rsid w:val="00082FDA"/>
    <w:rsid w:val="000835A0"/>
    <w:rsid w:val="00084431"/>
    <w:rsid w:val="000844A4"/>
    <w:rsid w:val="00084717"/>
    <w:rsid w:val="00084D32"/>
    <w:rsid w:val="000854B2"/>
    <w:rsid w:val="0008550E"/>
    <w:rsid w:val="00085531"/>
    <w:rsid w:val="00085775"/>
    <w:rsid w:val="000857B7"/>
    <w:rsid w:val="00087127"/>
    <w:rsid w:val="000878A4"/>
    <w:rsid w:val="00087BCC"/>
    <w:rsid w:val="00090000"/>
    <w:rsid w:val="000904A1"/>
    <w:rsid w:val="000906D3"/>
    <w:rsid w:val="000908F1"/>
    <w:rsid w:val="000912E0"/>
    <w:rsid w:val="000914B5"/>
    <w:rsid w:val="00091709"/>
    <w:rsid w:val="0009173C"/>
    <w:rsid w:val="00091A4F"/>
    <w:rsid w:val="00091A58"/>
    <w:rsid w:val="00091DFD"/>
    <w:rsid w:val="00091F9D"/>
    <w:rsid w:val="0009239F"/>
    <w:rsid w:val="000928E0"/>
    <w:rsid w:val="00092D1A"/>
    <w:rsid w:val="00093274"/>
    <w:rsid w:val="000933A3"/>
    <w:rsid w:val="00093F45"/>
    <w:rsid w:val="000940E2"/>
    <w:rsid w:val="000942C7"/>
    <w:rsid w:val="000944BA"/>
    <w:rsid w:val="000948A0"/>
    <w:rsid w:val="000948AC"/>
    <w:rsid w:val="0009493A"/>
    <w:rsid w:val="00094E96"/>
    <w:rsid w:val="00094FF0"/>
    <w:rsid w:val="000950FA"/>
    <w:rsid w:val="0009536D"/>
    <w:rsid w:val="0009566C"/>
    <w:rsid w:val="00095684"/>
    <w:rsid w:val="000959BA"/>
    <w:rsid w:val="00096205"/>
    <w:rsid w:val="000963DC"/>
    <w:rsid w:val="00096898"/>
    <w:rsid w:val="00097166"/>
    <w:rsid w:val="000977D1"/>
    <w:rsid w:val="00097BA6"/>
    <w:rsid w:val="000A054B"/>
    <w:rsid w:val="000A0635"/>
    <w:rsid w:val="000A0CB6"/>
    <w:rsid w:val="000A175B"/>
    <w:rsid w:val="000A214E"/>
    <w:rsid w:val="000A2572"/>
    <w:rsid w:val="000A2E4D"/>
    <w:rsid w:val="000A2E5F"/>
    <w:rsid w:val="000A2E9E"/>
    <w:rsid w:val="000A31E8"/>
    <w:rsid w:val="000A3805"/>
    <w:rsid w:val="000A3914"/>
    <w:rsid w:val="000A394F"/>
    <w:rsid w:val="000A3ABA"/>
    <w:rsid w:val="000A3F7C"/>
    <w:rsid w:val="000A40B2"/>
    <w:rsid w:val="000A4257"/>
    <w:rsid w:val="000A46B1"/>
    <w:rsid w:val="000A4758"/>
    <w:rsid w:val="000A49EC"/>
    <w:rsid w:val="000A4A4A"/>
    <w:rsid w:val="000A4B0C"/>
    <w:rsid w:val="000A4CA6"/>
    <w:rsid w:val="000A4D26"/>
    <w:rsid w:val="000A535F"/>
    <w:rsid w:val="000A54BE"/>
    <w:rsid w:val="000A552D"/>
    <w:rsid w:val="000A5762"/>
    <w:rsid w:val="000A5856"/>
    <w:rsid w:val="000A5CDE"/>
    <w:rsid w:val="000A631F"/>
    <w:rsid w:val="000A632B"/>
    <w:rsid w:val="000A6935"/>
    <w:rsid w:val="000A69B3"/>
    <w:rsid w:val="000A6AE8"/>
    <w:rsid w:val="000A6CA9"/>
    <w:rsid w:val="000A7338"/>
    <w:rsid w:val="000A737D"/>
    <w:rsid w:val="000A7A1B"/>
    <w:rsid w:val="000A7EA6"/>
    <w:rsid w:val="000B042A"/>
    <w:rsid w:val="000B0DE6"/>
    <w:rsid w:val="000B0E42"/>
    <w:rsid w:val="000B111A"/>
    <w:rsid w:val="000B186E"/>
    <w:rsid w:val="000B1B02"/>
    <w:rsid w:val="000B1BF0"/>
    <w:rsid w:val="000B1CBA"/>
    <w:rsid w:val="000B22B4"/>
    <w:rsid w:val="000B243B"/>
    <w:rsid w:val="000B2792"/>
    <w:rsid w:val="000B28AE"/>
    <w:rsid w:val="000B2BE8"/>
    <w:rsid w:val="000B2D80"/>
    <w:rsid w:val="000B32EC"/>
    <w:rsid w:val="000B34DA"/>
    <w:rsid w:val="000B398F"/>
    <w:rsid w:val="000B3BBF"/>
    <w:rsid w:val="000B4EBA"/>
    <w:rsid w:val="000B52B5"/>
    <w:rsid w:val="000B5949"/>
    <w:rsid w:val="000B599C"/>
    <w:rsid w:val="000B6023"/>
    <w:rsid w:val="000B6059"/>
    <w:rsid w:val="000B672A"/>
    <w:rsid w:val="000B704B"/>
    <w:rsid w:val="000B7054"/>
    <w:rsid w:val="000B7363"/>
    <w:rsid w:val="000B73EE"/>
    <w:rsid w:val="000B7937"/>
    <w:rsid w:val="000B7CDD"/>
    <w:rsid w:val="000C01EB"/>
    <w:rsid w:val="000C09A1"/>
    <w:rsid w:val="000C09B5"/>
    <w:rsid w:val="000C0BEC"/>
    <w:rsid w:val="000C0CED"/>
    <w:rsid w:val="000C0F2A"/>
    <w:rsid w:val="000C12F7"/>
    <w:rsid w:val="000C14FE"/>
    <w:rsid w:val="000C175D"/>
    <w:rsid w:val="000C1907"/>
    <w:rsid w:val="000C1BB0"/>
    <w:rsid w:val="000C1BDA"/>
    <w:rsid w:val="000C1ED2"/>
    <w:rsid w:val="000C1FAD"/>
    <w:rsid w:val="000C2034"/>
    <w:rsid w:val="000C221F"/>
    <w:rsid w:val="000C23AB"/>
    <w:rsid w:val="000C253B"/>
    <w:rsid w:val="000C2969"/>
    <w:rsid w:val="000C2A3C"/>
    <w:rsid w:val="000C2A78"/>
    <w:rsid w:val="000C2AA5"/>
    <w:rsid w:val="000C2F16"/>
    <w:rsid w:val="000C323A"/>
    <w:rsid w:val="000C3E1D"/>
    <w:rsid w:val="000C40C3"/>
    <w:rsid w:val="000C437F"/>
    <w:rsid w:val="000C43F6"/>
    <w:rsid w:val="000C4CC5"/>
    <w:rsid w:val="000C56F4"/>
    <w:rsid w:val="000C59E1"/>
    <w:rsid w:val="000C5B0D"/>
    <w:rsid w:val="000C5B76"/>
    <w:rsid w:val="000C5E29"/>
    <w:rsid w:val="000C5F0C"/>
    <w:rsid w:val="000C5FC8"/>
    <w:rsid w:val="000C630A"/>
    <w:rsid w:val="000C6AAB"/>
    <w:rsid w:val="000C7283"/>
    <w:rsid w:val="000C79BC"/>
    <w:rsid w:val="000C7B78"/>
    <w:rsid w:val="000C7C6B"/>
    <w:rsid w:val="000C7EB9"/>
    <w:rsid w:val="000C7EDC"/>
    <w:rsid w:val="000D0189"/>
    <w:rsid w:val="000D040A"/>
    <w:rsid w:val="000D0A88"/>
    <w:rsid w:val="000D0C7F"/>
    <w:rsid w:val="000D1062"/>
    <w:rsid w:val="000D1167"/>
    <w:rsid w:val="000D1B14"/>
    <w:rsid w:val="000D1B59"/>
    <w:rsid w:val="000D1C41"/>
    <w:rsid w:val="000D1F0D"/>
    <w:rsid w:val="000D23A9"/>
    <w:rsid w:val="000D23CA"/>
    <w:rsid w:val="000D24E0"/>
    <w:rsid w:val="000D2623"/>
    <w:rsid w:val="000D263A"/>
    <w:rsid w:val="000D2EC2"/>
    <w:rsid w:val="000D3205"/>
    <w:rsid w:val="000D343C"/>
    <w:rsid w:val="000D3745"/>
    <w:rsid w:val="000D3D92"/>
    <w:rsid w:val="000D3FBD"/>
    <w:rsid w:val="000D40FE"/>
    <w:rsid w:val="000D476D"/>
    <w:rsid w:val="000D4F3B"/>
    <w:rsid w:val="000D5008"/>
    <w:rsid w:val="000D5132"/>
    <w:rsid w:val="000D5A1F"/>
    <w:rsid w:val="000D5D4C"/>
    <w:rsid w:val="000D5F13"/>
    <w:rsid w:val="000D61BA"/>
    <w:rsid w:val="000D64F1"/>
    <w:rsid w:val="000D667C"/>
    <w:rsid w:val="000D682A"/>
    <w:rsid w:val="000D6B82"/>
    <w:rsid w:val="000D7821"/>
    <w:rsid w:val="000E05C2"/>
    <w:rsid w:val="000E0AB8"/>
    <w:rsid w:val="000E0D45"/>
    <w:rsid w:val="000E13D2"/>
    <w:rsid w:val="000E1678"/>
    <w:rsid w:val="000E1AE0"/>
    <w:rsid w:val="000E213E"/>
    <w:rsid w:val="000E24EB"/>
    <w:rsid w:val="000E261C"/>
    <w:rsid w:val="000E275D"/>
    <w:rsid w:val="000E27CE"/>
    <w:rsid w:val="000E29C0"/>
    <w:rsid w:val="000E2B39"/>
    <w:rsid w:val="000E2DE0"/>
    <w:rsid w:val="000E2E37"/>
    <w:rsid w:val="000E3DF0"/>
    <w:rsid w:val="000E3E30"/>
    <w:rsid w:val="000E42A6"/>
    <w:rsid w:val="000E441C"/>
    <w:rsid w:val="000E4C1B"/>
    <w:rsid w:val="000E4DDF"/>
    <w:rsid w:val="000E4EC5"/>
    <w:rsid w:val="000E514B"/>
    <w:rsid w:val="000E5861"/>
    <w:rsid w:val="000E5C54"/>
    <w:rsid w:val="000E5D29"/>
    <w:rsid w:val="000E5E48"/>
    <w:rsid w:val="000E6B4E"/>
    <w:rsid w:val="000E6C85"/>
    <w:rsid w:val="000E6E21"/>
    <w:rsid w:val="000E6F8E"/>
    <w:rsid w:val="000E705F"/>
    <w:rsid w:val="000E7510"/>
    <w:rsid w:val="000E7E17"/>
    <w:rsid w:val="000F026D"/>
    <w:rsid w:val="000F0D4F"/>
    <w:rsid w:val="000F1153"/>
    <w:rsid w:val="000F1708"/>
    <w:rsid w:val="000F17AB"/>
    <w:rsid w:val="000F189D"/>
    <w:rsid w:val="000F1EB4"/>
    <w:rsid w:val="000F2385"/>
    <w:rsid w:val="000F253F"/>
    <w:rsid w:val="000F27C0"/>
    <w:rsid w:val="000F287D"/>
    <w:rsid w:val="000F2C01"/>
    <w:rsid w:val="000F2D3B"/>
    <w:rsid w:val="000F2F1E"/>
    <w:rsid w:val="000F336C"/>
    <w:rsid w:val="000F39A2"/>
    <w:rsid w:val="000F39CF"/>
    <w:rsid w:val="000F3A25"/>
    <w:rsid w:val="000F490F"/>
    <w:rsid w:val="000F4A33"/>
    <w:rsid w:val="000F4EA0"/>
    <w:rsid w:val="000F517D"/>
    <w:rsid w:val="000F5648"/>
    <w:rsid w:val="000F58B6"/>
    <w:rsid w:val="000F6324"/>
    <w:rsid w:val="000F6502"/>
    <w:rsid w:val="000F6A1D"/>
    <w:rsid w:val="000F6A88"/>
    <w:rsid w:val="000F7555"/>
    <w:rsid w:val="000F76C6"/>
    <w:rsid w:val="000F7AA9"/>
    <w:rsid w:val="000FC424"/>
    <w:rsid w:val="001002F9"/>
    <w:rsid w:val="00100314"/>
    <w:rsid w:val="001003F7"/>
    <w:rsid w:val="00100F75"/>
    <w:rsid w:val="001011D2"/>
    <w:rsid w:val="001012EA"/>
    <w:rsid w:val="001015CF"/>
    <w:rsid w:val="00101661"/>
    <w:rsid w:val="0010183D"/>
    <w:rsid w:val="001021A6"/>
    <w:rsid w:val="001023C8"/>
    <w:rsid w:val="00102932"/>
    <w:rsid w:val="00102DB2"/>
    <w:rsid w:val="00103402"/>
    <w:rsid w:val="00103B8D"/>
    <w:rsid w:val="00103ECF"/>
    <w:rsid w:val="00103EFF"/>
    <w:rsid w:val="0010427F"/>
    <w:rsid w:val="0010467F"/>
    <w:rsid w:val="001049FE"/>
    <w:rsid w:val="00104A6D"/>
    <w:rsid w:val="00104B43"/>
    <w:rsid w:val="00104D30"/>
    <w:rsid w:val="00104EBB"/>
    <w:rsid w:val="00104F6F"/>
    <w:rsid w:val="00105244"/>
    <w:rsid w:val="00105297"/>
    <w:rsid w:val="0010537C"/>
    <w:rsid w:val="00105431"/>
    <w:rsid w:val="00105474"/>
    <w:rsid w:val="001054CD"/>
    <w:rsid w:val="001054DD"/>
    <w:rsid w:val="001056C4"/>
    <w:rsid w:val="00105B93"/>
    <w:rsid w:val="00105DBE"/>
    <w:rsid w:val="00105DFF"/>
    <w:rsid w:val="00105F82"/>
    <w:rsid w:val="001067CC"/>
    <w:rsid w:val="00106816"/>
    <w:rsid w:val="0010681B"/>
    <w:rsid w:val="00107424"/>
    <w:rsid w:val="00107442"/>
    <w:rsid w:val="00107BAC"/>
    <w:rsid w:val="00110189"/>
    <w:rsid w:val="00110393"/>
    <w:rsid w:val="001104C9"/>
    <w:rsid w:val="00110DF8"/>
    <w:rsid w:val="00111743"/>
    <w:rsid w:val="00111941"/>
    <w:rsid w:val="00111A2B"/>
    <w:rsid w:val="00111C92"/>
    <w:rsid w:val="0011201F"/>
    <w:rsid w:val="001121AE"/>
    <w:rsid w:val="00112309"/>
    <w:rsid w:val="0011301C"/>
    <w:rsid w:val="001130BC"/>
    <w:rsid w:val="001131F8"/>
    <w:rsid w:val="00113233"/>
    <w:rsid w:val="00113CA4"/>
    <w:rsid w:val="00113D98"/>
    <w:rsid w:val="00113F15"/>
    <w:rsid w:val="0011418F"/>
    <w:rsid w:val="00114863"/>
    <w:rsid w:val="001153AB"/>
    <w:rsid w:val="001153B4"/>
    <w:rsid w:val="00115827"/>
    <w:rsid w:val="00115CD4"/>
    <w:rsid w:val="00115DE5"/>
    <w:rsid w:val="00116128"/>
    <w:rsid w:val="001163FC"/>
    <w:rsid w:val="0011666F"/>
    <w:rsid w:val="0011693D"/>
    <w:rsid w:val="00116B26"/>
    <w:rsid w:val="00116B90"/>
    <w:rsid w:val="00116C7A"/>
    <w:rsid w:val="0011722B"/>
    <w:rsid w:val="00117546"/>
    <w:rsid w:val="00117646"/>
    <w:rsid w:val="00117C65"/>
    <w:rsid w:val="001208A9"/>
    <w:rsid w:val="00120A69"/>
    <w:rsid w:val="00120EAD"/>
    <w:rsid w:val="001211B2"/>
    <w:rsid w:val="001220AF"/>
    <w:rsid w:val="001222E9"/>
    <w:rsid w:val="00122E4E"/>
    <w:rsid w:val="00123575"/>
    <w:rsid w:val="0012363A"/>
    <w:rsid w:val="00123921"/>
    <w:rsid w:val="00123A26"/>
    <w:rsid w:val="00123B65"/>
    <w:rsid w:val="00123F02"/>
    <w:rsid w:val="001240BB"/>
    <w:rsid w:val="001241EE"/>
    <w:rsid w:val="001247CF"/>
    <w:rsid w:val="00124BDC"/>
    <w:rsid w:val="00124CD2"/>
    <w:rsid w:val="00124D0C"/>
    <w:rsid w:val="00125006"/>
    <w:rsid w:val="00125339"/>
    <w:rsid w:val="00125475"/>
    <w:rsid w:val="00125561"/>
    <w:rsid w:val="001258A7"/>
    <w:rsid w:val="00125E96"/>
    <w:rsid w:val="00126588"/>
    <w:rsid w:val="001266A0"/>
    <w:rsid w:val="00126A84"/>
    <w:rsid w:val="001272A2"/>
    <w:rsid w:val="001272D7"/>
    <w:rsid w:val="00127384"/>
    <w:rsid w:val="00127CB2"/>
    <w:rsid w:val="00127D06"/>
    <w:rsid w:val="00127E97"/>
    <w:rsid w:val="001305C8"/>
    <w:rsid w:val="001306ED"/>
    <w:rsid w:val="00130E97"/>
    <w:rsid w:val="00131064"/>
    <w:rsid w:val="001315A6"/>
    <w:rsid w:val="0013161E"/>
    <w:rsid w:val="0013163A"/>
    <w:rsid w:val="00131777"/>
    <w:rsid w:val="00131B02"/>
    <w:rsid w:val="00131B8E"/>
    <w:rsid w:val="00131E43"/>
    <w:rsid w:val="00131F1B"/>
    <w:rsid w:val="00131F72"/>
    <w:rsid w:val="001320BC"/>
    <w:rsid w:val="00132236"/>
    <w:rsid w:val="001328A9"/>
    <w:rsid w:val="001335CD"/>
    <w:rsid w:val="00133752"/>
    <w:rsid w:val="00133E03"/>
    <w:rsid w:val="00134142"/>
    <w:rsid w:val="001341F7"/>
    <w:rsid w:val="001346B3"/>
    <w:rsid w:val="00134AFF"/>
    <w:rsid w:val="00134CF8"/>
    <w:rsid w:val="00134DF7"/>
    <w:rsid w:val="0013576A"/>
    <w:rsid w:val="00135818"/>
    <w:rsid w:val="00135B46"/>
    <w:rsid w:val="00135CEA"/>
    <w:rsid w:val="001360AC"/>
    <w:rsid w:val="0013615A"/>
    <w:rsid w:val="001363CD"/>
    <w:rsid w:val="0013679B"/>
    <w:rsid w:val="00136BFC"/>
    <w:rsid w:val="00136E21"/>
    <w:rsid w:val="00136EE5"/>
    <w:rsid w:val="001370AB"/>
    <w:rsid w:val="00137997"/>
    <w:rsid w:val="00137FFB"/>
    <w:rsid w:val="001401FE"/>
    <w:rsid w:val="00140760"/>
    <w:rsid w:val="001408DE"/>
    <w:rsid w:val="0014112E"/>
    <w:rsid w:val="00141481"/>
    <w:rsid w:val="00141D5D"/>
    <w:rsid w:val="0014219C"/>
    <w:rsid w:val="00142474"/>
    <w:rsid w:val="00142605"/>
    <w:rsid w:val="0014264E"/>
    <w:rsid w:val="00142CA6"/>
    <w:rsid w:val="0014344D"/>
    <w:rsid w:val="0014360C"/>
    <w:rsid w:val="00143706"/>
    <w:rsid w:val="001437A7"/>
    <w:rsid w:val="00143879"/>
    <w:rsid w:val="00143B3A"/>
    <w:rsid w:val="00144DCF"/>
    <w:rsid w:val="00144DE7"/>
    <w:rsid w:val="00144EA0"/>
    <w:rsid w:val="0014508B"/>
    <w:rsid w:val="001450CE"/>
    <w:rsid w:val="0014547F"/>
    <w:rsid w:val="00145A4C"/>
    <w:rsid w:val="00145DD3"/>
    <w:rsid w:val="0014613D"/>
    <w:rsid w:val="001473EB"/>
    <w:rsid w:val="001475EB"/>
    <w:rsid w:val="00147711"/>
    <w:rsid w:val="00147D9F"/>
    <w:rsid w:val="00147EC9"/>
    <w:rsid w:val="0015044C"/>
    <w:rsid w:val="00150AC7"/>
    <w:rsid w:val="00150CA6"/>
    <w:rsid w:val="00151185"/>
    <w:rsid w:val="0015157B"/>
    <w:rsid w:val="0015214B"/>
    <w:rsid w:val="001521EE"/>
    <w:rsid w:val="0015248A"/>
    <w:rsid w:val="00152A4B"/>
    <w:rsid w:val="00152E72"/>
    <w:rsid w:val="00152FB8"/>
    <w:rsid w:val="0015330B"/>
    <w:rsid w:val="00153827"/>
    <w:rsid w:val="00153DD0"/>
    <w:rsid w:val="00153EAA"/>
    <w:rsid w:val="0015428D"/>
    <w:rsid w:val="001542FF"/>
    <w:rsid w:val="0015447E"/>
    <w:rsid w:val="001544AE"/>
    <w:rsid w:val="001546C3"/>
    <w:rsid w:val="00154C1F"/>
    <w:rsid w:val="00154DFC"/>
    <w:rsid w:val="00155127"/>
    <w:rsid w:val="0015526F"/>
    <w:rsid w:val="00155321"/>
    <w:rsid w:val="0015590E"/>
    <w:rsid w:val="00155BA3"/>
    <w:rsid w:val="00156649"/>
    <w:rsid w:val="0015666A"/>
    <w:rsid w:val="0015698B"/>
    <w:rsid w:val="001571B6"/>
    <w:rsid w:val="001573BD"/>
    <w:rsid w:val="00157B60"/>
    <w:rsid w:val="001606B3"/>
    <w:rsid w:val="00160C4B"/>
    <w:rsid w:val="00160D08"/>
    <w:rsid w:val="00160EC4"/>
    <w:rsid w:val="0016128A"/>
    <w:rsid w:val="00161552"/>
    <w:rsid w:val="001618B4"/>
    <w:rsid w:val="00161BC7"/>
    <w:rsid w:val="001620C7"/>
    <w:rsid w:val="001621BF"/>
    <w:rsid w:val="001628DC"/>
    <w:rsid w:val="00162E2E"/>
    <w:rsid w:val="00163688"/>
    <w:rsid w:val="001639AC"/>
    <w:rsid w:val="00163A0D"/>
    <w:rsid w:val="001642B4"/>
    <w:rsid w:val="00164323"/>
    <w:rsid w:val="00165362"/>
    <w:rsid w:val="00165724"/>
    <w:rsid w:val="001674D6"/>
    <w:rsid w:val="0016767F"/>
    <w:rsid w:val="00167843"/>
    <w:rsid w:val="001678A9"/>
    <w:rsid w:val="00167920"/>
    <w:rsid w:val="00167995"/>
    <w:rsid w:val="001679CA"/>
    <w:rsid w:val="00167BFA"/>
    <w:rsid w:val="001704ED"/>
    <w:rsid w:val="00170632"/>
    <w:rsid w:val="001707E0"/>
    <w:rsid w:val="00170973"/>
    <w:rsid w:val="00170AA8"/>
    <w:rsid w:val="00170B50"/>
    <w:rsid w:val="00170B6F"/>
    <w:rsid w:val="00171666"/>
    <w:rsid w:val="00171765"/>
    <w:rsid w:val="00171775"/>
    <w:rsid w:val="00171A83"/>
    <w:rsid w:val="00172707"/>
    <w:rsid w:val="001727BF"/>
    <w:rsid w:val="00172A65"/>
    <w:rsid w:val="00172B9B"/>
    <w:rsid w:val="00172BC2"/>
    <w:rsid w:val="00172D91"/>
    <w:rsid w:val="00173243"/>
    <w:rsid w:val="0017352C"/>
    <w:rsid w:val="00173B21"/>
    <w:rsid w:val="0017405A"/>
    <w:rsid w:val="00174CA0"/>
    <w:rsid w:val="00175205"/>
    <w:rsid w:val="00175ED5"/>
    <w:rsid w:val="001769AE"/>
    <w:rsid w:val="00176AEB"/>
    <w:rsid w:val="00176F4B"/>
    <w:rsid w:val="001772F6"/>
    <w:rsid w:val="001773C6"/>
    <w:rsid w:val="00177592"/>
    <w:rsid w:val="00177624"/>
    <w:rsid w:val="00177688"/>
    <w:rsid w:val="00177861"/>
    <w:rsid w:val="00177B34"/>
    <w:rsid w:val="00177C6A"/>
    <w:rsid w:val="00180213"/>
    <w:rsid w:val="00180388"/>
    <w:rsid w:val="00180932"/>
    <w:rsid w:val="00180F01"/>
    <w:rsid w:val="00181C78"/>
    <w:rsid w:val="00181DEC"/>
    <w:rsid w:val="00182153"/>
    <w:rsid w:val="00182198"/>
    <w:rsid w:val="00182B0B"/>
    <w:rsid w:val="0018321A"/>
    <w:rsid w:val="00183AED"/>
    <w:rsid w:val="00183C8F"/>
    <w:rsid w:val="00183D58"/>
    <w:rsid w:val="00183FD3"/>
    <w:rsid w:val="00184108"/>
    <w:rsid w:val="00184269"/>
    <w:rsid w:val="0018463A"/>
    <w:rsid w:val="00184755"/>
    <w:rsid w:val="00184B65"/>
    <w:rsid w:val="00184DB7"/>
    <w:rsid w:val="0018524E"/>
    <w:rsid w:val="00185866"/>
    <w:rsid w:val="00185A03"/>
    <w:rsid w:val="00185E46"/>
    <w:rsid w:val="00186B56"/>
    <w:rsid w:val="00186CB7"/>
    <w:rsid w:val="00186ED5"/>
    <w:rsid w:val="00187253"/>
    <w:rsid w:val="00187388"/>
    <w:rsid w:val="00187969"/>
    <w:rsid w:val="00187E41"/>
    <w:rsid w:val="0019060F"/>
    <w:rsid w:val="00190D55"/>
    <w:rsid w:val="00191386"/>
    <w:rsid w:val="00191738"/>
    <w:rsid w:val="00191E76"/>
    <w:rsid w:val="0019214D"/>
    <w:rsid w:val="001922FB"/>
    <w:rsid w:val="001929F7"/>
    <w:rsid w:val="001930F1"/>
    <w:rsid w:val="001930F6"/>
    <w:rsid w:val="001934EC"/>
    <w:rsid w:val="00193895"/>
    <w:rsid w:val="00193AEE"/>
    <w:rsid w:val="00193B32"/>
    <w:rsid w:val="00193CE9"/>
    <w:rsid w:val="00193E54"/>
    <w:rsid w:val="0019433C"/>
    <w:rsid w:val="0019469C"/>
    <w:rsid w:val="001946DB"/>
    <w:rsid w:val="00194723"/>
    <w:rsid w:val="00194875"/>
    <w:rsid w:val="00194BE9"/>
    <w:rsid w:val="00194BED"/>
    <w:rsid w:val="00194DA1"/>
    <w:rsid w:val="001952B1"/>
    <w:rsid w:val="0019549B"/>
    <w:rsid w:val="0019564C"/>
    <w:rsid w:val="00195A02"/>
    <w:rsid w:val="00195A04"/>
    <w:rsid w:val="00195E19"/>
    <w:rsid w:val="00195E66"/>
    <w:rsid w:val="001961A7"/>
    <w:rsid w:val="001963CD"/>
    <w:rsid w:val="00196BF7"/>
    <w:rsid w:val="001978FC"/>
    <w:rsid w:val="00197E98"/>
    <w:rsid w:val="001A00A5"/>
    <w:rsid w:val="001A011A"/>
    <w:rsid w:val="001A0200"/>
    <w:rsid w:val="001A02C9"/>
    <w:rsid w:val="001A03B0"/>
    <w:rsid w:val="001A05C7"/>
    <w:rsid w:val="001A0626"/>
    <w:rsid w:val="001A0AE8"/>
    <w:rsid w:val="001A0F87"/>
    <w:rsid w:val="001A1470"/>
    <w:rsid w:val="001A14D8"/>
    <w:rsid w:val="001A15AB"/>
    <w:rsid w:val="001A1F1D"/>
    <w:rsid w:val="001A2469"/>
    <w:rsid w:val="001A2689"/>
    <w:rsid w:val="001A2833"/>
    <w:rsid w:val="001A2AD3"/>
    <w:rsid w:val="001A2C7F"/>
    <w:rsid w:val="001A30B0"/>
    <w:rsid w:val="001A3174"/>
    <w:rsid w:val="001A3EED"/>
    <w:rsid w:val="001A4532"/>
    <w:rsid w:val="001A4D8D"/>
    <w:rsid w:val="001A517A"/>
    <w:rsid w:val="001A5B6A"/>
    <w:rsid w:val="001A650B"/>
    <w:rsid w:val="001A6702"/>
    <w:rsid w:val="001A6C3B"/>
    <w:rsid w:val="001A707E"/>
    <w:rsid w:val="001A7FFD"/>
    <w:rsid w:val="001B0142"/>
    <w:rsid w:val="001B03EE"/>
    <w:rsid w:val="001B04D1"/>
    <w:rsid w:val="001B0D9E"/>
    <w:rsid w:val="001B121B"/>
    <w:rsid w:val="001B13DC"/>
    <w:rsid w:val="001B151E"/>
    <w:rsid w:val="001B18C0"/>
    <w:rsid w:val="001B1945"/>
    <w:rsid w:val="001B1C68"/>
    <w:rsid w:val="001B2333"/>
    <w:rsid w:val="001B23AA"/>
    <w:rsid w:val="001B2B3C"/>
    <w:rsid w:val="001B2B88"/>
    <w:rsid w:val="001B303B"/>
    <w:rsid w:val="001B30BC"/>
    <w:rsid w:val="001B3686"/>
    <w:rsid w:val="001B394C"/>
    <w:rsid w:val="001B394E"/>
    <w:rsid w:val="001B3D36"/>
    <w:rsid w:val="001B4511"/>
    <w:rsid w:val="001B502D"/>
    <w:rsid w:val="001B51E4"/>
    <w:rsid w:val="001B5307"/>
    <w:rsid w:val="001B5390"/>
    <w:rsid w:val="001B55F6"/>
    <w:rsid w:val="001B5B1C"/>
    <w:rsid w:val="001B5CD4"/>
    <w:rsid w:val="001B5E75"/>
    <w:rsid w:val="001B6B19"/>
    <w:rsid w:val="001B73BA"/>
    <w:rsid w:val="001B7A88"/>
    <w:rsid w:val="001B7DBC"/>
    <w:rsid w:val="001C03A8"/>
    <w:rsid w:val="001C04B6"/>
    <w:rsid w:val="001C04E8"/>
    <w:rsid w:val="001C0682"/>
    <w:rsid w:val="001C0B83"/>
    <w:rsid w:val="001C0F9A"/>
    <w:rsid w:val="001C138C"/>
    <w:rsid w:val="001C1AEB"/>
    <w:rsid w:val="001C1BB1"/>
    <w:rsid w:val="001C1D52"/>
    <w:rsid w:val="001C2152"/>
    <w:rsid w:val="001C2457"/>
    <w:rsid w:val="001C2C3C"/>
    <w:rsid w:val="001C2D5C"/>
    <w:rsid w:val="001C2F07"/>
    <w:rsid w:val="001C32AB"/>
    <w:rsid w:val="001C3A72"/>
    <w:rsid w:val="001C4392"/>
    <w:rsid w:val="001C501D"/>
    <w:rsid w:val="001C659E"/>
    <w:rsid w:val="001C6806"/>
    <w:rsid w:val="001C6A68"/>
    <w:rsid w:val="001C6D42"/>
    <w:rsid w:val="001C721A"/>
    <w:rsid w:val="001C76DD"/>
    <w:rsid w:val="001C7A9D"/>
    <w:rsid w:val="001C7D1D"/>
    <w:rsid w:val="001C7D60"/>
    <w:rsid w:val="001C7E8F"/>
    <w:rsid w:val="001D006D"/>
    <w:rsid w:val="001D0933"/>
    <w:rsid w:val="001D10DF"/>
    <w:rsid w:val="001D114A"/>
    <w:rsid w:val="001D11C7"/>
    <w:rsid w:val="001D1B79"/>
    <w:rsid w:val="001D1E56"/>
    <w:rsid w:val="001D235A"/>
    <w:rsid w:val="001D37C1"/>
    <w:rsid w:val="001D3A44"/>
    <w:rsid w:val="001D3ADA"/>
    <w:rsid w:val="001D3EB7"/>
    <w:rsid w:val="001D3F76"/>
    <w:rsid w:val="001D4348"/>
    <w:rsid w:val="001D4891"/>
    <w:rsid w:val="001D4A62"/>
    <w:rsid w:val="001D58E4"/>
    <w:rsid w:val="001D5B4A"/>
    <w:rsid w:val="001D5EA0"/>
    <w:rsid w:val="001D5F53"/>
    <w:rsid w:val="001D5F6C"/>
    <w:rsid w:val="001D68E2"/>
    <w:rsid w:val="001D6A17"/>
    <w:rsid w:val="001D6B01"/>
    <w:rsid w:val="001D6B32"/>
    <w:rsid w:val="001D6BC1"/>
    <w:rsid w:val="001D72AD"/>
    <w:rsid w:val="001D72DB"/>
    <w:rsid w:val="001D7428"/>
    <w:rsid w:val="001D76B7"/>
    <w:rsid w:val="001D7716"/>
    <w:rsid w:val="001D79CD"/>
    <w:rsid w:val="001D7A39"/>
    <w:rsid w:val="001D7CE4"/>
    <w:rsid w:val="001E08ED"/>
    <w:rsid w:val="001E09D2"/>
    <w:rsid w:val="001E09D9"/>
    <w:rsid w:val="001E0A13"/>
    <w:rsid w:val="001E1028"/>
    <w:rsid w:val="001E1091"/>
    <w:rsid w:val="001E10D7"/>
    <w:rsid w:val="001E1C9B"/>
    <w:rsid w:val="001E1DF4"/>
    <w:rsid w:val="001E1DF7"/>
    <w:rsid w:val="001E1E7D"/>
    <w:rsid w:val="001E26CA"/>
    <w:rsid w:val="001E2903"/>
    <w:rsid w:val="001E290A"/>
    <w:rsid w:val="001E2C3A"/>
    <w:rsid w:val="001E2CF4"/>
    <w:rsid w:val="001E2FEE"/>
    <w:rsid w:val="001E3FB6"/>
    <w:rsid w:val="001E43FE"/>
    <w:rsid w:val="001E4693"/>
    <w:rsid w:val="001E4A17"/>
    <w:rsid w:val="001E4E9B"/>
    <w:rsid w:val="001E5818"/>
    <w:rsid w:val="001E590F"/>
    <w:rsid w:val="001E5C23"/>
    <w:rsid w:val="001E5D6A"/>
    <w:rsid w:val="001E5DB8"/>
    <w:rsid w:val="001E670A"/>
    <w:rsid w:val="001E6944"/>
    <w:rsid w:val="001E6D57"/>
    <w:rsid w:val="001E6F10"/>
    <w:rsid w:val="001E7CE8"/>
    <w:rsid w:val="001E7D2C"/>
    <w:rsid w:val="001F004F"/>
    <w:rsid w:val="001F018D"/>
    <w:rsid w:val="001F05DD"/>
    <w:rsid w:val="001F0DB6"/>
    <w:rsid w:val="001F0EBD"/>
    <w:rsid w:val="001F131F"/>
    <w:rsid w:val="001F144C"/>
    <w:rsid w:val="001F16DF"/>
    <w:rsid w:val="001F1834"/>
    <w:rsid w:val="001F1893"/>
    <w:rsid w:val="001F18CD"/>
    <w:rsid w:val="001F18CE"/>
    <w:rsid w:val="001F1D75"/>
    <w:rsid w:val="001F2023"/>
    <w:rsid w:val="001F289A"/>
    <w:rsid w:val="001F2C25"/>
    <w:rsid w:val="001F2E70"/>
    <w:rsid w:val="001F2EF7"/>
    <w:rsid w:val="001F32BD"/>
    <w:rsid w:val="001F347F"/>
    <w:rsid w:val="001F373B"/>
    <w:rsid w:val="001F387F"/>
    <w:rsid w:val="001F3BF9"/>
    <w:rsid w:val="001F438F"/>
    <w:rsid w:val="001F4AD3"/>
    <w:rsid w:val="001F4BE6"/>
    <w:rsid w:val="001F53A4"/>
    <w:rsid w:val="001F5501"/>
    <w:rsid w:val="001F58FE"/>
    <w:rsid w:val="001F5B6F"/>
    <w:rsid w:val="001F6681"/>
    <w:rsid w:val="001F6A48"/>
    <w:rsid w:val="001F6C91"/>
    <w:rsid w:val="001F6E99"/>
    <w:rsid w:val="001F774C"/>
    <w:rsid w:val="001F78DA"/>
    <w:rsid w:val="001F7A75"/>
    <w:rsid w:val="001F7CCE"/>
    <w:rsid w:val="001F7DED"/>
    <w:rsid w:val="001F7EC6"/>
    <w:rsid w:val="00200432"/>
    <w:rsid w:val="00200481"/>
    <w:rsid w:val="00200607"/>
    <w:rsid w:val="00200619"/>
    <w:rsid w:val="00200809"/>
    <w:rsid w:val="00200942"/>
    <w:rsid w:val="00200B86"/>
    <w:rsid w:val="00200E47"/>
    <w:rsid w:val="002011E5"/>
    <w:rsid w:val="00201359"/>
    <w:rsid w:val="0020140E"/>
    <w:rsid w:val="0020158B"/>
    <w:rsid w:val="002016AE"/>
    <w:rsid w:val="00201FA5"/>
    <w:rsid w:val="0020213D"/>
    <w:rsid w:val="00202625"/>
    <w:rsid w:val="00202805"/>
    <w:rsid w:val="00202C73"/>
    <w:rsid w:val="0020330C"/>
    <w:rsid w:val="002034FB"/>
    <w:rsid w:val="0020388B"/>
    <w:rsid w:val="00203FDB"/>
    <w:rsid w:val="002041EF"/>
    <w:rsid w:val="00204524"/>
    <w:rsid w:val="002047D7"/>
    <w:rsid w:val="00204E6C"/>
    <w:rsid w:val="002050B3"/>
    <w:rsid w:val="002054E3"/>
    <w:rsid w:val="00205D8D"/>
    <w:rsid w:val="0020638E"/>
    <w:rsid w:val="002063D5"/>
    <w:rsid w:val="002065B7"/>
    <w:rsid w:val="00206614"/>
    <w:rsid w:val="0020674E"/>
    <w:rsid w:val="00206960"/>
    <w:rsid w:val="00206972"/>
    <w:rsid w:val="00206CA1"/>
    <w:rsid w:val="00206D47"/>
    <w:rsid w:val="00207F27"/>
    <w:rsid w:val="00207F6E"/>
    <w:rsid w:val="00210704"/>
    <w:rsid w:val="00210C93"/>
    <w:rsid w:val="00210CC0"/>
    <w:rsid w:val="00210DCE"/>
    <w:rsid w:val="00211662"/>
    <w:rsid w:val="00211725"/>
    <w:rsid w:val="0021250E"/>
    <w:rsid w:val="002126A6"/>
    <w:rsid w:val="00212884"/>
    <w:rsid w:val="00212CC2"/>
    <w:rsid w:val="00212E45"/>
    <w:rsid w:val="002135CD"/>
    <w:rsid w:val="0021381F"/>
    <w:rsid w:val="00213CAC"/>
    <w:rsid w:val="00213D0E"/>
    <w:rsid w:val="00214215"/>
    <w:rsid w:val="002142A1"/>
    <w:rsid w:val="0021453D"/>
    <w:rsid w:val="002148C7"/>
    <w:rsid w:val="002148F7"/>
    <w:rsid w:val="00214A0D"/>
    <w:rsid w:val="00214AD4"/>
    <w:rsid w:val="00214D61"/>
    <w:rsid w:val="002151B8"/>
    <w:rsid w:val="0021542A"/>
    <w:rsid w:val="002158D3"/>
    <w:rsid w:val="00215CBA"/>
    <w:rsid w:val="00215DE6"/>
    <w:rsid w:val="00215E86"/>
    <w:rsid w:val="0021612D"/>
    <w:rsid w:val="00216379"/>
    <w:rsid w:val="0021650A"/>
    <w:rsid w:val="002165CD"/>
    <w:rsid w:val="00216A85"/>
    <w:rsid w:val="00216AD2"/>
    <w:rsid w:val="00216AEF"/>
    <w:rsid w:val="002172F0"/>
    <w:rsid w:val="002174E0"/>
    <w:rsid w:val="00217512"/>
    <w:rsid w:val="00220132"/>
    <w:rsid w:val="00220305"/>
    <w:rsid w:val="00220506"/>
    <w:rsid w:val="00220ADD"/>
    <w:rsid w:val="00220F67"/>
    <w:rsid w:val="00220FB7"/>
    <w:rsid w:val="0022106A"/>
    <w:rsid w:val="00221386"/>
    <w:rsid w:val="00221428"/>
    <w:rsid w:val="00221D31"/>
    <w:rsid w:val="00221F2C"/>
    <w:rsid w:val="00221F3B"/>
    <w:rsid w:val="002224C4"/>
    <w:rsid w:val="0022287D"/>
    <w:rsid w:val="00222ADB"/>
    <w:rsid w:val="00222E52"/>
    <w:rsid w:val="002239A3"/>
    <w:rsid w:val="0022408D"/>
    <w:rsid w:val="002251C6"/>
    <w:rsid w:val="002255EC"/>
    <w:rsid w:val="00225855"/>
    <w:rsid w:val="00225C3D"/>
    <w:rsid w:val="00225CCD"/>
    <w:rsid w:val="00225E6A"/>
    <w:rsid w:val="0022602E"/>
    <w:rsid w:val="002261B8"/>
    <w:rsid w:val="0022636C"/>
    <w:rsid w:val="0022638C"/>
    <w:rsid w:val="002265AA"/>
    <w:rsid w:val="00226720"/>
    <w:rsid w:val="0022686A"/>
    <w:rsid w:val="00226C55"/>
    <w:rsid w:val="002271D4"/>
    <w:rsid w:val="00230606"/>
    <w:rsid w:val="00230672"/>
    <w:rsid w:val="002306FE"/>
    <w:rsid w:val="00230A1E"/>
    <w:rsid w:val="00230B5E"/>
    <w:rsid w:val="00231030"/>
    <w:rsid w:val="002310DF"/>
    <w:rsid w:val="00231113"/>
    <w:rsid w:val="00231469"/>
    <w:rsid w:val="002321A5"/>
    <w:rsid w:val="002321B1"/>
    <w:rsid w:val="00232980"/>
    <w:rsid w:val="00232E8B"/>
    <w:rsid w:val="0023399B"/>
    <w:rsid w:val="00234583"/>
    <w:rsid w:val="002346FE"/>
    <w:rsid w:val="00234A0E"/>
    <w:rsid w:val="00234A16"/>
    <w:rsid w:val="00234CF0"/>
    <w:rsid w:val="002357F6"/>
    <w:rsid w:val="00235975"/>
    <w:rsid w:val="00235A0C"/>
    <w:rsid w:val="00235F1C"/>
    <w:rsid w:val="002364AA"/>
    <w:rsid w:val="00236552"/>
    <w:rsid w:val="0023680B"/>
    <w:rsid w:val="00236A1A"/>
    <w:rsid w:val="00237004"/>
    <w:rsid w:val="0023707F"/>
    <w:rsid w:val="00237753"/>
    <w:rsid w:val="00237790"/>
    <w:rsid w:val="00237982"/>
    <w:rsid w:val="00237DA8"/>
    <w:rsid w:val="00240C52"/>
    <w:rsid w:val="00240EA9"/>
    <w:rsid w:val="0024106F"/>
    <w:rsid w:val="00241754"/>
    <w:rsid w:val="0024220D"/>
    <w:rsid w:val="002429A7"/>
    <w:rsid w:val="00243039"/>
    <w:rsid w:val="00243397"/>
    <w:rsid w:val="0024339E"/>
    <w:rsid w:val="002433FA"/>
    <w:rsid w:val="0024343D"/>
    <w:rsid w:val="00243ABF"/>
    <w:rsid w:val="00243E5D"/>
    <w:rsid w:val="00243F44"/>
    <w:rsid w:val="002442FF"/>
    <w:rsid w:val="0024439C"/>
    <w:rsid w:val="002443F5"/>
    <w:rsid w:val="0024448E"/>
    <w:rsid w:val="002444D2"/>
    <w:rsid w:val="002444DA"/>
    <w:rsid w:val="00244F6F"/>
    <w:rsid w:val="002451B4"/>
    <w:rsid w:val="00245D11"/>
    <w:rsid w:val="00245D59"/>
    <w:rsid w:val="00245DDA"/>
    <w:rsid w:val="002462B3"/>
    <w:rsid w:val="002464F3"/>
    <w:rsid w:val="00246587"/>
    <w:rsid w:val="002468CE"/>
    <w:rsid w:val="00246BC4"/>
    <w:rsid w:val="00246D5E"/>
    <w:rsid w:val="00246EAD"/>
    <w:rsid w:val="00246FD1"/>
    <w:rsid w:val="002470C0"/>
    <w:rsid w:val="0024750A"/>
    <w:rsid w:val="00247670"/>
    <w:rsid w:val="002476ED"/>
    <w:rsid w:val="00247D29"/>
    <w:rsid w:val="00247E86"/>
    <w:rsid w:val="002500A1"/>
    <w:rsid w:val="00250AA9"/>
    <w:rsid w:val="00250AD7"/>
    <w:rsid w:val="00250E28"/>
    <w:rsid w:val="002510E0"/>
    <w:rsid w:val="0025283C"/>
    <w:rsid w:val="00252D3E"/>
    <w:rsid w:val="00253546"/>
    <w:rsid w:val="0025356A"/>
    <w:rsid w:val="00253631"/>
    <w:rsid w:val="002538F1"/>
    <w:rsid w:val="00253EAC"/>
    <w:rsid w:val="00253EB0"/>
    <w:rsid w:val="00253EEF"/>
    <w:rsid w:val="00254304"/>
    <w:rsid w:val="00254376"/>
    <w:rsid w:val="0025442F"/>
    <w:rsid w:val="00254B48"/>
    <w:rsid w:val="00254B50"/>
    <w:rsid w:val="00254D0E"/>
    <w:rsid w:val="002552C4"/>
    <w:rsid w:val="0025542B"/>
    <w:rsid w:val="0025681F"/>
    <w:rsid w:val="002569A8"/>
    <w:rsid w:val="00257708"/>
    <w:rsid w:val="002601BE"/>
    <w:rsid w:val="002601FD"/>
    <w:rsid w:val="002604B0"/>
    <w:rsid w:val="00260904"/>
    <w:rsid w:val="00260A59"/>
    <w:rsid w:val="00260BE8"/>
    <w:rsid w:val="002617FE"/>
    <w:rsid w:val="00261990"/>
    <w:rsid w:val="00262323"/>
    <w:rsid w:val="00262964"/>
    <w:rsid w:val="00263B21"/>
    <w:rsid w:val="00263D4C"/>
    <w:rsid w:val="00263F90"/>
    <w:rsid w:val="00264230"/>
    <w:rsid w:val="00264356"/>
    <w:rsid w:val="002648B4"/>
    <w:rsid w:val="00264C4D"/>
    <w:rsid w:val="00264DFA"/>
    <w:rsid w:val="00264EF3"/>
    <w:rsid w:val="00265055"/>
    <w:rsid w:val="0026566E"/>
    <w:rsid w:val="00265CA8"/>
    <w:rsid w:val="00265DFA"/>
    <w:rsid w:val="002667F5"/>
    <w:rsid w:val="00266860"/>
    <w:rsid w:val="00266B42"/>
    <w:rsid w:val="00266BAE"/>
    <w:rsid w:val="00266E8A"/>
    <w:rsid w:val="00267B6C"/>
    <w:rsid w:val="00267E9C"/>
    <w:rsid w:val="0027008C"/>
    <w:rsid w:val="0027019B"/>
    <w:rsid w:val="002704AD"/>
    <w:rsid w:val="002708EE"/>
    <w:rsid w:val="00270A4B"/>
    <w:rsid w:val="00270C5A"/>
    <w:rsid w:val="00271384"/>
    <w:rsid w:val="002718BF"/>
    <w:rsid w:val="00271C78"/>
    <w:rsid w:val="00272015"/>
    <w:rsid w:val="00272116"/>
    <w:rsid w:val="0027241B"/>
    <w:rsid w:val="002728D1"/>
    <w:rsid w:val="00272AE6"/>
    <w:rsid w:val="00272BD7"/>
    <w:rsid w:val="00272DA1"/>
    <w:rsid w:val="00272E92"/>
    <w:rsid w:val="00272F55"/>
    <w:rsid w:val="002731C2"/>
    <w:rsid w:val="002734A7"/>
    <w:rsid w:val="00273BE4"/>
    <w:rsid w:val="00273C32"/>
    <w:rsid w:val="0027475E"/>
    <w:rsid w:val="00274796"/>
    <w:rsid w:val="00274F3B"/>
    <w:rsid w:val="00275139"/>
    <w:rsid w:val="002751E3"/>
    <w:rsid w:val="002758A3"/>
    <w:rsid w:val="00275AF1"/>
    <w:rsid w:val="00275D00"/>
    <w:rsid w:val="00275F58"/>
    <w:rsid w:val="002768F5"/>
    <w:rsid w:val="00276B4C"/>
    <w:rsid w:val="00276E56"/>
    <w:rsid w:val="00277050"/>
    <w:rsid w:val="00277076"/>
    <w:rsid w:val="002778A0"/>
    <w:rsid w:val="00280190"/>
    <w:rsid w:val="00280563"/>
    <w:rsid w:val="00280DBF"/>
    <w:rsid w:val="00280E2F"/>
    <w:rsid w:val="00280EBA"/>
    <w:rsid w:val="00281B15"/>
    <w:rsid w:val="002820F5"/>
    <w:rsid w:val="00282191"/>
    <w:rsid w:val="002822A4"/>
    <w:rsid w:val="00282A7C"/>
    <w:rsid w:val="00282F1A"/>
    <w:rsid w:val="002830C0"/>
    <w:rsid w:val="00283657"/>
    <w:rsid w:val="00283696"/>
    <w:rsid w:val="00283C19"/>
    <w:rsid w:val="002840AD"/>
    <w:rsid w:val="00284266"/>
    <w:rsid w:val="00284338"/>
    <w:rsid w:val="00284466"/>
    <w:rsid w:val="00284636"/>
    <w:rsid w:val="00284AA7"/>
    <w:rsid w:val="00285146"/>
    <w:rsid w:val="002853EF"/>
    <w:rsid w:val="00285769"/>
    <w:rsid w:val="00285AD9"/>
    <w:rsid w:val="00285EEE"/>
    <w:rsid w:val="00286A6C"/>
    <w:rsid w:val="00286B7A"/>
    <w:rsid w:val="00286BED"/>
    <w:rsid w:val="00286CD9"/>
    <w:rsid w:val="00286E5F"/>
    <w:rsid w:val="0028728F"/>
    <w:rsid w:val="0028747C"/>
    <w:rsid w:val="0028794F"/>
    <w:rsid w:val="002879F7"/>
    <w:rsid w:val="00287E7C"/>
    <w:rsid w:val="0029023C"/>
    <w:rsid w:val="0029026F"/>
    <w:rsid w:val="00290460"/>
    <w:rsid w:val="00290697"/>
    <w:rsid w:val="0029084A"/>
    <w:rsid w:val="0029124A"/>
    <w:rsid w:val="00291757"/>
    <w:rsid w:val="00291CC2"/>
    <w:rsid w:val="00291DC7"/>
    <w:rsid w:val="00291FA4"/>
    <w:rsid w:val="00292005"/>
    <w:rsid w:val="00292266"/>
    <w:rsid w:val="00292572"/>
    <w:rsid w:val="0029278A"/>
    <w:rsid w:val="0029287E"/>
    <w:rsid w:val="0029383C"/>
    <w:rsid w:val="00293B8A"/>
    <w:rsid w:val="00294146"/>
    <w:rsid w:val="00294FA3"/>
    <w:rsid w:val="00295708"/>
    <w:rsid w:val="00295AEC"/>
    <w:rsid w:val="00295E24"/>
    <w:rsid w:val="0029601D"/>
    <w:rsid w:val="002963E4"/>
    <w:rsid w:val="00296496"/>
    <w:rsid w:val="00296CD5"/>
    <w:rsid w:val="00296F7A"/>
    <w:rsid w:val="00296FC6"/>
    <w:rsid w:val="00297567"/>
    <w:rsid w:val="002975EA"/>
    <w:rsid w:val="002976FE"/>
    <w:rsid w:val="00297A5D"/>
    <w:rsid w:val="00297E91"/>
    <w:rsid w:val="002A02E8"/>
    <w:rsid w:val="002A1627"/>
    <w:rsid w:val="002A2362"/>
    <w:rsid w:val="002A24E8"/>
    <w:rsid w:val="002A2D6A"/>
    <w:rsid w:val="002A2FE2"/>
    <w:rsid w:val="002A317E"/>
    <w:rsid w:val="002A3281"/>
    <w:rsid w:val="002A3487"/>
    <w:rsid w:val="002A3E18"/>
    <w:rsid w:val="002A4CA9"/>
    <w:rsid w:val="002A52BF"/>
    <w:rsid w:val="002A535D"/>
    <w:rsid w:val="002A5CF4"/>
    <w:rsid w:val="002A5D8A"/>
    <w:rsid w:val="002A5DDC"/>
    <w:rsid w:val="002A6040"/>
    <w:rsid w:val="002A6504"/>
    <w:rsid w:val="002A6B63"/>
    <w:rsid w:val="002A7117"/>
    <w:rsid w:val="002A7288"/>
    <w:rsid w:val="002A7309"/>
    <w:rsid w:val="002A7C10"/>
    <w:rsid w:val="002A7FD3"/>
    <w:rsid w:val="002B0055"/>
    <w:rsid w:val="002B092A"/>
    <w:rsid w:val="002B094E"/>
    <w:rsid w:val="002B0CDB"/>
    <w:rsid w:val="002B1029"/>
    <w:rsid w:val="002B12C6"/>
    <w:rsid w:val="002B137E"/>
    <w:rsid w:val="002B1749"/>
    <w:rsid w:val="002B206F"/>
    <w:rsid w:val="002B254E"/>
    <w:rsid w:val="002B272F"/>
    <w:rsid w:val="002B2875"/>
    <w:rsid w:val="002B363E"/>
    <w:rsid w:val="002B381F"/>
    <w:rsid w:val="002B388B"/>
    <w:rsid w:val="002B3D4C"/>
    <w:rsid w:val="002B40C3"/>
    <w:rsid w:val="002B40FD"/>
    <w:rsid w:val="002B4763"/>
    <w:rsid w:val="002B4F0B"/>
    <w:rsid w:val="002B4F74"/>
    <w:rsid w:val="002B55F8"/>
    <w:rsid w:val="002B5675"/>
    <w:rsid w:val="002B56C6"/>
    <w:rsid w:val="002B5933"/>
    <w:rsid w:val="002B5BBD"/>
    <w:rsid w:val="002B5F0D"/>
    <w:rsid w:val="002B600F"/>
    <w:rsid w:val="002B6855"/>
    <w:rsid w:val="002B7092"/>
    <w:rsid w:val="002B71ED"/>
    <w:rsid w:val="002B7693"/>
    <w:rsid w:val="002B797F"/>
    <w:rsid w:val="002C0074"/>
    <w:rsid w:val="002C01C0"/>
    <w:rsid w:val="002C07F9"/>
    <w:rsid w:val="002C085F"/>
    <w:rsid w:val="002C08D4"/>
    <w:rsid w:val="002C0B45"/>
    <w:rsid w:val="002C0BB1"/>
    <w:rsid w:val="002C1232"/>
    <w:rsid w:val="002C187A"/>
    <w:rsid w:val="002C18BA"/>
    <w:rsid w:val="002C26FC"/>
    <w:rsid w:val="002C31D3"/>
    <w:rsid w:val="002C428E"/>
    <w:rsid w:val="002C43F3"/>
    <w:rsid w:val="002C461E"/>
    <w:rsid w:val="002C4661"/>
    <w:rsid w:val="002C48C5"/>
    <w:rsid w:val="002C4F22"/>
    <w:rsid w:val="002C5879"/>
    <w:rsid w:val="002C5FB1"/>
    <w:rsid w:val="002C66FD"/>
    <w:rsid w:val="002C6B04"/>
    <w:rsid w:val="002C6B88"/>
    <w:rsid w:val="002C70A4"/>
    <w:rsid w:val="002C7802"/>
    <w:rsid w:val="002C7877"/>
    <w:rsid w:val="002D0776"/>
    <w:rsid w:val="002D0BED"/>
    <w:rsid w:val="002D0CF1"/>
    <w:rsid w:val="002D0D1A"/>
    <w:rsid w:val="002D0E47"/>
    <w:rsid w:val="002D11DB"/>
    <w:rsid w:val="002D14F4"/>
    <w:rsid w:val="002D1553"/>
    <w:rsid w:val="002D1873"/>
    <w:rsid w:val="002D1A5A"/>
    <w:rsid w:val="002D1FA5"/>
    <w:rsid w:val="002D1FF4"/>
    <w:rsid w:val="002D2377"/>
    <w:rsid w:val="002D28BE"/>
    <w:rsid w:val="002D28CA"/>
    <w:rsid w:val="002D2956"/>
    <w:rsid w:val="002D2DE2"/>
    <w:rsid w:val="002D3404"/>
    <w:rsid w:val="002D35FB"/>
    <w:rsid w:val="002D38D8"/>
    <w:rsid w:val="002D3B25"/>
    <w:rsid w:val="002D3C84"/>
    <w:rsid w:val="002D4DE2"/>
    <w:rsid w:val="002D5071"/>
    <w:rsid w:val="002D5585"/>
    <w:rsid w:val="002D55D4"/>
    <w:rsid w:val="002D5797"/>
    <w:rsid w:val="002D5DE8"/>
    <w:rsid w:val="002D5E75"/>
    <w:rsid w:val="002D604F"/>
    <w:rsid w:val="002D617B"/>
    <w:rsid w:val="002D67A0"/>
    <w:rsid w:val="002D6ACA"/>
    <w:rsid w:val="002D6B7B"/>
    <w:rsid w:val="002D736D"/>
    <w:rsid w:val="002D74A3"/>
    <w:rsid w:val="002D7953"/>
    <w:rsid w:val="002D7B5E"/>
    <w:rsid w:val="002D7F56"/>
    <w:rsid w:val="002E003F"/>
    <w:rsid w:val="002E00DD"/>
    <w:rsid w:val="002E0797"/>
    <w:rsid w:val="002E07A0"/>
    <w:rsid w:val="002E08CE"/>
    <w:rsid w:val="002E0A27"/>
    <w:rsid w:val="002E106A"/>
    <w:rsid w:val="002E1197"/>
    <w:rsid w:val="002E18FA"/>
    <w:rsid w:val="002E1CCB"/>
    <w:rsid w:val="002E216B"/>
    <w:rsid w:val="002E21F0"/>
    <w:rsid w:val="002E2877"/>
    <w:rsid w:val="002E297E"/>
    <w:rsid w:val="002E2C1A"/>
    <w:rsid w:val="002E2C5A"/>
    <w:rsid w:val="002E3D3C"/>
    <w:rsid w:val="002E40E7"/>
    <w:rsid w:val="002E4411"/>
    <w:rsid w:val="002E45AB"/>
    <w:rsid w:val="002E47C7"/>
    <w:rsid w:val="002E5343"/>
    <w:rsid w:val="002E5683"/>
    <w:rsid w:val="002E56B5"/>
    <w:rsid w:val="002E5FC2"/>
    <w:rsid w:val="002E6F57"/>
    <w:rsid w:val="002E6FBC"/>
    <w:rsid w:val="002E762C"/>
    <w:rsid w:val="002E7AC3"/>
    <w:rsid w:val="002E7B49"/>
    <w:rsid w:val="002E7D86"/>
    <w:rsid w:val="002E7F04"/>
    <w:rsid w:val="002E7F29"/>
    <w:rsid w:val="002F0179"/>
    <w:rsid w:val="002F06AC"/>
    <w:rsid w:val="002F0832"/>
    <w:rsid w:val="002F108B"/>
    <w:rsid w:val="002F12C4"/>
    <w:rsid w:val="002F14C4"/>
    <w:rsid w:val="002F1E32"/>
    <w:rsid w:val="002F22B3"/>
    <w:rsid w:val="002F2EC4"/>
    <w:rsid w:val="002F3093"/>
    <w:rsid w:val="002F36A9"/>
    <w:rsid w:val="002F3E0E"/>
    <w:rsid w:val="002F4265"/>
    <w:rsid w:val="002F45A0"/>
    <w:rsid w:val="002F462B"/>
    <w:rsid w:val="002F4A98"/>
    <w:rsid w:val="002F4EDD"/>
    <w:rsid w:val="002F50F2"/>
    <w:rsid w:val="002F5236"/>
    <w:rsid w:val="002F5BC0"/>
    <w:rsid w:val="002F5C3E"/>
    <w:rsid w:val="002F6047"/>
    <w:rsid w:val="002F6B5D"/>
    <w:rsid w:val="002F6E2E"/>
    <w:rsid w:val="002F71EC"/>
    <w:rsid w:val="002F7466"/>
    <w:rsid w:val="002F7D6A"/>
    <w:rsid w:val="002F7D84"/>
    <w:rsid w:val="0030002F"/>
    <w:rsid w:val="00300372"/>
    <w:rsid w:val="00300917"/>
    <w:rsid w:val="0030120D"/>
    <w:rsid w:val="00301B52"/>
    <w:rsid w:val="003023B7"/>
    <w:rsid w:val="00302413"/>
    <w:rsid w:val="00303820"/>
    <w:rsid w:val="00303821"/>
    <w:rsid w:val="00303848"/>
    <w:rsid w:val="00303985"/>
    <w:rsid w:val="00303D7D"/>
    <w:rsid w:val="00303E5D"/>
    <w:rsid w:val="00304297"/>
    <w:rsid w:val="00304450"/>
    <w:rsid w:val="003045B8"/>
    <w:rsid w:val="00304804"/>
    <w:rsid w:val="00304936"/>
    <w:rsid w:val="0030499C"/>
    <w:rsid w:val="00304A90"/>
    <w:rsid w:val="00304CB7"/>
    <w:rsid w:val="00304E67"/>
    <w:rsid w:val="00305148"/>
    <w:rsid w:val="00305252"/>
    <w:rsid w:val="00305E0B"/>
    <w:rsid w:val="00305E41"/>
    <w:rsid w:val="00305E84"/>
    <w:rsid w:val="00305EFB"/>
    <w:rsid w:val="003060DD"/>
    <w:rsid w:val="00306C05"/>
    <w:rsid w:val="00306E6B"/>
    <w:rsid w:val="00306F53"/>
    <w:rsid w:val="003072E1"/>
    <w:rsid w:val="0030747B"/>
    <w:rsid w:val="003074C4"/>
    <w:rsid w:val="00307941"/>
    <w:rsid w:val="00307D84"/>
    <w:rsid w:val="003105EA"/>
    <w:rsid w:val="00311157"/>
    <w:rsid w:val="003115CB"/>
    <w:rsid w:val="003116A2"/>
    <w:rsid w:val="0031216B"/>
    <w:rsid w:val="0031243F"/>
    <w:rsid w:val="003126C1"/>
    <w:rsid w:val="00312956"/>
    <w:rsid w:val="00312B96"/>
    <w:rsid w:val="0031349E"/>
    <w:rsid w:val="0031494A"/>
    <w:rsid w:val="00314AB4"/>
    <w:rsid w:val="00315B34"/>
    <w:rsid w:val="00315D12"/>
    <w:rsid w:val="00316168"/>
    <w:rsid w:val="0031620C"/>
    <w:rsid w:val="0031644D"/>
    <w:rsid w:val="00316713"/>
    <w:rsid w:val="003167BF"/>
    <w:rsid w:val="00316860"/>
    <w:rsid w:val="00316E73"/>
    <w:rsid w:val="00316FF2"/>
    <w:rsid w:val="0031702C"/>
    <w:rsid w:val="00317410"/>
    <w:rsid w:val="0032002A"/>
    <w:rsid w:val="00320230"/>
    <w:rsid w:val="0032039B"/>
    <w:rsid w:val="00320652"/>
    <w:rsid w:val="00320C71"/>
    <w:rsid w:val="00320F01"/>
    <w:rsid w:val="0032146A"/>
    <w:rsid w:val="00321574"/>
    <w:rsid w:val="00321AD3"/>
    <w:rsid w:val="003223B9"/>
    <w:rsid w:val="0032241E"/>
    <w:rsid w:val="00322AB5"/>
    <w:rsid w:val="00322D75"/>
    <w:rsid w:val="00322F70"/>
    <w:rsid w:val="003231A6"/>
    <w:rsid w:val="00323A61"/>
    <w:rsid w:val="003240B5"/>
    <w:rsid w:val="00324425"/>
    <w:rsid w:val="003247D1"/>
    <w:rsid w:val="00324854"/>
    <w:rsid w:val="00324A6B"/>
    <w:rsid w:val="00324E04"/>
    <w:rsid w:val="003252D1"/>
    <w:rsid w:val="003255FF"/>
    <w:rsid w:val="003257EF"/>
    <w:rsid w:val="00325837"/>
    <w:rsid w:val="00325DA4"/>
    <w:rsid w:val="00325FD4"/>
    <w:rsid w:val="00326546"/>
    <w:rsid w:val="00326679"/>
    <w:rsid w:val="00326CF0"/>
    <w:rsid w:val="00326E5D"/>
    <w:rsid w:val="003272BD"/>
    <w:rsid w:val="003272DD"/>
    <w:rsid w:val="0032744B"/>
    <w:rsid w:val="00327A9F"/>
    <w:rsid w:val="003300E1"/>
    <w:rsid w:val="00330381"/>
    <w:rsid w:val="003309CA"/>
    <w:rsid w:val="00331537"/>
    <w:rsid w:val="0033165D"/>
    <w:rsid w:val="00331D15"/>
    <w:rsid w:val="00332581"/>
    <w:rsid w:val="00332D7F"/>
    <w:rsid w:val="00333645"/>
    <w:rsid w:val="0033381A"/>
    <w:rsid w:val="00333AD8"/>
    <w:rsid w:val="00333FB7"/>
    <w:rsid w:val="00334619"/>
    <w:rsid w:val="0033499E"/>
    <w:rsid w:val="003352BA"/>
    <w:rsid w:val="00335488"/>
    <w:rsid w:val="00335D11"/>
    <w:rsid w:val="00335D77"/>
    <w:rsid w:val="00335DAF"/>
    <w:rsid w:val="003360A7"/>
    <w:rsid w:val="0033630A"/>
    <w:rsid w:val="00336703"/>
    <w:rsid w:val="003368DE"/>
    <w:rsid w:val="00336A61"/>
    <w:rsid w:val="00336C37"/>
    <w:rsid w:val="00336D32"/>
    <w:rsid w:val="00337228"/>
    <w:rsid w:val="0033758B"/>
    <w:rsid w:val="00337683"/>
    <w:rsid w:val="00337822"/>
    <w:rsid w:val="00337916"/>
    <w:rsid w:val="00337C96"/>
    <w:rsid w:val="0034059E"/>
    <w:rsid w:val="00340812"/>
    <w:rsid w:val="00340D73"/>
    <w:rsid w:val="00340EC8"/>
    <w:rsid w:val="0034139E"/>
    <w:rsid w:val="003413F6"/>
    <w:rsid w:val="003414B4"/>
    <w:rsid w:val="003416E3"/>
    <w:rsid w:val="00341964"/>
    <w:rsid w:val="00341967"/>
    <w:rsid w:val="00341C6B"/>
    <w:rsid w:val="00341DC7"/>
    <w:rsid w:val="00342181"/>
    <w:rsid w:val="00342523"/>
    <w:rsid w:val="00342A07"/>
    <w:rsid w:val="0034306C"/>
    <w:rsid w:val="00343368"/>
    <w:rsid w:val="003437AF"/>
    <w:rsid w:val="003438C2"/>
    <w:rsid w:val="00343AF2"/>
    <w:rsid w:val="00343C3D"/>
    <w:rsid w:val="0034407F"/>
    <w:rsid w:val="00344114"/>
    <w:rsid w:val="00344225"/>
    <w:rsid w:val="00344787"/>
    <w:rsid w:val="003447A2"/>
    <w:rsid w:val="0034517F"/>
    <w:rsid w:val="00345D1E"/>
    <w:rsid w:val="00345D62"/>
    <w:rsid w:val="00346024"/>
    <w:rsid w:val="003466B9"/>
    <w:rsid w:val="00347930"/>
    <w:rsid w:val="00347EA8"/>
    <w:rsid w:val="00347FEC"/>
    <w:rsid w:val="00350646"/>
    <w:rsid w:val="00350994"/>
    <w:rsid w:val="00350C96"/>
    <w:rsid w:val="00350FCA"/>
    <w:rsid w:val="003510C8"/>
    <w:rsid w:val="003511AA"/>
    <w:rsid w:val="003513D3"/>
    <w:rsid w:val="003514DF"/>
    <w:rsid w:val="00351589"/>
    <w:rsid w:val="00351751"/>
    <w:rsid w:val="003519E8"/>
    <w:rsid w:val="00352ED0"/>
    <w:rsid w:val="00352F01"/>
    <w:rsid w:val="00353039"/>
    <w:rsid w:val="00353D2C"/>
    <w:rsid w:val="003540C5"/>
    <w:rsid w:val="003547CD"/>
    <w:rsid w:val="003547EB"/>
    <w:rsid w:val="00354CF0"/>
    <w:rsid w:val="00354E15"/>
    <w:rsid w:val="00355057"/>
    <w:rsid w:val="003553C3"/>
    <w:rsid w:val="003556C0"/>
    <w:rsid w:val="00355B26"/>
    <w:rsid w:val="00355D0E"/>
    <w:rsid w:val="00356D97"/>
    <w:rsid w:val="00357B5E"/>
    <w:rsid w:val="00357BBD"/>
    <w:rsid w:val="00357CFE"/>
    <w:rsid w:val="00357DAD"/>
    <w:rsid w:val="00357EF8"/>
    <w:rsid w:val="003608A9"/>
    <w:rsid w:val="00361A87"/>
    <w:rsid w:val="00362197"/>
    <w:rsid w:val="00362787"/>
    <w:rsid w:val="0036295B"/>
    <w:rsid w:val="00362BDF"/>
    <w:rsid w:val="00362D37"/>
    <w:rsid w:val="00362DB3"/>
    <w:rsid w:val="003637D9"/>
    <w:rsid w:val="00363B67"/>
    <w:rsid w:val="00363DC2"/>
    <w:rsid w:val="00363F0B"/>
    <w:rsid w:val="003640BE"/>
    <w:rsid w:val="003644DF"/>
    <w:rsid w:val="003647AC"/>
    <w:rsid w:val="00364800"/>
    <w:rsid w:val="0036536D"/>
    <w:rsid w:val="00365436"/>
    <w:rsid w:val="003656CB"/>
    <w:rsid w:val="00366158"/>
    <w:rsid w:val="00366AD9"/>
    <w:rsid w:val="00366BFD"/>
    <w:rsid w:val="00366C80"/>
    <w:rsid w:val="003672D2"/>
    <w:rsid w:val="00367304"/>
    <w:rsid w:val="003673C9"/>
    <w:rsid w:val="0036791F"/>
    <w:rsid w:val="00367CCA"/>
    <w:rsid w:val="00370080"/>
    <w:rsid w:val="003700F0"/>
    <w:rsid w:val="0037051E"/>
    <w:rsid w:val="00370930"/>
    <w:rsid w:val="00370EA5"/>
    <w:rsid w:val="00370FCD"/>
    <w:rsid w:val="00371938"/>
    <w:rsid w:val="00371ABB"/>
    <w:rsid w:val="00371E1B"/>
    <w:rsid w:val="00372757"/>
    <w:rsid w:val="00372B47"/>
    <w:rsid w:val="00372D6D"/>
    <w:rsid w:val="0037309F"/>
    <w:rsid w:val="003730C9"/>
    <w:rsid w:val="00373153"/>
    <w:rsid w:val="0037381E"/>
    <w:rsid w:val="003739DC"/>
    <w:rsid w:val="0037453E"/>
    <w:rsid w:val="00374588"/>
    <w:rsid w:val="003748FD"/>
    <w:rsid w:val="00374D2B"/>
    <w:rsid w:val="00375AF7"/>
    <w:rsid w:val="00375F28"/>
    <w:rsid w:val="00375FB6"/>
    <w:rsid w:val="0037600B"/>
    <w:rsid w:val="0037609E"/>
    <w:rsid w:val="00376BBC"/>
    <w:rsid w:val="00376FA6"/>
    <w:rsid w:val="00377220"/>
    <w:rsid w:val="00377884"/>
    <w:rsid w:val="003779E4"/>
    <w:rsid w:val="003800AC"/>
    <w:rsid w:val="003804EF"/>
    <w:rsid w:val="00380ADE"/>
    <w:rsid w:val="00380AF0"/>
    <w:rsid w:val="00380EF4"/>
    <w:rsid w:val="003814F1"/>
    <w:rsid w:val="00381A88"/>
    <w:rsid w:val="00381D85"/>
    <w:rsid w:val="0038296C"/>
    <w:rsid w:val="00382C61"/>
    <w:rsid w:val="00384881"/>
    <w:rsid w:val="00384FEA"/>
    <w:rsid w:val="0038587C"/>
    <w:rsid w:val="00385E51"/>
    <w:rsid w:val="00385FBB"/>
    <w:rsid w:val="0038655B"/>
    <w:rsid w:val="0038711A"/>
    <w:rsid w:val="003872CF"/>
    <w:rsid w:val="00387563"/>
    <w:rsid w:val="0038798A"/>
    <w:rsid w:val="00387BFA"/>
    <w:rsid w:val="00387DEA"/>
    <w:rsid w:val="0039020A"/>
    <w:rsid w:val="0039023B"/>
    <w:rsid w:val="00390240"/>
    <w:rsid w:val="00390A6B"/>
    <w:rsid w:val="00390DAD"/>
    <w:rsid w:val="0039105C"/>
    <w:rsid w:val="003916AB"/>
    <w:rsid w:val="00391702"/>
    <w:rsid w:val="0039178A"/>
    <w:rsid w:val="00391865"/>
    <w:rsid w:val="00391F64"/>
    <w:rsid w:val="0039319F"/>
    <w:rsid w:val="003931A2"/>
    <w:rsid w:val="003933A1"/>
    <w:rsid w:val="003933E2"/>
    <w:rsid w:val="003934D9"/>
    <w:rsid w:val="00393524"/>
    <w:rsid w:val="003935C5"/>
    <w:rsid w:val="00393843"/>
    <w:rsid w:val="0039405E"/>
    <w:rsid w:val="003943AB"/>
    <w:rsid w:val="00394638"/>
    <w:rsid w:val="0039498F"/>
    <w:rsid w:val="00394AB8"/>
    <w:rsid w:val="00394FDD"/>
    <w:rsid w:val="00395012"/>
    <w:rsid w:val="003950E4"/>
    <w:rsid w:val="003952DA"/>
    <w:rsid w:val="003955A8"/>
    <w:rsid w:val="00396669"/>
    <w:rsid w:val="00396C10"/>
    <w:rsid w:val="00396E17"/>
    <w:rsid w:val="00396FFB"/>
    <w:rsid w:val="003972E6"/>
    <w:rsid w:val="00397454"/>
    <w:rsid w:val="00397838"/>
    <w:rsid w:val="003A002D"/>
    <w:rsid w:val="003A03F9"/>
    <w:rsid w:val="003A0426"/>
    <w:rsid w:val="003A07E2"/>
    <w:rsid w:val="003A168B"/>
    <w:rsid w:val="003A1B60"/>
    <w:rsid w:val="003A2220"/>
    <w:rsid w:val="003A23CC"/>
    <w:rsid w:val="003A2428"/>
    <w:rsid w:val="003A2A44"/>
    <w:rsid w:val="003A2A5C"/>
    <w:rsid w:val="003A2D81"/>
    <w:rsid w:val="003A2E18"/>
    <w:rsid w:val="003A3193"/>
    <w:rsid w:val="003A3A5A"/>
    <w:rsid w:val="003A3BE9"/>
    <w:rsid w:val="003A3C11"/>
    <w:rsid w:val="003A3EFA"/>
    <w:rsid w:val="003A43DE"/>
    <w:rsid w:val="003A4B37"/>
    <w:rsid w:val="003A4D10"/>
    <w:rsid w:val="003A56F3"/>
    <w:rsid w:val="003A5F2D"/>
    <w:rsid w:val="003A63DF"/>
    <w:rsid w:val="003A67AD"/>
    <w:rsid w:val="003A6A7B"/>
    <w:rsid w:val="003A7506"/>
    <w:rsid w:val="003A7BA1"/>
    <w:rsid w:val="003B0258"/>
    <w:rsid w:val="003B04B8"/>
    <w:rsid w:val="003B08A8"/>
    <w:rsid w:val="003B0C38"/>
    <w:rsid w:val="003B1585"/>
    <w:rsid w:val="003B193D"/>
    <w:rsid w:val="003B2835"/>
    <w:rsid w:val="003B316E"/>
    <w:rsid w:val="003B358F"/>
    <w:rsid w:val="003B36A9"/>
    <w:rsid w:val="003B3B55"/>
    <w:rsid w:val="003B40AC"/>
    <w:rsid w:val="003B42F5"/>
    <w:rsid w:val="003B4DFA"/>
    <w:rsid w:val="003B544D"/>
    <w:rsid w:val="003B58E6"/>
    <w:rsid w:val="003B5D57"/>
    <w:rsid w:val="003B6126"/>
    <w:rsid w:val="003B6142"/>
    <w:rsid w:val="003B6242"/>
    <w:rsid w:val="003B6440"/>
    <w:rsid w:val="003B6464"/>
    <w:rsid w:val="003B6513"/>
    <w:rsid w:val="003B66E5"/>
    <w:rsid w:val="003B6941"/>
    <w:rsid w:val="003B6B15"/>
    <w:rsid w:val="003B6D14"/>
    <w:rsid w:val="003B6D9F"/>
    <w:rsid w:val="003B7231"/>
    <w:rsid w:val="003B7A74"/>
    <w:rsid w:val="003B7B71"/>
    <w:rsid w:val="003B7D57"/>
    <w:rsid w:val="003B7DE2"/>
    <w:rsid w:val="003C062D"/>
    <w:rsid w:val="003C089B"/>
    <w:rsid w:val="003C0A27"/>
    <w:rsid w:val="003C0B4D"/>
    <w:rsid w:val="003C12F1"/>
    <w:rsid w:val="003C134B"/>
    <w:rsid w:val="003C15F2"/>
    <w:rsid w:val="003C21A5"/>
    <w:rsid w:val="003C22E5"/>
    <w:rsid w:val="003C23E6"/>
    <w:rsid w:val="003C250D"/>
    <w:rsid w:val="003C267A"/>
    <w:rsid w:val="003C2893"/>
    <w:rsid w:val="003C28D9"/>
    <w:rsid w:val="003C2A89"/>
    <w:rsid w:val="003C2C30"/>
    <w:rsid w:val="003C2E0F"/>
    <w:rsid w:val="003C2F93"/>
    <w:rsid w:val="003C3066"/>
    <w:rsid w:val="003C3163"/>
    <w:rsid w:val="003C3329"/>
    <w:rsid w:val="003C33E9"/>
    <w:rsid w:val="003C370D"/>
    <w:rsid w:val="003C3782"/>
    <w:rsid w:val="003C3BD7"/>
    <w:rsid w:val="003C3C30"/>
    <w:rsid w:val="003C4970"/>
    <w:rsid w:val="003C4C2A"/>
    <w:rsid w:val="003C4CE2"/>
    <w:rsid w:val="003C4D35"/>
    <w:rsid w:val="003C4D38"/>
    <w:rsid w:val="003C4DE6"/>
    <w:rsid w:val="003C50CC"/>
    <w:rsid w:val="003C513D"/>
    <w:rsid w:val="003C540C"/>
    <w:rsid w:val="003C54DA"/>
    <w:rsid w:val="003C552C"/>
    <w:rsid w:val="003C593B"/>
    <w:rsid w:val="003C5B21"/>
    <w:rsid w:val="003C5E93"/>
    <w:rsid w:val="003C5F57"/>
    <w:rsid w:val="003C6439"/>
    <w:rsid w:val="003C6FFC"/>
    <w:rsid w:val="003C741F"/>
    <w:rsid w:val="003C7964"/>
    <w:rsid w:val="003D07E1"/>
    <w:rsid w:val="003D0937"/>
    <w:rsid w:val="003D0FE9"/>
    <w:rsid w:val="003D13C7"/>
    <w:rsid w:val="003D16F4"/>
    <w:rsid w:val="003D180C"/>
    <w:rsid w:val="003D2AD2"/>
    <w:rsid w:val="003D2E01"/>
    <w:rsid w:val="003D3000"/>
    <w:rsid w:val="003D3388"/>
    <w:rsid w:val="003D3A46"/>
    <w:rsid w:val="003D3AD3"/>
    <w:rsid w:val="003D3B5F"/>
    <w:rsid w:val="003D3CB1"/>
    <w:rsid w:val="003D4517"/>
    <w:rsid w:val="003D4EA3"/>
    <w:rsid w:val="003D4EB5"/>
    <w:rsid w:val="003D5956"/>
    <w:rsid w:val="003D5977"/>
    <w:rsid w:val="003D5CB2"/>
    <w:rsid w:val="003D5F6C"/>
    <w:rsid w:val="003D61CE"/>
    <w:rsid w:val="003D7504"/>
    <w:rsid w:val="003D7A72"/>
    <w:rsid w:val="003D7C59"/>
    <w:rsid w:val="003E03E7"/>
    <w:rsid w:val="003E0493"/>
    <w:rsid w:val="003E05C2"/>
    <w:rsid w:val="003E076C"/>
    <w:rsid w:val="003E0E13"/>
    <w:rsid w:val="003E0E85"/>
    <w:rsid w:val="003E10E6"/>
    <w:rsid w:val="003E1205"/>
    <w:rsid w:val="003E1356"/>
    <w:rsid w:val="003E1775"/>
    <w:rsid w:val="003E180F"/>
    <w:rsid w:val="003E2A67"/>
    <w:rsid w:val="003E2C7B"/>
    <w:rsid w:val="003E3033"/>
    <w:rsid w:val="003E4126"/>
    <w:rsid w:val="003E4262"/>
    <w:rsid w:val="003E431A"/>
    <w:rsid w:val="003E4859"/>
    <w:rsid w:val="003E4C4C"/>
    <w:rsid w:val="003E50ED"/>
    <w:rsid w:val="003E5486"/>
    <w:rsid w:val="003E6180"/>
    <w:rsid w:val="003E662E"/>
    <w:rsid w:val="003E6649"/>
    <w:rsid w:val="003E7326"/>
    <w:rsid w:val="003E7C6E"/>
    <w:rsid w:val="003E7E1C"/>
    <w:rsid w:val="003F0110"/>
    <w:rsid w:val="003F01BA"/>
    <w:rsid w:val="003F0206"/>
    <w:rsid w:val="003F06D5"/>
    <w:rsid w:val="003F0BA1"/>
    <w:rsid w:val="003F0D50"/>
    <w:rsid w:val="003F1305"/>
    <w:rsid w:val="003F14B1"/>
    <w:rsid w:val="003F1781"/>
    <w:rsid w:val="003F18E6"/>
    <w:rsid w:val="003F1977"/>
    <w:rsid w:val="003F1CB0"/>
    <w:rsid w:val="003F1E73"/>
    <w:rsid w:val="003F2145"/>
    <w:rsid w:val="003F2350"/>
    <w:rsid w:val="003F29CB"/>
    <w:rsid w:val="003F3276"/>
    <w:rsid w:val="003F33C1"/>
    <w:rsid w:val="003F374A"/>
    <w:rsid w:val="003F3957"/>
    <w:rsid w:val="003F3AA2"/>
    <w:rsid w:val="003F3E7B"/>
    <w:rsid w:val="003F45A0"/>
    <w:rsid w:val="003F4815"/>
    <w:rsid w:val="003F48D6"/>
    <w:rsid w:val="003F4C02"/>
    <w:rsid w:val="003F4D37"/>
    <w:rsid w:val="003F4EB9"/>
    <w:rsid w:val="003F51A0"/>
    <w:rsid w:val="003F54AA"/>
    <w:rsid w:val="003F5F21"/>
    <w:rsid w:val="003F5F50"/>
    <w:rsid w:val="003F6B68"/>
    <w:rsid w:val="003F6C60"/>
    <w:rsid w:val="003F760E"/>
    <w:rsid w:val="003F761D"/>
    <w:rsid w:val="003F7882"/>
    <w:rsid w:val="003F7F40"/>
    <w:rsid w:val="00400145"/>
    <w:rsid w:val="0040040D"/>
    <w:rsid w:val="004006A3"/>
    <w:rsid w:val="004006C9"/>
    <w:rsid w:val="00400717"/>
    <w:rsid w:val="0040082F"/>
    <w:rsid w:val="004008E3"/>
    <w:rsid w:val="00400919"/>
    <w:rsid w:val="004009E9"/>
    <w:rsid w:val="00401590"/>
    <w:rsid w:val="00401811"/>
    <w:rsid w:val="004018D3"/>
    <w:rsid w:val="00401A76"/>
    <w:rsid w:val="00401AAF"/>
    <w:rsid w:val="00401B8D"/>
    <w:rsid w:val="004025C5"/>
    <w:rsid w:val="004028D4"/>
    <w:rsid w:val="00402D3B"/>
    <w:rsid w:val="0040301B"/>
    <w:rsid w:val="00403483"/>
    <w:rsid w:val="00403591"/>
    <w:rsid w:val="00403765"/>
    <w:rsid w:val="00403781"/>
    <w:rsid w:val="00403B4B"/>
    <w:rsid w:val="00403E6E"/>
    <w:rsid w:val="004041F7"/>
    <w:rsid w:val="00404684"/>
    <w:rsid w:val="00405532"/>
    <w:rsid w:val="004055BD"/>
    <w:rsid w:val="00405B84"/>
    <w:rsid w:val="00405E70"/>
    <w:rsid w:val="00406242"/>
    <w:rsid w:val="004066EA"/>
    <w:rsid w:val="00406944"/>
    <w:rsid w:val="00407101"/>
    <w:rsid w:val="004074F4"/>
    <w:rsid w:val="00407971"/>
    <w:rsid w:val="00407A59"/>
    <w:rsid w:val="00407AC7"/>
    <w:rsid w:val="004100FF"/>
    <w:rsid w:val="0041020D"/>
    <w:rsid w:val="004108DC"/>
    <w:rsid w:val="00410D21"/>
    <w:rsid w:val="00410E4F"/>
    <w:rsid w:val="00410E8E"/>
    <w:rsid w:val="00411977"/>
    <w:rsid w:val="00411D1A"/>
    <w:rsid w:val="004122A8"/>
    <w:rsid w:val="00412380"/>
    <w:rsid w:val="00412586"/>
    <w:rsid w:val="00412F18"/>
    <w:rsid w:val="0041340C"/>
    <w:rsid w:val="004135E5"/>
    <w:rsid w:val="004135ED"/>
    <w:rsid w:val="00413860"/>
    <w:rsid w:val="004156F4"/>
    <w:rsid w:val="00415AC1"/>
    <w:rsid w:val="00415B1C"/>
    <w:rsid w:val="00415B34"/>
    <w:rsid w:val="00415C48"/>
    <w:rsid w:val="00415C9D"/>
    <w:rsid w:val="00415D1B"/>
    <w:rsid w:val="00415FA5"/>
    <w:rsid w:val="004160C7"/>
    <w:rsid w:val="00416F35"/>
    <w:rsid w:val="00417189"/>
    <w:rsid w:val="00417608"/>
    <w:rsid w:val="00417BD7"/>
    <w:rsid w:val="00417ECF"/>
    <w:rsid w:val="00420491"/>
    <w:rsid w:val="004204BF"/>
    <w:rsid w:val="004209DE"/>
    <w:rsid w:val="00420E29"/>
    <w:rsid w:val="00420F6B"/>
    <w:rsid w:val="00420FAF"/>
    <w:rsid w:val="0042111B"/>
    <w:rsid w:val="0042142D"/>
    <w:rsid w:val="00421D7F"/>
    <w:rsid w:val="0042206E"/>
    <w:rsid w:val="004221F1"/>
    <w:rsid w:val="00422DCE"/>
    <w:rsid w:val="0042329E"/>
    <w:rsid w:val="00423ACE"/>
    <w:rsid w:val="00423AD2"/>
    <w:rsid w:val="00424094"/>
    <w:rsid w:val="004241EB"/>
    <w:rsid w:val="004242E7"/>
    <w:rsid w:val="00424EB2"/>
    <w:rsid w:val="004253C0"/>
    <w:rsid w:val="0042605F"/>
    <w:rsid w:val="00426DA5"/>
    <w:rsid w:val="00426F7B"/>
    <w:rsid w:val="00427BA5"/>
    <w:rsid w:val="00430197"/>
    <w:rsid w:val="004302DE"/>
    <w:rsid w:val="0043034B"/>
    <w:rsid w:val="00430365"/>
    <w:rsid w:val="004307FD"/>
    <w:rsid w:val="004308D9"/>
    <w:rsid w:val="00430DFD"/>
    <w:rsid w:val="00431165"/>
    <w:rsid w:val="00431365"/>
    <w:rsid w:val="00431788"/>
    <w:rsid w:val="004319A9"/>
    <w:rsid w:val="004329DC"/>
    <w:rsid w:val="00432D66"/>
    <w:rsid w:val="0043377F"/>
    <w:rsid w:val="00433CFA"/>
    <w:rsid w:val="00433EB7"/>
    <w:rsid w:val="004343A4"/>
    <w:rsid w:val="004345E6"/>
    <w:rsid w:val="004346B7"/>
    <w:rsid w:val="004348F9"/>
    <w:rsid w:val="0043496B"/>
    <w:rsid w:val="00434DEE"/>
    <w:rsid w:val="00435325"/>
    <w:rsid w:val="00435360"/>
    <w:rsid w:val="004355EB"/>
    <w:rsid w:val="004360CC"/>
    <w:rsid w:val="004366BB"/>
    <w:rsid w:val="004373E9"/>
    <w:rsid w:val="00437446"/>
    <w:rsid w:val="004376DC"/>
    <w:rsid w:val="00437A9D"/>
    <w:rsid w:val="00437AB4"/>
    <w:rsid w:val="00440040"/>
    <w:rsid w:val="004415A7"/>
    <w:rsid w:val="004417BB"/>
    <w:rsid w:val="00441821"/>
    <w:rsid w:val="00442B79"/>
    <w:rsid w:val="00442BE5"/>
    <w:rsid w:val="00442DE5"/>
    <w:rsid w:val="004430CD"/>
    <w:rsid w:val="0044338F"/>
    <w:rsid w:val="004435A6"/>
    <w:rsid w:val="0044369A"/>
    <w:rsid w:val="00443710"/>
    <w:rsid w:val="0044384B"/>
    <w:rsid w:val="0044399A"/>
    <w:rsid w:val="00443AB2"/>
    <w:rsid w:val="00443F08"/>
    <w:rsid w:val="00443FBF"/>
    <w:rsid w:val="004443DF"/>
    <w:rsid w:val="00444FB8"/>
    <w:rsid w:val="00445093"/>
    <w:rsid w:val="00445408"/>
    <w:rsid w:val="00445484"/>
    <w:rsid w:val="0044567D"/>
    <w:rsid w:val="00445972"/>
    <w:rsid w:val="00446511"/>
    <w:rsid w:val="00446D46"/>
    <w:rsid w:val="00446DAA"/>
    <w:rsid w:val="00446EB1"/>
    <w:rsid w:val="00446FF9"/>
    <w:rsid w:val="00447366"/>
    <w:rsid w:val="00447B2D"/>
    <w:rsid w:val="00450305"/>
    <w:rsid w:val="00450837"/>
    <w:rsid w:val="00450AA4"/>
    <w:rsid w:val="00450C96"/>
    <w:rsid w:val="00450F94"/>
    <w:rsid w:val="00451B87"/>
    <w:rsid w:val="00451B9A"/>
    <w:rsid w:val="00451C56"/>
    <w:rsid w:val="00451EC0"/>
    <w:rsid w:val="0045209E"/>
    <w:rsid w:val="004521E6"/>
    <w:rsid w:val="0045271F"/>
    <w:rsid w:val="004528C3"/>
    <w:rsid w:val="004528FA"/>
    <w:rsid w:val="004530CD"/>
    <w:rsid w:val="0045329C"/>
    <w:rsid w:val="004534B6"/>
    <w:rsid w:val="00453937"/>
    <w:rsid w:val="00453C69"/>
    <w:rsid w:val="00453CA6"/>
    <w:rsid w:val="00453F6D"/>
    <w:rsid w:val="0045424C"/>
    <w:rsid w:val="004546B5"/>
    <w:rsid w:val="00454899"/>
    <w:rsid w:val="0045553F"/>
    <w:rsid w:val="004557D1"/>
    <w:rsid w:val="00455D4F"/>
    <w:rsid w:val="00455DB8"/>
    <w:rsid w:val="0045617A"/>
    <w:rsid w:val="00456347"/>
    <w:rsid w:val="0045651A"/>
    <w:rsid w:val="004567C0"/>
    <w:rsid w:val="00456861"/>
    <w:rsid w:val="004569A9"/>
    <w:rsid w:val="00456D2C"/>
    <w:rsid w:val="00456E71"/>
    <w:rsid w:val="0045728F"/>
    <w:rsid w:val="00457869"/>
    <w:rsid w:val="00457C93"/>
    <w:rsid w:val="00457D3B"/>
    <w:rsid w:val="00460117"/>
    <w:rsid w:val="0046022A"/>
    <w:rsid w:val="004604F5"/>
    <w:rsid w:val="00460B67"/>
    <w:rsid w:val="00460C37"/>
    <w:rsid w:val="00461052"/>
    <w:rsid w:val="00461160"/>
    <w:rsid w:val="00461228"/>
    <w:rsid w:val="0046139C"/>
    <w:rsid w:val="00461779"/>
    <w:rsid w:val="004619EB"/>
    <w:rsid w:val="00461D4B"/>
    <w:rsid w:val="00461D61"/>
    <w:rsid w:val="00461E63"/>
    <w:rsid w:val="00461EA7"/>
    <w:rsid w:val="00461F13"/>
    <w:rsid w:val="00462DAB"/>
    <w:rsid w:val="00462F24"/>
    <w:rsid w:val="00463309"/>
    <w:rsid w:val="0046355B"/>
    <w:rsid w:val="00463A14"/>
    <w:rsid w:val="00463CAD"/>
    <w:rsid w:val="004642DB"/>
    <w:rsid w:val="00464369"/>
    <w:rsid w:val="00464772"/>
    <w:rsid w:val="0046484C"/>
    <w:rsid w:val="00464AC0"/>
    <w:rsid w:val="00464B20"/>
    <w:rsid w:val="00464C4B"/>
    <w:rsid w:val="004654CF"/>
    <w:rsid w:val="004658E6"/>
    <w:rsid w:val="00465C37"/>
    <w:rsid w:val="00465EA4"/>
    <w:rsid w:val="004664E4"/>
    <w:rsid w:val="00466B3C"/>
    <w:rsid w:val="00467155"/>
    <w:rsid w:val="00467282"/>
    <w:rsid w:val="004672FB"/>
    <w:rsid w:val="004673E4"/>
    <w:rsid w:val="0046764F"/>
    <w:rsid w:val="004677A3"/>
    <w:rsid w:val="00467A8B"/>
    <w:rsid w:val="00467B84"/>
    <w:rsid w:val="004706A2"/>
    <w:rsid w:val="004706E4"/>
    <w:rsid w:val="0047073E"/>
    <w:rsid w:val="004707E0"/>
    <w:rsid w:val="00470889"/>
    <w:rsid w:val="004708D8"/>
    <w:rsid w:val="0047158C"/>
    <w:rsid w:val="004715AF"/>
    <w:rsid w:val="00471788"/>
    <w:rsid w:val="00471B25"/>
    <w:rsid w:val="00471D91"/>
    <w:rsid w:val="0047206A"/>
    <w:rsid w:val="004726A8"/>
    <w:rsid w:val="004727E3"/>
    <w:rsid w:val="00472AD2"/>
    <w:rsid w:val="00472B8C"/>
    <w:rsid w:val="00472CE9"/>
    <w:rsid w:val="00473048"/>
    <w:rsid w:val="00473519"/>
    <w:rsid w:val="00473521"/>
    <w:rsid w:val="00473551"/>
    <w:rsid w:val="004740AE"/>
    <w:rsid w:val="00474BD0"/>
    <w:rsid w:val="00474BD5"/>
    <w:rsid w:val="0047507F"/>
    <w:rsid w:val="004750E4"/>
    <w:rsid w:val="00475234"/>
    <w:rsid w:val="00475740"/>
    <w:rsid w:val="0047586C"/>
    <w:rsid w:val="00475D8D"/>
    <w:rsid w:val="004762C4"/>
    <w:rsid w:val="00476563"/>
    <w:rsid w:val="00476827"/>
    <w:rsid w:val="00476D6F"/>
    <w:rsid w:val="00476F4A"/>
    <w:rsid w:val="00477526"/>
    <w:rsid w:val="004776E6"/>
    <w:rsid w:val="00477CEE"/>
    <w:rsid w:val="00477F67"/>
    <w:rsid w:val="00480ABF"/>
    <w:rsid w:val="00480D07"/>
    <w:rsid w:val="0048106B"/>
    <w:rsid w:val="00481CCA"/>
    <w:rsid w:val="00481EF9"/>
    <w:rsid w:val="00482AE7"/>
    <w:rsid w:val="00482D12"/>
    <w:rsid w:val="004830C0"/>
    <w:rsid w:val="004836D9"/>
    <w:rsid w:val="00483863"/>
    <w:rsid w:val="004839B1"/>
    <w:rsid w:val="00483F17"/>
    <w:rsid w:val="004840F6"/>
    <w:rsid w:val="00484205"/>
    <w:rsid w:val="004844AF"/>
    <w:rsid w:val="00484664"/>
    <w:rsid w:val="0048483C"/>
    <w:rsid w:val="004848E6"/>
    <w:rsid w:val="00485148"/>
    <w:rsid w:val="00485812"/>
    <w:rsid w:val="0048583E"/>
    <w:rsid w:val="00485C00"/>
    <w:rsid w:val="004867BD"/>
    <w:rsid w:val="00486B31"/>
    <w:rsid w:val="0048749B"/>
    <w:rsid w:val="00487FA4"/>
    <w:rsid w:val="0049001E"/>
    <w:rsid w:val="00490491"/>
    <w:rsid w:val="0049069E"/>
    <w:rsid w:val="00490B44"/>
    <w:rsid w:val="00490C16"/>
    <w:rsid w:val="00490D15"/>
    <w:rsid w:val="00490D8F"/>
    <w:rsid w:val="00490DA1"/>
    <w:rsid w:val="00490DDD"/>
    <w:rsid w:val="00490F64"/>
    <w:rsid w:val="00491004"/>
    <w:rsid w:val="004912E8"/>
    <w:rsid w:val="004917A3"/>
    <w:rsid w:val="0049192E"/>
    <w:rsid w:val="00491CDB"/>
    <w:rsid w:val="00491E41"/>
    <w:rsid w:val="004923FE"/>
    <w:rsid w:val="0049274B"/>
    <w:rsid w:val="00492A61"/>
    <w:rsid w:val="00492AD4"/>
    <w:rsid w:val="00492DA8"/>
    <w:rsid w:val="00492FBB"/>
    <w:rsid w:val="00493364"/>
    <w:rsid w:val="00493AD0"/>
    <w:rsid w:val="00494193"/>
    <w:rsid w:val="004944DC"/>
    <w:rsid w:val="00494A17"/>
    <w:rsid w:val="004958EA"/>
    <w:rsid w:val="00495FD1"/>
    <w:rsid w:val="00496094"/>
    <w:rsid w:val="004960D4"/>
    <w:rsid w:val="004963BF"/>
    <w:rsid w:val="0049671A"/>
    <w:rsid w:val="00496F33"/>
    <w:rsid w:val="00497062"/>
    <w:rsid w:val="0049739C"/>
    <w:rsid w:val="0049754E"/>
    <w:rsid w:val="004A0114"/>
    <w:rsid w:val="004A04F1"/>
    <w:rsid w:val="004A0ED0"/>
    <w:rsid w:val="004A193C"/>
    <w:rsid w:val="004A1A23"/>
    <w:rsid w:val="004A1DFF"/>
    <w:rsid w:val="004A1E6C"/>
    <w:rsid w:val="004A24D7"/>
    <w:rsid w:val="004A2828"/>
    <w:rsid w:val="004A29C7"/>
    <w:rsid w:val="004A323D"/>
    <w:rsid w:val="004A32A3"/>
    <w:rsid w:val="004A37F9"/>
    <w:rsid w:val="004A4E58"/>
    <w:rsid w:val="004A6027"/>
    <w:rsid w:val="004A6AC5"/>
    <w:rsid w:val="004A6D7D"/>
    <w:rsid w:val="004A70F6"/>
    <w:rsid w:val="004A77A0"/>
    <w:rsid w:val="004A79F9"/>
    <w:rsid w:val="004A7B60"/>
    <w:rsid w:val="004A7C32"/>
    <w:rsid w:val="004A7E25"/>
    <w:rsid w:val="004A7ED1"/>
    <w:rsid w:val="004B00B0"/>
    <w:rsid w:val="004B00B5"/>
    <w:rsid w:val="004B021B"/>
    <w:rsid w:val="004B08BD"/>
    <w:rsid w:val="004B0960"/>
    <w:rsid w:val="004B0AB3"/>
    <w:rsid w:val="004B0D1A"/>
    <w:rsid w:val="004B10BA"/>
    <w:rsid w:val="004B1F00"/>
    <w:rsid w:val="004B20D1"/>
    <w:rsid w:val="004B25B2"/>
    <w:rsid w:val="004B2A97"/>
    <w:rsid w:val="004B3154"/>
    <w:rsid w:val="004B368E"/>
    <w:rsid w:val="004B3DAF"/>
    <w:rsid w:val="004B44A6"/>
    <w:rsid w:val="004B48A0"/>
    <w:rsid w:val="004B4A0D"/>
    <w:rsid w:val="004B4F17"/>
    <w:rsid w:val="004B518D"/>
    <w:rsid w:val="004B550B"/>
    <w:rsid w:val="004B55CC"/>
    <w:rsid w:val="004B5D0F"/>
    <w:rsid w:val="004B5E9A"/>
    <w:rsid w:val="004B6233"/>
    <w:rsid w:val="004B62FC"/>
    <w:rsid w:val="004B6530"/>
    <w:rsid w:val="004B6898"/>
    <w:rsid w:val="004B6978"/>
    <w:rsid w:val="004B719B"/>
    <w:rsid w:val="004B7706"/>
    <w:rsid w:val="004B783E"/>
    <w:rsid w:val="004B7CE3"/>
    <w:rsid w:val="004B7F16"/>
    <w:rsid w:val="004C0204"/>
    <w:rsid w:val="004C038F"/>
    <w:rsid w:val="004C08A9"/>
    <w:rsid w:val="004C0B45"/>
    <w:rsid w:val="004C1CE9"/>
    <w:rsid w:val="004C21AF"/>
    <w:rsid w:val="004C2295"/>
    <w:rsid w:val="004C24BF"/>
    <w:rsid w:val="004C2B26"/>
    <w:rsid w:val="004C2FD7"/>
    <w:rsid w:val="004C320F"/>
    <w:rsid w:val="004C32D2"/>
    <w:rsid w:val="004C3B67"/>
    <w:rsid w:val="004C3CAC"/>
    <w:rsid w:val="004C3D9E"/>
    <w:rsid w:val="004C49F2"/>
    <w:rsid w:val="004C53BC"/>
    <w:rsid w:val="004C5612"/>
    <w:rsid w:val="004C5726"/>
    <w:rsid w:val="004C6116"/>
    <w:rsid w:val="004C62D1"/>
    <w:rsid w:val="004C6386"/>
    <w:rsid w:val="004C6A6C"/>
    <w:rsid w:val="004C6D7C"/>
    <w:rsid w:val="004C6F11"/>
    <w:rsid w:val="004C71DA"/>
    <w:rsid w:val="004C73C5"/>
    <w:rsid w:val="004C770B"/>
    <w:rsid w:val="004C79B8"/>
    <w:rsid w:val="004D0484"/>
    <w:rsid w:val="004D07A1"/>
    <w:rsid w:val="004D1400"/>
    <w:rsid w:val="004D14CF"/>
    <w:rsid w:val="004D1C03"/>
    <w:rsid w:val="004D1FFC"/>
    <w:rsid w:val="004D20D7"/>
    <w:rsid w:val="004D227B"/>
    <w:rsid w:val="004D2F62"/>
    <w:rsid w:val="004D2FE9"/>
    <w:rsid w:val="004D309C"/>
    <w:rsid w:val="004D3129"/>
    <w:rsid w:val="004D3460"/>
    <w:rsid w:val="004D39EC"/>
    <w:rsid w:val="004D3C8A"/>
    <w:rsid w:val="004D3EE4"/>
    <w:rsid w:val="004D429C"/>
    <w:rsid w:val="004D44B4"/>
    <w:rsid w:val="004D45E8"/>
    <w:rsid w:val="004D49C7"/>
    <w:rsid w:val="004D53F4"/>
    <w:rsid w:val="004D61AA"/>
    <w:rsid w:val="004D6CA8"/>
    <w:rsid w:val="004D6D50"/>
    <w:rsid w:val="004D6E2E"/>
    <w:rsid w:val="004D7486"/>
    <w:rsid w:val="004E05F5"/>
    <w:rsid w:val="004E0D9A"/>
    <w:rsid w:val="004E1076"/>
    <w:rsid w:val="004E159A"/>
    <w:rsid w:val="004E15BA"/>
    <w:rsid w:val="004E15BD"/>
    <w:rsid w:val="004E1707"/>
    <w:rsid w:val="004E202E"/>
    <w:rsid w:val="004E204A"/>
    <w:rsid w:val="004E206D"/>
    <w:rsid w:val="004E217D"/>
    <w:rsid w:val="004E2563"/>
    <w:rsid w:val="004E2C7F"/>
    <w:rsid w:val="004E2DD6"/>
    <w:rsid w:val="004E38DF"/>
    <w:rsid w:val="004E3C00"/>
    <w:rsid w:val="004E3D9C"/>
    <w:rsid w:val="004E476A"/>
    <w:rsid w:val="004E47FC"/>
    <w:rsid w:val="004E49A6"/>
    <w:rsid w:val="004E4AE7"/>
    <w:rsid w:val="004E4B0B"/>
    <w:rsid w:val="004E4CFE"/>
    <w:rsid w:val="004E4D14"/>
    <w:rsid w:val="004E4D99"/>
    <w:rsid w:val="004E4EF2"/>
    <w:rsid w:val="004E5608"/>
    <w:rsid w:val="004E6EA0"/>
    <w:rsid w:val="004E6EB2"/>
    <w:rsid w:val="004E72A3"/>
    <w:rsid w:val="004E7379"/>
    <w:rsid w:val="004E73D0"/>
    <w:rsid w:val="004E787A"/>
    <w:rsid w:val="004E7FA4"/>
    <w:rsid w:val="004F0E3B"/>
    <w:rsid w:val="004F0F09"/>
    <w:rsid w:val="004F102B"/>
    <w:rsid w:val="004F128C"/>
    <w:rsid w:val="004F131D"/>
    <w:rsid w:val="004F15DE"/>
    <w:rsid w:val="004F1975"/>
    <w:rsid w:val="004F1ADA"/>
    <w:rsid w:val="004F1B91"/>
    <w:rsid w:val="004F205B"/>
    <w:rsid w:val="004F2302"/>
    <w:rsid w:val="004F238A"/>
    <w:rsid w:val="004F23A9"/>
    <w:rsid w:val="004F23BD"/>
    <w:rsid w:val="004F23DF"/>
    <w:rsid w:val="004F255C"/>
    <w:rsid w:val="004F30C7"/>
    <w:rsid w:val="004F38BF"/>
    <w:rsid w:val="004F3937"/>
    <w:rsid w:val="004F4131"/>
    <w:rsid w:val="004F4410"/>
    <w:rsid w:val="004F4828"/>
    <w:rsid w:val="004F56EF"/>
    <w:rsid w:val="004F576C"/>
    <w:rsid w:val="004F5E46"/>
    <w:rsid w:val="004F61BE"/>
    <w:rsid w:val="004F62F2"/>
    <w:rsid w:val="004F62F5"/>
    <w:rsid w:val="004F658E"/>
    <w:rsid w:val="004F6BAC"/>
    <w:rsid w:val="004F6BFF"/>
    <w:rsid w:val="004F7156"/>
    <w:rsid w:val="004F78A7"/>
    <w:rsid w:val="004F78CB"/>
    <w:rsid w:val="004F7AEA"/>
    <w:rsid w:val="00500251"/>
    <w:rsid w:val="00500619"/>
    <w:rsid w:val="0050074D"/>
    <w:rsid w:val="005007D5"/>
    <w:rsid w:val="00500F7B"/>
    <w:rsid w:val="005014FE"/>
    <w:rsid w:val="005016C3"/>
    <w:rsid w:val="0050188B"/>
    <w:rsid w:val="00501C27"/>
    <w:rsid w:val="00501F61"/>
    <w:rsid w:val="005026CE"/>
    <w:rsid w:val="005027DA"/>
    <w:rsid w:val="00502C59"/>
    <w:rsid w:val="005033F3"/>
    <w:rsid w:val="00503524"/>
    <w:rsid w:val="00503941"/>
    <w:rsid w:val="00503A97"/>
    <w:rsid w:val="00503AD4"/>
    <w:rsid w:val="00503D00"/>
    <w:rsid w:val="00503D4A"/>
    <w:rsid w:val="00504300"/>
    <w:rsid w:val="00504B0B"/>
    <w:rsid w:val="00504B9D"/>
    <w:rsid w:val="00504BDC"/>
    <w:rsid w:val="0050559A"/>
    <w:rsid w:val="00505D5C"/>
    <w:rsid w:val="00505D68"/>
    <w:rsid w:val="0050670E"/>
    <w:rsid w:val="0050671B"/>
    <w:rsid w:val="005068DC"/>
    <w:rsid w:val="00506DE5"/>
    <w:rsid w:val="00506E03"/>
    <w:rsid w:val="00506FA3"/>
    <w:rsid w:val="00507115"/>
    <w:rsid w:val="00507198"/>
    <w:rsid w:val="005073EB"/>
    <w:rsid w:val="00507B55"/>
    <w:rsid w:val="00507D4C"/>
    <w:rsid w:val="005101CB"/>
    <w:rsid w:val="005104EF"/>
    <w:rsid w:val="00510824"/>
    <w:rsid w:val="005111D7"/>
    <w:rsid w:val="005117F4"/>
    <w:rsid w:val="00511960"/>
    <w:rsid w:val="00511CFE"/>
    <w:rsid w:val="00512583"/>
    <w:rsid w:val="0051268C"/>
    <w:rsid w:val="005128D3"/>
    <w:rsid w:val="00512C87"/>
    <w:rsid w:val="00512DA9"/>
    <w:rsid w:val="00512E63"/>
    <w:rsid w:val="005133D6"/>
    <w:rsid w:val="005133F1"/>
    <w:rsid w:val="0051357F"/>
    <w:rsid w:val="005139D7"/>
    <w:rsid w:val="00513A1A"/>
    <w:rsid w:val="00514122"/>
    <w:rsid w:val="0051419A"/>
    <w:rsid w:val="00514BFF"/>
    <w:rsid w:val="00514D37"/>
    <w:rsid w:val="00515285"/>
    <w:rsid w:val="0051535C"/>
    <w:rsid w:val="005158D5"/>
    <w:rsid w:val="00515BCA"/>
    <w:rsid w:val="0051613E"/>
    <w:rsid w:val="0051618D"/>
    <w:rsid w:val="005164C5"/>
    <w:rsid w:val="005168F1"/>
    <w:rsid w:val="005169AF"/>
    <w:rsid w:val="00516FA4"/>
    <w:rsid w:val="00517059"/>
    <w:rsid w:val="0051712D"/>
    <w:rsid w:val="005175EC"/>
    <w:rsid w:val="005179AC"/>
    <w:rsid w:val="00517D76"/>
    <w:rsid w:val="0052027F"/>
    <w:rsid w:val="00520600"/>
    <w:rsid w:val="00520C06"/>
    <w:rsid w:val="00520C27"/>
    <w:rsid w:val="00520CB3"/>
    <w:rsid w:val="00520DCB"/>
    <w:rsid w:val="00520E10"/>
    <w:rsid w:val="005218D3"/>
    <w:rsid w:val="00521C16"/>
    <w:rsid w:val="005221DA"/>
    <w:rsid w:val="0052257E"/>
    <w:rsid w:val="0052282A"/>
    <w:rsid w:val="00522D1F"/>
    <w:rsid w:val="00522D5A"/>
    <w:rsid w:val="00522E2C"/>
    <w:rsid w:val="0052308B"/>
    <w:rsid w:val="00523097"/>
    <w:rsid w:val="005232A2"/>
    <w:rsid w:val="005233FB"/>
    <w:rsid w:val="005233FE"/>
    <w:rsid w:val="00523A93"/>
    <w:rsid w:val="00523EB8"/>
    <w:rsid w:val="00523FA7"/>
    <w:rsid w:val="0052404F"/>
    <w:rsid w:val="005243A9"/>
    <w:rsid w:val="00524704"/>
    <w:rsid w:val="00524C59"/>
    <w:rsid w:val="00524FFA"/>
    <w:rsid w:val="005250A7"/>
    <w:rsid w:val="0052516D"/>
    <w:rsid w:val="00525255"/>
    <w:rsid w:val="00525411"/>
    <w:rsid w:val="0052551B"/>
    <w:rsid w:val="005256A2"/>
    <w:rsid w:val="00525B80"/>
    <w:rsid w:val="005260C2"/>
    <w:rsid w:val="00526EB8"/>
    <w:rsid w:val="00527AEA"/>
    <w:rsid w:val="00527D4A"/>
    <w:rsid w:val="005308D2"/>
    <w:rsid w:val="00530A1A"/>
    <w:rsid w:val="00530AC7"/>
    <w:rsid w:val="00530B4D"/>
    <w:rsid w:val="005312C4"/>
    <w:rsid w:val="0053162C"/>
    <w:rsid w:val="005318F7"/>
    <w:rsid w:val="00531E28"/>
    <w:rsid w:val="005322B0"/>
    <w:rsid w:val="0053243F"/>
    <w:rsid w:val="00532486"/>
    <w:rsid w:val="00532B2A"/>
    <w:rsid w:val="00533509"/>
    <w:rsid w:val="00533AA7"/>
    <w:rsid w:val="00533BB0"/>
    <w:rsid w:val="00533EF5"/>
    <w:rsid w:val="00534500"/>
    <w:rsid w:val="005345F9"/>
    <w:rsid w:val="0053467F"/>
    <w:rsid w:val="005349E0"/>
    <w:rsid w:val="00535681"/>
    <w:rsid w:val="00535A80"/>
    <w:rsid w:val="00535D5E"/>
    <w:rsid w:val="00535E2E"/>
    <w:rsid w:val="00535F43"/>
    <w:rsid w:val="00536406"/>
    <w:rsid w:val="00536E2F"/>
    <w:rsid w:val="00537258"/>
    <w:rsid w:val="00537876"/>
    <w:rsid w:val="00537F2F"/>
    <w:rsid w:val="005400D2"/>
    <w:rsid w:val="005409BA"/>
    <w:rsid w:val="00540BB4"/>
    <w:rsid w:val="00540BCD"/>
    <w:rsid w:val="00541043"/>
    <w:rsid w:val="005412C7"/>
    <w:rsid w:val="00541536"/>
    <w:rsid w:val="00541655"/>
    <w:rsid w:val="00541DAD"/>
    <w:rsid w:val="00541DC8"/>
    <w:rsid w:val="00541FC0"/>
    <w:rsid w:val="00542683"/>
    <w:rsid w:val="00542CB0"/>
    <w:rsid w:val="00542E9A"/>
    <w:rsid w:val="00542EEE"/>
    <w:rsid w:val="00543584"/>
    <w:rsid w:val="00543850"/>
    <w:rsid w:val="00543A6F"/>
    <w:rsid w:val="00543E0E"/>
    <w:rsid w:val="0054490D"/>
    <w:rsid w:val="00545052"/>
    <w:rsid w:val="005451D9"/>
    <w:rsid w:val="005454AD"/>
    <w:rsid w:val="0054550D"/>
    <w:rsid w:val="00545581"/>
    <w:rsid w:val="005455CE"/>
    <w:rsid w:val="0054587A"/>
    <w:rsid w:val="00545AE4"/>
    <w:rsid w:val="00545EFF"/>
    <w:rsid w:val="00546207"/>
    <w:rsid w:val="00546604"/>
    <w:rsid w:val="00546773"/>
    <w:rsid w:val="00546B5E"/>
    <w:rsid w:val="00546C40"/>
    <w:rsid w:val="00546F3E"/>
    <w:rsid w:val="00547110"/>
    <w:rsid w:val="00547391"/>
    <w:rsid w:val="0054739B"/>
    <w:rsid w:val="00547BDE"/>
    <w:rsid w:val="00550808"/>
    <w:rsid w:val="00550820"/>
    <w:rsid w:val="00550BEF"/>
    <w:rsid w:val="00550DAE"/>
    <w:rsid w:val="0055139D"/>
    <w:rsid w:val="00551808"/>
    <w:rsid w:val="00551BB7"/>
    <w:rsid w:val="00551D4E"/>
    <w:rsid w:val="00551EA2"/>
    <w:rsid w:val="00551F5C"/>
    <w:rsid w:val="00552045"/>
    <w:rsid w:val="005520EE"/>
    <w:rsid w:val="005524E1"/>
    <w:rsid w:val="00553074"/>
    <w:rsid w:val="00553081"/>
    <w:rsid w:val="005533FD"/>
    <w:rsid w:val="0055377F"/>
    <w:rsid w:val="00553BA0"/>
    <w:rsid w:val="00553CC5"/>
    <w:rsid w:val="00553D2A"/>
    <w:rsid w:val="005543C3"/>
    <w:rsid w:val="0055491E"/>
    <w:rsid w:val="00554E16"/>
    <w:rsid w:val="00554FDD"/>
    <w:rsid w:val="00556134"/>
    <w:rsid w:val="005566B9"/>
    <w:rsid w:val="00556ABB"/>
    <w:rsid w:val="00556C52"/>
    <w:rsid w:val="00556E1D"/>
    <w:rsid w:val="00556EE7"/>
    <w:rsid w:val="005570A7"/>
    <w:rsid w:val="0056071D"/>
    <w:rsid w:val="005608F6"/>
    <w:rsid w:val="005609D7"/>
    <w:rsid w:val="00560D33"/>
    <w:rsid w:val="0056120E"/>
    <w:rsid w:val="005617E2"/>
    <w:rsid w:val="00561844"/>
    <w:rsid w:val="00561B5F"/>
    <w:rsid w:val="00561BBD"/>
    <w:rsid w:val="00561E39"/>
    <w:rsid w:val="00561EA2"/>
    <w:rsid w:val="005620F5"/>
    <w:rsid w:val="00562176"/>
    <w:rsid w:val="00562427"/>
    <w:rsid w:val="00562649"/>
    <w:rsid w:val="0056267D"/>
    <w:rsid w:val="00562B50"/>
    <w:rsid w:val="00563358"/>
    <w:rsid w:val="0056354B"/>
    <w:rsid w:val="00563778"/>
    <w:rsid w:val="005638AA"/>
    <w:rsid w:val="005639E6"/>
    <w:rsid w:val="00563A63"/>
    <w:rsid w:val="00563A7C"/>
    <w:rsid w:val="00564424"/>
    <w:rsid w:val="0056463D"/>
    <w:rsid w:val="00564964"/>
    <w:rsid w:val="00564B8F"/>
    <w:rsid w:val="00565A85"/>
    <w:rsid w:val="00565D27"/>
    <w:rsid w:val="00565E14"/>
    <w:rsid w:val="00565F77"/>
    <w:rsid w:val="005660A5"/>
    <w:rsid w:val="0056614A"/>
    <w:rsid w:val="005663BC"/>
    <w:rsid w:val="00566858"/>
    <w:rsid w:val="00566A40"/>
    <w:rsid w:val="00566BC6"/>
    <w:rsid w:val="00566E2D"/>
    <w:rsid w:val="005674E9"/>
    <w:rsid w:val="005675C1"/>
    <w:rsid w:val="0056760C"/>
    <w:rsid w:val="00567F8D"/>
    <w:rsid w:val="005700C5"/>
    <w:rsid w:val="005703D6"/>
    <w:rsid w:val="00570B42"/>
    <w:rsid w:val="00570C4A"/>
    <w:rsid w:val="00570D1D"/>
    <w:rsid w:val="00570F8E"/>
    <w:rsid w:val="0057186C"/>
    <w:rsid w:val="005719CE"/>
    <w:rsid w:val="00571BC6"/>
    <w:rsid w:val="00572106"/>
    <w:rsid w:val="0057243D"/>
    <w:rsid w:val="0057294A"/>
    <w:rsid w:val="00572B0F"/>
    <w:rsid w:val="00572C29"/>
    <w:rsid w:val="005730CB"/>
    <w:rsid w:val="005738AB"/>
    <w:rsid w:val="00574287"/>
    <w:rsid w:val="00574403"/>
    <w:rsid w:val="00574542"/>
    <w:rsid w:val="005745AA"/>
    <w:rsid w:val="00575259"/>
    <w:rsid w:val="005754C6"/>
    <w:rsid w:val="0057567A"/>
    <w:rsid w:val="005757C1"/>
    <w:rsid w:val="00575BA9"/>
    <w:rsid w:val="00575BCD"/>
    <w:rsid w:val="00575D23"/>
    <w:rsid w:val="00575E47"/>
    <w:rsid w:val="00576182"/>
    <w:rsid w:val="00576240"/>
    <w:rsid w:val="0057638B"/>
    <w:rsid w:val="0057684A"/>
    <w:rsid w:val="005769C5"/>
    <w:rsid w:val="00577152"/>
    <w:rsid w:val="00577335"/>
    <w:rsid w:val="005774F4"/>
    <w:rsid w:val="00577571"/>
    <w:rsid w:val="00577636"/>
    <w:rsid w:val="00577D18"/>
    <w:rsid w:val="00577E80"/>
    <w:rsid w:val="0058026F"/>
    <w:rsid w:val="0058067A"/>
    <w:rsid w:val="00580D43"/>
    <w:rsid w:val="00581287"/>
    <w:rsid w:val="005815E9"/>
    <w:rsid w:val="005819CD"/>
    <w:rsid w:val="0058200E"/>
    <w:rsid w:val="00582085"/>
    <w:rsid w:val="00582A95"/>
    <w:rsid w:val="00582E3B"/>
    <w:rsid w:val="0058398B"/>
    <w:rsid w:val="00583A5F"/>
    <w:rsid w:val="0058419F"/>
    <w:rsid w:val="005842B8"/>
    <w:rsid w:val="0058492F"/>
    <w:rsid w:val="00584E01"/>
    <w:rsid w:val="00585285"/>
    <w:rsid w:val="0058595A"/>
    <w:rsid w:val="00586427"/>
    <w:rsid w:val="005864B8"/>
    <w:rsid w:val="005867AD"/>
    <w:rsid w:val="005868B1"/>
    <w:rsid w:val="00586E2B"/>
    <w:rsid w:val="005870E7"/>
    <w:rsid w:val="005873BD"/>
    <w:rsid w:val="00587499"/>
    <w:rsid w:val="00587523"/>
    <w:rsid w:val="005877DA"/>
    <w:rsid w:val="00587BE6"/>
    <w:rsid w:val="00587C17"/>
    <w:rsid w:val="00590024"/>
    <w:rsid w:val="00590438"/>
    <w:rsid w:val="00590A8E"/>
    <w:rsid w:val="005913E2"/>
    <w:rsid w:val="0059194E"/>
    <w:rsid w:val="00591A86"/>
    <w:rsid w:val="00591B88"/>
    <w:rsid w:val="00591D2F"/>
    <w:rsid w:val="00591EAB"/>
    <w:rsid w:val="0059214E"/>
    <w:rsid w:val="0059229C"/>
    <w:rsid w:val="005928E8"/>
    <w:rsid w:val="00592E4E"/>
    <w:rsid w:val="005936B8"/>
    <w:rsid w:val="0059383F"/>
    <w:rsid w:val="005940AB"/>
    <w:rsid w:val="0059412F"/>
    <w:rsid w:val="005941FE"/>
    <w:rsid w:val="005949B2"/>
    <w:rsid w:val="00594C57"/>
    <w:rsid w:val="00594CD6"/>
    <w:rsid w:val="00594E15"/>
    <w:rsid w:val="00594F22"/>
    <w:rsid w:val="005951A0"/>
    <w:rsid w:val="00595ED5"/>
    <w:rsid w:val="005963C5"/>
    <w:rsid w:val="00596638"/>
    <w:rsid w:val="005967AD"/>
    <w:rsid w:val="00596E1A"/>
    <w:rsid w:val="005A00B9"/>
    <w:rsid w:val="005A0341"/>
    <w:rsid w:val="005A0C82"/>
    <w:rsid w:val="005A0C9C"/>
    <w:rsid w:val="005A0E66"/>
    <w:rsid w:val="005A0E89"/>
    <w:rsid w:val="005A12E5"/>
    <w:rsid w:val="005A17E8"/>
    <w:rsid w:val="005A1ED4"/>
    <w:rsid w:val="005A227E"/>
    <w:rsid w:val="005A24E6"/>
    <w:rsid w:val="005A25EE"/>
    <w:rsid w:val="005A29EC"/>
    <w:rsid w:val="005A2AEE"/>
    <w:rsid w:val="005A2FBE"/>
    <w:rsid w:val="005A3068"/>
    <w:rsid w:val="005A3640"/>
    <w:rsid w:val="005A3782"/>
    <w:rsid w:val="005A3A19"/>
    <w:rsid w:val="005A4504"/>
    <w:rsid w:val="005A4CD2"/>
    <w:rsid w:val="005A505F"/>
    <w:rsid w:val="005A5952"/>
    <w:rsid w:val="005A59C7"/>
    <w:rsid w:val="005A6B2B"/>
    <w:rsid w:val="005A6BE8"/>
    <w:rsid w:val="005A7C35"/>
    <w:rsid w:val="005A7FE5"/>
    <w:rsid w:val="005B03FD"/>
    <w:rsid w:val="005B0441"/>
    <w:rsid w:val="005B064B"/>
    <w:rsid w:val="005B093B"/>
    <w:rsid w:val="005B1120"/>
    <w:rsid w:val="005B1243"/>
    <w:rsid w:val="005B155E"/>
    <w:rsid w:val="005B1823"/>
    <w:rsid w:val="005B19E4"/>
    <w:rsid w:val="005B1FC3"/>
    <w:rsid w:val="005B240F"/>
    <w:rsid w:val="005B2493"/>
    <w:rsid w:val="005B4063"/>
    <w:rsid w:val="005B435D"/>
    <w:rsid w:val="005B4859"/>
    <w:rsid w:val="005B4F74"/>
    <w:rsid w:val="005B5783"/>
    <w:rsid w:val="005B5919"/>
    <w:rsid w:val="005B5B24"/>
    <w:rsid w:val="005B611A"/>
    <w:rsid w:val="005B69B0"/>
    <w:rsid w:val="005B69B2"/>
    <w:rsid w:val="005B6A8E"/>
    <w:rsid w:val="005B6CBC"/>
    <w:rsid w:val="005B6E22"/>
    <w:rsid w:val="005B6E3E"/>
    <w:rsid w:val="005B6F72"/>
    <w:rsid w:val="005B6F8C"/>
    <w:rsid w:val="005B72C2"/>
    <w:rsid w:val="005B7BDA"/>
    <w:rsid w:val="005C007E"/>
    <w:rsid w:val="005C05F2"/>
    <w:rsid w:val="005C1BAE"/>
    <w:rsid w:val="005C2045"/>
    <w:rsid w:val="005C2240"/>
    <w:rsid w:val="005C2B84"/>
    <w:rsid w:val="005C2DFA"/>
    <w:rsid w:val="005C2EBD"/>
    <w:rsid w:val="005C2FB1"/>
    <w:rsid w:val="005C3552"/>
    <w:rsid w:val="005C37FA"/>
    <w:rsid w:val="005C3893"/>
    <w:rsid w:val="005C3C4B"/>
    <w:rsid w:val="005C41FD"/>
    <w:rsid w:val="005C4340"/>
    <w:rsid w:val="005C4397"/>
    <w:rsid w:val="005C49E9"/>
    <w:rsid w:val="005C4A27"/>
    <w:rsid w:val="005C4C7B"/>
    <w:rsid w:val="005C4EFD"/>
    <w:rsid w:val="005C5031"/>
    <w:rsid w:val="005C51CD"/>
    <w:rsid w:val="005C538B"/>
    <w:rsid w:val="005C54A9"/>
    <w:rsid w:val="005C54C8"/>
    <w:rsid w:val="005C54D0"/>
    <w:rsid w:val="005C5575"/>
    <w:rsid w:val="005C5A28"/>
    <w:rsid w:val="005C5B35"/>
    <w:rsid w:val="005C5CCA"/>
    <w:rsid w:val="005C5CF4"/>
    <w:rsid w:val="005C65E6"/>
    <w:rsid w:val="005C67C8"/>
    <w:rsid w:val="005C688D"/>
    <w:rsid w:val="005C696E"/>
    <w:rsid w:val="005C716D"/>
    <w:rsid w:val="005C7591"/>
    <w:rsid w:val="005C78A9"/>
    <w:rsid w:val="005C7DC7"/>
    <w:rsid w:val="005D0A23"/>
    <w:rsid w:val="005D0DC7"/>
    <w:rsid w:val="005D137D"/>
    <w:rsid w:val="005D1744"/>
    <w:rsid w:val="005D17F7"/>
    <w:rsid w:val="005D1B3B"/>
    <w:rsid w:val="005D1F50"/>
    <w:rsid w:val="005D2160"/>
    <w:rsid w:val="005D274E"/>
    <w:rsid w:val="005D35BD"/>
    <w:rsid w:val="005D3AE8"/>
    <w:rsid w:val="005D4624"/>
    <w:rsid w:val="005D4642"/>
    <w:rsid w:val="005D4A56"/>
    <w:rsid w:val="005D4BE9"/>
    <w:rsid w:val="005D4F41"/>
    <w:rsid w:val="005D51A6"/>
    <w:rsid w:val="005D5576"/>
    <w:rsid w:val="005D5635"/>
    <w:rsid w:val="005D5681"/>
    <w:rsid w:val="005D5823"/>
    <w:rsid w:val="005D5BAB"/>
    <w:rsid w:val="005D5D96"/>
    <w:rsid w:val="005D5DCC"/>
    <w:rsid w:val="005D6569"/>
    <w:rsid w:val="005D70A6"/>
    <w:rsid w:val="005E0C0C"/>
    <w:rsid w:val="005E125D"/>
    <w:rsid w:val="005E1EDB"/>
    <w:rsid w:val="005E2459"/>
    <w:rsid w:val="005E246B"/>
    <w:rsid w:val="005E24BD"/>
    <w:rsid w:val="005E2521"/>
    <w:rsid w:val="005E25CF"/>
    <w:rsid w:val="005E2790"/>
    <w:rsid w:val="005E2C26"/>
    <w:rsid w:val="005E2C53"/>
    <w:rsid w:val="005E2C7C"/>
    <w:rsid w:val="005E3048"/>
    <w:rsid w:val="005E313C"/>
    <w:rsid w:val="005E31C9"/>
    <w:rsid w:val="005E31E4"/>
    <w:rsid w:val="005E38EB"/>
    <w:rsid w:val="005E3D19"/>
    <w:rsid w:val="005E4BCA"/>
    <w:rsid w:val="005E4D39"/>
    <w:rsid w:val="005E4E50"/>
    <w:rsid w:val="005E4F19"/>
    <w:rsid w:val="005E508A"/>
    <w:rsid w:val="005E525B"/>
    <w:rsid w:val="005E5676"/>
    <w:rsid w:val="005E5A6F"/>
    <w:rsid w:val="005E5D34"/>
    <w:rsid w:val="005E6207"/>
    <w:rsid w:val="005E65E3"/>
    <w:rsid w:val="005E67A0"/>
    <w:rsid w:val="005E6BD8"/>
    <w:rsid w:val="005E6DD7"/>
    <w:rsid w:val="005E6E56"/>
    <w:rsid w:val="005E6FD1"/>
    <w:rsid w:val="005E712D"/>
    <w:rsid w:val="005E7559"/>
    <w:rsid w:val="005E7BE7"/>
    <w:rsid w:val="005E7DB7"/>
    <w:rsid w:val="005F0736"/>
    <w:rsid w:val="005F0B8E"/>
    <w:rsid w:val="005F0CB7"/>
    <w:rsid w:val="005F0F2C"/>
    <w:rsid w:val="005F123B"/>
    <w:rsid w:val="005F1A1C"/>
    <w:rsid w:val="005F1BD2"/>
    <w:rsid w:val="005F244F"/>
    <w:rsid w:val="005F2940"/>
    <w:rsid w:val="005F2ED5"/>
    <w:rsid w:val="005F30E2"/>
    <w:rsid w:val="005F31AC"/>
    <w:rsid w:val="005F329B"/>
    <w:rsid w:val="005F3878"/>
    <w:rsid w:val="005F38D6"/>
    <w:rsid w:val="005F448B"/>
    <w:rsid w:val="005F45E1"/>
    <w:rsid w:val="005F4634"/>
    <w:rsid w:val="005F4813"/>
    <w:rsid w:val="005F4FCE"/>
    <w:rsid w:val="005F546B"/>
    <w:rsid w:val="005F5A48"/>
    <w:rsid w:val="005F5BE8"/>
    <w:rsid w:val="005F64FA"/>
    <w:rsid w:val="005F687E"/>
    <w:rsid w:val="005F695B"/>
    <w:rsid w:val="005F6F02"/>
    <w:rsid w:val="005F6F80"/>
    <w:rsid w:val="005F70DC"/>
    <w:rsid w:val="005F7441"/>
    <w:rsid w:val="005F7AC1"/>
    <w:rsid w:val="00600269"/>
    <w:rsid w:val="00600470"/>
    <w:rsid w:val="006007D7"/>
    <w:rsid w:val="00600B0B"/>
    <w:rsid w:val="00600B65"/>
    <w:rsid w:val="00600B9D"/>
    <w:rsid w:val="00600E57"/>
    <w:rsid w:val="006014AF"/>
    <w:rsid w:val="0060192D"/>
    <w:rsid w:val="00601C2E"/>
    <w:rsid w:val="006020AB"/>
    <w:rsid w:val="00602289"/>
    <w:rsid w:val="006025DB"/>
    <w:rsid w:val="00602663"/>
    <w:rsid w:val="00602A0B"/>
    <w:rsid w:val="00602A8F"/>
    <w:rsid w:val="00602D70"/>
    <w:rsid w:val="00603F14"/>
    <w:rsid w:val="00604543"/>
    <w:rsid w:val="00604B15"/>
    <w:rsid w:val="00604C18"/>
    <w:rsid w:val="00604DF6"/>
    <w:rsid w:val="00604E87"/>
    <w:rsid w:val="0060564E"/>
    <w:rsid w:val="00605965"/>
    <w:rsid w:val="00605C97"/>
    <w:rsid w:val="00605D39"/>
    <w:rsid w:val="00605E0B"/>
    <w:rsid w:val="00605E43"/>
    <w:rsid w:val="00605E9E"/>
    <w:rsid w:val="0060661B"/>
    <w:rsid w:val="00606713"/>
    <w:rsid w:val="0060680A"/>
    <w:rsid w:val="006068CF"/>
    <w:rsid w:val="00607023"/>
    <w:rsid w:val="006077E0"/>
    <w:rsid w:val="00607952"/>
    <w:rsid w:val="00607998"/>
    <w:rsid w:val="00607A8B"/>
    <w:rsid w:val="00607C5A"/>
    <w:rsid w:val="0061018E"/>
    <w:rsid w:val="00610938"/>
    <w:rsid w:val="00610999"/>
    <w:rsid w:val="00610E0C"/>
    <w:rsid w:val="00611066"/>
    <w:rsid w:val="006110E0"/>
    <w:rsid w:val="006112BA"/>
    <w:rsid w:val="00611C13"/>
    <w:rsid w:val="00611D8B"/>
    <w:rsid w:val="006124EB"/>
    <w:rsid w:val="00612A55"/>
    <w:rsid w:val="00612C99"/>
    <w:rsid w:val="00613033"/>
    <w:rsid w:val="0061336F"/>
    <w:rsid w:val="006135EB"/>
    <w:rsid w:val="00613884"/>
    <w:rsid w:val="00613B07"/>
    <w:rsid w:val="00613FC6"/>
    <w:rsid w:val="006148AD"/>
    <w:rsid w:val="00614A9E"/>
    <w:rsid w:val="00614B8F"/>
    <w:rsid w:val="00614DC8"/>
    <w:rsid w:val="00614F5A"/>
    <w:rsid w:val="00615064"/>
    <w:rsid w:val="0061522A"/>
    <w:rsid w:val="006156B8"/>
    <w:rsid w:val="00615CB7"/>
    <w:rsid w:val="00615F7A"/>
    <w:rsid w:val="006163FE"/>
    <w:rsid w:val="00616488"/>
    <w:rsid w:val="0061686A"/>
    <w:rsid w:val="00617311"/>
    <w:rsid w:val="00617C10"/>
    <w:rsid w:val="00617EC7"/>
    <w:rsid w:val="006205C6"/>
    <w:rsid w:val="006211FC"/>
    <w:rsid w:val="006215B1"/>
    <w:rsid w:val="006227BC"/>
    <w:rsid w:val="006229FC"/>
    <w:rsid w:val="00622D43"/>
    <w:rsid w:val="00622DE6"/>
    <w:rsid w:val="00623001"/>
    <w:rsid w:val="006235BA"/>
    <w:rsid w:val="006239FD"/>
    <w:rsid w:val="00623DAE"/>
    <w:rsid w:val="00624142"/>
    <w:rsid w:val="0062421B"/>
    <w:rsid w:val="00624577"/>
    <w:rsid w:val="006247D1"/>
    <w:rsid w:val="00624A24"/>
    <w:rsid w:val="00625318"/>
    <w:rsid w:val="0062542A"/>
    <w:rsid w:val="00625473"/>
    <w:rsid w:val="0062547E"/>
    <w:rsid w:val="00625C4A"/>
    <w:rsid w:val="00625E8A"/>
    <w:rsid w:val="006261C0"/>
    <w:rsid w:val="00626E69"/>
    <w:rsid w:val="00626EED"/>
    <w:rsid w:val="00627538"/>
    <w:rsid w:val="006303C3"/>
    <w:rsid w:val="0063080C"/>
    <w:rsid w:val="00630814"/>
    <w:rsid w:val="00630915"/>
    <w:rsid w:val="00630B63"/>
    <w:rsid w:val="006311B5"/>
    <w:rsid w:val="0063123C"/>
    <w:rsid w:val="00631834"/>
    <w:rsid w:val="00631AA1"/>
    <w:rsid w:val="00631AE9"/>
    <w:rsid w:val="00631BEE"/>
    <w:rsid w:val="00632728"/>
    <w:rsid w:val="00633330"/>
    <w:rsid w:val="00633C63"/>
    <w:rsid w:val="00634C23"/>
    <w:rsid w:val="00634C2D"/>
    <w:rsid w:val="0063510A"/>
    <w:rsid w:val="006353D0"/>
    <w:rsid w:val="00635E1C"/>
    <w:rsid w:val="006365C5"/>
    <w:rsid w:val="006366ED"/>
    <w:rsid w:val="006369A4"/>
    <w:rsid w:val="00636A4C"/>
    <w:rsid w:val="00636B13"/>
    <w:rsid w:val="00636B4B"/>
    <w:rsid w:val="006373AD"/>
    <w:rsid w:val="00637846"/>
    <w:rsid w:val="00637895"/>
    <w:rsid w:val="00637E94"/>
    <w:rsid w:val="00637F2F"/>
    <w:rsid w:val="0064046D"/>
    <w:rsid w:val="006404E9"/>
    <w:rsid w:val="006404FD"/>
    <w:rsid w:val="0064087A"/>
    <w:rsid w:val="0064153C"/>
    <w:rsid w:val="00641800"/>
    <w:rsid w:val="00641CBF"/>
    <w:rsid w:val="00641D33"/>
    <w:rsid w:val="00642091"/>
    <w:rsid w:val="006420A9"/>
    <w:rsid w:val="006425CD"/>
    <w:rsid w:val="00642B01"/>
    <w:rsid w:val="00642FFF"/>
    <w:rsid w:val="00643291"/>
    <w:rsid w:val="0064379C"/>
    <w:rsid w:val="00643826"/>
    <w:rsid w:val="00643994"/>
    <w:rsid w:val="006439C5"/>
    <w:rsid w:val="00644254"/>
    <w:rsid w:val="00644365"/>
    <w:rsid w:val="00644949"/>
    <w:rsid w:val="00644950"/>
    <w:rsid w:val="0064575C"/>
    <w:rsid w:val="006459A5"/>
    <w:rsid w:val="006467C1"/>
    <w:rsid w:val="006467E7"/>
    <w:rsid w:val="00646879"/>
    <w:rsid w:val="00646CBA"/>
    <w:rsid w:val="00646D81"/>
    <w:rsid w:val="006503C9"/>
    <w:rsid w:val="006504E2"/>
    <w:rsid w:val="0065052D"/>
    <w:rsid w:val="00650DA3"/>
    <w:rsid w:val="00651280"/>
    <w:rsid w:val="00651B11"/>
    <w:rsid w:val="00651BFD"/>
    <w:rsid w:val="00652783"/>
    <w:rsid w:val="00652DD7"/>
    <w:rsid w:val="00652E8F"/>
    <w:rsid w:val="006531E2"/>
    <w:rsid w:val="006532F2"/>
    <w:rsid w:val="00653642"/>
    <w:rsid w:val="006538EF"/>
    <w:rsid w:val="00653C86"/>
    <w:rsid w:val="00654748"/>
    <w:rsid w:val="00654D01"/>
    <w:rsid w:val="00654D23"/>
    <w:rsid w:val="00655142"/>
    <w:rsid w:val="006553E5"/>
    <w:rsid w:val="0065541B"/>
    <w:rsid w:val="00655AC4"/>
    <w:rsid w:val="006560E1"/>
    <w:rsid w:val="00656B5F"/>
    <w:rsid w:val="00656BC4"/>
    <w:rsid w:val="00657FA6"/>
    <w:rsid w:val="00660827"/>
    <w:rsid w:val="00660966"/>
    <w:rsid w:val="00660D14"/>
    <w:rsid w:val="00661311"/>
    <w:rsid w:val="00661863"/>
    <w:rsid w:val="00661D19"/>
    <w:rsid w:val="006623C2"/>
    <w:rsid w:val="00662F4E"/>
    <w:rsid w:val="0066324F"/>
    <w:rsid w:val="00663692"/>
    <w:rsid w:val="00663939"/>
    <w:rsid w:val="00664840"/>
    <w:rsid w:val="00664B4F"/>
    <w:rsid w:val="00664CAF"/>
    <w:rsid w:val="00664E84"/>
    <w:rsid w:val="00664EBB"/>
    <w:rsid w:val="00665A12"/>
    <w:rsid w:val="00665D67"/>
    <w:rsid w:val="006663A6"/>
    <w:rsid w:val="006667A5"/>
    <w:rsid w:val="00666D1A"/>
    <w:rsid w:val="00667093"/>
    <w:rsid w:val="006674E1"/>
    <w:rsid w:val="006675C3"/>
    <w:rsid w:val="00667B81"/>
    <w:rsid w:val="006701B8"/>
    <w:rsid w:val="00671666"/>
    <w:rsid w:val="00671BA6"/>
    <w:rsid w:val="00671FCC"/>
    <w:rsid w:val="0067207C"/>
    <w:rsid w:val="00672D08"/>
    <w:rsid w:val="00673178"/>
    <w:rsid w:val="00673F52"/>
    <w:rsid w:val="00674167"/>
    <w:rsid w:val="00674740"/>
    <w:rsid w:val="00674802"/>
    <w:rsid w:val="00674899"/>
    <w:rsid w:val="0067499C"/>
    <w:rsid w:val="00674A3C"/>
    <w:rsid w:val="00674EF4"/>
    <w:rsid w:val="00674F02"/>
    <w:rsid w:val="0067519E"/>
    <w:rsid w:val="006756EC"/>
    <w:rsid w:val="006759D8"/>
    <w:rsid w:val="00675A16"/>
    <w:rsid w:val="00675EC3"/>
    <w:rsid w:val="00676566"/>
    <w:rsid w:val="00676845"/>
    <w:rsid w:val="006768FC"/>
    <w:rsid w:val="00677100"/>
    <w:rsid w:val="00677B7E"/>
    <w:rsid w:val="00680123"/>
    <w:rsid w:val="00680235"/>
    <w:rsid w:val="00680378"/>
    <w:rsid w:val="0068041C"/>
    <w:rsid w:val="00680664"/>
    <w:rsid w:val="006806AF"/>
    <w:rsid w:val="0068092D"/>
    <w:rsid w:val="00680AC4"/>
    <w:rsid w:val="00680BDD"/>
    <w:rsid w:val="00681A1C"/>
    <w:rsid w:val="00681D10"/>
    <w:rsid w:val="006820E5"/>
    <w:rsid w:val="00682460"/>
    <w:rsid w:val="006825C6"/>
    <w:rsid w:val="00682928"/>
    <w:rsid w:val="00682985"/>
    <w:rsid w:val="00682B25"/>
    <w:rsid w:val="00682D56"/>
    <w:rsid w:val="00682F24"/>
    <w:rsid w:val="0068322B"/>
    <w:rsid w:val="0068344A"/>
    <w:rsid w:val="006836F6"/>
    <w:rsid w:val="00684818"/>
    <w:rsid w:val="006849BB"/>
    <w:rsid w:val="006849CF"/>
    <w:rsid w:val="00684A2E"/>
    <w:rsid w:val="00684AF2"/>
    <w:rsid w:val="00684FE5"/>
    <w:rsid w:val="006850BA"/>
    <w:rsid w:val="00685697"/>
    <w:rsid w:val="00685DBC"/>
    <w:rsid w:val="00685DF2"/>
    <w:rsid w:val="00686056"/>
    <w:rsid w:val="006865AE"/>
    <w:rsid w:val="00686E5C"/>
    <w:rsid w:val="00687390"/>
    <w:rsid w:val="0068749B"/>
    <w:rsid w:val="0068785D"/>
    <w:rsid w:val="00687874"/>
    <w:rsid w:val="00690272"/>
    <w:rsid w:val="006902EF"/>
    <w:rsid w:val="006907F7"/>
    <w:rsid w:val="0069126F"/>
    <w:rsid w:val="006915F0"/>
    <w:rsid w:val="00691828"/>
    <w:rsid w:val="00691B53"/>
    <w:rsid w:val="00691B97"/>
    <w:rsid w:val="00691BD7"/>
    <w:rsid w:val="00692506"/>
    <w:rsid w:val="006932F4"/>
    <w:rsid w:val="0069353D"/>
    <w:rsid w:val="00693811"/>
    <w:rsid w:val="00693B1D"/>
    <w:rsid w:val="00694048"/>
    <w:rsid w:val="00694361"/>
    <w:rsid w:val="00694625"/>
    <w:rsid w:val="00694988"/>
    <w:rsid w:val="00694CED"/>
    <w:rsid w:val="00694DB4"/>
    <w:rsid w:val="00694E78"/>
    <w:rsid w:val="0069501B"/>
    <w:rsid w:val="00695215"/>
    <w:rsid w:val="0069549A"/>
    <w:rsid w:val="0069584E"/>
    <w:rsid w:val="00695D24"/>
    <w:rsid w:val="00696237"/>
    <w:rsid w:val="00696386"/>
    <w:rsid w:val="00696BD3"/>
    <w:rsid w:val="00697945"/>
    <w:rsid w:val="00697B6C"/>
    <w:rsid w:val="006A00B1"/>
    <w:rsid w:val="006A0329"/>
    <w:rsid w:val="006A03E1"/>
    <w:rsid w:val="006A074A"/>
    <w:rsid w:val="006A0A6E"/>
    <w:rsid w:val="006A168B"/>
    <w:rsid w:val="006A246E"/>
    <w:rsid w:val="006A27B6"/>
    <w:rsid w:val="006A31EE"/>
    <w:rsid w:val="006A36CC"/>
    <w:rsid w:val="006A37BE"/>
    <w:rsid w:val="006A3D18"/>
    <w:rsid w:val="006A3D87"/>
    <w:rsid w:val="006A425F"/>
    <w:rsid w:val="006A474D"/>
    <w:rsid w:val="006A4C2B"/>
    <w:rsid w:val="006A4E41"/>
    <w:rsid w:val="006A4F01"/>
    <w:rsid w:val="006A537F"/>
    <w:rsid w:val="006A5398"/>
    <w:rsid w:val="006A53FE"/>
    <w:rsid w:val="006A57BA"/>
    <w:rsid w:val="006A5934"/>
    <w:rsid w:val="006A5ADD"/>
    <w:rsid w:val="006A5C4C"/>
    <w:rsid w:val="006A5E15"/>
    <w:rsid w:val="006A613B"/>
    <w:rsid w:val="006A6F13"/>
    <w:rsid w:val="006A7335"/>
    <w:rsid w:val="006A7811"/>
    <w:rsid w:val="006A78FB"/>
    <w:rsid w:val="006A79CB"/>
    <w:rsid w:val="006B044F"/>
    <w:rsid w:val="006B1374"/>
    <w:rsid w:val="006B1566"/>
    <w:rsid w:val="006B18DB"/>
    <w:rsid w:val="006B1AFC"/>
    <w:rsid w:val="006B1FE3"/>
    <w:rsid w:val="006B22DC"/>
    <w:rsid w:val="006B25AA"/>
    <w:rsid w:val="006B2A62"/>
    <w:rsid w:val="006B2B28"/>
    <w:rsid w:val="006B2D25"/>
    <w:rsid w:val="006B2F77"/>
    <w:rsid w:val="006B2FA3"/>
    <w:rsid w:val="006B309E"/>
    <w:rsid w:val="006B425B"/>
    <w:rsid w:val="006B4517"/>
    <w:rsid w:val="006B47C0"/>
    <w:rsid w:val="006B4BD3"/>
    <w:rsid w:val="006B4FB3"/>
    <w:rsid w:val="006B5203"/>
    <w:rsid w:val="006B5348"/>
    <w:rsid w:val="006B541D"/>
    <w:rsid w:val="006B56AB"/>
    <w:rsid w:val="006B5C1E"/>
    <w:rsid w:val="006B5F4C"/>
    <w:rsid w:val="006B64BA"/>
    <w:rsid w:val="006B64F2"/>
    <w:rsid w:val="006B6AAF"/>
    <w:rsid w:val="006B6D86"/>
    <w:rsid w:val="006B6FCA"/>
    <w:rsid w:val="006B7041"/>
    <w:rsid w:val="006B7551"/>
    <w:rsid w:val="006B77F7"/>
    <w:rsid w:val="006B79E9"/>
    <w:rsid w:val="006B7A5D"/>
    <w:rsid w:val="006B7DE8"/>
    <w:rsid w:val="006C0345"/>
    <w:rsid w:val="006C04C9"/>
    <w:rsid w:val="006C081C"/>
    <w:rsid w:val="006C0B8D"/>
    <w:rsid w:val="006C1319"/>
    <w:rsid w:val="006C167A"/>
    <w:rsid w:val="006C17ED"/>
    <w:rsid w:val="006C1AA8"/>
    <w:rsid w:val="006C1AC3"/>
    <w:rsid w:val="006C2093"/>
    <w:rsid w:val="006C2728"/>
    <w:rsid w:val="006C2A2A"/>
    <w:rsid w:val="006C2E0A"/>
    <w:rsid w:val="006C3035"/>
    <w:rsid w:val="006C3138"/>
    <w:rsid w:val="006C3474"/>
    <w:rsid w:val="006C3506"/>
    <w:rsid w:val="006C3625"/>
    <w:rsid w:val="006C378D"/>
    <w:rsid w:val="006C39F2"/>
    <w:rsid w:val="006C3D3C"/>
    <w:rsid w:val="006C40E1"/>
    <w:rsid w:val="006C4E92"/>
    <w:rsid w:val="006C4ECF"/>
    <w:rsid w:val="006C50BE"/>
    <w:rsid w:val="006C5102"/>
    <w:rsid w:val="006C51F2"/>
    <w:rsid w:val="006C54FA"/>
    <w:rsid w:val="006C5811"/>
    <w:rsid w:val="006C59DE"/>
    <w:rsid w:val="006C61A3"/>
    <w:rsid w:val="006C649D"/>
    <w:rsid w:val="006C743D"/>
    <w:rsid w:val="006D0047"/>
    <w:rsid w:val="006D0087"/>
    <w:rsid w:val="006D0136"/>
    <w:rsid w:val="006D0657"/>
    <w:rsid w:val="006D07FE"/>
    <w:rsid w:val="006D0B13"/>
    <w:rsid w:val="006D0B26"/>
    <w:rsid w:val="006D1AB4"/>
    <w:rsid w:val="006D1C51"/>
    <w:rsid w:val="006D1CB1"/>
    <w:rsid w:val="006D29E6"/>
    <w:rsid w:val="006D2A2F"/>
    <w:rsid w:val="006D2BFC"/>
    <w:rsid w:val="006D2C41"/>
    <w:rsid w:val="006D309E"/>
    <w:rsid w:val="006D3191"/>
    <w:rsid w:val="006D35CF"/>
    <w:rsid w:val="006D3777"/>
    <w:rsid w:val="006D3B39"/>
    <w:rsid w:val="006D3D34"/>
    <w:rsid w:val="006D3DCB"/>
    <w:rsid w:val="006D4491"/>
    <w:rsid w:val="006D44DA"/>
    <w:rsid w:val="006D4F38"/>
    <w:rsid w:val="006D4F42"/>
    <w:rsid w:val="006D53B0"/>
    <w:rsid w:val="006D53FE"/>
    <w:rsid w:val="006D594D"/>
    <w:rsid w:val="006D5E84"/>
    <w:rsid w:val="006D5F32"/>
    <w:rsid w:val="006D6322"/>
    <w:rsid w:val="006D66AE"/>
    <w:rsid w:val="006D6D18"/>
    <w:rsid w:val="006D715F"/>
    <w:rsid w:val="006D741F"/>
    <w:rsid w:val="006D7584"/>
    <w:rsid w:val="006D7E03"/>
    <w:rsid w:val="006D7F8F"/>
    <w:rsid w:val="006E072E"/>
    <w:rsid w:val="006E07E1"/>
    <w:rsid w:val="006E0862"/>
    <w:rsid w:val="006E0A8B"/>
    <w:rsid w:val="006E0F95"/>
    <w:rsid w:val="006E0FC9"/>
    <w:rsid w:val="006E1312"/>
    <w:rsid w:val="006E15EB"/>
    <w:rsid w:val="006E1B50"/>
    <w:rsid w:val="006E1E77"/>
    <w:rsid w:val="006E2069"/>
    <w:rsid w:val="006E20B2"/>
    <w:rsid w:val="006E2729"/>
    <w:rsid w:val="006E298A"/>
    <w:rsid w:val="006E2BC9"/>
    <w:rsid w:val="006E2E1D"/>
    <w:rsid w:val="006E2F6E"/>
    <w:rsid w:val="006E31EE"/>
    <w:rsid w:val="006E3626"/>
    <w:rsid w:val="006E377A"/>
    <w:rsid w:val="006E3BF2"/>
    <w:rsid w:val="006E3C48"/>
    <w:rsid w:val="006E3F4D"/>
    <w:rsid w:val="006E46D8"/>
    <w:rsid w:val="006E4A2A"/>
    <w:rsid w:val="006E4AEA"/>
    <w:rsid w:val="006E4D53"/>
    <w:rsid w:val="006E4FFA"/>
    <w:rsid w:val="006E56C7"/>
    <w:rsid w:val="006E5818"/>
    <w:rsid w:val="006E5834"/>
    <w:rsid w:val="006E58E8"/>
    <w:rsid w:val="006E5C58"/>
    <w:rsid w:val="006E5DC0"/>
    <w:rsid w:val="006E64CB"/>
    <w:rsid w:val="006E67C4"/>
    <w:rsid w:val="006E685E"/>
    <w:rsid w:val="006E70FF"/>
    <w:rsid w:val="006E7279"/>
    <w:rsid w:val="006E7B62"/>
    <w:rsid w:val="006E7B9F"/>
    <w:rsid w:val="006E7C6F"/>
    <w:rsid w:val="006F03C0"/>
    <w:rsid w:val="006F0CB0"/>
    <w:rsid w:val="006F0DFC"/>
    <w:rsid w:val="006F0EDC"/>
    <w:rsid w:val="006F10DB"/>
    <w:rsid w:val="006F1328"/>
    <w:rsid w:val="006F1486"/>
    <w:rsid w:val="006F212A"/>
    <w:rsid w:val="006F21D6"/>
    <w:rsid w:val="006F284C"/>
    <w:rsid w:val="006F2850"/>
    <w:rsid w:val="006F2936"/>
    <w:rsid w:val="006F298E"/>
    <w:rsid w:val="006F30C4"/>
    <w:rsid w:val="006F311B"/>
    <w:rsid w:val="006F3402"/>
    <w:rsid w:val="006F356B"/>
    <w:rsid w:val="006F357F"/>
    <w:rsid w:val="006F35E1"/>
    <w:rsid w:val="006F3C03"/>
    <w:rsid w:val="006F40CA"/>
    <w:rsid w:val="006F45E3"/>
    <w:rsid w:val="006F4BFA"/>
    <w:rsid w:val="006F4F5A"/>
    <w:rsid w:val="006F595F"/>
    <w:rsid w:val="006F5A46"/>
    <w:rsid w:val="006F5B5C"/>
    <w:rsid w:val="006F6443"/>
    <w:rsid w:val="006F6819"/>
    <w:rsid w:val="006F6848"/>
    <w:rsid w:val="006F6ADE"/>
    <w:rsid w:val="006F6C8D"/>
    <w:rsid w:val="006F7080"/>
    <w:rsid w:val="006F7381"/>
    <w:rsid w:val="006F78FD"/>
    <w:rsid w:val="0070009F"/>
    <w:rsid w:val="0070015A"/>
    <w:rsid w:val="0070035E"/>
    <w:rsid w:val="007007F3"/>
    <w:rsid w:val="007009E2"/>
    <w:rsid w:val="00700D5C"/>
    <w:rsid w:val="007019E6"/>
    <w:rsid w:val="00701E34"/>
    <w:rsid w:val="00701F5B"/>
    <w:rsid w:val="0070208F"/>
    <w:rsid w:val="00702242"/>
    <w:rsid w:val="007025F9"/>
    <w:rsid w:val="00702BB5"/>
    <w:rsid w:val="00702DD7"/>
    <w:rsid w:val="00702DF6"/>
    <w:rsid w:val="00702FE6"/>
    <w:rsid w:val="00703423"/>
    <w:rsid w:val="0070398F"/>
    <w:rsid w:val="007039F1"/>
    <w:rsid w:val="00703F22"/>
    <w:rsid w:val="00704368"/>
    <w:rsid w:val="007043A1"/>
    <w:rsid w:val="00704470"/>
    <w:rsid w:val="00704910"/>
    <w:rsid w:val="00704A08"/>
    <w:rsid w:val="00704E2D"/>
    <w:rsid w:val="00704F22"/>
    <w:rsid w:val="0070542C"/>
    <w:rsid w:val="0070570D"/>
    <w:rsid w:val="0070576A"/>
    <w:rsid w:val="00705EF9"/>
    <w:rsid w:val="00706206"/>
    <w:rsid w:val="0070621F"/>
    <w:rsid w:val="007062A6"/>
    <w:rsid w:val="007062E6"/>
    <w:rsid w:val="00706340"/>
    <w:rsid w:val="007067A7"/>
    <w:rsid w:val="00706A46"/>
    <w:rsid w:val="00706B52"/>
    <w:rsid w:val="00706C6E"/>
    <w:rsid w:val="00707151"/>
    <w:rsid w:val="00707232"/>
    <w:rsid w:val="0070753A"/>
    <w:rsid w:val="00707635"/>
    <w:rsid w:val="00710677"/>
    <w:rsid w:val="007107AA"/>
    <w:rsid w:val="0071175B"/>
    <w:rsid w:val="00711EEC"/>
    <w:rsid w:val="007125C4"/>
    <w:rsid w:val="0071262B"/>
    <w:rsid w:val="007126BD"/>
    <w:rsid w:val="0071289F"/>
    <w:rsid w:val="007128E9"/>
    <w:rsid w:val="00712CB3"/>
    <w:rsid w:val="00712E3E"/>
    <w:rsid w:val="007139CE"/>
    <w:rsid w:val="00713E09"/>
    <w:rsid w:val="00714941"/>
    <w:rsid w:val="00714959"/>
    <w:rsid w:val="00714BF3"/>
    <w:rsid w:val="0071513E"/>
    <w:rsid w:val="00715568"/>
    <w:rsid w:val="00715772"/>
    <w:rsid w:val="007158D5"/>
    <w:rsid w:val="00716057"/>
    <w:rsid w:val="007161FA"/>
    <w:rsid w:val="00716F0D"/>
    <w:rsid w:val="0071744F"/>
    <w:rsid w:val="00720735"/>
    <w:rsid w:val="00720878"/>
    <w:rsid w:val="00720DBB"/>
    <w:rsid w:val="00720F8F"/>
    <w:rsid w:val="0072153D"/>
    <w:rsid w:val="00721811"/>
    <w:rsid w:val="00721F47"/>
    <w:rsid w:val="007220B2"/>
    <w:rsid w:val="0072213F"/>
    <w:rsid w:val="00722B32"/>
    <w:rsid w:val="007234CF"/>
    <w:rsid w:val="00724333"/>
    <w:rsid w:val="0072514F"/>
    <w:rsid w:val="00725510"/>
    <w:rsid w:val="00725B84"/>
    <w:rsid w:val="00725B94"/>
    <w:rsid w:val="00725D7B"/>
    <w:rsid w:val="007268FC"/>
    <w:rsid w:val="00726941"/>
    <w:rsid w:val="00726A8B"/>
    <w:rsid w:val="007274F3"/>
    <w:rsid w:val="00727A5B"/>
    <w:rsid w:val="00727D23"/>
    <w:rsid w:val="00727E10"/>
    <w:rsid w:val="0073044B"/>
    <w:rsid w:val="0073052E"/>
    <w:rsid w:val="007305E3"/>
    <w:rsid w:val="0073061C"/>
    <w:rsid w:val="0073062B"/>
    <w:rsid w:val="007307B6"/>
    <w:rsid w:val="00730838"/>
    <w:rsid w:val="00730B48"/>
    <w:rsid w:val="00730DB9"/>
    <w:rsid w:val="00730EC5"/>
    <w:rsid w:val="00731074"/>
    <w:rsid w:val="007314FC"/>
    <w:rsid w:val="00731703"/>
    <w:rsid w:val="00731914"/>
    <w:rsid w:val="007323E2"/>
    <w:rsid w:val="0073244F"/>
    <w:rsid w:val="00732665"/>
    <w:rsid w:val="0073274E"/>
    <w:rsid w:val="0073284C"/>
    <w:rsid w:val="00732ECA"/>
    <w:rsid w:val="00733303"/>
    <w:rsid w:val="007333B0"/>
    <w:rsid w:val="0073357C"/>
    <w:rsid w:val="00733D89"/>
    <w:rsid w:val="0073429D"/>
    <w:rsid w:val="00734312"/>
    <w:rsid w:val="007345FC"/>
    <w:rsid w:val="00734F12"/>
    <w:rsid w:val="007354F9"/>
    <w:rsid w:val="00736044"/>
    <w:rsid w:val="00736212"/>
    <w:rsid w:val="00736A8B"/>
    <w:rsid w:val="00736FDB"/>
    <w:rsid w:val="0073738A"/>
    <w:rsid w:val="00737494"/>
    <w:rsid w:val="007375EB"/>
    <w:rsid w:val="007379D1"/>
    <w:rsid w:val="00737D5F"/>
    <w:rsid w:val="00737E26"/>
    <w:rsid w:val="007400B1"/>
    <w:rsid w:val="0074114B"/>
    <w:rsid w:val="0074126F"/>
    <w:rsid w:val="00741309"/>
    <w:rsid w:val="00741EB4"/>
    <w:rsid w:val="007421AF"/>
    <w:rsid w:val="007421E8"/>
    <w:rsid w:val="00742307"/>
    <w:rsid w:val="00742D4A"/>
    <w:rsid w:val="00742E90"/>
    <w:rsid w:val="00742F95"/>
    <w:rsid w:val="00743AAB"/>
    <w:rsid w:val="00743CB1"/>
    <w:rsid w:val="00743E14"/>
    <w:rsid w:val="00743F02"/>
    <w:rsid w:val="00743F47"/>
    <w:rsid w:val="007441D3"/>
    <w:rsid w:val="007441F5"/>
    <w:rsid w:val="00744914"/>
    <w:rsid w:val="00745274"/>
    <w:rsid w:val="007454EC"/>
    <w:rsid w:val="007455AB"/>
    <w:rsid w:val="007455BC"/>
    <w:rsid w:val="007456A5"/>
    <w:rsid w:val="00745703"/>
    <w:rsid w:val="00745769"/>
    <w:rsid w:val="0074579C"/>
    <w:rsid w:val="007459BF"/>
    <w:rsid w:val="00745B67"/>
    <w:rsid w:val="00745E9C"/>
    <w:rsid w:val="00746D16"/>
    <w:rsid w:val="00746E03"/>
    <w:rsid w:val="00746E6F"/>
    <w:rsid w:val="00747344"/>
    <w:rsid w:val="00747606"/>
    <w:rsid w:val="00747ABE"/>
    <w:rsid w:val="00750531"/>
    <w:rsid w:val="00750896"/>
    <w:rsid w:val="0075149F"/>
    <w:rsid w:val="0075189B"/>
    <w:rsid w:val="00751C43"/>
    <w:rsid w:val="00751CB7"/>
    <w:rsid w:val="00752306"/>
    <w:rsid w:val="007524D0"/>
    <w:rsid w:val="00752570"/>
    <w:rsid w:val="00752C29"/>
    <w:rsid w:val="00753914"/>
    <w:rsid w:val="00753A1C"/>
    <w:rsid w:val="00753FB8"/>
    <w:rsid w:val="00755047"/>
    <w:rsid w:val="007556CB"/>
    <w:rsid w:val="00755826"/>
    <w:rsid w:val="0075585C"/>
    <w:rsid w:val="007564B6"/>
    <w:rsid w:val="007564FE"/>
    <w:rsid w:val="00756F97"/>
    <w:rsid w:val="00757076"/>
    <w:rsid w:val="007573B1"/>
    <w:rsid w:val="007573D6"/>
    <w:rsid w:val="00757C41"/>
    <w:rsid w:val="0076084E"/>
    <w:rsid w:val="00760D6D"/>
    <w:rsid w:val="0076107A"/>
    <w:rsid w:val="0076111E"/>
    <w:rsid w:val="0076118B"/>
    <w:rsid w:val="0076138A"/>
    <w:rsid w:val="0076152E"/>
    <w:rsid w:val="007617E9"/>
    <w:rsid w:val="00761EFE"/>
    <w:rsid w:val="007627B3"/>
    <w:rsid w:val="00762898"/>
    <w:rsid w:val="00762C8B"/>
    <w:rsid w:val="00762CE7"/>
    <w:rsid w:val="00762DA6"/>
    <w:rsid w:val="00763201"/>
    <w:rsid w:val="00763F3F"/>
    <w:rsid w:val="00763F92"/>
    <w:rsid w:val="0076402D"/>
    <w:rsid w:val="00764EC4"/>
    <w:rsid w:val="00764F28"/>
    <w:rsid w:val="007653CA"/>
    <w:rsid w:val="00765610"/>
    <w:rsid w:val="00765D55"/>
    <w:rsid w:val="00765D77"/>
    <w:rsid w:val="00765F67"/>
    <w:rsid w:val="00765FD4"/>
    <w:rsid w:val="00766197"/>
    <w:rsid w:val="0076659B"/>
    <w:rsid w:val="00766A70"/>
    <w:rsid w:val="00766ECD"/>
    <w:rsid w:val="00766F1C"/>
    <w:rsid w:val="00767111"/>
    <w:rsid w:val="00767626"/>
    <w:rsid w:val="00767857"/>
    <w:rsid w:val="00767925"/>
    <w:rsid w:val="00767A25"/>
    <w:rsid w:val="00767BFF"/>
    <w:rsid w:val="00767CA9"/>
    <w:rsid w:val="00767CFE"/>
    <w:rsid w:val="00770813"/>
    <w:rsid w:val="00770864"/>
    <w:rsid w:val="00770B1E"/>
    <w:rsid w:val="00770F36"/>
    <w:rsid w:val="00770FA9"/>
    <w:rsid w:val="00770FC6"/>
    <w:rsid w:val="00771430"/>
    <w:rsid w:val="00771CA3"/>
    <w:rsid w:val="00772876"/>
    <w:rsid w:val="00772A54"/>
    <w:rsid w:val="00772D94"/>
    <w:rsid w:val="00772E5F"/>
    <w:rsid w:val="007732A8"/>
    <w:rsid w:val="007735B2"/>
    <w:rsid w:val="0077409D"/>
    <w:rsid w:val="00774804"/>
    <w:rsid w:val="00774F60"/>
    <w:rsid w:val="007750E2"/>
    <w:rsid w:val="00775352"/>
    <w:rsid w:val="00775814"/>
    <w:rsid w:val="0077591A"/>
    <w:rsid w:val="00775A7E"/>
    <w:rsid w:val="00775BF9"/>
    <w:rsid w:val="00776135"/>
    <w:rsid w:val="007765D8"/>
    <w:rsid w:val="007769C7"/>
    <w:rsid w:val="00776B09"/>
    <w:rsid w:val="00776E6C"/>
    <w:rsid w:val="00777618"/>
    <w:rsid w:val="00777DE1"/>
    <w:rsid w:val="00777EF5"/>
    <w:rsid w:val="007801C1"/>
    <w:rsid w:val="00780B47"/>
    <w:rsid w:val="00780B9B"/>
    <w:rsid w:val="00782A30"/>
    <w:rsid w:val="007836DC"/>
    <w:rsid w:val="00784526"/>
    <w:rsid w:val="00784C50"/>
    <w:rsid w:val="007856E9"/>
    <w:rsid w:val="00785B73"/>
    <w:rsid w:val="00785BB5"/>
    <w:rsid w:val="007862B4"/>
    <w:rsid w:val="007862CA"/>
    <w:rsid w:val="00786DA6"/>
    <w:rsid w:val="00786F01"/>
    <w:rsid w:val="00787791"/>
    <w:rsid w:val="007877D1"/>
    <w:rsid w:val="0079025D"/>
    <w:rsid w:val="00790671"/>
    <w:rsid w:val="007907B7"/>
    <w:rsid w:val="007908BC"/>
    <w:rsid w:val="00790C6E"/>
    <w:rsid w:val="00791495"/>
    <w:rsid w:val="00791518"/>
    <w:rsid w:val="0079164A"/>
    <w:rsid w:val="007922D1"/>
    <w:rsid w:val="007922DC"/>
    <w:rsid w:val="00792355"/>
    <w:rsid w:val="00792683"/>
    <w:rsid w:val="007926C2"/>
    <w:rsid w:val="007928EE"/>
    <w:rsid w:val="00792B3B"/>
    <w:rsid w:val="00792B74"/>
    <w:rsid w:val="00792BA7"/>
    <w:rsid w:val="00792BD3"/>
    <w:rsid w:val="00792C5C"/>
    <w:rsid w:val="0079319D"/>
    <w:rsid w:val="007931AB"/>
    <w:rsid w:val="00793267"/>
    <w:rsid w:val="00794025"/>
    <w:rsid w:val="007941DB"/>
    <w:rsid w:val="00794451"/>
    <w:rsid w:val="00794665"/>
    <w:rsid w:val="00794BAD"/>
    <w:rsid w:val="00794C66"/>
    <w:rsid w:val="007950A7"/>
    <w:rsid w:val="007952F1"/>
    <w:rsid w:val="007954C1"/>
    <w:rsid w:val="0079552E"/>
    <w:rsid w:val="0079597D"/>
    <w:rsid w:val="007960D3"/>
    <w:rsid w:val="00796200"/>
    <w:rsid w:val="0079629E"/>
    <w:rsid w:val="0079646B"/>
    <w:rsid w:val="00796823"/>
    <w:rsid w:val="007969C4"/>
    <w:rsid w:val="00797125"/>
    <w:rsid w:val="00797861"/>
    <w:rsid w:val="007979E1"/>
    <w:rsid w:val="00797B69"/>
    <w:rsid w:val="007A06EB"/>
    <w:rsid w:val="007A0A91"/>
    <w:rsid w:val="007A0BFD"/>
    <w:rsid w:val="007A151F"/>
    <w:rsid w:val="007A1649"/>
    <w:rsid w:val="007A1762"/>
    <w:rsid w:val="007A1A78"/>
    <w:rsid w:val="007A1D44"/>
    <w:rsid w:val="007A1DCB"/>
    <w:rsid w:val="007A1FA2"/>
    <w:rsid w:val="007A2226"/>
    <w:rsid w:val="007A27F2"/>
    <w:rsid w:val="007A27FC"/>
    <w:rsid w:val="007A2DD9"/>
    <w:rsid w:val="007A31A1"/>
    <w:rsid w:val="007A3524"/>
    <w:rsid w:val="007A3780"/>
    <w:rsid w:val="007A37DE"/>
    <w:rsid w:val="007A3D45"/>
    <w:rsid w:val="007A48A3"/>
    <w:rsid w:val="007A4F97"/>
    <w:rsid w:val="007A5170"/>
    <w:rsid w:val="007A5342"/>
    <w:rsid w:val="007A5564"/>
    <w:rsid w:val="007A55BD"/>
    <w:rsid w:val="007A5DBC"/>
    <w:rsid w:val="007A6A4E"/>
    <w:rsid w:val="007A6F48"/>
    <w:rsid w:val="007A70D9"/>
    <w:rsid w:val="007A77FD"/>
    <w:rsid w:val="007A7B21"/>
    <w:rsid w:val="007A7BDF"/>
    <w:rsid w:val="007A7CB7"/>
    <w:rsid w:val="007B023F"/>
    <w:rsid w:val="007B0509"/>
    <w:rsid w:val="007B0536"/>
    <w:rsid w:val="007B1B79"/>
    <w:rsid w:val="007B1BB7"/>
    <w:rsid w:val="007B1D39"/>
    <w:rsid w:val="007B2158"/>
    <w:rsid w:val="007B2379"/>
    <w:rsid w:val="007B2A41"/>
    <w:rsid w:val="007B2D9A"/>
    <w:rsid w:val="007B3193"/>
    <w:rsid w:val="007B334B"/>
    <w:rsid w:val="007B35E3"/>
    <w:rsid w:val="007B3C73"/>
    <w:rsid w:val="007B3CB9"/>
    <w:rsid w:val="007B4669"/>
    <w:rsid w:val="007B4867"/>
    <w:rsid w:val="007B4DC0"/>
    <w:rsid w:val="007B4F2F"/>
    <w:rsid w:val="007B50FF"/>
    <w:rsid w:val="007B5555"/>
    <w:rsid w:val="007B5783"/>
    <w:rsid w:val="007B57E4"/>
    <w:rsid w:val="007B5BC4"/>
    <w:rsid w:val="007B61A3"/>
    <w:rsid w:val="007B6317"/>
    <w:rsid w:val="007B64A1"/>
    <w:rsid w:val="007B6E36"/>
    <w:rsid w:val="007B6F5C"/>
    <w:rsid w:val="007B71F0"/>
    <w:rsid w:val="007B7711"/>
    <w:rsid w:val="007B784F"/>
    <w:rsid w:val="007B7A49"/>
    <w:rsid w:val="007C0324"/>
    <w:rsid w:val="007C057E"/>
    <w:rsid w:val="007C05CD"/>
    <w:rsid w:val="007C0918"/>
    <w:rsid w:val="007C0F6D"/>
    <w:rsid w:val="007C11E9"/>
    <w:rsid w:val="007C141E"/>
    <w:rsid w:val="007C1547"/>
    <w:rsid w:val="007C18F4"/>
    <w:rsid w:val="007C1979"/>
    <w:rsid w:val="007C23AE"/>
    <w:rsid w:val="007C2812"/>
    <w:rsid w:val="007C2933"/>
    <w:rsid w:val="007C2BB6"/>
    <w:rsid w:val="007C33F2"/>
    <w:rsid w:val="007C35C1"/>
    <w:rsid w:val="007C385C"/>
    <w:rsid w:val="007C4197"/>
    <w:rsid w:val="007C5459"/>
    <w:rsid w:val="007C550D"/>
    <w:rsid w:val="007C5576"/>
    <w:rsid w:val="007C55A6"/>
    <w:rsid w:val="007C5649"/>
    <w:rsid w:val="007C5A48"/>
    <w:rsid w:val="007C66DC"/>
    <w:rsid w:val="007C6A1C"/>
    <w:rsid w:val="007C6BAF"/>
    <w:rsid w:val="007C6FEC"/>
    <w:rsid w:val="007C72E5"/>
    <w:rsid w:val="007C7357"/>
    <w:rsid w:val="007C7379"/>
    <w:rsid w:val="007C79AA"/>
    <w:rsid w:val="007C79BD"/>
    <w:rsid w:val="007C7AE3"/>
    <w:rsid w:val="007C7B5E"/>
    <w:rsid w:val="007D01FC"/>
    <w:rsid w:val="007D0C04"/>
    <w:rsid w:val="007D0CE3"/>
    <w:rsid w:val="007D0F5F"/>
    <w:rsid w:val="007D1335"/>
    <w:rsid w:val="007D17F5"/>
    <w:rsid w:val="007D1972"/>
    <w:rsid w:val="007D1DE7"/>
    <w:rsid w:val="007D2537"/>
    <w:rsid w:val="007D28B0"/>
    <w:rsid w:val="007D38E8"/>
    <w:rsid w:val="007D4062"/>
    <w:rsid w:val="007D44F8"/>
    <w:rsid w:val="007D4511"/>
    <w:rsid w:val="007D4808"/>
    <w:rsid w:val="007D49FB"/>
    <w:rsid w:val="007D4CE3"/>
    <w:rsid w:val="007D4E74"/>
    <w:rsid w:val="007D4EA0"/>
    <w:rsid w:val="007D50CB"/>
    <w:rsid w:val="007D5761"/>
    <w:rsid w:val="007D5B9A"/>
    <w:rsid w:val="007D5FDF"/>
    <w:rsid w:val="007D67AB"/>
    <w:rsid w:val="007D67F3"/>
    <w:rsid w:val="007D69F7"/>
    <w:rsid w:val="007D6C01"/>
    <w:rsid w:val="007D7CB6"/>
    <w:rsid w:val="007D7DE9"/>
    <w:rsid w:val="007E0821"/>
    <w:rsid w:val="007E0A92"/>
    <w:rsid w:val="007E0AF5"/>
    <w:rsid w:val="007E0B80"/>
    <w:rsid w:val="007E1078"/>
    <w:rsid w:val="007E144E"/>
    <w:rsid w:val="007E15EB"/>
    <w:rsid w:val="007E169A"/>
    <w:rsid w:val="007E16E5"/>
    <w:rsid w:val="007E1BAD"/>
    <w:rsid w:val="007E1CB4"/>
    <w:rsid w:val="007E1E56"/>
    <w:rsid w:val="007E2539"/>
    <w:rsid w:val="007E2C64"/>
    <w:rsid w:val="007E2CF9"/>
    <w:rsid w:val="007E31E6"/>
    <w:rsid w:val="007E3A8B"/>
    <w:rsid w:val="007E3E8B"/>
    <w:rsid w:val="007E4071"/>
    <w:rsid w:val="007E40E1"/>
    <w:rsid w:val="007E43BD"/>
    <w:rsid w:val="007E44EC"/>
    <w:rsid w:val="007E4A43"/>
    <w:rsid w:val="007E562D"/>
    <w:rsid w:val="007E5641"/>
    <w:rsid w:val="007E5E3A"/>
    <w:rsid w:val="007E5E40"/>
    <w:rsid w:val="007E62DA"/>
    <w:rsid w:val="007E64B6"/>
    <w:rsid w:val="007E66D5"/>
    <w:rsid w:val="007E69D9"/>
    <w:rsid w:val="007E6B10"/>
    <w:rsid w:val="007E6D52"/>
    <w:rsid w:val="007E6E41"/>
    <w:rsid w:val="007E6F5C"/>
    <w:rsid w:val="007E6F9D"/>
    <w:rsid w:val="007E71DC"/>
    <w:rsid w:val="007E7547"/>
    <w:rsid w:val="007E75C9"/>
    <w:rsid w:val="007E781A"/>
    <w:rsid w:val="007E7E4F"/>
    <w:rsid w:val="007F0385"/>
    <w:rsid w:val="007F078D"/>
    <w:rsid w:val="007F082F"/>
    <w:rsid w:val="007F1020"/>
    <w:rsid w:val="007F18E1"/>
    <w:rsid w:val="007F1979"/>
    <w:rsid w:val="007F1A20"/>
    <w:rsid w:val="007F25C9"/>
    <w:rsid w:val="007F2679"/>
    <w:rsid w:val="007F2BA9"/>
    <w:rsid w:val="007F2E9A"/>
    <w:rsid w:val="007F2EDE"/>
    <w:rsid w:val="007F2F84"/>
    <w:rsid w:val="007F2FB1"/>
    <w:rsid w:val="007F34B6"/>
    <w:rsid w:val="007F392E"/>
    <w:rsid w:val="007F3A19"/>
    <w:rsid w:val="007F3B69"/>
    <w:rsid w:val="007F3F7A"/>
    <w:rsid w:val="007F423F"/>
    <w:rsid w:val="007F4245"/>
    <w:rsid w:val="007F48BE"/>
    <w:rsid w:val="007F4B87"/>
    <w:rsid w:val="007F5065"/>
    <w:rsid w:val="007F51B3"/>
    <w:rsid w:val="007F5414"/>
    <w:rsid w:val="007F5771"/>
    <w:rsid w:val="007F5827"/>
    <w:rsid w:val="007F617C"/>
    <w:rsid w:val="007F6F51"/>
    <w:rsid w:val="007F770C"/>
    <w:rsid w:val="008004F8"/>
    <w:rsid w:val="00800A39"/>
    <w:rsid w:val="00800BFE"/>
    <w:rsid w:val="00800DE0"/>
    <w:rsid w:val="00800E5B"/>
    <w:rsid w:val="00801909"/>
    <w:rsid w:val="0080190D"/>
    <w:rsid w:val="00801959"/>
    <w:rsid w:val="00801A53"/>
    <w:rsid w:val="008021C2"/>
    <w:rsid w:val="00802FD5"/>
    <w:rsid w:val="008035A3"/>
    <w:rsid w:val="00803E72"/>
    <w:rsid w:val="00803F63"/>
    <w:rsid w:val="00804145"/>
    <w:rsid w:val="00804A9D"/>
    <w:rsid w:val="00805213"/>
    <w:rsid w:val="00805BEE"/>
    <w:rsid w:val="0080665A"/>
    <w:rsid w:val="00806772"/>
    <w:rsid w:val="008067CD"/>
    <w:rsid w:val="00807E51"/>
    <w:rsid w:val="00807F93"/>
    <w:rsid w:val="00807FD5"/>
    <w:rsid w:val="008102F1"/>
    <w:rsid w:val="0081049E"/>
    <w:rsid w:val="00810A63"/>
    <w:rsid w:val="00810B23"/>
    <w:rsid w:val="00811334"/>
    <w:rsid w:val="00811923"/>
    <w:rsid w:val="00811CA8"/>
    <w:rsid w:val="00811E38"/>
    <w:rsid w:val="008121CB"/>
    <w:rsid w:val="0081229F"/>
    <w:rsid w:val="00812446"/>
    <w:rsid w:val="0081260E"/>
    <w:rsid w:val="008129E9"/>
    <w:rsid w:val="00812EEE"/>
    <w:rsid w:val="008135A0"/>
    <w:rsid w:val="00813815"/>
    <w:rsid w:val="00813D5A"/>
    <w:rsid w:val="00814C19"/>
    <w:rsid w:val="00814E3D"/>
    <w:rsid w:val="008152C4"/>
    <w:rsid w:val="00815741"/>
    <w:rsid w:val="0081628E"/>
    <w:rsid w:val="008164D0"/>
    <w:rsid w:val="008165E7"/>
    <w:rsid w:val="0081674D"/>
    <w:rsid w:val="008169E3"/>
    <w:rsid w:val="00816D02"/>
    <w:rsid w:val="00817D44"/>
    <w:rsid w:val="00817DB8"/>
    <w:rsid w:val="00817ED3"/>
    <w:rsid w:val="008201E1"/>
    <w:rsid w:val="00820482"/>
    <w:rsid w:val="00820495"/>
    <w:rsid w:val="00820615"/>
    <w:rsid w:val="00820D25"/>
    <w:rsid w:val="0082101E"/>
    <w:rsid w:val="008210D3"/>
    <w:rsid w:val="008211AB"/>
    <w:rsid w:val="00821415"/>
    <w:rsid w:val="008218BE"/>
    <w:rsid w:val="00821C66"/>
    <w:rsid w:val="00822035"/>
    <w:rsid w:val="0082227A"/>
    <w:rsid w:val="00822333"/>
    <w:rsid w:val="00822481"/>
    <w:rsid w:val="008234B7"/>
    <w:rsid w:val="00823747"/>
    <w:rsid w:val="00823B53"/>
    <w:rsid w:val="008240AF"/>
    <w:rsid w:val="00824198"/>
    <w:rsid w:val="008246F1"/>
    <w:rsid w:val="00824CC7"/>
    <w:rsid w:val="00824DDB"/>
    <w:rsid w:val="00824E8D"/>
    <w:rsid w:val="00824FF1"/>
    <w:rsid w:val="008253EC"/>
    <w:rsid w:val="00825534"/>
    <w:rsid w:val="00825913"/>
    <w:rsid w:val="008259FD"/>
    <w:rsid w:val="00825A1B"/>
    <w:rsid w:val="008261B5"/>
    <w:rsid w:val="0082624F"/>
    <w:rsid w:val="008267C2"/>
    <w:rsid w:val="00826FA9"/>
    <w:rsid w:val="00827259"/>
    <w:rsid w:val="008278C3"/>
    <w:rsid w:val="008309CC"/>
    <w:rsid w:val="00830FD6"/>
    <w:rsid w:val="00831C7B"/>
    <w:rsid w:val="008323CE"/>
    <w:rsid w:val="0083264E"/>
    <w:rsid w:val="00832F4A"/>
    <w:rsid w:val="008333B2"/>
    <w:rsid w:val="0083384C"/>
    <w:rsid w:val="00833DC9"/>
    <w:rsid w:val="00834674"/>
    <w:rsid w:val="00834A50"/>
    <w:rsid w:val="00834A64"/>
    <w:rsid w:val="00834F46"/>
    <w:rsid w:val="0083541D"/>
    <w:rsid w:val="008359F6"/>
    <w:rsid w:val="00835DBC"/>
    <w:rsid w:val="00835E37"/>
    <w:rsid w:val="00836094"/>
    <w:rsid w:val="008363B8"/>
    <w:rsid w:val="00836733"/>
    <w:rsid w:val="008367FA"/>
    <w:rsid w:val="00836E5E"/>
    <w:rsid w:val="00836EF7"/>
    <w:rsid w:val="00836F87"/>
    <w:rsid w:val="00837324"/>
    <w:rsid w:val="00837CB9"/>
    <w:rsid w:val="00837CE3"/>
    <w:rsid w:val="00837FA1"/>
    <w:rsid w:val="0084012F"/>
    <w:rsid w:val="008401F2"/>
    <w:rsid w:val="008408C3"/>
    <w:rsid w:val="00840AA2"/>
    <w:rsid w:val="00840C25"/>
    <w:rsid w:val="00840D33"/>
    <w:rsid w:val="00841656"/>
    <w:rsid w:val="00841816"/>
    <w:rsid w:val="008419AA"/>
    <w:rsid w:val="00841BFA"/>
    <w:rsid w:val="00841DDA"/>
    <w:rsid w:val="00842239"/>
    <w:rsid w:val="00842E8A"/>
    <w:rsid w:val="00842F96"/>
    <w:rsid w:val="00843224"/>
    <w:rsid w:val="0084335B"/>
    <w:rsid w:val="008434E5"/>
    <w:rsid w:val="00843653"/>
    <w:rsid w:val="00843705"/>
    <w:rsid w:val="00843B9E"/>
    <w:rsid w:val="00843D61"/>
    <w:rsid w:val="00844029"/>
    <w:rsid w:val="008440F7"/>
    <w:rsid w:val="00844E63"/>
    <w:rsid w:val="0084510B"/>
    <w:rsid w:val="00845154"/>
    <w:rsid w:val="00845582"/>
    <w:rsid w:val="00845BDE"/>
    <w:rsid w:val="00845E9A"/>
    <w:rsid w:val="00845FE9"/>
    <w:rsid w:val="00846418"/>
    <w:rsid w:val="0084647D"/>
    <w:rsid w:val="0084671A"/>
    <w:rsid w:val="0084677C"/>
    <w:rsid w:val="00846F18"/>
    <w:rsid w:val="008477C4"/>
    <w:rsid w:val="00850519"/>
    <w:rsid w:val="00850B8B"/>
    <w:rsid w:val="00850FF1"/>
    <w:rsid w:val="008513D5"/>
    <w:rsid w:val="0085144F"/>
    <w:rsid w:val="00851696"/>
    <w:rsid w:val="00852765"/>
    <w:rsid w:val="00852864"/>
    <w:rsid w:val="008529A9"/>
    <w:rsid w:val="0085305B"/>
    <w:rsid w:val="00853837"/>
    <w:rsid w:val="00853BDF"/>
    <w:rsid w:val="00853EF4"/>
    <w:rsid w:val="00854046"/>
    <w:rsid w:val="00854759"/>
    <w:rsid w:val="00854B19"/>
    <w:rsid w:val="00854D08"/>
    <w:rsid w:val="00854F8C"/>
    <w:rsid w:val="00855284"/>
    <w:rsid w:val="008554D7"/>
    <w:rsid w:val="00855F17"/>
    <w:rsid w:val="00855F49"/>
    <w:rsid w:val="00856B40"/>
    <w:rsid w:val="00856E8A"/>
    <w:rsid w:val="00856F9E"/>
    <w:rsid w:val="008574A2"/>
    <w:rsid w:val="008575E2"/>
    <w:rsid w:val="008578B1"/>
    <w:rsid w:val="008602E9"/>
    <w:rsid w:val="00860340"/>
    <w:rsid w:val="0086086A"/>
    <w:rsid w:val="00860C0C"/>
    <w:rsid w:val="00861267"/>
    <w:rsid w:val="008613A6"/>
    <w:rsid w:val="008614E2"/>
    <w:rsid w:val="00861682"/>
    <w:rsid w:val="00861742"/>
    <w:rsid w:val="008617B5"/>
    <w:rsid w:val="00861D1C"/>
    <w:rsid w:val="00861D6D"/>
    <w:rsid w:val="00861E30"/>
    <w:rsid w:val="008624C1"/>
    <w:rsid w:val="00862AB8"/>
    <w:rsid w:val="00863AD5"/>
    <w:rsid w:val="00863D19"/>
    <w:rsid w:val="00863F19"/>
    <w:rsid w:val="008644FD"/>
    <w:rsid w:val="00864A26"/>
    <w:rsid w:val="00864A57"/>
    <w:rsid w:val="00864CE3"/>
    <w:rsid w:val="00864E90"/>
    <w:rsid w:val="008651BB"/>
    <w:rsid w:val="008655F1"/>
    <w:rsid w:val="00865EFF"/>
    <w:rsid w:val="0086662D"/>
    <w:rsid w:val="00866953"/>
    <w:rsid w:val="00866F47"/>
    <w:rsid w:val="00867252"/>
    <w:rsid w:val="008672A1"/>
    <w:rsid w:val="00867759"/>
    <w:rsid w:val="00867FB7"/>
    <w:rsid w:val="00870335"/>
    <w:rsid w:val="008704E7"/>
    <w:rsid w:val="008707A1"/>
    <w:rsid w:val="00870ACD"/>
    <w:rsid w:val="008714BB"/>
    <w:rsid w:val="0087166B"/>
    <w:rsid w:val="00871822"/>
    <w:rsid w:val="00871A09"/>
    <w:rsid w:val="00871EE1"/>
    <w:rsid w:val="00872137"/>
    <w:rsid w:val="008725E6"/>
    <w:rsid w:val="00872653"/>
    <w:rsid w:val="008728C8"/>
    <w:rsid w:val="00872DA3"/>
    <w:rsid w:val="00872EAE"/>
    <w:rsid w:val="008733F3"/>
    <w:rsid w:val="00873B4F"/>
    <w:rsid w:val="00873B88"/>
    <w:rsid w:val="00873D39"/>
    <w:rsid w:val="00873D6B"/>
    <w:rsid w:val="00874600"/>
    <w:rsid w:val="00874954"/>
    <w:rsid w:val="00874AD9"/>
    <w:rsid w:val="008750D6"/>
    <w:rsid w:val="008752D1"/>
    <w:rsid w:val="00875888"/>
    <w:rsid w:val="00875AFC"/>
    <w:rsid w:val="00875D07"/>
    <w:rsid w:val="00875DB1"/>
    <w:rsid w:val="0087622A"/>
    <w:rsid w:val="008762C4"/>
    <w:rsid w:val="00876496"/>
    <w:rsid w:val="00876BC2"/>
    <w:rsid w:val="00876C42"/>
    <w:rsid w:val="008773D0"/>
    <w:rsid w:val="0087760B"/>
    <w:rsid w:val="00877C44"/>
    <w:rsid w:val="00877E2E"/>
    <w:rsid w:val="00877FE0"/>
    <w:rsid w:val="00880102"/>
    <w:rsid w:val="008801C6"/>
    <w:rsid w:val="00880E2E"/>
    <w:rsid w:val="00881057"/>
    <w:rsid w:val="0088111C"/>
    <w:rsid w:val="00881F2D"/>
    <w:rsid w:val="008823EB"/>
    <w:rsid w:val="0088243A"/>
    <w:rsid w:val="0088245F"/>
    <w:rsid w:val="0088265C"/>
    <w:rsid w:val="00882BD9"/>
    <w:rsid w:val="00882CEC"/>
    <w:rsid w:val="008832B7"/>
    <w:rsid w:val="00883555"/>
    <w:rsid w:val="0088366C"/>
    <w:rsid w:val="00883D49"/>
    <w:rsid w:val="00884B38"/>
    <w:rsid w:val="008851B3"/>
    <w:rsid w:val="00885530"/>
    <w:rsid w:val="008859D3"/>
    <w:rsid w:val="00885C7D"/>
    <w:rsid w:val="0088688F"/>
    <w:rsid w:val="008879A6"/>
    <w:rsid w:val="008901A9"/>
    <w:rsid w:val="008904BC"/>
    <w:rsid w:val="00890516"/>
    <w:rsid w:val="00890638"/>
    <w:rsid w:val="008908DF"/>
    <w:rsid w:val="00891D8F"/>
    <w:rsid w:val="008920C9"/>
    <w:rsid w:val="008924CA"/>
    <w:rsid w:val="00893040"/>
    <w:rsid w:val="008933ED"/>
    <w:rsid w:val="008937D4"/>
    <w:rsid w:val="00893B17"/>
    <w:rsid w:val="00893F3C"/>
    <w:rsid w:val="0089435A"/>
    <w:rsid w:val="008944D0"/>
    <w:rsid w:val="008947C2"/>
    <w:rsid w:val="008948CF"/>
    <w:rsid w:val="008952D1"/>
    <w:rsid w:val="00895ED9"/>
    <w:rsid w:val="008963C8"/>
    <w:rsid w:val="00896732"/>
    <w:rsid w:val="00897C3E"/>
    <w:rsid w:val="008A001A"/>
    <w:rsid w:val="008A0261"/>
    <w:rsid w:val="008A0A34"/>
    <w:rsid w:val="008A10B1"/>
    <w:rsid w:val="008A13E5"/>
    <w:rsid w:val="008A1AB2"/>
    <w:rsid w:val="008A2176"/>
    <w:rsid w:val="008A2183"/>
    <w:rsid w:val="008A2A37"/>
    <w:rsid w:val="008A2B50"/>
    <w:rsid w:val="008A32F8"/>
    <w:rsid w:val="008A3340"/>
    <w:rsid w:val="008A3B15"/>
    <w:rsid w:val="008A3E16"/>
    <w:rsid w:val="008A41E5"/>
    <w:rsid w:val="008A437D"/>
    <w:rsid w:val="008A4C42"/>
    <w:rsid w:val="008A4C65"/>
    <w:rsid w:val="008A4D1D"/>
    <w:rsid w:val="008A4D26"/>
    <w:rsid w:val="008A5046"/>
    <w:rsid w:val="008A5590"/>
    <w:rsid w:val="008A5C4E"/>
    <w:rsid w:val="008A6764"/>
    <w:rsid w:val="008A6A4B"/>
    <w:rsid w:val="008A6CD1"/>
    <w:rsid w:val="008A6DAD"/>
    <w:rsid w:val="008A7738"/>
    <w:rsid w:val="008A797A"/>
    <w:rsid w:val="008A7F10"/>
    <w:rsid w:val="008B003B"/>
    <w:rsid w:val="008B015B"/>
    <w:rsid w:val="008B0412"/>
    <w:rsid w:val="008B07FB"/>
    <w:rsid w:val="008B1450"/>
    <w:rsid w:val="008B1962"/>
    <w:rsid w:val="008B210D"/>
    <w:rsid w:val="008B21E3"/>
    <w:rsid w:val="008B23B8"/>
    <w:rsid w:val="008B2561"/>
    <w:rsid w:val="008B2784"/>
    <w:rsid w:val="008B2D7B"/>
    <w:rsid w:val="008B2DE3"/>
    <w:rsid w:val="008B32A8"/>
    <w:rsid w:val="008B33BE"/>
    <w:rsid w:val="008B36DA"/>
    <w:rsid w:val="008B43C5"/>
    <w:rsid w:val="008B47D0"/>
    <w:rsid w:val="008B4D1D"/>
    <w:rsid w:val="008B4F36"/>
    <w:rsid w:val="008B5070"/>
    <w:rsid w:val="008B5149"/>
    <w:rsid w:val="008B59F4"/>
    <w:rsid w:val="008B5F53"/>
    <w:rsid w:val="008B6365"/>
    <w:rsid w:val="008B703B"/>
    <w:rsid w:val="008B7386"/>
    <w:rsid w:val="008B7800"/>
    <w:rsid w:val="008B78BF"/>
    <w:rsid w:val="008B7BDE"/>
    <w:rsid w:val="008B7D57"/>
    <w:rsid w:val="008C0058"/>
    <w:rsid w:val="008C01AA"/>
    <w:rsid w:val="008C02E0"/>
    <w:rsid w:val="008C0840"/>
    <w:rsid w:val="008C08B6"/>
    <w:rsid w:val="008C14AF"/>
    <w:rsid w:val="008C1517"/>
    <w:rsid w:val="008C17FF"/>
    <w:rsid w:val="008C1C7D"/>
    <w:rsid w:val="008C2600"/>
    <w:rsid w:val="008C2779"/>
    <w:rsid w:val="008C2E37"/>
    <w:rsid w:val="008C2FC7"/>
    <w:rsid w:val="008C32BD"/>
    <w:rsid w:val="008C39F9"/>
    <w:rsid w:val="008C3A87"/>
    <w:rsid w:val="008C3ACB"/>
    <w:rsid w:val="008C3B9A"/>
    <w:rsid w:val="008C3DEF"/>
    <w:rsid w:val="008C42C4"/>
    <w:rsid w:val="008C453B"/>
    <w:rsid w:val="008C4959"/>
    <w:rsid w:val="008C4BFD"/>
    <w:rsid w:val="008C4EF3"/>
    <w:rsid w:val="008C5B4C"/>
    <w:rsid w:val="008C636D"/>
    <w:rsid w:val="008C696C"/>
    <w:rsid w:val="008C6EA8"/>
    <w:rsid w:val="008C717E"/>
    <w:rsid w:val="008C7752"/>
    <w:rsid w:val="008C7AFE"/>
    <w:rsid w:val="008C7CF9"/>
    <w:rsid w:val="008D08F4"/>
    <w:rsid w:val="008D101E"/>
    <w:rsid w:val="008D11B8"/>
    <w:rsid w:val="008D2251"/>
    <w:rsid w:val="008D251B"/>
    <w:rsid w:val="008D2B17"/>
    <w:rsid w:val="008D2F8B"/>
    <w:rsid w:val="008D3727"/>
    <w:rsid w:val="008D3E30"/>
    <w:rsid w:val="008D4383"/>
    <w:rsid w:val="008D43EE"/>
    <w:rsid w:val="008D4CE1"/>
    <w:rsid w:val="008D4FCF"/>
    <w:rsid w:val="008D5140"/>
    <w:rsid w:val="008D58CB"/>
    <w:rsid w:val="008D5C8B"/>
    <w:rsid w:val="008D621D"/>
    <w:rsid w:val="008D6BBD"/>
    <w:rsid w:val="008D6CFF"/>
    <w:rsid w:val="008D7265"/>
    <w:rsid w:val="008D77BA"/>
    <w:rsid w:val="008D7897"/>
    <w:rsid w:val="008D791B"/>
    <w:rsid w:val="008D79FC"/>
    <w:rsid w:val="008D7F6D"/>
    <w:rsid w:val="008D7FC9"/>
    <w:rsid w:val="008E08FA"/>
    <w:rsid w:val="008E14BF"/>
    <w:rsid w:val="008E17D4"/>
    <w:rsid w:val="008E1B0E"/>
    <w:rsid w:val="008E211B"/>
    <w:rsid w:val="008E256E"/>
    <w:rsid w:val="008E2E00"/>
    <w:rsid w:val="008E3172"/>
    <w:rsid w:val="008E3911"/>
    <w:rsid w:val="008E43FA"/>
    <w:rsid w:val="008E5625"/>
    <w:rsid w:val="008E5D6D"/>
    <w:rsid w:val="008E5E73"/>
    <w:rsid w:val="008E620C"/>
    <w:rsid w:val="008E6A1B"/>
    <w:rsid w:val="008E6BDA"/>
    <w:rsid w:val="008E727C"/>
    <w:rsid w:val="008E73BD"/>
    <w:rsid w:val="008E78A8"/>
    <w:rsid w:val="008E7DBA"/>
    <w:rsid w:val="008E7EDC"/>
    <w:rsid w:val="008E7EE2"/>
    <w:rsid w:val="008F007F"/>
    <w:rsid w:val="008F032F"/>
    <w:rsid w:val="008F059F"/>
    <w:rsid w:val="008F0D2A"/>
    <w:rsid w:val="008F0D33"/>
    <w:rsid w:val="008F1183"/>
    <w:rsid w:val="008F124F"/>
    <w:rsid w:val="008F21AA"/>
    <w:rsid w:val="008F23B2"/>
    <w:rsid w:val="008F2754"/>
    <w:rsid w:val="008F38A3"/>
    <w:rsid w:val="008F39C8"/>
    <w:rsid w:val="008F48FC"/>
    <w:rsid w:val="008F4F30"/>
    <w:rsid w:val="008F5A24"/>
    <w:rsid w:val="008F5A6C"/>
    <w:rsid w:val="008F5A98"/>
    <w:rsid w:val="008F5AE5"/>
    <w:rsid w:val="008F60DA"/>
    <w:rsid w:val="008F6222"/>
    <w:rsid w:val="008F62BB"/>
    <w:rsid w:val="008F6B42"/>
    <w:rsid w:val="008F6BC5"/>
    <w:rsid w:val="008F6FC0"/>
    <w:rsid w:val="008F752A"/>
    <w:rsid w:val="008F78A8"/>
    <w:rsid w:val="008F797E"/>
    <w:rsid w:val="008F7B19"/>
    <w:rsid w:val="008F7BCC"/>
    <w:rsid w:val="0090079C"/>
    <w:rsid w:val="00900AD6"/>
    <w:rsid w:val="00901068"/>
    <w:rsid w:val="009013A6"/>
    <w:rsid w:val="00901E24"/>
    <w:rsid w:val="00901EBF"/>
    <w:rsid w:val="00901FF3"/>
    <w:rsid w:val="00902262"/>
    <w:rsid w:val="009023F0"/>
    <w:rsid w:val="0090251F"/>
    <w:rsid w:val="00903444"/>
    <w:rsid w:val="00904414"/>
    <w:rsid w:val="00906524"/>
    <w:rsid w:val="00906798"/>
    <w:rsid w:val="00906922"/>
    <w:rsid w:val="00906A59"/>
    <w:rsid w:val="00906A96"/>
    <w:rsid w:val="00907108"/>
    <w:rsid w:val="009071F3"/>
    <w:rsid w:val="00907840"/>
    <w:rsid w:val="00907C4E"/>
    <w:rsid w:val="0091001B"/>
    <w:rsid w:val="009103DE"/>
    <w:rsid w:val="00910892"/>
    <w:rsid w:val="00911310"/>
    <w:rsid w:val="009115FF"/>
    <w:rsid w:val="00911A3B"/>
    <w:rsid w:val="0091224E"/>
    <w:rsid w:val="00913318"/>
    <w:rsid w:val="0091350C"/>
    <w:rsid w:val="0091378A"/>
    <w:rsid w:val="0091382F"/>
    <w:rsid w:val="009139F8"/>
    <w:rsid w:val="00913C87"/>
    <w:rsid w:val="009147D0"/>
    <w:rsid w:val="00914A52"/>
    <w:rsid w:val="00914B98"/>
    <w:rsid w:val="00914BE3"/>
    <w:rsid w:val="00915146"/>
    <w:rsid w:val="00915326"/>
    <w:rsid w:val="00915BF7"/>
    <w:rsid w:val="00915D5E"/>
    <w:rsid w:val="00915F55"/>
    <w:rsid w:val="00916308"/>
    <w:rsid w:val="009163BC"/>
    <w:rsid w:val="00916A03"/>
    <w:rsid w:val="00916F34"/>
    <w:rsid w:val="0091756C"/>
    <w:rsid w:val="00917BEF"/>
    <w:rsid w:val="00917D6F"/>
    <w:rsid w:val="0092028B"/>
    <w:rsid w:val="00920563"/>
    <w:rsid w:val="009206C9"/>
    <w:rsid w:val="00920860"/>
    <w:rsid w:val="00920A20"/>
    <w:rsid w:val="0092138C"/>
    <w:rsid w:val="00921669"/>
    <w:rsid w:val="009216D5"/>
    <w:rsid w:val="009219EF"/>
    <w:rsid w:val="00921BD1"/>
    <w:rsid w:val="00921D32"/>
    <w:rsid w:val="00922022"/>
    <w:rsid w:val="00922922"/>
    <w:rsid w:val="00923393"/>
    <w:rsid w:val="0092346E"/>
    <w:rsid w:val="009237F5"/>
    <w:rsid w:val="00923BE5"/>
    <w:rsid w:val="00923C41"/>
    <w:rsid w:val="00923CCD"/>
    <w:rsid w:val="00923D4B"/>
    <w:rsid w:val="0092427E"/>
    <w:rsid w:val="00924DB5"/>
    <w:rsid w:val="00925458"/>
    <w:rsid w:val="00925572"/>
    <w:rsid w:val="009255D0"/>
    <w:rsid w:val="00925AF3"/>
    <w:rsid w:val="009263BE"/>
    <w:rsid w:val="009265B7"/>
    <w:rsid w:val="00926675"/>
    <w:rsid w:val="00926751"/>
    <w:rsid w:val="00926DBD"/>
    <w:rsid w:val="00927523"/>
    <w:rsid w:val="00927C7F"/>
    <w:rsid w:val="00930609"/>
    <w:rsid w:val="00930BD9"/>
    <w:rsid w:val="00930BE1"/>
    <w:rsid w:val="00930DE4"/>
    <w:rsid w:val="00930F6A"/>
    <w:rsid w:val="00931293"/>
    <w:rsid w:val="009312E2"/>
    <w:rsid w:val="00931466"/>
    <w:rsid w:val="00931C45"/>
    <w:rsid w:val="00931D67"/>
    <w:rsid w:val="00931E68"/>
    <w:rsid w:val="00932140"/>
    <w:rsid w:val="00932227"/>
    <w:rsid w:val="00932230"/>
    <w:rsid w:val="00932547"/>
    <w:rsid w:val="0093274E"/>
    <w:rsid w:val="00932C2A"/>
    <w:rsid w:val="00932D23"/>
    <w:rsid w:val="009334E3"/>
    <w:rsid w:val="00933C7D"/>
    <w:rsid w:val="00934013"/>
    <w:rsid w:val="00934A10"/>
    <w:rsid w:val="00934ABE"/>
    <w:rsid w:val="00934B19"/>
    <w:rsid w:val="00935010"/>
    <w:rsid w:val="009354E2"/>
    <w:rsid w:val="00935FA3"/>
    <w:rsid w:val="009361D1"/>
    <w:rsid w:val="00936918"/>
    <w:rsid w:val="00936964"/>
    <w:rsid w:val="00936A3E"/>
    <w:rsid w:val="00937BFF"/>
    <w:rsid w:val="00937DF2"/>
    <w:rsid w:val="00937E39"/>
    <w:rsid w:val="009402D4"/>
    <w:rsid w:val="00940886"/>
    <w:rsid w:val="00940E91"/>
    <w:rsid w:val="00940F25"/>
    <w:rsid w:val="00941683"/>
    <w:rsid w:val="00941B1A"/>
    <w:rsid w:val="009424E0"/>
    <w:rsid w:val="00942748"/>
    <w:rsid w:val="00942838"/>
    <w:rsid w:val="00943118"/>
    <w:rsid w:val="00943183"/>
    <w:rsid w:val="00943585"/>
    <w:rsid w:val="009435F7"/>
    <w:rsid w:val="009437B0"/>
    <w:rsid w:val="009444D2"/>
    <w:rsid w:val="009445BA"/>
    <w:rsid w:val="009447AC"/>
    <w:rsid w:val="009454AA"/>
    <w:rsid w:val="00945B45"/>
    <w:rsid w:val="00945C1A"/>
    <w:rsid w:val="00945D77"/>
    <w:rsid w:val="00945E43"/>
    <w:rsid w:val="009466CD"/>
    <w:rsid w:val="009466F7"/>
    <w:rsid w:val="009467A8"/>
    <w:rsid w:val="00946A53"/>
    <w:rsid w:val="00946DFF"/>
    <w:rsid w:val="00946E6B"/>
    <w:rsid w:val="009470D2"/>
    <w:rsid w:val="009472DD"/>
    <w:rsid w:val="00947738"/>
    <w:rsid w:val="00947979"/>
    <w:rsid w:val="009479F4"/>
    <w:rsid w:val="00947E14"/>
    <w:rsid w:val="009507FF"/>
    <w:rsid w:val="00950853"/>
    <w:rsid w:val="00951210"/>
    <w:rsid w:val="00951420"/>
    <w:rsid w:val="0095155F"/>
    <w:rsid w:val="009515AF"/>
    <w:rsid w:val="00951CE6"/>
    <w:rsid w:val="00951F7E"/>
    <w:rsid w:val="00952203"/>
    <w:rsid w:val="00952908"/>
    <w:rsid w:val="00952914"/>
    <w:rsid w:val="00952CCE"/>
    <w:rsid w:val="00952EF8"/>
    <w:rsid w:val="00952FAB"/>
    <w:rsid w:val="00953185"/>
    <w:rsid w:val="00953310"/>
    <w:rsid w:val="00953C13"/>
    <w:rsid w:val="00954075"/>
    <w:rsid w:val="009545AC"/>
    <w:rsid w:val="00954921"/>
    <w:rsid w:val="00954CAC"/>
    <w:rsid w:val="00954DAC"/>
    <w:rsid w:val="009554B9"/>
    <w:rsid w:val="0095573F"/>
    <w:rsid w:val="009557A3"/>
    <w:rsid w:val="009558B7"/>
    <w:rsid w:val="00955B93"/>
    <w:rsid w:val="0095621B"/>
    <w:rsid w:val="00956446"/>
    <w:rsid w:val="00956663"/>
    <w:rsid w:val="009567D0"/>
    <w:rsid w:val="00956BC5"/>
    <w:rsid w:val="00957025"/>
    <w:rsid w:val="0095734C"/>
    <w:rsid w:val="0095735C"/>
    <w:rsid w:val="009578A0"/>
    <w:rsid w:val="00960362"/>
    <w:rsid w:val="00960371"/>
    <w:rsid w:val="00960440"/>
    <w:rsid w:val="00960452"/>
    <w:rsid w:val="009604DA"/>
    <w:rsid w:val="0096068B"/>
    <w:rsid w:val="00960B29"/>
    <w:rsid w:val="00960D26"/>
    <w:rsid w:val="00960DAE"/>
    <w:rsid w:val="00960EDD"/>
    <w:rsid w:val="00960F95"/>
    <w:rsid w:val="00961114"/>
    <w:rsid w:val="009618E4"/>
    <w:rsid w:val="00962023"/>
    <w:rsid w:val="009627B7"/>
    <w:rsid w:val="00962CC6"/>
    <w:rsid w:val="00963135"/>
    <w:rsid w:val="009640B1"/>
    <w:rsid w:val="00965110"/>
    <w:rsid w:val="00965282"/>
    <w:rsid w:val="00965B70"/>
    <w:rsid w:val="00965F39"/>
    <w:rsid w:val="0096607C"/>
    <w:rsid w:val="009664E6"/>
    <w:rsid w:val="009666A0"/>
    <w:rsid w:val="009667EC"/>
    <w:rsid w:val="00966E9B"/>
    <w:rsid w:val="00967145"/>
    <w:rsid w:val="00967716"/>
    <w:rsid w:val="00967B6B"/>
    <w:rsid w:val="00967C12"/>
    <w:rsid w:val="00970C11"/>
    <w:rsid w:val="00970F98"/>
    <w:rsid w:val="00971326"/>
    <w:rsid w:val="00971433"/>
    <w:rsid w:val="00971B7E"/>
    <w:rsid w:val="00971C29"/>
    <w:rsid w:val="0097353C"/>
    <w:rsid w:val="00973B85"/>
    <w:rsid w:val="00973C33"/>
    <w:rsid w:val="00974479"/>
    <w:rsid w:val="009746A6"/>
    <w:rsid w:val="00974722"/>
    <w:rsid w:val="00974B1F"/>
    <w:rsid w:val="00974E68"/>
    <w:rsid w:val="0097546C"/>
    <w:rsid w:val="009755B4"/>
    <w:rsid w:val="00975E5D"/>
    <w:rsid w:val="00976503"/>
    <w:rsid w:val="00976DC3"/>
    <w:rsid w:val="009771E0"/>
    <w:rsid w:val="009774DA"/>
    <w:rsid w:val="00977661"/>
    <w:rsid w:val="00977C36"/>
    <w:rsid w:val="00977ED4"/>
    <w:rsid w:val="009802F5"/>
    <w:rsid w:val="00980973"/>
    <w:rsid w:val="00980A72"/>
    <w:rsid w:val="00980AD5"/>
    <w:rsid w:val="00981204"/>
    <w:rsid w:val="009812D0"/>
    <w:rsid w:val="009819C6"/>
    <w:rsid w:val="00981F91"/>
    <w:rsid w:val="009828E7"/>
    <w:rsid w:val="00982C5C"/>
    <w:rsid w:val="00982CE9"/>
    <w:rsid w:val="00982D1B"/>
    <w:rsid w:val="00982EAA"/>
    <w:rsid w:val="00983207"/>
    <w:rsid w:val="00983BA3"/>
    <w:rsid w:val="00983EAA"/>
    <w:rsid w:val="00983EB4"/>
    <w:rsid w:val="00983FFD"/>
    <w:rsid w:val="00984068"/>
    <w:rsid w:val="00984105"/>
    <w:rsid w:val="0098471E"/>
    <w:rsid w:val="009847BE"/>
    <w:rsid w:val="00984E14"/>
    <w:rsid w:val="009854DF"/>
    <w:rsid w:val="00985590"/>
    <w:rsid w:val="009858EE"/>
    <w:rsid w:val="00985AA3"/>
    <w:rsid w:val="00986520"/>
    <w:rsid w:val="00986616"/>
    <w:rsid w:val="00986EE2"/>
    <w:rsid w:val="00986F73"/>
    <w:rsid w:val="009878AD"/>
    <w:rsid w:val="00987A59"/>
    <w:rsid w:val="009901FF"/>
    <w:rsid w:val="0099093A"/>
    <w:rsid w:val="00991961"/>
    <w:rsid w:val="009919B4"/>
    <w:rsid w:val="00991BE3"/>
    <w:rsid w:val="00992643"/>
    <w:rsid w:val="0099267C"/>
    <w:rsid w:val="009932D4"/>
    <w:rsid w:val="00993526"/>
    <w:rsid w:val="009939E3"/>
    <w:rsid w:val="00993F33"/>
    <w:rsid w:val="009950DA"/>
    <w:rsid w:val="009950DD"/>
    <w:rsid w:val="009952FB"/>
    <w:rsid w:val="00995424"/>
    <w:rsid w:val="00995782"/>
    <w:rsid w:val="009959A8"/>
    <w:rsid w:val="00995A86"/>
    <w:rsid w:val="00995E0E"/>
    <w:rsid w:val="0099612A"/>
    <w:rsid w:val="0099631B"/>
    <w:rsid w:val="00996B30"/>
    <w:rsid w:val="00996FA4"/>
    <w:rsid w:val="009970FE"/>
    <w:rsid w:val="00997425"/>
    <w:rsid w:val="0099774F"/>
    <w:rsid w:val="00997882"/>
    <w:rsid w:val="00997AB4"/>
    <w:rsid w:val="009A03EB"/>
    <w:rsid w:val="009A03EC"/>
    <w:rsid w:val="009A1005"/>
    <w:rsid w:val="009A151C"/>
    <w:rsid w:val="009A16A1"/>
    <w:rsid w:val="009A1D8B"/>
    <w:rsid w:val="009A1E10"/>
    <w:rsid w:val="009A2E26"/>
    <w:rsid w:val="009A307A"/>
    <w:rsid w:val="009A3231"/>
    <w:rsid w:val="009A3957"/>
    <w:rsid w:val="009A39EA"/>
    <w:rsid w:val="009A413E"/>
    <w:rsid w:val="009A417F"/>
    <w:rsid w:val="009A41A8"/>
    <w:rsid w:val="009A43E5"/>
    <w:rsid w:val="009A46AC"/>
    <w:rsid w:val="009A479F"/>
    <w:rsid w:val="009A49A1"/>
    <w:rsid w:val="009A4AA3"/>
    <w:rsid w:val="009A4CB4"/>
    <w:rsid w:val="009A52B2"/>
    <w:rsid w:val="009A5499"/>
    <w:rsid w:val="009A59EB"/>
    <w:rsid w:val="009A664F"/>
    <w:rsid w:val="009A6755"/>
    <w:rsid w:val="009A683B"/>
    <w:rsid w:val="009A6999"/>
    <w:rsid w:val="009A6C19"/>
    <w:rsid w:val="009A6C88"/>
    <w:rsid w:val="009A729D"/>
    <w:rsid w:val="009A7652"/>
    <w:rsid w:val="009A793B"/>
    <w:rsid w:val="009A7CDB"/>
    <w:rsid w:val="009B051D"/>
    <w:rsid w:val="009B05B0"/>
    <w:rsid w:val="009B0EE8"/>
    <w:rsid w:val="009B1247"/>
    <w:rsid w:val="009B127C"/>
    <w:rsid w:val="009B14EF"/>
    <w:rsid w:val="009B156C"/>
    <w:rsid w:val="009B1B06"/>
    <w:rsid w:val="009B1ED0"/>
    <w:rsid w:val="009B22A7"/>
    <w:rsid w:val="009B2407"/>
    <w:rsid w:val="009B387B"/>
    <w:rsid w:val="009B38E3"/>
    <w:rsid w:val="009B3AA6"/>
    <w:rsid w:val="009B4CF9"/>
    <w:rsid w:val="009B5054"/>
    <w:rsid w:val="009B58E9"/>
    <w:rsid w:val="009B64B4"/>
    <w:rsid w:val="009B673B"/>
    <w:rsid w:val="009B6B41"/>
    <w:rsid w:val="009B6CC9"/>
    <w:rsid w:val="009B7126"/>
    <w:rsid w:val="009B7190"/>
    <w:rsid w:val="009B71C3"/>
    <w:rsid w:val="009B7452"/>
    <w:rsid w:val="009B75B1"/>
    <w:rsid w:val="009B7773"/>
    <w:rsid w:val="009B7E17"/>
    <w:rsid w:val="009C117D"/>
    <w:rsid w:val="009C19CC"/>
    <w:rsid w:val="009C1A72"/>
    <w:rsid w:val="009C26A1"/>
    <w:rsid w:val="009C28D8"/>
    <w:rsid w:val="009C3350"/>
    <w:rsid w:val="009C3472"/>
    <w:rsid w:val="009C3592"/>
    <w:rsid w:val="009C3874"/>
    <w:rsid w:val="009C3A30"/>
    <w:rsid w:val="009C3C1E"/>
    <w:rsid w:val="009C3CE7"/>
    <w:rsid w:val="009C4033"/>
    <w:rsid w:val="009C4493"/>
    <w:rsid w:val="009C4535"/>
    <w:rsid w:val="009C493E"/>
    <w:rsid w:val="009C49DC"/>
    <w:rsid w:val="009C4F1F"/>
    <w:rsid w:val="009C4F72"/>
    <w:rsid w:val="009C5053"/>
    <w:rsid w:val="009C592D"/>
    <w:rsid w:val="009C5939"/>
    <w:rsid w:val="009C5E82"/>
    <w:rsid w:val="009C630E"/>
    <w:rsid w:val="009C6DF9"/>
    <w:rsid w:val="009C7D05"/>
    <w:rsid w:val="009D0E20"/>
    <w:rsid w:val="009D144D"/>
    <w:rsid w:val="009D1E64"/>
    <w:rsid w:val="009D2120"/>
    <w:rsid w:val="009D2317"/>
    <w:rsid w:val="009D2829"/>
    <w:rsid w:val="009D2E0E"/>
    <w:rsid w:val="009D2FBF"/>
    <w:rsid w:val="009D3452"/>
    <w:rsid w:val="009D3979"/>
    <w:rsid w:val="009D45CA"/>
    <w:rsid w:val="009D4947"/>
    <w:rsid w:val="009D4C25"/>
    <w:rsid w:val="009D4EF6"/>
    <w:rsid w:val="009D556D"/>
    <w:rsid w:val="009D565B"/>
    <w:rsid w:val="009D58B0"/>
    <w:rsid w:val="009D5AE3"/>
    <w:rsid w:val="009D5B1B"/>
    <w:rsid w:val="009D5B3C"/>
    <w:rsid w:val="009D5BFD"/>
    <w:rsid w:val="009D5E80"/>
    <w:rsid w:val="009D6174"/>
    <w:rsid w:val="009D6958"/>
    <w:rsid w:val="009D69C4"/>
    <w:rsid w:val="009D6CBE"/>
    <w:rsid w:val="009D7088"/>
    <w:rsid w:val="009D71FD"/>
    <w:rsid w:val="009D734D"/>
    <w:rsid w:val="009D77CF"/>
    <w:rsid w:val="009D77DC"/>
    <w:rsid w:val="009E08B8"/>
    <w:rsid w:val="009E0912"/>
    <w:rsid w:val="009E1357"/>
    <w:rsid w:val="009E1643"/>
    <w:rsid w:val="009E1E53"/>
    <w:rsid w:val="009E1EEE"/>
    <w:rsid w:val="009E25E4"/>
    <w:rsid w:val="009E27D4"/>
    <w:rsid w:val="009E2F88"/>
    <w:rsid w:val="009E3412"/>
    <w:rsid w:val="009E3588"/>
    <w:rsid w:val="009E3856"/>
    <w:rsid w:val="009E3941"/>
    <w:rsid w:val="009E3974"/>
    <w:rsid w:val="009E3C0A"/>
    <w:rsid w:val="009E3C1F"/>
    <w:rsid w:val="009E40FF"/>
    <w:rsid w:val="009E4C04"/>
    <w:rsid w:val="009E50E6"/>
    <w:rsid w:val="009E5229"/>
    <w:rsid w:val="009E597C"/>
    <w:rsid w:val="009E5A11"/>
    <w:rsid w:val="009E5A98"/>
    <w:rsid w:val="009E5A9C"/>
    <w:rsid w:val="009E5B4B"/>
    <w:rsid w:val="009E5C5B"/>
    <w:rsid w:val="009E6384"/>
    <w:rsid w:val="009E68E4"/>
    <w:rsid w:val="009E6E01"/>
    <w:rsid w:val="009E6F71"/>
    <w:rsid w:val="009E71BD"/>
    <w:rsid w:val="009E7C61"/>
    <w:rsid w:val="009E7EE0"/>
    <w:rsid w:val="009F02BB"/>
    <w:rsid w:val="009F03B6"/>
    <w:rsid w:val="009F09C9"/>
    <w:rsid w:val="009F0D04"/>
    <w:rsid w:val="009F193E"/>
    <w:rsid w:val="009F1D17"/>
    <w:rsid w:val="009F252E"/>
    <w:rsid w:val="009F2DDE"/>
    <w:rsid w:val="009F3276"/>
    <w:rsid w:val="009F32D7"/>
    <w:rsid w:val="009F3384"/>
    <w:rsid w:val="009F360A"/>
    <w:rsid w:val="009F3748"/>
    <w:rsid w:val="009F3D2D"/>
    <w:rsid w:val="009F3EF8"/>
    <w:rsid w:val="009F40D2"/>
    <w:rsid w:val="009F40FE"/>
    <w:rsid w:val="009F449C"/>
    <w:rsid w:val="009F45A4"/>
    <w:rsid w:val="009F45AA"/>
    <w:rsid w:val="009F4A1D"/>
    <w:rsid w:val="009F4B31"/>
    <w:rsid w:val="009F4D19"/>
    <w:rsid w:val="009F5609"/>
    <w:rsid w:val="009F5A37"/>
    <w:rsid w:val="009F5DD4"/>
    <w:rsid w:val="009F5E0F"/>
    <w:rsid w:val="009F666B"/>
    <w:rsid w:val="009F66C9"/>
    <w:rsid w:val="009F6E01"/>
    <w:rsid w:val="009F6E6C"/>
    <w:rsid w:val="009F757A"/>
    <w:rsid w:val="00A002BD"/>
    <w:rsid w:val="00A01457"/>
    <w:rsid w:val="00A01479"/>
    <w:rsid w:val="00A014ED"/>
    <w:rsid w:val="00A0187C"/>
    <w:rsid w:val="00A01ACB"/>
    <w:rsid w:val="00A0252F"/>
    <w:rsid w:val="00A025C0"/>
    <w:rsid w:val="00A030C2"/>
    <w:rsid w:val="00A03A0B"/>
    <w:rsid w:val="00A03B32"/>
    <w:rsid w:val="00A043C3"/>
    <w:rsid w:val="00A04918"/>
    <w:rsid w:val="00A049DC"/>
    <w:rsid w:val="00A04F13"/>
    <w:rsid w:val="00A0597D"/>
    <w:rsid w:val="00A059C4"/>
    <w:rsid w:val="00A05FC7"/>
    <w:rsid w:val="00A06027"/>
    <w:rsid w:val="00A060D7"/>
    <w:rsid w:val="00A0625D"/>
    <w:rsid w:val="00A062DF"/>
    <w:rsid w:val="00A0672A"/>
    <w:rsid w:val="00A06909"/>
    <w:rsid w:val="00A06E2A"/>
    <w:rsid w:val="00A074FF"/>
    <w:rsid w:val="00A0798F"/>
    <w:rsid w:val="00A07C01"/>
    <w:rsid w:val="00A07CFA"/>
    <w:rsid w:val="00A07FAB"/>
    <w:rsid w:val="00A1007C"/>
    <w:rsid w:val="00A100D7"/>
    <w:rsid w:val="00A10332"/>
    <w:rsid w:val="00A106E0"/>
    <w:rsid w:val="00A10AD5"/>
    <w:rsid w:val="00A10B08"/>
    <w:rsid w:val="00A10D83"/>
    <w:rsid w:val="00A11544"/>
    <w:rsid w:val="00A11FDA"/>
    <w:rsid w:val="00A13153"/>
    <w:rsid w:val="00A1325C"/>
    <w:rsid w:val="00A135CF"/>
    <w:rsid w:val="00A13F52"/>
    <w:rsid w:val="00A14071"/>
    <w:rsid w:val="00A1449C"/>
    <w:rsid w:val="00A14989"/>
    <w:rsid w:val="00A149F2"/>
    <w:rsid w:val="00A14A61"/>
    <w:rsid w:val="00A14BB0"/>
    <w:rsid w:val="00A15044"/>
    <w:rsid w:val="00A152E5"/>
    <w:rsid w:val="00A1592A"/>
    <w:rsid w:val="00A15D61"/>
    <w:rsid w:val="00A165C2"/>
    <w:rsid w:val="00A16E89"/>
    <w:rsid w:val="00A17270"/>
    <w:rsid w:val="00A17A6A"/>
    <w:rsid w:val="00A17C84"/>
    <w:rsid w:val="00A201AC"/>
    <w:rsid w:val="00A202BD"/>
    <w:rsid w:val="00A20CA5"/>
    <w:rsid w:val="00A20E1D"/>
    <w:rsid w:val="00A21200"/>
    <w:rsid w:val="00A2152B"/>
    <w:rsid w:val="00A22107"/>
    <w:rsid w:val="00A2269C"/>
    <w:rsid w:val="00A226AA"/>
    <w:rsid w:val="00A22CEF"/>
    <w:rsid w:val="00A23675"/>
    <w:rsid w:val="00A23992"/>
    <w:rsid w:val="00A23AAE"/>
    <w:rsid w:val="00A23C85"/>
    <w:rsid w:val="00A23DB6"/>
    <w:rsid w:val="00A244DF"/>
    <w:rsid w:val="00A24C4E"/>
    <w:rsid w:val="00A2518F"/>
    <w:rsid w:val="00A255C0"/>
    <w:rsid w:val="00A25ADF"/>
    <w:rsid w:val="00A26444"/>
    <w:rsid w:val="00A26937"/>
    <w:rsid w:val="00A26B93"/>
    <w:rsid w:val="00A26C0C"/>
    <w:rsid w:val="00A26F94"/>
    <w:rsid w:val="00A300E9"/>
    <w:rsid w:val="00A30297"/>
    <w:rsid w:val="00A30458"/>
    <w:rsid w:val="00A30920"/>
    <w:rsid w:val="00A30B76"/>
    <w:rsid w:val="00A30D24"/>
    <w:rsid w:val="00A3128B"/>
    <w:rsid w:val="00A31944"/>
    <w:rsid w:val="00A31A17"/>
    <w:rsid w:val="00A31C03"/>
    <w:rsid w:val="00A31E7E"/>
    <w:rsid w:val="00A32892"/>
    <w:rsid w:val="00A32D1D"/>
    <w:rsid w:val="00A32D75"/>
    <w:rsid w:val="00A32E2B"/>
    <w:rsid w:val="00A336AD"/>
    <w:rsid w:val="00A33835"/>
    <w:rsid w:val="00A33B4D"/>
    <w:rsid w:val="00A340FC"/>
    <w:rsid w:val="00A34298"/>
    <w:rsid w:val="00A34ECE"/>
    <w:rsid w:val="00A34F37"/>
    <w:rsid w:val="00A355DE"/>
    <w:rsid w:val="00A3567E"/>
    <w:rsid w:val="00A3621D"/>
    <w:rsid w:val="00A3638C"/>
    <w:rsid w:val="00A36799"/>
    <w:rsid w:val="00A36811"/>
    <w:rsid w:val="00A368E0"/>
    <w:rsid w:val="00A36953"/>
    <w:rsid w:val="00A36A60"/>
    <w:rsid w:val="00A36E2F"/>
    <w:rsid w:val="00A36F91"/>
    <w:rsid w:val="00A36FC7"/>
    <w:rsid w:val="00A3768F"/>
    <w:rsid w:val="00A4013C"/>
    <w:rsid w:val="00A403A3"/>
    <w:rsid w:val="00A40A49"/>
    <w:rsid w:val="00A40A97"/>
    <w:rsid w:val="00A40DAD"/>
    <w:rsid w:val="00A40F4A"/>
    <w:rsid w:val="00A4129C"/>
    <w:rsid w:val="00A41B2C"/>
    <w:rsid w:val="00A41F75"/>
    <w:rsid w:val="00A42981"/>
    <w:rsid w:val="00A42FB4"/>
    <w:rsid w:val="00A43B38"/>
    <w:rsid w:val="00A4521B"/>
    <w:rsid w:val="00A45770"/>
    <w:rsid w:val="00A45A6A"/>
    <w:rsid w:val="00A46960"/>
    <w:rsid w:val="00A46AF4"/>
    <w:rsid w:val="00A46D64"/>
    <w:rsid w:val="00A46FEF"/>
    <w:rsid w:val="00A470A5"/>
    <w:rsid w:val="00A47BBF"/>
    <w:rsid w:val="00A47CEB"/>
    <w:rsid w:val="00A5003D"/>
    <w:rsid w:val="00A5033E"/>
    <w:rsid w:val="00A50729"/>
    <w:rsid w:val="00A50DFD"/>
    <w:rsid w:val="00A517F9"/>
    <w:rsid w:val="00A51858"/>
    <w:rsid w:val="00A51E24"/>
    <w:rsid w:val="00A51F3E"/>
    <w:rsid w:val="00A524C5"/>
    <w:rsid w:val="00A524EC"/>
    <w:rsid w:val="00A52856"/>
    <w:rsid w:val="00A52976"/>
    <w:rsid w:val="00A52C15"/>
    <w:rsid w:val="00A53145"/>
    <w:rsid w:val="00A53C09"/>
    <w:rsid w:val="00A53CD6"/>
    <w:rsid w:val="00A53F81"/>
    <w:rsid w:val="00A5416D"/>
    <w:rsid w:val="00A547F8"/>
    <w:rsid w:val="00A554FE"/>
    <w:rsid w:val="00A5555B"/>
    <w:rsid w:val="00A55610"/>
    <w:rsid w:val="00A5569A"/>
    <w:rsid w:val="00A56182"/>
    <w:rsid w:val="00A567B9"/>
    <w:rsid w:val="00A5686F"/>
    <w:rsid w:val="00A568D3"/>
    <w:rsid w:val="00A568EF"/>
    <w:rsid w:val="00A57412"/>
    <w:rsid w:val="00A57A1C"/>
    <w:rsid w:val="00A57B32"/>
    <w:rsid w:val="00A57BAE"/>
    <w:rsid w:val="00A57CFE"/>
    <w:rsid w:val="00A57F7F"/>
    <w:rsid w:val="00A6026B"/>
    <w:rsid w:val="00A604C2"/>
    <w:rsid w:val="00A60505"/>
    <w:rsid w:val="00A60913"/>
    <w:rsid w:val="00A60D86"/>
    <w:rsid w:val="00A60E38"/>
    <w:rsid w:val="00A613A1"/>
    <w:rsid w:val="00A61433"/>
    <w:rsid w:val="00A617C3"/>
    <w:rsid w:val="00A6182B"/>
    <w:rsid w:val="00A61ED2"/>
    <w:rsid w:val="00A620E3"/>
    <w:rsid w:val="00A62266"/>
    <w:rsid w:val="00A623B5"/>
    <w:rsid w:val="00A63021"/>
    <w:rsid w:val="00A6364D"/>
    <w:rsid w:val="00A63CB6"/>
    <w:rsid w:val="00A63CC1"/>
    <w:rsid w:val="00A63D69"/>
    <w:rsid w:val="00A64032"/>
    <w:rsid w:val="00A640F1"/>
    <w:rsid w:val="00A649A3"/>
    <w:rsid w:val="00A64ACB"/>
    <w:rsid w:val="00A64F0B"/>
    <w:rsid w:val="00A65444"/>
    <w:rsid w:val="00A65634"/>
    <w:rsid w:val="00A657E7"/>
    <w:rsid w:val="00A65820"/>
    <w:rsid w:val="00A65A4C"/>
    <w:rsid w:val="00A65AB9"/>
    <w:rsid w:val="00A66073"/>
    <w:rsid w:val="00A660B6"/>
    <w:rsid w:val="00A6645C"/>
    <w:rsid w:val="00A66674"/>
    <w:rsid w:val="00A66977"/>
    <w:rsid w:val="00A66AF5"/>
    <w:rsid w:val="00A66D38"/>
    <w:rsid w:val="00A66D96"/>
    <w:rsid w:val="00A67190"/>
    <w:rsid w:val="00A67A69"/>
    <w:rsid w:val="00A67B35"/>
    <w:rsid w:val="00A67DCF"/>
    <w:rsid w:val="00A7008A"/>
    <w:rsid w:val="00A7017B"/>
    <w:rsid w:val="00A70520"/>
    <w:rsid w:val="00A70BC6"/>
    <w:rsid w:val="00A70E2B"/>
    <w:rsid w:val="00A70E93"/>
    <w:rsid w:val="00A715EB"/>
    <w:rsid w:val="00A71978"/>
    <w:rsid w:val="00A71A33"/>
    <w:rsid w:val="00A71D17"/>
    <w:rsid w:val="00A71F70"/>
    <w:rsid w:val="00A71FDE"/>
    <w:rsid w:val="00A72001"/>
    <w:rsid w:val="00A72132"/>
    <w:rsid w:val="00A723D1"/>
    <w:rsid w:val="00A72882"/>
    <w:rsid w:val="00A72A92"/>
    <w:rsid w:val="00A72B14"/>
    <w:rsid w:val="00A72E7F"/>
    <w:rsid w:val="00A7338A"/>
    <w:rsid w:val="00A733C3"/>
    <w:rsid w:val="00A73AA3"/>
    <w:rsid w:val="00A73B84"/>
    <w:rsid w:val="00A73D8E"/>
    <w:rsid w:val="00A73F0C"/>
    <w:rsid w:val="00A74367"/>
    <w:rsid w:val="00A74B5A"/>
    <w:rsid w:val="00A74BA1"/>
    <w:rsid w:val="00A74FE1"/>
    <w:rsid w:val="00A754C6"/>
    <w:rsid w:val="00A758F2"/>
    <w:rsid w:val="00A75992"/>
    <w:rsid w:val="00A75F8E"/>
    <w:rsid w:val="00A7606C"/>
    <w:rsid w:val="00A76F9D"/>
    <w:rsid w:val="00A7703A"/>
    <w:rsid w:val="00A772FA"/>
    <w:rsid w:val="00A774AF"/>
    <w:rsid w:val="00A77B11"/>
    <w:rsid w:val="00A77C0C"/>
    <w:rsid w:val="00A80412"/>
    <w:rsid w:val="00A804FF"/>
    <w:rsid w:val="00A809C9"/>
    <w:rsid w:val="00A80ACB"/>
    <w:rsid w:val="00A80B5E"/>
    <w:rsid w:val="00A811E0"/>
    <w:rsid w:val="00A81546"/>
    <w:rsid w:val="00A81705"/>
    <w:rsid w:val="00A8195A"/>
    <w:rsid w:val="00A81A26"/>
    <w:rsid w:val="00A81CF6"/>
    <w:rsid w:val="00A82173"/>
    <w:rsid w:val="00A8290F"/>
    <w:rsid w:val="00A829CB"/>
    <w:rsid w:val="00A83228"/>
    <w:rsid w:val="00A83243"/>
    <w:rsid w:val="00A833CC"/>
    <w:rsid w:val="00A83689"/>
    <w:rsid w:val="00A837FF"/>
    <w:rsid w:val="00A839C0"/>
    <w:rsid w:val="00A83E5C"/>
    <w:rsid w:val="00A83F64"/>
    <w:rsid w:val="00A84520"/>
    <w:rsid w:val="00A848FD"/>
    <w:rsid w:val="00A85113"/>
    <w:rsid w:val="00A8593A"/>
    <w:rsid w:val="00A85A6D"/>
    <w:rsid w:val="00A85AD4"/>
    <w:rsid w:val="00A8684D"/>
    <w:rsid w:val="00A8691F"/>
    <w:rsid w:val="00A86CC9"/>
    <w:rsid w:val="00A86DDF"/>
    <w:rsid w:val="00A874D6"/>
    <w:rsid w:val="00A878D9"/>
    <w:rsid w:val="00A9003B"/>
    <w:rsid w:val="00A901DB"/>
    <w:rsid w:val="00A9040A"/>
    <w:rsid w:val="00A90595"/>
    <w:rsid w:val="00A90A3B"/>
    <w:rsid w:val="00A90B72"/>
    <w:rsid w:val="00A9116E"/>
    <w:rsid w:val="00A913CC"/>
    <w:rsid w:val="00A91414"/>
    <w:rsid w:val="00A916EF"/>
    <w:rsid w:val="00A91BC7"/>
    <w:rsid w:val="00A91E0C"/>
    <w:rsid w:val="00A91E54"/>
    <w:rsid w:val="00A922F4"/>
    <w:rsid w:val="00A92388"/>
    <w:rsid w:val="00A924B1"/>
    <w:rsid w:val="00A9297C"/>
    <w:rsid w:val="00A929D2"/>
    <w:rsid w:val="00A93E6B"/>
    <w:rsid w:val="00A940E3"/>
    <w:rsid w:val="00A952E0"/>
    <w:rsid w:val="00A9565E"/>
    <w:rsid w:val="00A957BD"/>
    <w:rsid w:val="00A96626"/>
    <w:rsid w:val="00A9675F"/>
    <w:rsid w:val="00A96DC0"/>
    <w:rsid w:val="00A9741E"/>
    <w:rsid w:val="00A976B5"/>
    <w:rsid w:val="00A97DFF"/>
    <w:rsid w:val="00AA00B3"/>
    <w:rsid w:val="00AA00C2"/>
    <w:rsid w:val="00AA041E"/>
    <w:rsid w:val="00AA0488"/>
    <w:rsid w:val="00AA04DD"/>
    <w:rsid w:val="00AA0AF6"/>
    <w:rsid w:val="00AA0E9C"/>
    <w:rsid w:val="00AA1408"/>
    <w:rsid w:val="00AA18D2"/>
    <w:rsid w:val="00AA1AE4"/>
    <w:rsid w:val="00AA1EB7"/>
    <w:rsid w:val="00AA2310"/>
    <w:rsid w:val="00AA2C1A"/>
    <w:rsid w:val="00AA2D86"/>
    <w:rsid w:val="00AA313F"/>
    <w:rsid w:val="00AA3168"/>
    <w:rsid w:val="00AA3AE0"/>
    <w:rsid w:val="00AA3B38"/>
    <w:rsid w:val="00AA3BEF"/>
    <w:rsid w:val="00AA42AC"/>
    <w:rsid w:val="00AA43EC"/>
    <w:rsid w:val="00AA4481"/>
    <w:rsid w:val="00AA494B"/>
    <w:rsid w:val="00AA4A92"/>
    <w:rsid w:val="00AA4C30"/>
    <w:rsid w:val="00AA4EBC"/>
    <w:rsid w:val="00AA51AA"/>
    <w:rsid w:val="00AA563D"/>
    <w:rsid w:val="00AA5B24"/>
    <w:rsid w:val="00AA5D02"/>
    <w:rsid w:val="00AA65C5"/>
    <w:rsid w:val="00AA66D9"/>
    <w:rsid w:val="00AA66E4"/>
    <w:rsid w:val="00AA6A85"/>
    <w:rsid w:val="00AA6F72"/>
    <w:rsid w:val="00AA7168"/>
    <w:rsid w:val="00AA794D"/>
    <w:rsid w:val="00AB00CE"/>
    <w:rsid w:val="00AB04AE"/>
    <w:rsid w:val="00AB0568"/>
    <w:rsid w:val="00AB05BC"/>
    <w:rsid w:val="00AB06D7"/>
    <w:rsid w:val="00AB07DB"/>
    <w:rsid w:val="00AB07FC"/>
    <w:rsid w:val="00AB08FC"/>
    <w:rsid w:val="00AB0BFD"/>
    <w:rsid w:val="00AB179E"/>
    <w:rsid w:val="00AB17AC"/>
    <w:rsid w:val="00AB188E"/>
    <w:rsid w:val="00AB1DC6"/>
    <w:rsid w:val="00AB1DD3"/>
    <w:rsid w:val="00AB268E"/>
    <w:rsid w:val="00AB288C"/>
    <w:rsid w:val="00AB3A2A"/>
    <w:rsid w:val="00AB3D17"/>
    <w:rsid w:val="00AB3D3E"/>
    <w:rsid w:val="00AB4496"/>
    <w:rsid w:val="00AB4916"/>
    <w:rsid w:val="00AB50FE"/>
    <w:rsid w:val="00AB513D"/>
    <w:rsid w:val="00AB545B"/>
    <w:rsid w:val="00AB5728"/>
    <w:rsid w:val="00AB5968"/>
    <w:rsid w:val="00AB5E9B"/>
    <w:rsid w:val="00AB5EB7"/>
    <w:rsid w:val="00AB621D"/>
    <w:rsid w:val="00AB64E1"/>
    <w:rsid w:val="00AB6883"/>
    <w:rsid w:val="00AB69E8"/>
    <w:rsid w:val="00AB739B"/>
    <w:rsid w:val="00AB73C3"/>
    <w:rsid w:val="00AB783A"/>
    <w:rsid w:val="00AB7A42"/>
    <w:rsid w:val="00AB7BB8"/>
    <w:rsid w:val="00AB7C46"/>
    <w:rsid w:val="00AC0B1D"/>
    <w:rsid w:val="00AC0DCA"/>
    <w:rsid w:val="00AC0F4D"/>
    <w:rsid w:val="00AC1440"/>
    <w:rsid w:val="00AC181D"/>
    <w:rsid w:val="00AC1FB1"/>
    <w:rsid w:val="00AC2700"/>
    <w:rsid w:val="00AC364E"/>
    <w:rsid w:val="00AC37C3"/>
    <w:rsid w:val="00AC3E7B"/>
    <w:rsid w:val="00AC3E94"/>
    <w:rsid w:val="00AC3FB3"/>
    <w:rsid w:val="00AC4116"/>
    <w:rsid w:val="00AC41BC"/>
    <w:rsid w:val="00AC41BE"/>
    <w:rsid w:val="00AC42FD"/>
    <w:rsid w:val="00AC4798"/>
    <w:rsid w:val="00AC49C0"/>
    <w:rsid w:val="00AC49F2"/>
    <w:rsid w:val="00AC4AF9"/>
    <w:rsid w:val="00AC4DAE"/>
    <w:rsid w:val="00AC4EA0"/>
    <w:rsid w:val="00AC5202"/>
    <w:rsid w:val="00AC54B6"/>
    <w:rsid w:val="00AC5626"/>
    <w:rsid w:val="00AC5E25"/>
    <w:rsid w:val="00AC623F"/>
    <w:rsid w:val="00AC69FB"/>
    <w:rsid w:val="00AC6DCA"/>
    <w:rsid w:val="00AC6E75"/>
    <w:rsid w:val="00AC72E8"/>
    <w:rsid w:val="00AC77A7"/>
    <w:rsid w:val="00AD02B9"/>
    <w:rsid w:val="00AD02DF"/>
    <w:rsid w:val="00AD0482"/>
    <w:rsid w:val="00AD0F07"/>
    <w:rsid w:val="00AD15C7"/>
    <w:rsid w:val="00AD1C32"/>
    <w:rsid w:val="00AD1D88"/>
    <w:rsid w:val="00AD2185"/>
    <w:rsid w:val="00AD2A2F"/>
    <w:rsid w:val="00AD321E"/>
    <w:rsid w:val="00AD3267"/>
    <w:rsid w:val="00AD3312"/>
    <w:rsid w:val="00AD342A"/>
    <w:rsid w:val="00AD3463"/>
    <w:rsid w:val="00AD3489"/>
    <w:rsid w:val="00AD3735"/>
    <w:rsid w:val="00AD3C3E"/>
    <w:rsid w:val="00AD47D2"/>
    <w:rsid w:val="00AD5833"/>
    <w:rsid w:val="00AD5897"/>
    <w:rsid w:val="00AD5A08"/>
    <w:rsid w:val="00AD5AF9"/>
    <w:rsid w:val="00AD5BA2"/>
    <w:rsid w:val="00AD5BC3"/>
    <w:rsid w:val="00AD636E"/>
    <w:rsid w:val="00AD6779"/>
    <w:rsid w:val="00AD6929"/>
    <w:rsid w:val="00AD6A13"/>
    <w:rsid w:val="00AD6A73"/>
    <w:rsid w:val="00AD6C22"/>
    <w:rsid w:val="00AD7935"/>
    <w:rsid w:val="00AE010C"/>
    <w:rsid w:val="00AE0162"/>
    <w:rsid w:val="00AE071E"/>
    <w:rsid w:val="00AE0E4D"/>
    <w:rsid w:val="00AE1049"/>
    <w:rsid w:val="00AE13C0"/>
    <w:rsid w:val="00AE1A65"/>
    <w:rsid w:val="00AE1D29"/>
    <w:rsid w:val="00AE2B7D"/>
    <w:rsid w:val="00AE2D19"/>
    <w:rsid w:val="00AE3269"/>
    <w:rsid w:val="00AE3522"/>
    <w:rsid w:val="00AE385B"/>
    <w:rsid w:val="00AE42AE"/>
    <w:rsid w:val="00AE42FE"/>
    <w:rsid w:val="00AE4CAA"/>
    <w:rsid w:val="00AE4ED8"/>
    <w:rsid w:val="00AE510D"/>
    <w:rsid w:val="00AE563B"/>
    <w:rsid w:val="00AE57C6"/>
    <w:rsid w:val="00AE595E"/>
    <w:rsid w:val="00AE5DD2"/>
    <w:rsid w:val="00AE60C5"/>
    <w:rsid w:val="00AE644F"/>
    <w:rsid w:val="00AE6E07"/>
    <w:rsid w:val="00AE71A7"/>
    <w:rsid w:val="00AE74B3"/>
    <w:rsid w:val="00AE74C7"/>
    <w:rsid w:val="00AE76D6"/>
    <w:rsid w:val="00AE78A7"/>
    <w:rsid w:val="00AE7D3A"/>
    <w:rsid w:val="00AF0061"/>
    <w:rsid w:val="00AF121A"/>
    <w:rsid w:val="00AF1875"/>
    <w:rsid w:val="00AF1AF2"/>
    <w:rsid w:val="00AF1B4B"/>
    <w:rsid w:val="00AF27E9"/>
    <w:rsid w:val="00AF2B41"/>
    <w:rsid w:val="00AF2C7C"/>
    <w:rsid w:val="00AF359E"/>
    <w:rsid w:val="00AF384A"/>
    <w:rsid w:val="00AF3FBF"/>
    <w:rsid w:val="00AF4416"/>
    <w:rsid w:val="00AF44AD"/>
    <w:rsid w:val="00AF44B5"/>
    <w:rsid w:val="00AF490D"/>
    <w:rsid w:val="00AF4D17"/>
    <w:rsid w:val="00AF5BD7"/>
    <w:rsid w:val="00AF5E0C"/>
    <w:rsid w:val="00AF707E"/>
    <w:rsid w:val="00AF74B0"/>
    <w:rsid w:val="00AF75BE"/>
    <w:rsid w:val="00B00199"/>
    <w:rsid w:val="00B007B2"/>
    <w:rsid w:val="00B00F28"/>
    <w:rsid w:val="00B01306"/>
    <w:rsid w:val="00B014DA"/>
    <w:rsid w:val="00B01D42"/>
    <w:rsid w:val="00B0223F"/>
    <w:rsid w:val="00B02422"/>
    <w:rsid w:val="00B024C4"/>
    <w:rsid w:val="00B025A1"/>
    <w:rsid w:val="00B03472"/>
    <w:rsid w:val="00B03756"/>
    <w:rsid w:val="00B03C9F"/>
    <w:rsid w:val="00B03CD5"/>
    <w:rsid w:val="00B04C01"/>
    <w:rsid w:val="00B05120"/>
    <w:rsid w:val="00B05670"/>
    <w:rsid w:val="00B05A46"/>
    <w:rsid w:val="00B05C35"/>
    <w:rsid w:val="00B0625A"/>
    <w:rsid w:val="00B062B1"/>
    <w:rsid w:val="00B06337"/>
    <w:rsid w:val="00B064AA"/>
    <w:rsid w:val="00B065E8"/>
    <w:rsid w:val="00B06CFC"/>
    <w:rsid w:val="00B070DD"/>
    <w:rsid w:val="00B0715C"/>
    <w:rsid w:val="00B110E6"/>
    <w:rsid w:val="00B112F9"/>
    <w:rsid w:val="00B11494"/>
    <w:rsid w:val="00B11519"/>
    <w:rsid w:val="00B1156D"/>
    <w:rsid w:val="00B1183D"/>
    <w:rsid w:val="00B119AC"/>
    <w:rsid w:val="00B122F4"/>
    <w:rsid w:val="00B12928"/>
    <w:rsid w:val="00B129FE"/>
    <w:rsid w:val="00B12B48"/>
    <w:rsid w:val="00B12BE0"/>
    <w:rsid w:val="00B12F98"/>
    <w:rsid w:val="00B133CE"/>
    <w:rsid w:val="00B13B84"/>
    <w:rsid w:val="00B13CD8"/>
    <w:rsid w:val="00B13D52"/>
    <w:rsid w:val="00B149B0"/>
    <w:rsid w:val="00B14B90"/>
    <w:rsid w:val="00B14CDB"/>
    <w:rsid w:val="00B151E2"/>
    <w:rsid w:val="00B155AB"/>
    <w:rsid w:val="00B15DC8"/>
    <w:rsid w:val="00B16556"/>
    <w:rsid w:val="00B16855"/>
    <w:rsid w:val="00B16AB2"/>
    <w:rsid w:val="00B16C01"/>
    <w:rsid w:val="00B16D4F"/>
    <w:rsid w:val="00B17121"/>
    <w:rsid w:val="00B17211"/>
    <w:rsid w:val="00B1729C"/>
    <w:rsid w:val="00B17337"/>
    <w:rsid w:val="00B177DE"/>
    <w:rsid w:val="00B17B27"/>
    <w:rsid w:val="00B17BBB"/>
    <w:rsid w:val="00B20096"/>
    <w:rsid w:val="00B206F9"/>
    <w:rsid w:val="00B208A8"/>
    <w:rsid w:val="00B20A79"/>
    <w:rsid w:val="00B20B70"/>
    <w:rsid w:val="00B20DD7"/>
    <w:rsid w:val="00B21029"/>
    <w:rsid w:val="00B215D3"/>
    <w:rsid w:val="00B216DF"/>
    <w:rsid w:val="00B21B88"/>
    <w:rsid w:val="00B21E23"/>
    <w:rsid w:val="00B2242A"/>
    <w:rsid w:val="00B22ADD"/>
    <w:rsid w:val="00B232E7"/>
    <w:rsid w:val="00B23A22"/>
    <w:rsid w:val="00B23F98"/>
    <w:rsid w:val="00B24245"/>
    <w:rsid w:val="00B2479B"/>
    <w:rsid w:val="00B24E3E"/>
    <w:rsid w:val="00B2504F"/>
    <w:rsid w:val="00B25390"/>
    <w:rsid w:val="00B259FA"/>
    <w:rsid w:val="00B25CEE"/>
    <w:rsid w:val="00B26E5B"/>
    <w:rsid w:val="00B274FF"/>
    <w:rsid w:val="00B2751E"/>
    <w:rsid w:val="00B277AD"/>
    <w:rsid w:val="00B27AE3"/>
    <w:rsid w:val="00B27D4D"/>
    <w:rsid w:val="00B303BB"/>
    <w:rsid w:val="00B3081E"/>
    <w:rsid w:val="00B30B42"/>
    <w:rsid w:val="00B30EC7"/>
    <w:rsid w:val="00B30FF9"/>
    <w:rsid w:val="00B31447"/>
    <w:rsid w:val="00B319D8"/>
    <w:rsid w:val="00B31C0D"/>
    <w:rsid w:val="00B320B7"/>
    <w:rsid w:val="00B322A2"/>
    <w:rsid w:val="00B324A4"/>
    <w:rsid w:val="00B32541"/>
    <w:rsid w:val="00B3280C"/>
    <w:rsid w:val="00B328BB"/>
    <w:rsid w:val="00B336D0"/>
    <w:rsid w:val="00B338A9"/>
    <w:rsid w:val="00B33AFF"/>
    <w:rsid w:val="00B33CE3"/>
    <w:rsid w:val="00B33D7E"/>
    <w:rsid w:val="00B341A8"/>
    <w:rsid w:val="00B343C2"/>
    <w:rsid w:val="00B34504"/>
    <w:rsid w:val="00B34D47"/>
    <w:rsid w:val="00B353B5"/>
    <w:rsid w:val="00B35A89"/>
    <w:rsid w:val="00B35E47"/>
    <w:rsid w:val="00B36304"/>
    <w:rsid w:val="00B36388"/>
    <w:rsid w:val="00B3647C"/>
    <w:rsid w:val="00B3693D"/>
    <w:rsid w:val="00B369F4"/>
    <w:rsid w:val="00B36B24"/>
    <w:rsid w:val="00B36F73"/>
    <w:rsid w:val="00B37090"/>
    <w:rsid w:val="00B378DB"/>
    <w:rsid w:val="00B37BC6"/>
    <w:rsid w:val="00B37C82"/>
    <w:rsid w:val="00B37D7B"/>
    <w:rsid w:val="00B37E0D"/>
    <w:rsid w:val="00B40609"/>
    <w:rsid w:val="00B40C15"/>
    <w:rsid w:val="00B40D36"/>
    <w:rsid w:val="00B40E51"/>
    <w:rsid w:val="00B411EE"/>
    <w:rsid w:val="00B413E3"/>
    <w:rsid w:val="00B414E5"/>
    <w:rsid w:val="00B416B6"/>
    <w:rsid w:val="00B41B14"/>
    <w:rsid w:val="00B41E13"/>
    <w:rsid w:val="00B42101"/>
    <w:rsid w:val="00B421A4"/>
    <w:rsid w:val="00B42237"/>
    <w:rsid w:val="00B4294F"/>
    <w:rsid w:val="00B42FD7"/>
    <w:rsid w:val="00B431F0"/>
    <w:rsid w:val="00B43B63"/>
    <w:rsid w:val="00B43E1B"/>
    <w:rsid w:val="00B443B0"/>
    <w:rsid w:val="00B444C4"/>
    <w:rsid w:val="00B44624"/>
    <w:rsid w:val="00B448AD"/>
    <w:rsid w:val="00B44A4B"/>
    <w:rsid w:val="00B44CC1"/>
    <w:rsid w:val="00B44D9C"/>
    <w:rsid w:val="00B44DF5"/>
    <w:rsid w:val="00B45061"/>
    <w:rsid w:val="00B450FA"/>
    <w:rsid w:val="00B45456"/>
    <w:rsid w:val="00B457AE"/>
    <w:rsid w:val="00B458C9"/>
    <w:rsid w:val="00B45AFF"/>
    <w:rsid w:val="00B45C4A"/>
    <w:rsid w:val="00B45C74"/>
    <w:rsid w:val="00B46067"/>
    <w:rsid w:val="00B4620A"/>
    <w:rsid w:val="00B4623B"/>
    <w:rsid w:val="00B46367"/>
    <w:rsid w:val="00B46AAF"/>
    <w:rsid w:val="00B46D47"/>
    <w:rsid w:val="00B4741A"/>
    <w:rsid w:val="00B47689"/>
    <w:rsid w:val="00B4784D"/>
    <w:rsid w:val="00B50016"/>
    <w:rsid w:val="00B502B4"/>
    <w:rsid w:val="00B504D0"/>
    <w:rsid w:val="00B50EA4"/>
    <w:rsid w:val="00B52553"/>
    <w:rsid w:val="00B525D1"/>
    <w:rsid w:val="00B527A9"/>
    <w:rsid w:val="00B529D8"/>
    <w:rsid w:val="00B52D5D"/>
    <w:rsid w:val="00B5361A"/>
    <w:rsid w:val="00B53A94"/>
    <w:rsid w:val="00B53AF6"/>
    <w:rsid w:val="00B54207"/>
    <w:rsid w:val="00B54A85"/>
    <w:rsid w:val="00B54EEB"/>
    <w:rsid w:val="00B55111"/>
    <w:rsid w:val="00B554AA"/>
    <w:rsid w:val="00B55650"/>
    <w:rsid w:val="00B55C84"/>
    <w:rsid w:val="00B55F01"/>
    <w:rsid w:val="00B56BCC"/>
    <w:rsid w:val="00B57576"/>
    <w:rsid w:val="00B57648"/>
    <w:rsid w:val="00B57680"/>
    <w:rsid w:val="00B5773C"/>
    <w:rsid w:val="00B579B7"/>
    <w:rsid w:val="00B579C5"/>
    <w:rsid w:val="00B57ABC"/>
    <w:rsid w:val="00B57B92"/>
    <w:rsid w:val="00B57C8E"/>
    <w:rsid w:val="00B602BC"/>
    <w:rsid w:val="00B605F2"/>
    <w:rsid w:val="00B6061B"/>
    <w:rsid w:val="00B60B90"/>
    <w:rsid w:val="00B60DD3"/>
    <w:rsid w:val="00B60F6E"/>
    <w:rsid w:val="00B62247"/>
    <w:rsid w:val="00B6285E"/>
    <w:rsid w:val="00B62AAA"/>
    <w:rsid w:val="00B62ACD"/>
    <w:rsid w:val="00B62B60"/>
    <w:rsid w:val="00B62E1D"/>
    <w:rsid w:val="00B6328E"/>
    <w:rsid w:val="00B632BF"/>
    <w:rsid w:val="00B63F38"/>
    <w:rsid w:val="00B644E6"/>
    <w:rsid w:val="00B64768"/>
    <w:rsid w:val="00B64E48"/>
    <w:rsid w:val="00B659F6"/>
    <w:rsid w:val="00B65A60"/>
    <w:rsid w:val="00B65EC9"/>
    <w:rsid w:val="00B66071"/>
    <w:rsid w:val="00B664A4"/>
    <w:rsid w:val="00B66B26"/>
    <w:rsid w:val="00B67944"/>
    <w:rsid w:val="00B6796C"/>
    <w:rsid w:val="00B67FEF"/>
    <w:rsid w:val="00B70359"/>
    <w:rsid w:val="00B70724"/>
    <w:rsid w:val="00B70887"/>
    <w:rsid w:val="00B70F80"/>
    <w:rsid w:val="00B71164"/>
    <w:rsid w:val="00B711BC"/>
    <w:rsid w:val="00B71C64"/>
    <w:rsid w:val="00B725DA"/>
    <w:rsid w:val="00B726B6"/>
    <w:rsid w:val="00B72DF4"/>
    <w:rsid w:val="00B730B9"/>
    <w:rsid w:val="00B734E2"/>
    <w:rsid w:val="00B73738"/>
    <w:rsid w:val="00B7381F"/>
    <w:rsid w:val="00B7399D"/>
    <w:rsid w:val="00B73A92"/>
    <w:rsid w:val="00B73CD2"/>
    <w:rsid w:val="00B73DF1"/>
    <w:rsid w:val="00B73F8B"/>
    <w:rsid w:val="00B741BE"/>
    <w:rsid w:val="00B74AA1"/>
    <w:rsid w:val="00B74D1E"/>
    <w:rsid w:val="00B74DF1"/>
    <w:rsid w:val="00B754CF"/>
    <w:rsid w:val="00B7599A"/>
    <w:rsid w:val="00B75D4D"/>
    <w:rsid w:val="00B75F8C"/>
    <w:rsid w:val="00B761D3"/>
    <w:rsid w:val="00B76851"/>
    <w:rsid w:val="00B769ED"/>
    <w:rsid w:val="00B7711B"/>
    <w:rsid w:val="00B779CA"/>
    <w:rsid w:val="00B77A44"/>
    <w:rsid w:val="00B77AC0"/>
    <w:rsid w:val="00B77FB9"/>
    <w:rsid w:val="00B80211"/>
    <w:rsid w:val="00B805AF"/>
    <w:rsid w:val="00B80745"/>
    <w:rsid w:val="00B808DE"/>
    <w:rsid w:val="00B8092F"/>
    <w:rsid w:val="00B80966"/>
    <w:rsid w:val="00B80D1C"/>
    <w:rsid w:val="00B80DD7"/>
    <w:rsid w:val="00B80EE3"/>
    <w:rsid w:val="00B81565"/>
    <w:rsid w:val="00B81686"/>
    <w:rsid w:val="00B82335"/>
    <w:rsid w:val="00B82400"/>
    <w:rsid w:val="00B83025"/>
    <w:rsid w:val="00B830FB"/>
    <w:rsid w:val="00B8344D"/>
    <w:rsid w:val="00B84232"/>
    <w:rsid w:val="00B84363"/>
    <w:rsid w:val="00B84686"/>
    <w:rsid w:val="00B84C77"/>
    <w:rsid w:val="00B84DBA"/>
    <w:rsid w:val="00B8504E"/>
    <w:rsid w:val="00B8527B"/>
    <w:rsid w:val="00B85299"/>
    <w:rsid w:val="00B854E9"/>
    <w:rsid w:val="00B85A24"/>
    <w:rsid w:val="00B85ACF"/>
    <w:rsid w:val="00B85B9E"/>
    <w:rsid w:val="00B85DDA"/>
    <w:rsid w:val="00B86CFD"/>
    <w:rsid w:val="00B86D6F"/>
    <w:rsid w:val="00B8717D"/>
    <w:rsid w:val="00B871CC"/>
    <w:rsid w:val="00B87277"/>
    <w:rsid w:val="00B87DE3"/>
    <w:rsid w:val="00B87E9B"/>
    <w:rsid w:val="00B90070"/>
    <w:rsid w:val="00B90273"/>
    <w:rsid w:val="00B9040C"/>
    <w:rsid w:val="00B906A5"/>
    <w:rsid w:val="00B91D71"/>
    <w:rsid w:val="00B9254B"/>
    <w:rsid w:val="00B9275A"/>
    <w:rsid w:val="00B93438"/>
    <w:rsid w:val="00B9362F"/>
    <w:rsid w:val="00B93CE0"/>
    <w:rsid w:val="00B93EFC"/>
    <w:rsid w:val="00B940EE"/>
    <w:rsid w:val="00B94125"/>
    <w:rsid w:val="00B94688"/>
    <w:rsid w:val="00B9492D"/>
    <w:rsid w:val="00B94B66"/>
    <w:rsid w:val="00B9507B"/>
    <w:rsid w:val="00B95105"/>
    <w:rsid w:val="00B953BB"/>
    <w:rsid w:val="00B95500"/>
    <w:rsid w:val="00B95AA2"/>
    <w:rsid w:val="00B95B86"/>
    <w:rsid w:val="00B9632E"/>
    <w:rsid w:val="00B965FD"/>
    <w:rsid w:val="00B96AFB"/>
    <w:rsid w:val="00B96EA1"/>
    <w:rsid w:val="00B970DE"/>
    <w:rsid w:val="00B97186"/>
    <w:rsid w:val="00B971AE"/>
    <w:rsid w:val="00B97257"/>
    <w:rsid w:val="00B973C1"/>
    <w:rsid w:val="00B97585"/>
    <w:rsid w:val="00B97B1F"/>
    <w:rsid w:val="00B97C69"/>
    <w:rsid w:val="00BA0046"/>
    <w:rsid w:val="00BA04DD"/>
    <w:rsid w:val="00BA0CDD"/>
    <w:rsid w:val="00BA1338"/>
    <w:rsid w:val="00BA1470"/>
    <w:rsid w:val="00BA1872"/>
    <w:rsid w:val="00BA18E0"/>
    <w:rsid w:val="00BA1939"/>
    <w:rsid w:val="00BA1DA5"/>
    <w:rsid w:val="00BA21C5"/>
    <w:rsid w:val="00BA220F"/>
    <w:rsid w:val="00BA2CF3"/>
    <w:rsid w:val="00BA2E15"/>
    <w:rsid w:val="00BA2EA2"/>
    <w:rsid w:val="00BA2EE3"/>
    <w:rsid w:val="00BA30D4"/>
    <w:rsid w:val="00BA37D0"/>
    <w:rsid w:val="00BA389C"/>
    <w:rsid w:val="00BA3CD4"/>
    <w:rsid w:val="00BA3CD5"/>
    <w:rsid w:val="00BA3E52"/>
    <w:rsid w:val="00BA3E97"/>
    <w:rsid w:val="00BA3EEC"/>
    <w:rsid w:val="00BA4BDF"/>
    <w:rsid w:val="00BA5ACC"/>
    <w:rsid w:val="00BA5E05"/>
    <w:rsid w:val="00BA6071"/>
    <w:rsid w:val="00BA6568"/>
    <w:rsid w:val="00BA66DB"/>
    <w:rsid w:val="00BA695C"/>
    <w:rsid w:val="00BA6FAB"/>
    <w:rsid w:val="00BA70C2"/>
    <w:rsid w:val="00BA74CD"/>
    <w:rsid w:val="00BB0010"/>
    <w:rsid w:val="00BB0709"/>
    <w:rsid w:val="00BB085E"/>
    <w:rsid w:val="00BB0BF3"/>
    <w:rsid w:val="00BB0C10"/>
    <w:rsid w:val="00BB1452"/>
    <w:rsid w:val="00BB1B76"/>
    <w:rsid w:val="00BB2040"/>
    <w:rsid w:val="00BB2089"/>
    <w:rsid w:val="00BB2822"/>
    <w:rsid w:val="00BB286A"/>
    <w:rsid w:val="00BB29F4"/>
    <w:rsid w:val="00BB2FF2"/>
    <w:rsid w:val="00BB3018"/>
    <w:rsid w:val="00BB302B"/>
    <w:rsid w:val="00BB39FA"/>
    <w:rsid w:val="00BB3CB4"/>
    <w:rsid w:val="00BB3FDF"/>
    <w:rsid w:val="00BB40FE"/>
    <w:rsid w:val="00BB50CE"/>
    <w:rsid w:val="00BB5864"/>
    <w:rsid w:val="00BB59DF"/>
    <w:rsid w:val="00BB5A0E"/>
    <w:rsid w:val="00BB6362"/>
    <w:rsid w:val="00BB6530"/>
    <w:rsid w:val="00BB6864"/>
    <w:rsid w:val="00BB7218"/>
    <w:rsid w:val="00BB7D10"/>
    <w:rsid w:val="00BB7E6D"/>
    <w:rsid w:val="00BB7F9E"/>
    <w:rsid w:val="00BC00F7"/>
    <w:rsid w:val="00BC0279"/>
    <w:rsid w:val="00BC0587"/>
    <w:rsid w:val="00BC05AD"/>
    <w:rsid w:val="00BC0B17"/>
    <w:rsid w:val="00BC1165"/>
    <w:rsid w:val="00BC16D6"/>
    <w:rsid w:val="00BC1A84"/>
    <w:rsid w:val="00BC1C71"/>
    <w:rsid w:val="00BC1F2A"/>
    <w:rsid w:val="00BC22B0"/>
    <w:rsid w:val="00BC244F"/>
    <w:rsid w:val="00BC2F45"/>
    <w:rsid w:val="00BC303B"/>
    <w:rsid w:val="00BC3654"/>
    <w:rsid w:val="00BC3672"/>
    <w:rsid w:val="00BC3CFB"/>
    <w:rsid w:val="00BC3F10"/>
    <w:rsid w:val="00BC436B"/>
    <w:rsid w:val="00BC482F"/>
    <w:rsid w:val="00BC48D1"/>
    <w:rsid w:val="00BC4E56"/>
    <w:rsid w:val="00BC5135"/>
    <w:rsid w:val="00BC5222"/>
    <w:rsid w:val="00BC538E"/>
    <w:rsid w:val="00BC5917"/>
    <w:rsid w:val="00BC59D5"/>
    <w:rsid w:val="00BC611B"/>
    <w:rsid w:val="00BC620D"/>
    <w:rsid w:val="00BC658D"/>
    <w:rsid w:val="00BC65B2"/>
    <w:rsid w:val="00BC6600"/>
    <w:rsid w:val="00BC6AF9"/>
    <w:rsid w:val="00BC6D93"/>
    <w:rsid w:val="00BC7448"/>
    <w:rsid w:val="00BC751C"/>
    <w:rsid w:val="00BC76FB"/>
    <w:rsid w:val="00BC7723"/>
    <w:rsid w:val="00BC78DF"/>
    <w:rsid w:val="00BC7DC5"/>
    <w:rsid w:val="00BD0EC6"/>
    <w:rsid w:val="00BD0F83"/>
    <w:rsid w:val="00BD0FE3"/>
    <w:rsid w:val="00BD1153"/>
    <w:rsid w:val="00BD18EB"/>
    <w:rsid w:val="00BD19A6"/>
    <w:rsid w:val="00BD1A4F"/>
    <w:rsid w:val="00BD1DEE"/>
    <w:rsid w:val="00BD1E4E"/>
    <w:rsid w:val="00BD1FAB"/>
    <w:rsid w:val="00BD293D"/>
    <w:rsid w:val="00BD2BB3"/>
    <w:rsid w:val="00BD2BB4"/>
    <w:rsid w:val="00BD31EB"/>
    <w:rsid w:val="00BD33A5"/>
    <w:rsid w:val="00BD3951"/>
    <w:rsid w:val="00BD3A2F"/>
    <w:rsid w:val="00BD3DCA"/>
    <w:rsid w:val="00BD3E4F"/>
    <w:rsid w:val="00BD3E9E"/>
    <w:rsid w:val="00BD4446"/>
    <w:rsid w:val="00BD46DD"/>
    <w:rsid w:val="00BD4C24"/>
    <w:rsid w:val="00BD5612"/>
    <w:rsid w:val="00BD5644"/>
    <w:rsid w:val="00BD5C1B"/>
    <w:rsid w:val="00BD6843"/>
    <w:rsid w:val="00BD76B9"/>
    <w:rsid w:val="00BE0231"/>
    <w:rsid w:val="00BE039B"/>
    <w:rsid w:val="00BE07CC"/>
    <w:rsid w:val="00BE09DC"/>
    <w:rsid w:val="00BE101C"/>
    <w:rsid w:val="00BE118E"/>
    <w:rsid w:val="00BE1231"/>
    <w:rsid w:val="00BE2276"/>
    <w:rsid w:val="00BE22F7"/>
    <w:rsid w:val="00BE359B"/>
    <w:rsid w:val="00BE3673"/>
    <w:rsid w:val="00BE387E"/>
    <w:rsid w:val="00BE47D9"/>
    <w:rsid w:val="00BE4865"/>
    <w:rsid w:val="00BE48F1"/>
    <w:rsid w:val="00BE49EA"/>
    <w:rsid w:val="00BE4C16"/>
    <w:rsid w:val="00BE4CD5"/>
    <w:rsid w:val="00BE4DFF"/>
    <w:rsid w:val="00BE4F6E"/>
    <w:rsid w:val="00BE5148"/>
    <w:rsid w:val="00BE5192"/>
    <w:rsid w:val="00BE51A1"/>
    <w:rsid w:val="00BE5254"/>
    <w:rsid w:val="00BE5541"/>
    <w:rsid w:val="00BE555E"/>
    <w:rsid w:val="00BE591E"/>
    <w:rsid w:val="00BE59C8"/>
    <w:rsid w:val="00BE59EA"/>
    <w:rsid w:val="00BE708D"/>
    <w:rsid w:val="00BE7600"/>
    <w:rsid w:val="00BE76FE"/>
    <w:rsid w:val="00BE7A04"/>
    <w:rsid w:val="00BE7B07"/>
    <w:rsid w:val="00BE7C55"/>
    <w:rsid w:val="00BE7F57"/>
    <w:rsid w:val="00BF04A2"/>
    <w:rsid w:val="00BF07E0"/>
    <w:rsid w:val="00BF07FF"/>
    <w:rsid w:val="00BF0E55"/>
    <w:rsid w:val="00BF1715"/>
    <w:rsid w:val="00BF1C00"/>
    <w:rsid w:val="00BF1E4E"/>
    <w:rsid w:val="00BF274C"/>
    <w:rsid w:val="00BF2918"/>
    <w:rsid w:val="00BF2D08"/>
    <w:rsid w:val="00BF3195"/>
    <w:rsid w:val="00BF324E"/>
    <w:rsid w:val="00BF33DE"/>
    <w:rsid w:val="00BF3577"/>
    <w:rsid w:val="00BF3C0B"/>
    <w:rsid w:val="00BF3C30"/>
    <w:rsid w:val="00BF403E"/>
    <w:rsid w:val="00BF43B8"/>
    <w:rsid w:val="00BF4B91"/>
    <w:rsid w:val="00BF4DDC"/>
    <w:rsid w:val="00BF52D7"/>
    <w:rsid w:val="00BF5D95"/>
    <w:rsid w:val="00BF6DAE"/>
    <w:rsid w:val="00BF7294"/>
    <w:rsid w:val="00BF773C"/>
    <w:rsid w:val="00BF77E7"/>
    <w:rsid w:val="00BF79A3"/>
    <w:rsid w:val="00C005CB"/>
    <w:rsid w:val="00C00909"/>
    <w:rsid w:val="00C00B28"/>
    <w:rsid w:val="00C00D8D"/>
    <w:rsid w:val="00C013B8"/>
    <w:rsid w:val="00C0188E"/>
    <w:rsid w:val="00C01D8F"/>
    <w:rsid w:val="00C021E7"/>
    <w:rsid w:val="00C02C64"/>
    <w:rsid w:val="00C02C74"/>
    <w:rsid w:val="00C02F63"/>
    <w:rsid w:val="00C0301B"/>
    <w:rsid w:val="00C0312A"/>
    <w:rsid w:val="00C031F6"/>
    <w:rsid w:val="00C03416"/>
    <w:rsid w:val="00C03533"/>
    <w:rsid w:val="00C043BC"/>
    <w:rsid w:val="00C044BF"/>
    <w:rsid w:val="00C044FF"/>
    <w:rsid w:val="00C04545"/>
    <w:rsid w:val="00C0492B"/>
    <w:rsid w:val="00C04DCD"/>
    <w:rsid w:val="00C054B3"/>
    <w:rsid w:val="00C055C6"/>
    <w:rsid w:val="00C05A9D"/>
    <w:rsid w:val="00C06468"/>
    <w:rsid w:val="00C0647E"/>
    <w:rsid w:val="00C06628"/>
    <w:rsid w:val="00C069DE"/>
    <w:rsid w:val="00C06A3E"/>
    <w:rsid w:val="00C06AD3"/>
    <w:rsid w:val="00C06C28"/>
    <w:rsid w:val="00C06F77"/>
    <w:rsid w:val="00C0738F"/>
    <w:rsid w:val="00C074AB"/>
    <w:rsid w:val="00C07B1A"/>
    <w:rsid w:val="00C11282"/>
    <w:rsid w:val="00C118F7"/>
    <w:rsid w:val="00C12046"/>
    <w:rsid w:val="00C1266A"/>
    <w:rsid w:val="00C1274F"/>
    <w:rsid w:val="00C127F0"/>
    <w:rsid w:val="00C12948"/>
    <w:rsid w:val="00C13193"/>
    <w:rsid w:val="00C13217"/>
    <w:rsid w:val="00C13452"/>
    <w:rsid w:val="00C13869"/>
    <w:rsid w:val="00C13AA5"/>
    <w:rsid w:val="00C1407E"/>
    <w:rsid w:val="00C14379"/>
    <w:rsid w:val="00C14835"/>
    <w:rsid w:val="00C14F23"/>
    <w:rsid w:val="00C158C7"/>
    <w:rsid w:val="00C15984"/>
    <w:rsid w:val="00C15D08"/>
    <w:rsid w:val="00C17053"/>
    <w:rsid w:val="00C170A1"/>
    <w:rsid w:val="00C17106"/>
    <w:rsid w:val="00C175A7"/>
    <w:rsid w:val="00C17A05"/>
    <w:rsid w:val="00C17CB4"/>
    <w:rsid w:val="00C20040"/>
    <w:rsid w:val="00C202E8"/>
    <w:rsid w:val="00C203F2"/>
    <w:rsid w:val="00C2070E"/>
    <w:rsid w:val="00C20AFF"/>
    <w:rsid w:val="00C20EED"/>
    <w:rsid w:val="00C22872"/>
    <w:rsid w:val="00C2304F"/>
    <w:rsid w:val="00C2309C"/>
    <w:rsid w:val="00C2353C"/>
    <w:rsid w:val="00C2361E"/>
    <w:rsid w:val="00C23DFF"/>
    <w:rsid w:val="00C2507C"/>
    <w:rsid w:val="00C2549A"/>
    <w:rsid w:val="00C2563E"/>
    <w:rsid w:val="00C25665"/>
    <w:rsid w:val="00C257E9"/>
    <w:rsid w:val="00C25E75"/>
    <w:rsid w:val="00C26329"/>
    <w:rsid w:val="00C264A1"/>
    <w:rsid w:val="00C26735"/>
    <w:rsid w:val="00C26E3F"/>
    <w:rsid w:val="00C26F69"/>
    <w:rsid w:val="00C27100"/>
    <w:rsid w:val="00C271AD"/>
    <w:rsid w:val="00C27361"/>
    <w:rsid w:val="00C2771B"/>
    <w:rsid w:val="00C30066"/>
    <w:rsid w:val="00C31395"/>
    <w:rsid w:val="00C31495"/>
    <w:rsid w:val="00C32030"/>
    <w:rsid w:val="00C3249A"/>
    <w:rsid w:val="00C32627"/>
    <w:rsid w:val="00C3299D"/>
    <w:rsid w:val="00C32AE9"/>
    <w:rsid w:val="00C33018"/>
    <w:rsid w:val="00C3306B"/>
    <w:rsid w:val="00C335CB"/>
    <w:rsid w:val="00C33818"/>
    <w:rsid w:val="00C33920"/>
    <w:rsid w:val="00C33AFA"/>
    <w:rsid w:val="00C33BDF"/>
    <w:rsid w:val="00C33C52"/>
    <w:rsid w:val="00C33CF6"/>
    <w:rsid w:val="00C33D11"/>
    <w:rsid w:val="00C33D3A"/>
    <w:rsid w:val="00C33D4B"/>
    <w:rsid w:val="00C345E4"/>
    <w:rsid w:val="00C35214"/>
    <w:rsid w:val="00C35239"/>
    <w:rsid w:val="00C35254"/>
    <w:rsid w:val="00C35726"/>
    <w:rsid w:val="00C35928"/>
    <w:rsid w:val="00C35B62"/>
    <w:rsid w:val="00C35C06"/>
    <w:rsid w:val="00C36B62"/>
    <w:rsid w:val="00C37302"/>
    <w:rsid w:val="00C377FB"/>
    <w:rsid w:val="00C379DB"/>
    <w:rsid w:val="00C379F6"/>
    <w:rsid w:val="00C4032F"/>
    <w:rsid w:val="00C404D2"/>
    <w:rsid w:val="00C4080B"/>
    <w:rsid w:val="00C40B49"/>
    <w:rsid w:val="00C40B4C"/>
    <w:rsid w:val="00C41050"/>
    <w:rsid w:val="00C41235"/>
    <w:rsid w:val="00C4158B"/>
    <w:rsid w:val="00C416B8"/>
    <w:rsid w:val="00C4197B"/>
    <w:rsid w:val="00C41E93"/>
    <w:rsid w:val="00C42822"/>
    <w:rsid w:val="00C428BD"/>
    <w:rsid w:val="00C42C38"/>
    <w:rsid w:val="00C42E8F"/>
    <w:rsid w:val="00C432ED"/>
    <w:rsid w:val="00C4381F"/>
    <w:rsid w:val="00C43B60"/>
    <w:rsid w:val="00C44551"/>
    <w:rsid w:val="00C447D7"/>
    <w:rsid w:val="00C448B0"/>
    <w:rsid w:val="00C44E96"/>
    <w:rsid w:val="00C44FEF"/>
    <w:rsid w:val="00C4547D"/>
    <w:rsid w:val="00C4563B"/>
    <w:rsid w:val="00C456BE"/>
    <w:rsid w:val="00C45E4E"/>
    <w:rsid w:val="00C462A0"/>
    <w:rsid w:val="00C462B5"/>
    <w:rsid w:val="00C463B4"/>
    <w:rsid w:val="00C4671B"/>
    <w:rsid w:val="00C46F1D"/>
    <w:rsid w:val="00C47F92"/>
    <w:rsid w:val="00C5071E"/>
    <w:rsid w:val="00C50A3F"/>
    <w:rsid w:val="00C5135F"/>
    <w:rsid w:val="00C51947"/>
    <w:rsid w:val="00C51A49"/>
    <w:rsid w:val="00C51BAA"/>
    <w:rsid w:val="00C52840"/>
    <w:rsid w:val="00C529A3"/>
    <w:rsid w:val="00C52B10"/>
    <w:rsid w:val="00C541A3"/>
    <w:rsid w:val="00C54C4B"/>
    <w:rsid w:val="00C54FF3"/>
    <w:rsid w:val="00C5569E"/>
    <w:rsid w:val="00C55C17"/>
    <w:rsid w:val="00C55CBA"/>
    <w:rsid w:val="00C55DE9"/>
    <w:rsid w:val="00C563DD"/>
    <w:rsid w:val="00C56507"/>
    <w:rsid w:val="00C569DB"/>
    <w:rsid w:val="00C57580"/>
    <w:rsid w:val="00C57B9B"/>
    <w:rsid w:val="00C57E66"/>
    <w:rsid w:val="00C60745"/>
    <w:rsid w:val="00C61518"/>
    <w:rsid w:val="00C61F3F"/>
    <w:rsid w:val="00C61FC2"/>
    <w:rsid w:val="00C62481"/>
    <w:rsid w:val="00C6272D"/>
    <w:rsid w:val="00C62C24"/>
    <w:rsid w:val="00C62CD0"/>
    <w:rsid w:val="00C631AE"/>
    <w:rsid w:val="00C63287"/>
    <w:rsid w:val="00C63A52"/>
    <w:rsid w:val="00C63AB9"/>
    <w:rsid w:val="00C63BB4"/>
    <w:rsid w:val="00C63C8A"/>
    <w:rsid w:val="00C63DB4"/>
    <w:rsid w:val="00C63E13"/>
    <w:rsid w:val="00C64059"/>
    <w:rsid w:val="00C6425C"/>
    <w:rsid w:val="00C644C5"/>
    <w:rsid w:val="00C64509"/>
    <w:rsid w:val="00C64543"/>
    <w:rsid w:val="00C64F64"/>
    <w:rsid w:val="00C654DC"/>
    <w:rsid w:val="00C6599B"/>
    <w:rsid w:val="00C65B3C"/>
    <w:rsid w:val="00C65C58"/>
    <w:rsid w:val="00C66065"/>
    <w:rsid w:val="00C66304"/>
    <w:rsid w:val="00C66C4A"/>
    <w:rsid w:val="00C66EF2"/>
    <w:rsid w:val="00C673D1"/>
    <w:rsid w:val="00C675B9"/>
    <w:rsid w:val="00C67B5F"/>
    <w:rsid w:val="00C67C4F"/>
    <w:rsid w:val="00C7004E"/>
    <w:rsid w:val="00C7061C"/>
    <w:rsid w:val="00C70AF9"/>
    <w:rsid w:val="00C71521"/>
    <w:rsid w:val="00C71904"/>
    <w:rsid w:val="00C7193C"/>
    <w:rsid w:val="00C71AE8"/>
    <w:rsid w:val="00C7232E"/>
    <w:rsid w:val="00C7242B"/>
    <w:rsid w:val="00C72781"/>
    <w:rsid w:val="00C72783"/>
    <w:rsid w:val="00C7328E"/>
    <w:rsid w:val="00C73824"/>
    <w:rsid w:val="00C74268"/>
    <w:rsid w:val="00C74DEA"/>
    <w:rsid w:val="00C74F42"/>
    <w:rsid w:val="00C75050"/>
    <w:rsid w:val="00C75190"/>
    <w:rsid w:val="00C75B03"/>
    <w:rsid w:val="00C75B0A"/>
    <w:rsid w:val="00C75DF6"/>
    <w:rsid w:val="00C7607F"/>
    <w:rsid w:val="00C760D6"/>
    <w:rsid w:val="00C7610C"/>
    <w:rsid w:val="00C76181"/>
    <w:rsid w:val="00C763FE"/>
    <w:rsid w:val="00C76911"/>
    <w:rsid w:val="00C76983"/>
    <w:rsid w:val="00C76CA2"/>
    <w:rsid w:val="00C76DD4"/>
    <w:rsid w:val="00C771D7"/>
    <w:rsid w:val="00C7733E"/>
    <w:rsid w:val="00C77547"/>
    <w:rsid w:val="00C77AC8"/>
    <w:rsid w:val="00C77ADB"/>
    <w:rsid w:val="00C77BFB"/>
    <w:rsid w:val="00C77CFD"/>
    <w:rsid w:val="00C77D72"/>
    <w:rsid w:val="00C80319"/>
    <w:rsid w:val="00C8031A"/>
    <w:rsid w:val="00C8035F"/>
    <w:rsid w:val="00C8099A"/>
    <w:rsid w:val="00C813D7"/>
    <w:rsid w:val="00C81BC8"/>
    <w:rsid w:val="00C822DD"/>
    <w:rsid w:val="00C824AB"/>
    <w:rsid w:val="00C82680"/>
    <w:rsid w:val="00C833A0"/>
    <w:rsid w:val="00C834FA"/>
    <w:rsid w:val="00C83501"/>
    <w:rsid w:val="00C844F5"/>
    <w:rsid w:val="00C845E9"/>
    <w:rsid w:val="00C84889"/>
    <w:rsid w:val="00C84926"/>
    <w:rsid w:val="00C84AC2"/>
    <w:rsid w:val="00C84B48"/>
    <w:rsid w:val="00C84E37"/>
    <w:rsid w:val="00C84F13"/>
    <w:rsid w:val="00C84F29"/>
    <w:rsid w:val="00C855DC"/>
    <w:rsid w:val="00C856A9"/>
    <w:rsid w:val="00C8575D"/>
    <w:rsid w:val="00C859D9"/>
    <w:rsid w:val="00C8660D"/>
    <w:rsid w:val="00C86C55"/>
    <w:rsid w:val="00C87A78"/>
    <w:rsid w:val="00C90475"/>
    <w:rsid w:val="00C907B3"/>
    <w:rsid w:val="00C91161"/>
    <w:rsid w:val="00C91198"/>
    <w:rsid w:val="00C913FA"/>
    <w:rsid w:val="00C9146F"/>
    <w:rsid w:val="00C916B9"/>
    <w:rsid w:val="00C91AA7"/>
    <w:rsid w:val="00C91F68"/>
    <w:rsid w:val="00C92F1E"/>
    <w:rsid w:val="00C93773"/>
    <w:rsid w:val="00C9383F"/>
    <w:rsid w:val="00C93897"/>
    <w:rsid w:val="00C93EA1"/>
    <w:rsid w:val="00C94046"/>
    <w:rsid w:val="00C946C8"/>
    <w:rsid w:val="00C94758"/>
    <w:rsid w:val="00C94778"/>
    <w:rsid w:val="00C94780"/>
    <w:rsid w:val="00C94808"/>
    <w:rsid w:val="00C948A0"/>
    <w:rsid w:val="00C949F8"/>
    <w:rsid w:val="00C94DA7"/>
    <w:rsid w:val="00C957D9"/>
    <w:rsid w:val="00C95D87"/>
    <w:rsid w:val="00C95DB4"/>
    <w:rsid w:val="00C95E2F"/>
    <w:rsid w:val="00C96606"/>
    <w:rsid w:val="00C96677"/>
    <w:rsid w:val="00C966B1"/>
    <w:rsid w:val="00C967BE"/>
    <w:rsid w:val="00C96FD4"/>
    <w:rsid w:val="00C9720C"/>
    <w:rsid w:val="00C974CE"/>
    <w:rsid w:val="00C97871"/>
    <w:rsid w:val="00CA00E1"/>
    <w:rsid w:val="00CA0B10"/>
    <w:rsid w:val="00CA0D7E"/>
    <w:rsid w:val="00CA137D"/>
    <w:rsid w:val="00CA1635"/>
    <w:rsid w:val="00CA1719"/>
    <w:rsid w:val="00CA1A55"/>
    <w:rsid w:val="00CA1A58"/>
    <w:rsid w:val="00CA1D82"/>
    <w:rsid w:val="00CA1F8A"/>
    <w:rsid w:val="00CA22F2"/>
    <w:rsid w:val="00CA25A0"/>
    <w:rsid w:val="00CA2C81"/>
    <w:rsid w:val="00CA31C8"/>
    <w:rsid w:val="00CA31F1"/>
    <w:rsid w:val="00CA3437"/>
    <w:rsid w:val="00CA401E"/>
    <w:rsid w:val="00CA4482"/>
    <w:rsid w:val="00CA4C0C"/>
    <w:rsid w:val="00CA5689"/>
    <w:rsid w:val="00CA56D0"/>
    <w:rsid w:val="00CA5BD2"/>
    <w:rsid w:val="00CA5DBE"/>
    <w:rsid w:val="00CA661D"/>
    <w:rsid w:val="00CA683F"/>
    <w:rsid w:val="00CA6857"/>
    <w:rsid w:val="00CA6998"/>
    <w:rsid w:val="00CA6A30"/>
    <w:rsid w:val="00CA6AB2"/>
    <w:rsid w:val="00CA6BA9"/>
    <w:rsid w:val="00CA6CAB"/>
    <w:rsid w:val="00CA6E6E"/>
    <w:rsid w:val="00CA70AB"/>
    <w:rsid w:val="00CA71D8"/>
    <w:rsid w:val="00CA7BA9"/>
    <w:rsid w:val="00CA7D29"/>
    <w:rsid w:val="00CB0D1D"/>
    <w:rsid w:val="00CB0E8C"/>
    <w:rsid w:val="00CB0EEA"/>
    <w:rsid w:val="00CB1589"/>
    <w:rsid w:val="00CB15E0"/>
    <w:rsid w:val="00CB171C"/>
    <w:rsid w:val="00CB1C82"/>
    <w:rsid w:val="00CB1D31"/>
    <w:rsid w:val="00CB1D55"/>
    <w:rsid w:val="00CB1F5C"/>
    <w:rsid w:val="00CB1FCB"/>
    <w:rsid w:val="00CB2027"/>
    <w:rsid w:val="00CB246B"/>
    <w:rsid w:val="00CB25AF"/>
    <w:rsid w:val="00CB32DA"/>
    <w:rsid w:val="00CB34BE"/>
    <w:rsid w:val="00CB371C"/>
    <w:rsid w:val="00CB3866"/>
    <w:rsid w:val="00CB3A39"/>
    <w:rsid w:val="00CB4710"/>
    <w:rsid w:val="00CB4895"/>
    <w:rsid w:val="00CB499F"/>
    <w:rsid w:val="00CB4A6A"/>
    <w:rsid w:val="00CB5141"/>
    <w:rsid w:val="00CB515D"/>
    <w:rsid w:val="00CB5B00"/>
    <w:rsid w:val="00CB60C3"/>
    <w:rsid w:val="00CB61C2"/>
    <w:rsid w:val="00CB6399"/>
    <w:rsid w:val="00CB6CB9"/>
    <w:rsid w:val="00CB6D61"/>
    <w:rsid w:val="00CB784E"/>
    <w:rsid w:val="00CB7E9A"/>
    <w:rsid w:val="00CC0026"/>
    <w:rsid w:val="00CC0582"/>
    <w:rsid w:val="00CC091E"/>
    <w:rsid w:val="00CC121E"/>
    <w:rsid w:val="00CC130D"/>
    <w:rsid w:val="00CC1336"/>
    <w:rsid w:val="00CC1499"/>
    <w:rsid w:val="00CC1B63"/>
    <w:rsid w:val="00CC1C7D"/>
    <w:rsid w:val="00CC1F0D"/>
    <w:rsid w:val="00CC2085"/>
    <w:rsid w:val="00CC22C0"/>
    <w:rsid w:val="00CC23FA"/>
    <w:rsid w:val="00CC242D"/>
    <w:rsid w:val="00CC2730"/>
    <w:rsid w:val="00CC2CF9"/>
    <w:rsid w:val="00CC310A"/>
    <w:rsid w:val="00CC399B"/>
    <w:rsid w:val="00CC39F7"/>
    <w:rsid w:val="00CC3BA8"/>
    <w:rsid w:val="00CC42F8"/>
    <w:rsid w:val="00CC46D6"/>
    <w:rsid w:val="00CC505B"/>
    <w:rsid w:val="00CC5245"/>
    <w:rsid w:val="00CC533E"/>
    <w:rsid w:val="00CC5835"/>
    <w:rsid w:val="00CC5AC6"/>
    <w:rsid w:val="00CC5CD5"/>
    <w:rsid w:val="00CC5CF3"/>
    <w:rsid w:val="00CC62E6"/>
    <w:rsid w:val="00CC62F8"/>
    <w:rsid w:val="00CC66CC"/>
    <w:rsid w:val="00CC691F"/>
    <w:rsid w:val="00CC7A46"/>
    <w:rsid w:val="00CD083A"/>
    <w:rsid w:val="00CD0A2A"/>
    <w:rsid w:val="00CD0CEA"/>
    <w:rsid w:val="00CD1046"/>
    <w:rsid w:val="00CD14BE"/>
    <w:rsid w:val="00CD14D9"/>
    <w:rsid w:val="00CD1666"/>
    <w:rsid w:val="00CD174F"/>
    <w:rsid w:val="00CD19A1"/>
    <w:rsid w:val="00CD209B"/>
    <w:rsid w:val="00CD2387"/>
    <w:rsid w:val="00CD2B49"/>
    <w:rsid w:val="00CD2B90"/>
    <w:rsid w:val="00CD2C6F"/>
    <w:rsid w:val="00CD2E79"/>
    <w:rsid w:val="00CD2FA1"/>
    <w:rsid w:val="00CD301E"/>
    <w:rsid w:val="00CD309B"/>
    <w:rsid w:val="00CD3348"/>
    <w:rsid w:val="00CD3993"/>
    <w:rsid w:val="00CD45A2"/>
    <w:rsid w:val="00CD4D73"/>
    <w:rsid w:val="00CD50CB"/>
    <w:rsid w:val="00CD5242"/>
    <w:rsid w:val="00CD5252"/>
    <w:rsid w:val="00CD5553"/>
    <w:rsid w:val="00CD55CC"/>
    <w:rsid w:val="00CD6476"/>
    <w:rsid w:val="00CD648A"/>
    <w:rsid w:val="00CD6516"/>
    <w:rsid w:val="00CD6E19"/>
    <w:rsid w:val="00CD6F34"/>
    <w:rsid w:val="00CD6FD7"/>
    <w:rsid w:val="00CD7018"/>
    <w:rsid w:val="00CD7035"/>
    <w:rsid w:val="00CD71E4"/>
    <w:rsid w:val="00CD735A"/>
    <w:rsid w:val="00CD7A64"/>
    <w:rsid w:val="00CD7A98"/>
    <w:rsid w:val="00CD7EFD"/>
    <w:rsid w:val="00CD7FBB"/>
    <w:rsid w:val="00CE027E"/>
    <w:rsid w:val="00CE0543"/>
    <w:rsid w:val="00CE0F26"/>
    <w:rsid w:val="00CE1791"/>
    <w:rsid w:val="00CE19E2"/>
    <w:rsid w:val="00CE1EA8"/>
    <w:rsid w:val="00CE27C4"/>
    <w:rsid w:val="00CE283A"/>
    <w:rsid w:val="00CE2E16"/>
    <w:rsid w:val="00CE2F89"/>
    <w:rsid w:val="00CE332F"/>
    <w:rsid w:val="00CE3763"/>
    <w:rsid w:val="00CE3BC3"/>
    <w:rsid w:val="00CE42A5"/>
    <w:rsid w:val="00CE437D"/>
    <w:rsid w:val="00CE458C"/>
    <w:rsid w:val="00CE4657"/>
    <w:rsid w:val="00CE4676"/>
    <w:rsid w:val="00CE46A4"/>
    <w:rsid w:val="00CE4A22"/>
    <w:rsid w:val="00CE4BC3"/>
    <w:rsid w:val="00CE5338"/>
    <w:rsid w:val="00CE6163"/>
    <w:rsid w:val="00CE6265"/>
    <w:rsid w:val="00CE6EC1"/>
    <w:rsid w:val="00CE713A"/>
    <w:rsid w:val="00CE7B9B"/>
    <w:rsid w:val="00CF025E"/>
    <w:rsid w:val="00CF0D12"/>
    <w:rsid w:val="00CF12B3"/>
    <w:rsid w:val="00CF1325"/>
    <w:rsid w:val="00CF1D17"/>
    <w:rsid w:val="00CF2950"/>
    <w:rsid w:val="00CF2B63"/>
    <w:rsid w:val="00CF3474"/>
    <w:rsid w:val="00CF36A1"/>
    <w:rsid w:val="00CF3B85"/>
    <w:rsid w:val="00CF416E"/>
    <w:rsid w:val="00CF44B1"/>
    <w:rsid w:val="00CF4528"/>
    <w:rsid w:val="00CF4E6A"/>
    <w:rsid w:val="00CF4F1E"/>
    <w:rsid w:val="00CF5653"/>
    <w:rsid w:val="00CF5825"/>
    <w:rsid w:val="00CF59D8"/>
    <w:rsid w:val="00CF6208"/>
    <w:rsid w:val="00CF6818"/>
    <w:rsid w:val="00CF6F8A"/>
    <w:rsid w:val="00CF6FE9"/>
    <w:rsid w:val="00CF7062"/>
    <w:rsid w:val="00CF73E2"/>
    <w:rsid w:val="00CF7515"/>
    <w:rsid w:val="00CF77EE"/>
    <w:rsid w:val="00CF7981"/>
    <w:rsid w:val="00CF7BD7"/>
    <w:rsid w:val="00CF7D94"/>
    <w:rsid w:val="00CF7DDC"/>
    <w:rsid w:val="00CF7EDE"/>
    <w:rsid w:val="00CF7F68"/>
    <w:rsid w:val="00CF7F8D"/>
    <w:rsid w:val="00D00530"/>
    <w:rsid w:val="00D00693"/>
    <w:rsid w:val="00D007FB"/>
    <w:rsid w:val="00D00949"/>
    <w:rsid w:val="00D00DA7"/>
    <w:rsid w:val="00D01259"/>
    <w:rsid w:val="00D015FA"/>
    <w:rsid w:val="00D01A95"/>
    <w:rsid w:val="00D01CB9"/>
    <w:rsid w:val="00D01DDF"/>
    <w:rsid w:val="00D01E51"/>
    <w:rsid w:val="00D02601"/>
    <w:rsid w:val="00D02621"/>
    <w:rsid w:val="00D027A8"/>
    <w:rsid w:val="00D0359F"/>
    <w:rsid w:val="00D03774"/>
    <w:rsid w:val="00D03927"/>
    <w:rsid w:val="00D039E0"/>
    <w:rsid w:val="00D03A35"/>
    <w:rsid w:val="00D03B85"/>
    <w:rsid w:val="00D03D28"/>
    <w:rsid w:val="00D03D81"/>
    <w:rsid w:val="00D03EF6"/>
    <w:rsid w:val="00D0413C"/>
    <w:rsid w:val="00D0415F"/>
    <w:rsid w:val="00D04285"/>
    <w:rsid w:val="00D043FD"/>
    <w:rsid w:val="00D04D3C"/>
    <w:rsid w:val="00D05139"/>
    <w:rsid w:val="00D0531F"/>
    <w:rsid w:val="00D056F0"/>
    <w:rsid w:val="00D05E1F"/>
    <w:rsid w:val="00D0616E"/>
    <w:rsid w:val="00D0650E"/>
    <w:rsid w:val="00D06580"/>
    <w:rsid w:val="00D06618"/>
    <w:rsid w:val="00D06B8E"/>
    <w:rsid w:val="00D06E0C"/>
    <w:rsid w:val="00D06F9E"/>
    <w:rsid w:val="00D06FF1"/>
    <w:rsid w:val="00D07439"/>
    <w:rsid w:val="00D076EA"/>
    <w:rsid w:val="00D07869"/>
    <w:rsid w:val="00D07A03"/>
    <w:rsid w:val="00D07BC2"/>
    <w:rsid w:val="00D10016"/>
    <w:rsid w:val="00D1035B"/>
    <w:rsid w:val="00D10463"/>
    <w:rsid w:val="00D1053C"/>
    <w:rsid w:val="00D10715"/>
    <w:rsid w:val="00D10855"/>
    <w:rsid w:val="00D10C0B"/>
    <w:rsid w:val="00D10E3E"/>
    <w:rsid w:val="00D1113D"/>
    <w:rsid w:val="00D118D5"/>
    <w:rsid w:val="00D11953"/>
    <w:rsid w:val="00D120B1"/>
    <w:rsid w:val="00D123E1"/>
    <w:rsid w:val="00D12AE9"/>
    <w:rsid w:val="00D12E40"/>
    <w:rsid w:val="00D12F25"/>
    <w:rsid w:val="00D131B2"/>
    <w:rsid w:val="00D1328D"/>
    <w:rsid w:val="00D13577"/>
    <w:rsid w:val="00D138BA"/>
    <w:rsid w:val="00D142C3"/>
    <w:rsid w:val="00D14478"/>
    <w:rsid w:val="00D1474F"/>
    <w:rsid w:val="00D14A75"/>
    <w:rsid w:val="00D14BA6"/>
    <w:rsid w:val="00D14BB5"/>
    <w:rsid w:val="00D14E5C"/>
    <w:rsid w:val="00D15033"/>
    <w:rsid w:val="00D150EA"/>
    <w:rsid w:val="00D15165"/>
    <w:rsid w:val="00D15643"/>
    <w:rsid w:val="00D15800"/>
    <w:rsid w:val="00D15868"/>
    <w:rsid w:val="00D15DED"/>
    <w:rsid w:val="00D1623A"/>
    <w:rsid w:val="00D16A5B"/>
    <w:rsid w:val="00D16B18"/>
    <w:rsid w:val="00D16CB9"/>
    <w:rsid w:val="00D16D50"/>
    <w:rsid w:val="00D17095"/>
    <w:rsid w:val="00D172B5"/>
    <w:rsid w:val="00D1760A"/>
    <w:rsid w:val="00D17D27"/>
    <w:rsid w:val="00D203CC"/>
    <w:rsid w:val="00D2071F"/>
    <w:rsid w:val="00D2084F"/>
    <w:rsid w:val="00D20AC1"/>
    <w:rsid w:val="00D20D1E"/>
    <w:rsid w:val="00D21615"/>
    <w:rsid w:val="00D216ED"/>
    <w:rsid w:val="00D221FE"/>
    <w:rsid w:val="00D22C2D"/>
    <w:rsid w:val="00D2300C"/>
    <w:rsid w:val="00D233C7"/>
    <w:rsid w:val="00D23529"/>
    <w:rsid w:val="00D236D2"/>
    <w:rsid w:val="00D23915"/>
    <w:rsid w:val="00D23AF4"/>
    <w:rsid w:val="00D23B3C"/>
    <w:rsid w:val="00D23DA3"/>
    <w:rsid w:val="00D24A8C"/>
    <w:rsid w:val="00D24B03"/>
    <w:rsid w:val="00D24B53"/>
    <w:rsid w:val="00D24BFB"/>
    <w:rsid w:val="00D24E8A"/>
    <w:rsid w:val="00D24FD6"/>
    <w:rsid w:val="00D24FFD"/>
    <w:rsid w:val="00D250A8"/>
    <w:rsid w:val="00D25389"/>
    <w:rsid w:val="00D255C8"/>
    <w:rsid w:val="00D258D8"/>
    <w:rsid w:val="00D25BCF"/>
    <w:rsid w:val="00D25DFD"/>
    <w:rsid w:val="00D264FB"/>
    <w:rsid w:val="00D265A6"/>
    <w:rsid w:val="00D265CE"/>
    <w:rsid w:val="00D267D7"/>
    <w:rsid w:val="00D26B81"/>
    <w:rsid w:val="00D27609"/>
    <w:rsid w:val="00D2766E"/>
    <w:rsid w:val="00D2788B"/>
    <w:rsid w:val="00D27C89"/>
    <w:rsid w:val="00D27DA4"/>
    <w:rsid w:val="00D27F52"/>
    <w:rsid w:val="00D30929"/>
    <w:rsid w:val="00D3095B"/>
    <w:rsid w:val="00D30BB7"/>
    <w:rsid w:val="00D30DAE"/>
    <w:rsid w:val="00D3123B"/>
    <w:rsid w:val="00D3153A"/>
    <w:rsid w:val="00D31619"/>
    <w:rsid w:val="00D31672"/>
    <w:rsid w:val="00D318E8"/>
    <w:rsid w:val="00D318FA"/>
    <w:rsid w:val="00D31C6F"/>
    <w:rsid w:val="00D32109"/>
    <w:rsid w:val="00D327C1"/>
    <w:rsid w:val="00D32D3B"/>
    <w:rsid w:val="00D3318C"/>
    <w:rsid w:val="00D33331"/>
    <w:rsid w:val="00D33BA7"/>
    <w:rsid w:val="00D3402F"/>
    <w:rsid w:val="00D34067"/>
    <w:rsid w:val="00D3470A"/>
    <w:rsid w:val="00D3487C"/>
    <w:rsid w:val="00D34959"/>
    <w:rsid w:val="00D350A5"/>
    <w:rsid w:val="00D351E1"/>
    <w:rsid w:val="00D3556E"/>
    <w:rsid w:val="00D3615C"/>
    <w:rsid w:val="00D3621D"/>
    <w:rsid w:val="00D363F5"/>
    <w:rsid w:val="00D364AA"/>
    <w:rsid w:val="00D37FE8"/>
    <w:rsid w:val="00D409AA"/>
    <w:rsid w:val="00D40BAD"/>
    <w:rsid w:val="00D40FC7"/>
    <w:rsid w:val="00D41091"/>
    <w:rsid w:val="00D410DD"/>
    <w:rsid w:val="00D4120C"/>
    <w:rsid w:val="00D41734"/>
    <w:rsid w:val="00D41777"/>
    <w:rsid w:val="00D42622"/>
    <w:rsid w:val="00D42916"/>
    <w:rsid w:val="00D42ACC"/>
    <w:rsid w:val="00D42C27"/>
    <w:rsid w:val="00D43019"/>
    <w:rsid w:val="00D432A2"/>
    <w:rsid w:val="00D43F32"/>
    <w:rsid w:val="00D4422A"/>
    <w:rsid w:val="00D4433B"/>
    <w:rsid w:val="00D44429"/>
    <w:rsid w:val="00D4449C"/>
    <w:rsid w:val="00D44773"/>
    <w:rsid w:val="00D448E4"/>
    <w:rsid w:val="00D452D1"/>
    <w:rsid w:val="00D45399"/>
    <w:rsid w:val="00D454A5"/>
    <w:rsid w:val="00D45DA6"/>
    <w:rsid w:val="00D46586"/>
    <w:rsid w:val="00D4692A"/>
    <w:rsid w:val="00D46E3B"/>
    <w:rsid w:val="00D46F4D"/>
    <w:rsid w:val="00D47BE5"/>
    <w:rsid w:val="00D47D19"/>
    <w:rsid w:val="00D47D54"/>
    <w:rsid w:val="00D5018F"/>
    <w:rsid w:val="00D50CC4"/>
    <w:rsid w:val="00D51AA7"/>
    <w:rsid w:val="00D51D04"/>
    <w:rsid w:val="00D51D16"/>
    <w:rsid w:val="00D52596"/>
    <w:rsid w:val="00D529C2"/>
    <w:rsid w:val="00D529D1"/>
    <w:rsid w:val="00D529EB"/>
    <w:rsid w:val="00D52FCD"/>
    <w:rsid w:val="00D53502"/>
    <w:rsid w:val="00D53E9F"/>
    <w:rsid w:val="00D53EAD"/>
    <w:rsid w:val="00D5448A"/>
    <w:rsid w:val="00D54496"/>
    <w:rsid w:val="00D546A8"/>
    <w:rsid w:val="00D547A2"/>
    <w:rsid w:val="00D54BBA"/>
    <w:rsid w:val="00D54E27"/>
    <w:rsid w:val="00D551E7"/>
    <w:rsid w:val="00D55FF3"/>
    <w:rsid w:val="00D562B8"/>
    <w:rsid w:val="00D563B2"/>
    <w:rsid w:val="00D564D2"/>
    <w:rsid w:val="00D5684C"/>
    <w:rsid w:val="00D5686D"/>
    <w:rsid w:val="00D56BFA"/>
    <w:rsid w:val="00D56CDB"/>
    <w:rsid w:val="00D56E34"/>
    <w:rsid w:val="00D56E8C"/>
    <w:rsid w:val="00D574FB"/>
    <w:rsid w:val="00D575C0"/>
    <w:rsid w:val="00D57BB0"/>
    <w:rsid w:val="00D57C4A"/>
    <w:rsid w:val="00D57C79"/>
    <w:rsid w:val="00D57FCD"/>
    <w:rsid w:val="00D6114B"/>
    <w:rsid w:val="00D6142D"/>
    <w:rsid w:val="00D61698"/>
    <w:rsid w:val="00D61B06"/>
    <w:rsid w:val="00D6209D"/>
    <w:rsid w:val="00D6290C"/>
    <w:rsid w:val="00D62AFB"/>
    <w:rsid w:val="00D62CFA"/>
    <w:rsid w:val="00D62E0C"/>
    <w:rsid w:val="00D62F31"/>
    <w:rsid w:val="00D6301B"/>
    <w:rsid w:val="00D63850"/>
    <w:rsid w:val="00D63F08"/>
    <w:rsid w:val="00D64A49"/>
    <w:rsid w:val="00D64AF6"/>
    <w:rsid w:val="00D64D85"/>
    <w:rsid w:val="00D652A6"/>
    <w:rsid w:val="00D654DF"/>
    <w:rsid w:val="00D658B4"/>
    <w:rsid w:val="00D65974"/>
    <w:rsid w:val="00D65C6A"/>
    <w:rsid w:val="00D663B5"/>
    <w:rsid w:val="00D66529"/>
    <w:rsid w:val="00D66B04"/>
    <w:rsid w:val="00D66DEC"/>
    <w:rsid w:val="00D66E6E"/>
    <w:rsid w:val="00D67544"/>
    <w:rsid w:val="00D6787A"/>
    <w:rsid w:val="00D67A2E"/>
    <w:rsid w:val="00D67EF3"/>
    <w:rsid w:val="00D702C2"/>
    <w:rsid w:val="00D7058F"/>
    <w:rsid w:val="00D705E5"/>
    <w:rsid w:val="00D7093F"/>
    <w:rsid w:val="00D709EF"/>
    <w:rsid w:val="00D70D84"/>
    <w:rsid w:val="00D7103E"/>
    <w:rsid w:val="00D72195"/>
    <w:rsid w:val="00D72712"/>
    <w:rsid w:val="00D72977"/>
    <w:rsid w:val="00D729A5"/>
    <w:rsid w:val="00D72F01"/>
    <w:rsid w:val="00D7302C"/>
    <w:rsid w:val="00D730F0"/>
    <w:rsid w:val="00D73C1D"/>
    <w:rsid w:val="00D740BF"/>
    <w:rsid w:val="00D748B1"/>
    <w:rsid w:val="00D74AA8"/>
    <w:rsid w:val="00D74CE5"/>
    <w:rsid w:val="00D74E3F"/>
    <w:rsid w:val="00D74F6D"/>
    <w:rsid w:val="00D7549D"/>
    <w:rsid w:val="00D75694"/>
    <w:rsid w:val="00D76CC8"/>
    <w:rsid w:val="00D77084"/>
    <w:rsid w:val="00D77785"/>
    <w:rsid w:val="00D7798E"/>
    <w:rsid w:val="00D77DAF"/>
    <w:rsid w:val="00D806AA"/>
    <w:rsid w:val="00D807C1"/>
    <w:rsid w:val="00D80A34"/>
    <w:rsid w:val="00D813E8"/>
    <w:rsid w:val="00D81766"/>
    <w:rsid w:val="00D819D8"/>
    <w:rsid w:val="00D81A00"/>
    <w:rsid w:val="00D81A13"/>
    <w:rsid w:val="00D81BFB"/>
    <w:rsid w:val="00D81D20"/>
    <w:rsid w:val="00D8273E"/>
    <w:rsid w:val="00D831FB"/>
    <w:rsid w:val="00D840CE"/>
    <w:rsid w:val="00D843C9"/>
    <w:rsid w:val="00D848A2"/>
    <w:rsid w:val="00D84947"/>
    <w:rsid w:val="00D84AD1"/>
    <w:rsid w:val="00D84EA4"/>
    <w:rsid w:val="00D84FD8"/>
    <w:rsid w:val="00D8543B"/>
    <w:rsid w:val="00D85B0C"/>
    <w:rsid w:val="00D85B18"/>
    <w:rsid w:val="00D85BBF"/>
    <w:rsid w:val="00D85D44"/>
    <w:rsid w:val="00D867F0"/>
    <w:rsid w:val="00D86910"/>
    <w:rsid w:val="00D86D7B"/>
    <w:rsid w:val="00D87227"/>
    <w:rsid w:val="00D87A0D"/>
    <w:rsid w:val="00D87EA3"/>
    <w:rsid w:val="00D9049D"/>
    <w:rsid w:val="00D905A8"/>
    <w:rsid w:val="00D90A54"/>
    <w:rsid w:val="00D90FFD"/>
    <w:rsid w:val="00D92111"/>
    <w:rsid w:val="00D92E6E"/>
    <w:rsid w:val="00D92FB9"/>
    <w:rsid w:val="00D9364A"/>
    <w:rsid w:val="00D936E6"/>
    <w:rsid w:val="00D943DE"/>
    <w:rsid w:val="00D9490E"/>
    <w:rsid w:val="00D95086"/>
    <w:rsid w:val="00D952CC"/>
    <w:rsid w:val="00D95518"/>
    <w:rsid w:val="00D955EB"/>
    <w:rsid w:val="00D95641"/>
    <w:rsid w:val="00D959E7"/>
    <w:rsid w:val="00D96310"/>
    <w:rsid w:val="00D96585"/>
    <w:rsid w:val="00D9673A"/>
    <w:rsid w:val="00D968B6"/>
    <w:rsid w:val="00D969F7"/>
    <w:rsid w:val="00D96DAA"/>
    <w:rsid w:val="00D96E0C"/>
    <w:rsid w:val="00D9726C"/>
    <w:rsid w:val="00D97439"/>
    <w:rsid w:val="00D975BD"/>
    <w:rsid w:val="00D97C2D"/>
    <w:rsid w:val="00D97FB9"/>
    <w:rsid w:val="00DA03CD"/>
    <w:rsid w:val="00DA0603"/>
    <w:rsid w:val="00DA0AB2"/>
    <w:rsid w:val="00DA0D7A"/>
    <w:rsid w:val="00DA13A9"/>
    <w:rsid w:val="00DA1984"/>
    <w:rsid w:val="00DA2367"/>
    <w:rsid w:val="00DA2C20"/>
    <w:rsid w:val="00DA3040"/>
    <w:rsid w:val="00DA3555"/>
    <w:rsid w:val="00DA3B11"/>
    <w:rsid w:val="00DA3D73"/>
    <w:rsid w:val="00DA4684"/>
    <w:rsid w:val="00DA5222"/>
    <w:rsid w:val="00DA534D"/>
    <w:rsid w:val="00DA5508"/>
    <w:rsid w:val="00DA58F1"/>
    <w:rsid w:val="00DA5FF6"/>
    <w:rsid w:val="00DA6230"/>
    <w:rsid w:val="00DA6C8D"/>
    <w:rsid w:val="00DA7478"/>
    <w:rsid w:val="00DB0541"/>
    <w:rsid w:val="00DB079F"/>
    <w:rsid w:val="00DB0B19"/>
    <w:rsid w:val="00DB0C1A"/>
    <w:rsid w:val="00DB141A"/>
    <w:rsid w:val="00DB18F4"/>
    <w:rsid w:val="00DB19C8"/>
    <w:rsid w:val="00DB1BA7"/>
    <w:rsid w:val="00DB1D1C"/>
    <w:rsid w:val="00DB1E4D"/>
    <w:rsid w:val="00DB1FEC"/>
    <w:rsid w:val="00DB3640"/>
    <w:rsid w:val="00DB3CCC"/>
    <w:rsid w:val="00DB3CEC"/>
    <w:rsid w:val="00DB3DDF"/>
    <w:rsid w:val="00DB3DF6"/>
    <w:rsid w:val="00DB3EAC"/>
    <w:rsid w:val="00DB411C"/>
    <w:rsid w:val="00DB5021"/>
    <w:rsid w:val="00DB50A3"/>
    <w:rsid w:val="00DB51F6"/>
    <w:rsid w:val="00DB547C"/>
    <w:rsid w:val="00DB55A8"/>
    <w:rsid w:val="00DB6298"/>
    <w:rsid w:val="00DB640A"/>
    <w:rsid w:val="00DB6A96"/>
    <w:rsid w:val="00DB6C1A"/>
    <w:rsid w:val="00DB6DCF"/>
    <w:rsid w:val="00DB6F92"/>
    <w:rsid w:val="00DB70A5"/>
    <w:rsid w:val="00DB7343"/>
    <w:rsid w:val="00DB737E"/>
    <w:rsid w:val="00DB7D60"/>
    <w:rsid w:val="00DB7FDC"/>
    <w:rsid w:val="00DC014E"/>
    <w:rsid w:val="00DC0E20"/>
    <w:rsid w:val="00DC188A"/>
    <w:rsid w:val="00DC1AC4"/>
    <w:rsid w:val="00DC23F5"/>
    <w:rsid w:val="00DC24D8"/>
    <w:rsid w:val="00DC2823"/>
    <w:rsid w:val="00DC2B84"/>
    <w:rsid w:val="00DC2DAE"/>
    <w:rsid w:val="00DC2FA2"/>
    <w:rsid w:val="00DC3690"/>
    <w:rsid w:val="00DC36C0"/>
    <w:rsid w:val="00DC452B"/>
    <w:rsid w:val="00DC45D7"/>
    <w:rsid w:val="00DC460C"/>
    <w:rsid w:val="00DC46F2"/>
    <w:rsid w:val="00DC4F0D"/>
    <w:rsid w:val="00DC542B"/>
    <w:rsid w:val="00DC5E77"/>
    <w:rsid w:val="00DC6094"/>
    <w:rsid w:val="00DC62BC"/>
    <w:rsid w:val="00DC651A"/>
    <w:rsid w:val="00DC6926"/>
    <w:rsid w:val="00DC7056"/>
    <w:rsid w:val="00DC762F"/>
    <w:rsid w:val="00DC77CB"/>
    <w:rsid w:val="00DC793F"/>
    <w:rsid w:val="00DC7A0E"/>
    <w:rsid w:val="00DC7C4E"/>
    <w:rsid w:val="00DD0169"/>
    <w:rsid w:val="00DD0280"/>
    <w:rsid w:val="00DD047A"/>
    <w:rsid w:val="00DD073D"/>
    <w:rsid w:val="00DD0D02"/>
    <w:rsid w:val="00DD0F18"/>
    <w:rsid w:val="00DD17D8"/>
    <w:rsid w:val="00DD21D7"/>
    <w:rsid w:val="00DD2A3D"/>
    <w:rsid w:val="00DD2E4E"/>
    <w:rsid w:val="00DD2FDA"/>
    <w:rsid w:val="00DD302F"/>
    <w:rsid w:val="00DD30C2"/>
    <w:rsid w:val="00DD338A"/>
    <w:rsid w:val="00DD35F2"/>
    <w:rsid w:val="00DD391D"/>
    <w:rsid w:val="00DD42D9"/>
    <w:rsid w:val="00DD4708"/>
    <w:rsid w:val="00DD4C86"/>
    <w:rsid w:val="00DD4E65"/>
    <w:rsid w:val="00DD55BF"/>
    <w:rsid w:val="00DD680E"/>
    <w:rsid w:val="00DD6933"/>
    <w:rsid w:val="00DD6BC8"/>
    <w:rsid w:val="00DD6F06"/>
    <w:rsid w:val="00DD7E07"/>
    <w:rsid w:val="00DE06E4"/>
    <w:rsid w:val="00DE085C"/>
    <w:rsid w:val="00DE1214"/>
    <w:rsid w:val="00DE174B"/>
    <w:rsid w:val="00DE1772"/>
    <w:rsid w:val="00DE1EC2"/>
    <w:rsid w:val="00DE1F77"/>
    <w:rsid w:val="00DE21B4"/>
    <w:rsid w:val="00DE21E4"/>
    <w:rsid w:val="00DE25BE"/>
    <w:rsid w:val="00DE2B5D"/>
    <w:rsid w:val="00DE2D7A"/>
    <w:rsid w:val="00DE3093"/>
    <w:rsid w:val="00DE3421"/>
    <w:rsid w:val="00DE3E20"/>
    <w:rsid w:val="00DE3E32"/>
    <w:rsid w:val="00DE3E7F"/>
    <w:rsid w:val="00DE423A"/>
    <w:rsid w:val="00DE4EB0"/>
    <w:rsid w:val="00DE5629"/>
    <w:rsid w:val="00DE57FA"/>
    <w:rsid w:val="00DE5A18"/>
    <w:rsid w:val="00DE5B08"/>
    <w:rsid w:val="00DE5E63"/>
    <w:rsid w:val="00DE6DFA"/>
    <w:rsid w:val="00DE71B9"/>
    <w:rsid w:val="00DE7CB9"/>
    <w:rsid w:val="00DF025B"/>
    <w:rsid w:val="00DF064A"/>
    <w:rsid w:val="00DF0C8C"/>
    <w:rsid w:val="00DF0DC9"/>
    <w:rsid w:val="00DF0EEC"/>
    <w:rsid w:val="00DF1134"/>
    <w:rsid w:val="00DF11DD"/>
    <w:rsid w:val="00DF1BEF"/>
    <w:rsid w:val="00DF21FB"/>
    <w:rsid w:val="00DF297E"/>
    <w:rsid w:val="00DF2B73"/>
    <w:rsid w:val="00DF3CB5"/>
    <w:rsid w:val="00DF3DD9"/>
    <w:rsid w:val="00DF412F"/>
    <w:rsid w:val="00DF414C"/>
    <w:rsid w:val="00DF4371"/>
    <w:rsid w:val="00DF463D"/>
    <w:rsid w:val="00DF4701"/>
    <w:rsid w:val="00DF47C2"/>
    <w:rsid w:val="00DF4D9D"/>
    <w:rsid w:val="00DF4F58"/>
    <w:rsid w:val="00DF4FE1"/>
    <w:rsid w:val="00DF52C9"/>
    <w:rsid w:val="00DF6527"/>
    <w:rsid w:val="00DF71DB"/>
    <w:rsid w:val="00DF71E1"/>
    <w:rsid w:val="00E00047"/>
    <w:rsid w:val="00E0018A"/>
    <w:rsid w:val="00E004BB"/>
    <w:rsid w:val="00E00B8F"/>
    <w:rsid w:val="00E00E91"/>
    <w:rsid w:val="00E0121B"/>
    <w:rsid w:val="00E01789"/>
    <w:rsid w:val="00E01CFF"/>
    <w:rsid w:val="00E023C6"/>
    <w:rsid w:val="00E0249E"/>
    <w:rsid w:val="00E02511"/>
    <w:rsid w:val="00E02524"/>
    <w:rsid w:val="00E02A19"/>
    <w:rsid w:val="00E02B52"/>
    <w:rsid w:val="00E02E5B"/>
    <w:rsid w:val="00E03142"/>
    <w:rsid w:val="00E03323"/>
    <w:rsid w:val="00E033B5"/>
    <w:rsid w:val="00E034D2"/>
    <w:rsid w:val="00E03F02"/>
    <w:rsid w:val="00E040C3"/>
    <w:rsid w:val="00E0421F"/>
    <w:rsid w:val="00E042C5"/>
    <w:rsid w:val="00E043A2"/>
    <w:rsid w:val="00E0476A"/>
    <w:rsid w:val="00E047C8"/>
    <w:rsid w:val="00E048F9"/>
    <w:rsid w:val="00E052EC"/>
    <w:rsid w:val="00E05779"/>
    <w:rsid w:val="00E05783"/>
    <w:rsid w:val="00E05B81"/>
    <w:rsid w:val="00E06EC5"/>
    <w:rsid w:val="00E07254"/>
    <w:rsid w:val="00E075FF"/>
    <w:rsid w:val="00E07B89"/>
    <w:rsid w:val="00E07D8F"/>
    <w:rsid w:val="00E103C1"/>
    <w:rsid w:val="00E10698"/>
    <w:rsid w:val="00E1094B"/>
    <w:rsid w:val="00E10A01"/>
    <w:rsid w:val="00E10E2A"/>
    <w:rsid w:val="00E11278"/>
    <w:rsid w:val="00E118C7"/>
    <w:rsid w:val="00E11B32"/>
    <w:rsid w:val="00E11B9F"/>
    <w:rsid w:val="00E128CB"/>
    <w:rsid w:val="00E12BFF"/>
    <w:rsid w:val="00E130E4"/>
    <w:rsid w:val="00E13635"/>
    <w:rsid w:val="00E13A7A"/>
    <w:rsid w:val="00E13EB7"/>
    <w:rsid w:val="00E13F94"/>
    <w:rsid w:val="00E1403A"/>
    <w:rsid w:val="00E1422C"/>
    <w:rsid w:val="00E1448A"/>
    <w:rsid w:val="00E14A9B"/>
    <w:rsid w:val="00E14F39"/>
    <w:rsid w:val="00E15F45"/>
    <w:rsid w:val="00E160E8"/>
    <w:rsid w:val="00E1672C"/>
    <w:rsid w:val="00E169E3"/>
    <w:rsid w:val="00E16D54"/>
    <w:rsid w:val="00E17334"/>
    <w:rsid w:val="00E17C48"/>
    <w:rsid w:val="00E17E5E"/>
    <w:rsid w:val="00E17F7C"/>
    <w:rsid w:val="00E201F1"/>
    <w:rsid w:val="00E207B1"/>
    <w:rsid w:val="00E2083F"/>
    <w:rsid w:val="00E20FB3"/>
    <w:rsid w:val="00E20FF6"/>
    <w:rsid w:val="00E215F0"/>
    <w:rsid w:val="00E2168E"/>
    <w:rsid w:val="00E21976"/>
    <w:rsid w:val="00E21F87"/>
    <w:rsid w:val="00E226E3"/>
    <w:rsid w:val="00E22732"/>
    <w:rsid w:val="00E22772"/>
    <w:rsid w:val="00E228EE"/>
    <w:rsid w:val="00E23090"/>
    <w:rsid w:val="00E23306"/>
    <w:rsid w:val="00E23411"/>
    <w:rsid w:val="00E23765"/>
    <w:rsid w:val="00E23B77"/>
    <w:rsid w:val="00E2408A"/>
    <w:rsid w:val="00E24302"/>
    <w:rsid w:val="00E243DB"/>
    <w:rsid w:val="00E244A1"/>
    <w:rsid w:val="00E244B4"/>
    <w:rsid w:val="00E2461A"/>
    <w:rsid w:val="00E249C5"/>
    <w:rsid w:val="00E2506F"/>
    <w:rsid w:val="00E2511D"/>
    <w:rsid w:val="00E258FF"/>
    <w:rsid w:val="00E25A72"/>
    <w:rsid w:val="00E25A95"/>
    <w:rsid w:val="00E262CC"/>
    <w:rsid w:val="00E267C9"/>
    <w:rsid w:val="00E26838"/>
    <w:rsid w:val="00E2709B"/>
    <w:rsid w:val="00E27527"/>
    <w:rsid w:val="00E278D3"/>
    <w:rsid w:val="00E27A22"/>
    <w:rsid w:val="00E27BE4"/>
    <w:rsid w:val="00E27E24"/>
    <w:rsid w:val="00E303A6"/>
    <w:rsid w:val="00E3056B"/>
    <w:rsid w:val="00E309CE"/>
    <w:rsid w:val="00E30E62"/>
    <w:rsid w:val="00E30F25"/>
    <w:rsid w:val="00E31443"/>
    <w:rsid w:val="00E317B2"/>
    <w:rsid w:val="00E31B8B"/>
    <w:rsid w:val="00E31BAF"/>
    <w:rsid w:val="00E321D0"/>
    <w:rsid w:val="00E3224D"/>
    <w:rsid w:val="00E327DC"/>
    <w:rsid w:val="00E32C36"/>
    <w:rsid w:val="00E32E4A"/>
    <w:rsid w:val="00E331EF"/>
    <w:rsid w:val="00E332AC"/>
    <w:rsid w:val="00E33355"/>
    <w:rsid w:val="00E336D3"/>
    <w:rsid w:val="00E33A3A"/>
    <w:rsid w:val="00E33C75"/>
    <w:rsid w:val="00E33DE3"/>
    <w:rsid w:val="00E33E12"/>
    <w:rsid w:val="00E33FB7"/>
    <w:rsid w:val="00E34AD9"/>
    <w:rsid w:val="00E34DB5"/>
    <w:rsid w:val="00E35921"/>
    <w:rsid w:val="00E35FC7"/>
    <w:rsid w:val="00E36257"/>
    <w:rsid w:val="00E36A16"/>
    <w:rsid w:val="00E36E1F"/>
    <w:rsid w:val="00E36E95"/>
    <w:rsid w:val="00E3765C"/>
    <w:rsid w:val="00E378FD"/>
    <w:rsid w:val="00E37D51"/>
    <w:rsid w:val="00E40403"/>
    <w:rsid w:val="00E4057B"/>
    <w:rsid w:val="00E40835"/>
    <w:rsid w:val="00E40A46"/>
    <w:rsid w:val="00E40A5F"/>
    <w:rsid w:val="00E40CFC"/>
    <w:rsid w:val="00E416D8"/>
    <w:rsid w:val="00E418F9"/>
    <w:rsid w:val="00E41DB3"/>
    <w:rsid w:val="00E41E94"/>
    <w:rsid w:val="00E4220E"/>
    <w:rsid w:val="00E4232B"/>
    <w:rsid w:val="00E42968"/>
    <w:rsid w:val="00E42986"/>
    <w:rsid w:val="00E42B36"/>
    <w:rsid w:val="00E42C7D"/>
    <w:rsid w:val="00E43260"/>
    <w:rsid w:val="00E4377F"/>
    <w:rsid w:val="00E4420C"/>
    <w:rsid w:val="00E446A2"/>
    <w:rsid w:val="00E44799"/>
    <w:rsid w:val="00E44914"/>
    <w:rsid w:val="00E45092"/>
    <w:rsid w:val="00E4514E"/>
    <w:rsid w:val="00E4564F"/>
    <w:rsid w:val="00E45AA1"/>
    <w:rsid w:val="00E45D30"/>
    <w:rsid w:val="00E4623C"/>
    <w:rsid w:val="00E46352"/>
    <w:rsid w:val="00E4654D"/>
    <w:rsid w:val="00E465AB"/>
    <w:rsid w:val="00E46802"/>
    <w:rsid w:val="00E46F6B"/>
    <w:rsid w:val="00E46FF7"/>
    <w:rsid w:val="00E47A13"/>
    <w:rsid w:val="00E50F82"/>
    <w:rsid w:val="00E5105C"/>
    <w:rsid w:val="00E516AB"/>
    <w:rsid w:val="00E517FC"/>
    <w:rsid w:val="00E528B7"/>
    <w:rsid w:val="00E52B2E"/>
    <w:rsid w:val="00E52DE5"/>
    <w:rsid w:val="00E531DA"/>
    <w:rsid w:val="00E5365F"/>
    <w:rsid w:val="00E5378D"/>
    <w:rsid w:val="00E537E7"/>
    <w:rsid w:val="00E53E7E"/>
    <w:rsid w:val="00E54032"/>
    <w:rsid w:val="00E5472B"/>
    <w:rsid w:val="00E550D0"/>
    <w:rsid w:val="00E55375"/>
    <w:rsid w:val="00E563B2"/>
    <w:rsid w:val="00E5651D"/>
    <w:rsid w:val="00E567B9"/>
    <w:rsid w:val="00E568B7"/>
    <w:rsid w:val="00E56FA2"/>
    <w:rsid w:val="00E5746E"/>
    <w:rsid w:val="00E57653"/>
    <w:rsid w:val="00E57673"/>
    <w:rsid w:val="00E57D18"/>
    <w:rsid w:val="00E57D4A"/>
    <w:rsid w:val="00E605CC"/>
    <w:rsid w:val="00E60A48"/>
    <w:rsid w:val="00E60BBE"/>
    <w:rsid w:val="00E610CC"/>
    <w:rsid w:val="00E6115E"/>
    <w:rsid w:val="00E611B8"/>
    <w:rsid w:val="00E61603"/>
    <w:rsid w:val="00E61AA3"/>
    <w:rsid w:val="00E61B25"/>
    <w:rsid w:val="00E61F47"/>
    <w:rsid w:val="00E62297"/>
    <w:rsid w:val="00E622B8"/>
    <w:rsid w:val="00E623B0"/>
    <w:rsid w:val="00E62595"/>
    <w:rsid w:val="00E6263F"/>
    <w:rsid w:val="00E62857"/>
    <w:rsid w:val="00E62A76"/>
    <w:rsid w:val="00E62E52"/>
    <w:rsid w:val="00E62F66"/>
    <w:rsid w:val="00E62FB6"/>
    <w:rsid w:val="00E6382E"/>
    <w:rsid w:val="00E63A66"/>
    <w:rsid w:val="00E63EB9"/>
    <w:rsid w:val="00E643B6"/>
    <w:rsid w:val="00E65C59"/>
    <w:rsid w:val="00E65D30"/>
    <w:rsid w:val="00E65F75"/>
    <w:rsid w:val="00E65FA2"/>
    <w:rsid w:val="00E660DA"/>
    <w:rsid w:val="00E66299"/>
    <w:rsid w:val="00E66A98"/>
    <w:rsid w:val="00E670F3"/>
    <w:rsid w:val="00E6719E"/>
    <w:rsid w:val="00E672F3"/>
    <w:rsid w:val="00E67383"/>
    <w:rsid w:val="00E6783E"/>
    <w:rsid w:val="00E702B3"/>
    <w:rsid w:val="00E70339"/>
    <w:rsid w:val="00E70508"/>
    <w:rsid w:val="00E70C23"/>
    <w:rsid w:val="00E71146"/>
    <w:rsid w:val="00E71208"/>
    <w:rsid w:val="00E7149F"/>
    <w:rsid w:val="00E71544"/>
    <w:rsid w:val="00E7174B"/>
    <w:rsid w:val="00E718DE"/>
    <w:rsid w:val="00E719E8"/>
    <w:rsid w:val="00E71B05"/>
    <w:rsid w:val="00E71ECC"/>
    <w:rsid w:val="00E72285"/>
    <w:rsid w:val="00E72566"/>
    <w:rsid w:val="00E72ED3"/>
    <w:rsid w:val="00E73359"/>
    <w:rsid w:val="00E7381B"/>
    <w:rsid w:val="00E7393B"/>
    <w:rsid w:val="00E73C80"/>
    <w:rsid w:val="00E74249"/>
    <w:rsid w:val="00E743AB"/>
    <w:rsid w:val="00E74791"/>
    <w:rsid w:val="00E7484E"/>
    <w:rsid w:val="00E74FEC"/>
    <w:rsid w:val="00E75406"/>
    <w:rsid w:val="00E7556D"/>
    <w:rsid w:val="00E763B1"/>
    <w:rsid w:val="00E77202"/>
    <w:rsid w:val="00E774F9"/>
    <w:rsid w:val="00E77692"/>
    <w:rsid w:val="00E77C08"/>
    <w:rsid w:val="00E77C85"/>
    <w:rsid w:val="00E77E57"/>
    <w:rsid w:val="00E801A0"/>
    <w:rsid w:val="00E803A7"/>
    <w:rsid w:val="00E806EB"/>
    <w:rsid w:val="00E8080F"/>
    <w:rsid w:val="00E80E4A"/>
    <w:rsid w:val="00E81EA5"/>
    <w:rsid w:val="00E8217D"/>
    <w:rsid w:val="00E829DD"/>
    <w:rsid w:val="00E82A05"/>
    <w:rsid w:val="00E82B8D"/>
    <w:rsid w:val="00E83219"/>
    <w:rsid w:val="00E832FB"/>
    <w:rsid w:val="00E83564"/>
    <w:rsid w:val="00E837AB"/>
    <w:rsid w:val="00E837FD"/>
    <w:rsid w:val="00E83C9B"/>
    <w:rsid w:val="00E84187"/>
    <w:rsid w:val="00E843BA"/>
    <w:rsid w:val="00E84CC1"/>
    <w:rsid w:val="00E84FC9"/>
    <w:rsid w:val="00E850ED"/>
    <w:rsid w:val="00E8520A"/>
    <w:rsid w:val="00E8531D"/>
    <w:rsid w:val="00E85861"/>
    <w:rsid w:val="00E85AE2"/>
    <w:rsid w:val="00E85C7F"/>
    <w:rsid w:val="00E85EE5"/>
    <w:rsid w:val="00E86623"/>
    <w:rsid w:val="00E86B10"/>
    <w:rsid w:val="00E87A12"/>
    <w:rsid w:val="00E87CCD"/>
    <w:rsid w:val="00E87CD2"/>
    <w:rsid w:val="00E87E26"/>
    <w:rsid w:val="00E87FBE"/>
    <w:rsid w:val="00E90724"/>
    <w:rsid w:val="00E90A6F"/>
    <w:rsid w:val="00E90C0A"/>
    <w:rsid w:val="00E9147F"/>
    <w:rsid w:val="00E9175C"/>
    <w:rsid w:val="00E919AE"/>
    <w:rsid w:val="00E919DF"/>
    <w:rsid w:val="00E919F6"/>
    <w:rsid w:val="00E91F3B"/>
    <w:rsid w:val="00E920E3"/>
    <w:rsid w:val="00E9229C"/>
    <w:rsid w:val="00E924EE"/>
    <w:rsid w:val="00E92526"/>
    <w:rsid w:val="00E92D62"/>
    <w:rsid w:val="00E92D7D"/>
    <w:rsid w:val="00E92EC8"/>
    <w:rsid w:val="00E93164"/>
    <w:rsid w:val="00E935BC"/>
    <w:rsid w:val="00E93A5C"/>
    <w:rsid w:val="00E93C99"/>
    <w:rsid w:val="00E93E4E"/>
    <w:rsid w:val="00E93E7D"/>
    <w:rsid w:val="00E944BE"/>
    <w:rsid w:val="00E947EE"/>
    <w:rsid w:val="00E96263"/>
    <w:rsid w:val="00E964DE"/>
    <w:rsid w:val="00E9650F"/>
    <w:rsid w:val="00E96ACD"/>
    <w:rsid w:val="00E96B32"/>
    <w:rsid w:val="00E96FE6"/>
    <w:rsid w:val="00E975FE"/>
    <w:rsid w:val="00E97897"/>
    <w:rsid w:val="00EA0032"/>
    <w:rsid w:val="00EA0457"/>
    <w:rsid w:val="00EA054C"/>
    <w:rsid w:val="00EA0E7D"/>
    <w:rsid w:val="00EA160C"/>
    <w:rsid w:val="00EA1B55"/>
    <w:rsid w:val="00EA1C90"/>
    <w:rsid w:val="00EA2521"/>
    <w:rsid w:val="00EA2714"/>
    <w:rsid w:val="00EA286B"/>
    <w:rsid w:val="00EA2CAE"/>
    <w:rsid w:val="00EA3138"/>
    <w:rsid w:val="00EA32DB"/>
    <w:rsid w:val="00EA3659"/>
    <w:rsid w:val="00EA399A"/>
    <w:rsid w:val="00EA4149"/>
    <w:rsid w:val="00EA43FC"/>
    <w:rsid w:val="00EA4428"/>
    <w:rsid w:val="00EA492E"/>
    <w:rsid w:val="00EA4976"/>
    <w:rsid w:val="00EA49B4"/>
    <w:rsid w:val="00EA4FBA"/>
    <w:rsid w:val="00EA50D3"/>
    <w:rsid w:val="00EA5225"/>
    <w:rsid w:val="00EA5873"/>
    <w:rsid w:val="00EA5A1F"/>
    <w:rsid w:val="00EA69FD"/>
    <w:rsid w:val="00EA7100"/>
    <w:rsid w:val="00EA721C"/>
    <w:rsid w:val="00EA73EA"/>
    <w:rsid w:val="00EB0800"/>
    <w:rsid w:val="00EB0876"/>
    <w:rsid w:val="00EB0A38"/>
    <w:rsid w:val="00EB0DBA"/>
    <w:rsid w:val="00EB0FB3"/>
    <w:rsid w:val="00EB14A6"/>
    <w:rsid w:val="00EB1E13"/>
    <w:rsid w:val="00EB1F7D"/>
    <w:rsid w:val="00EB216C"/>
    <w:rsid w:val="00EB2450"/>
    <w:rsid w:val="00EB25BA"/>
    <w:rsid w:val="00EB27C4"/>
    <w:rsid w:val="00EB2C5F"/>
    <w:rsid w:val="00EB2E7C"/>
    <w:rsid w:val="00EB2F12"/>
    <w:rsid w:val="00EB30B1"/>
    <w:rsid w:val="00EB3560"/>
    <w:rsid w:val="00EB3C97"/>
    <w:rsid w:val="00EB40D0"/>
    <w:rsid w:val="00EB42AD"/>
    <w:rsid w:val="00EB43DB"/>
    <w:rsid w:val="00EB447F"/>
    <w:rsid w:val="00EB4485"/>
    <w:rsid w:val="00EB4562"/>
    <w:rsid w:val="00EB4E5D"/>
    <w:rsid w:val="00EB5A66"/>
    <w:rsid w:val="00EB5E4A"/>
    <w:rsid w:val="00EB6295"/>
    <w:rsid w:val="00EB6A40"/>
    <w:rsid w:val="00EB6AA9"/>
    <w:rsid w:val="00EB728C"/>
    <w:rsid w:val="00EB776D"/>
    <w:rsid w:val="00EB7791"/>
    <w:rsid w:val="00EB7CE5"/>
    <w:rsid w:val="00EC0474"/>
    <w:rsid w:val="00EC04F7"/>
    <w:rsid w:val="00EC062E"/>
    <w:rsid w:val="00EC0C47"/>
    <w:rsid w:val="00EC0EB2"/>
    <w:rsid w:val="00EC16A2"/>
    <w:rsid w:val="00EC1F5E"/>
    <w:rsid w:val="00EC227C"/>
    <w:rsid w:val="00EC28E6"/>
    <w:rsid w:val="00EC2EBA"/>
    <w:rsid w:val="00EC318F"/>
    <w:rsid w:val="00EC363E"/>
    <w:rsid w:val="00EC4F6F"/>
    <w:rsid w:val="00EC5069"/>
    <w:rsid w:val="00EC515B"/>
    <w:rsid w:val="00EC51DD"/>
    <w:rsid w:val="00EC5475"/>
    <w:rsid w:val="00EC599D"/>
    <w:rsid w:val="00EC5A67"/>
    <w:rsid w:val="00EC5BBD"/>
    <w:rsid w:val="00EC6039"/>
    <w:rsid w:val="00EC60B0"/>
    <w:rsid w:val="00EC62D8"/>
    <w:rsid w:val="00EC6379"/>
    <w:rsid w:val="00EC6546"/>
    <w:rsid w:val="00EC6AD1"/>
    <w:rsid w:val="00EC6CF2"/>
    <w:rsid w:val="00EC7071"/>
    <w:rsid w:val="00EC721B"/>
    <w:rsid w:val="00EC73AB"/>
    <w:rsid w:val="00EC748A"/>
    <w:rsid w:val="00EC7590"/>
    <w:rsid w:val="00EC76B0"/>
    <w:rsid w:val="00EC777A"/>
    <w:rsid w:val="00EC7F82"/>
    <w:rsid w:val="00ED010C"/>
    <w:rsid w:val="00ED1604"/>
    <w:rsid w:val="00ED1BB6"/>
    <w:rsid w:val="00ED20B7"/>
    <w:rsid w:val="00ED21B1"/>
    <w:rsid w:val="00ED226B"/>
    <w:rsid w:val="00ED279A"/>
    <w:rsid w:val="00ED2BCC"/>
    <w:rsid w:val="00ED2C4E"/>
    <w:rsid w:val="00ED30E3"/>
    <w:rsid w:val="00ED35A4"/>
    <w:rsid w:val="00ED35E5"/>
    <w:rsid w:val="00ED37C5"/>
    <w:rsid w:val="00ED3C21"/>
    <w:rsid w:val="00ED3D38"/>
    <w:rsid w:val="00ED3F95"/>
    <w:rsid w:val="00ED4710"/>
    <w:rsid w:val="00ED47E8"/>
    <w:rsid w:val="00ED4960"/>
    <w:rsid w:val="00ED4FA2"/>
    <w:rsid w:val="00ED53BD"/>
    <w:rsid w:val="00ED5538"/>
    <w:rsid w:val="00ED5993"/>
    <w:rsid w:val="00ED5B15"/>
    <w:rsid w:val="00ED69B6"/>
    <w:rsid w:val="00ED6B53"/>
    <w:rsid w:val="00ED6C17"/>
    <w:rsid w:val="00ED7A7E"/>
    <w:rsid w:val="00ED7E81"/>
    <w:rsid w:val="00EE081D"/>
    <w:rsid w:val="00EE0925"/>
    <w:rsid w:val="00EE0AC2"/>
    <w:rsid w:val="00EE0D26"/>
    <w:rsid w:val="00EE1104"/>
    <w:rsid w:val="00EE11D0"/>
    <w:rsid w:val="00EE1257"/>
    <w:rsid w:val="00EE1937"/>
    <w:rsid w:val="00EE1A0F"/>
    <w:rsid w:val="00EE1A69"/>
    <w:rsid w:val="00EE1C45"/>
    <w:rsid w:val="00EE245A"/>
    <w:rsid w:val="00EE24B2"/>
    <w:rsid w:val="00EE2512"/>
    <w:rsid w:val="00EE25F8"/>
    <w:rsid w:val="00EE26CD"/>
    <w:rsid w:val="00EE26D1"/>
    <w:rsid w:val="00EE2D1C"/>
    <w:rsid w:val="00EE2D69"/>
    <w:rsid w:val="00EE2E9E"/>
    <w:rsid w:val="00EE2F9E"/>
    <w:rsid w:val="00EE3454"/>
    <w:rsid w:val="00EE3B46"/>
    <w:rsid w:val="00EE4225"/>
    <w:rsid w:val="00EE4339"/>
    <w:rsid w:val="00EE4B34"/>
    <w:rsid w:val="00EE5285"/>
    <w:rsid w:val="00EE5AA9"/>
    <w:rsid w:val="00EE5D73"/>
    <w:rsid w:val="00EE5DE9"/>
    <w:rsid w:val="00EE5EDF"/>
    <w:rsid w:val="00EE639D"/>
    <w:rsid w:val="00EE6FD0"/>
    <w:rsid w:val="00EE71C9"/>
    <w:rsid w:val="00EE7240"/>
    <w:rsid w:val="00EE735D"/>
    <w:rsid w:val="00EE75EA"/>
    <w:rsid w:val="00EE7900"/>
    <w:rsid w:val="00EE79E4"/>
    <w:rsid w:val="00EE7B52"/>
    <w:rsid w:val="00EE7C34"/>
    <w:rsid w:val="00EE7DEF"/>
    <w:rsid w:val="00EF02EB"/>
    <w:rsid w:val="00EF0886"/>
    <w:rsid w:val="00EF09A4"/>
    <w:rsid w:val="00EF09D0"/>
    <w:rsid w:val="00EF0E91"/>
    <w:rsid w:val="00EF115A"/>
    <w:rsid w:val="00EF1345"/>
    <w:rsid w:val="00EF15C8"/>
    <w:rsid w:val="00EF1682"/>
    <w:rsid w:val="00EF16AA"/>
    <w:rsid w:val="00EF18AA"/>
    <w:rsid w:val="00EF1BED"/>
    <w:rsid w:val="00EF24FF"/>
    <w:rsid w:val="00EF2638"/>
    <w:rsid w:val="00EF2953"/>
    <w:rsid w:val="00EF2B58"/>
    <w:rsid w:val="00EF2BF4"/>
    <w:rsid w:val="00EF3741"/>
    <w:rsid w:val="00EF3F3B"/>
    <w:rsid w:val="00EF438B"/>
    <w:rsid w:val="00EF4723"/>
    <w:rsid w:val="00EF4793"/>
    <w:rsid w:val="00EF510E"/>
    <w:rsid w:val="00EF52C7"/>
    <w:rsid w:val="00EF5431"/>
    <w:rsid w:val="00EF5778"/>
    <w:rsid w:val="00EF5B43"/>
    <w:rsid w:val="00EF5E17"/>
    <w:rsid w:val="00EF6724"/>
    <w:rsid w:val="00EF6D0F"/>
    <w:rsid w:val="00EF6EFA"/>
    <w:rsid w:val="00EF7821"/>
    <w:rsid w:val="00EF7E2C"/>
    <w:rsid w:val="00EF7F5D"/>
    <w:rsid w:val="00F00C3D"/>
    <w:rsid w:val="00F00FC7"/>
    <w:rsid w:val="00F0147A"/>
    <w:rsid w:val="00F01496"/>
    <w:rsid w:val="00F01D72"/>
    <w:rsid w:val="00F02002"/>
    <w:rsid w:val="00F022CC"/>
    <w:rsid w:val="00F0234C"/>
    <w:rsid w:val="00F02FB4"/>
    <w:rsid w:val="00F031E0"/>
    <w:rsid w:val="00F035B4"/>
    <w:rsid w:val="00F03D6E"/>
    <w:rsid w:val="00F03E1D"/>
    <w:rsid w:val="00F04276"/>
    <w:rsid w:val="00F043A9"/>
    <w:rsid w:val="00F04496"/>
    <w:rsid w:val="00F04695"/>
    <w:rsid w:val="00F04788"/>
    <w:rsid w:val="00F048D3"/>
    <w:rsid w:val="00F049CC"/>
    <w:rsid w:val="00F049ED"/>
    <w:rsid w:val="00F04B60"/>
    <w:rsid w:val="00F04EB0"/>
    <w:rsid w:val="00F05056"/>
    <w:rsid w:val="00F050BE"/>
    <w:rsid w:val="00F05189"/>
    <w:rsid w:val="00F05CA2"/>
    <w:rsid w:val="00F05EAC"/>
    <w:rsid w:val="00F05ED8"/>
    <w:rsid w:val="00F05F3F"/>
    <w:rsid w:val="00F0604C"/>
    <w:rsid w:val="00F06058"/>
    <w:rsid w:val="00F06AED"/>
    <w:rsid w:val="00F06FA2"/>
    <w:rsid w:val="00F077DA"/>
    <w:rsid w:val="00F07FD2"/>
    <w:rsid w:val="00F106BC"/>
    <w:rsid w:val="00F10848"/>
    <w:rsid w:val="00F10A5F"/>
    <w:rsid w:val="00F10AC9"/>
    <w:rsid w:val="00F10AFF"/>
    <w:rsid w:val="00F10FEB"/>
    <w:rsid w:val="00F1147A"/>
    <w:rsid w:val="00F119FF"/>
    <w:rsid w:val="00F12081"/>
    <w:rsid w:val="00F12515"/>
    <w:rsid w:val="00F129B6"/>
    <w:rsid w:val="00F13774"/>
    <w:rsid w:val="00F13BDC"/>
    <w:rsid w:val="00F13FF0"/>
    <w:rsid w:val="00F14B33"/>
    <w:rsid w:val="00F153FD"/>
    <w:rsid w:val="00F15AF1"/>
    <w:rsid w:val="00F16009"/>
    <w:rsid w:val="00F16192"/>
    <w:rsid w:val="00F171CB"/>
    <w:rsid w:val="00F173E8"/>
    <w:rsid w:val="00F17A00"/>
    <w:rsid w:val="00F17BAE"/>
    <w:rsid w:val="00F17C9D"/>
    <w:rsid w:val="00F20359"/>
    <w:rsid w:val="00F205B7"/>
    <w:rsid w:val="00F211F4"/>
    <w:rsid w:val="00F2184C"/>
    <w:rsid w:val="00F219C2"/>
    <w:rsid w:val="00F22937"/>
    <w:rsid w:val="00F22E8B"/>
    <w:rsid w:val="00F22E8C"/>
    <w:rsid w:val="00F2320B"/>
    <w:rsid w:val="00F2335E"/>
    <w:rsid w:val="00F233B2"/>
    <w:rsid w:val="00F24017"/>
    <w:rsid w:val="00F2448B"/>
    <w:rsid w:val="00F24731"/>
    <w:rsid w:val="00F2485C"/>
    <w:rsid w:val="00F24953"/>
    <w:rsid w:val="00F24CBC"/>
    <w:rsid w:val="00F24CF8"/>
    <w:rsid w:val="00F24E5A"/>
    <w:rsid w:val="00F2503E"/>
    <w:rsid w:val="00F2544B"/>
    <w:rsid w:val="00F25950"/>
    <w:rsid w:val="00F259B8"/>
    <w:rsid w:val="00F25ABE"/>
    <w:rsid w:val="00F25C46"/>
    <w:rsid w:val="00F25DB9"/>
    <w:rsid w:val="00F26182"/>
    <w:rsid w:val="00F2622D"/>
    <w:rsid w:val="00F267FF"/>
    <w:rsid w:val="00F2689C"/>
    <w:rsid w:val="00F26FC4"/>
    <w:rsid w:val="00F274DB"/>
    <w:rsid w:val="00F27A64"/>
    <w:rsid w:val="00F27B47"/>
    <w:rsid w:val="00F3018C"/>
    <w:rsid w:val="00F3022E"/>
    <w:rsid w:val="00F313F4"/>
    <w:rsid w:val="00F314C0"/>
    <w:rsid w:val="00F317F5"/>
    <w:rsid w:val="00F31E45"/>
    <w:rsid w:val="00F32A4D"/>
    <w:rsid w:val="00F32ECB"/>
    <w:rsid w:val="00F334DC"/>
    <w:rsid w:val="00F340B2"/>
    <w:rsid w:val="00F3420E"/>
    <w:rsid w:val="00F34B85"/>
    <w:rsid w:val="00F34F44"/>
    <w:rsid w:val="00F353C8"/>
    <w:rsid w:val="00F354E0"/>
    <w:rsid w:val="00F35907"/>
    <w:rsid w:val="00F3598F"/>
    <w:rsid w:val="00F359F8"/>
    <w:rsid w:val="00F35C28"/>
    <w:rsid w:val="00F366F8"/>
    <w:rsid w:val="00F36A6E"/>
    <w:rsid w:val="00F36C63"/>
    <w:rsid w:val="00F36DE6"/>
    <w:rsid w:val="00F36FC4"/>
    <w:rsid w:val="00F37407"/>
    <w:rsid w:val="00F37BDE"/>
    <w:rsid w:val="00F40405"/>
    <w:rsid w:val="00F40447"/>
    <w:rsid w:val="00F405CE"/>
    <w:rsid w:val="00F40A36"/>
    <w:rsid w:val="00F413EE"/>
    <w:rsid w:val="00F4194C"/>
    <w:rsid w:val="00F41DF0"/>
    <w:rsid w:val="00F42450"/>
    <w:rsid w:val="00F42561"/>
    <w:rsid w:val="00F425C3"/>
    <w:rsid w:val="00F430C5"/>
    <w:rsid w:val="00F432A0"/>
    <w:rsid w:val="00F43870"/>
    <w:rsid w:val="00F43A8A"/>
    <w:rsid w:val="00F44137"/>
    <w:rsid w:val="00F4416B"/>
    <w:rsid w:val="00F4457B"/>
    <w:rsid w:val="00F44DAD"/>
    <w:rsid w:val="00F450AC"/>
    <w:rsid w:val="00F457D4"/>
    <w:rsid w:val="00F45AA8"/>
    <w:rsid w:val="00F45F2C"/>
    <w:rsid w:val="00F45F6D"/>
    <w:rsid w:val="00F464AC"/>
    <w:rsid w:val="00F46A0E"/>
    <w:rsid w:val="00F46DE7"/>
    <w:rsid w:val="00F472C5"/>
    <w:rsid w:val="00F474B5"/>
    <w:rsid w:val="00F47F33"/>
    <w:rsid w:val="00F50056"/>
    <w:rsid w:val="00F50610"/>
    <w:rsid w:val="00F5083B"/>
    <w:rsid w:val="00F50EBC"/>
    <w:rsid w:val="00F51445"/>
    <w:rsid w:val="00F51885"/>
    <w:rsid w:val="00F51A2A"/>
    <w:rsid w:val="00F5224B"/>
    <w:rsid w:val="00F527C4"/>
    <w:rsid w:val="00F52E03"/>
    <w:rsid w:val="00F52F29"/>
    <w:rsid w:val="00F53086"/>
    <w:rsid w:val="00F5363C"/>
    <w:rsid w:val="00F536AE"/>
    <w:rsid w:val="00F53C72"/>
    <w:rsid w:val="00F542C4"/>
    <w:rsid w:val="00F5469B"/>
    <w:rsid w:val="00F54F2E"/>
    <w:rsid w:val="00F552ED"/>
    <w:rsid w:val="00F5535B"/>
    <w:rsid w:val="00F559C7"/>
    <w:rsid w:val="00F55B2F"/>
    <w:rsid w:val="00F565D3"/>
    <w:rsid w:val="00F5669E"/>
    <w:rsid w:val="00F567FD"/>
    <w:rsid w:val="00F56D3D"/>
    <w:rsid w:val="00F578A1"/>
    <w:rsid w:val="00F60249"/>
    <w:rsid w:val="00F60365"/>
    <w:rsid w:val="00F60864"/>
    <w:rsid w:val="00F60BBA"/>
    <w:rsid w:val="00F60F38"/>
    <w:rsid w:val="00F6106F"/>
    <w:rsid w:val="00F611F5"/>
    <w:rsid w:val="00F6130E"/>
    <w:rsid w:val="00F613DA"/>
    <w:rsid w:val="00F6181E"/>
    <w:rsid w:val="00F626E0"/>
    <w:rsid w:val="00F63409"/>
    <w:rsid w:val="00F63C04"/>
    <w:rsid w:val="00F63C4D"/>
    <w:rsid w:val="00F63E6C"/>
    <w:rsid w:val="00F6440C"/>
    <w:rsid w:val="00F644FB"/>
    <w:rsid w:val="00F64609"/>
    <w:rsid w:val="00F64842"/>
    <w:rsid w:val="00F64953"/>
    <w:rsid w:val="00F656EF"/>
    <w:rsid w:val="00F65B90"/>
    <w:rsid w:val="00F65C78"/>
    <w:rsid w:val="00F65E3A"/>
    <w:rsid w:val="00F66489"/>
    <w:rsid w:val="00F66574"/>
    <w:rsid w:val="00F66B2D"/>
    <w:rsid w:val="00F66C85"/>
    <w:rsid w:val="00F66E3C"/>
    <w:rsid w:val="00F67334"/>
    <w:rsid w:val="00F67568"/>
    <w:rsid w:val="00F6783F"/>
    <w:rsid w:val="00F67850"/>
    <w:rsid w:val="00F702CB"/>
    <w:rsid w:val="00F7044E"/>
    <w:rsid w:val="00F70B09"/>
    <w:rsid w:val="00F70B9B"/>
    <w:rsid w:val="00F712E0"/>
    <w:rsid w:val="00F716E2"/>
    <w:rsid w:val="00F718B5"/>
    <w:rsid w:val="00F723B2"/>
    <w:rsid w:val="00F72604"/>
    <w:rsid w:val="00F73061"/>
    <w:rsid w:val="00F73A50"/>
    <w:rsid w:val="00F7418D"/>
    <w:rsid w:val="00F741EF"/>
    <w:rsid w:val="00F74C13"/>
    <w:rsid w:val="00F75026"/>
    <w:rsid w:val="00F751CA"/>
    <w:rsid w:val="00F75631"/>
    <w:rsid w:val="00F75F16"/>
    <w:rsid w:val="00F760A2"/>
    <w:rsid w:val="00F7693A"/>
    <w:rsid w:val="00F76E2C"/>
    <w:rsid w:val="00F77A14"/>
    <w:rsid w:val="00F8033C"/>
    <w:rsid w:val="00F80AEA"/>
    <w:rsid w:val="00F8101B"/>
    <w:rsid w:val="00F8112D"/>
    <w:rsid w:val="00F8121F"/>
    <w:rsid w:val="00F81780"/>
    <w:rsid w:val="00F81983"/>
    <w:rsid w:val="00F8199D"/>
    <w:rsid w:val="00F81C52"/>
    <w:rsid w:val="00F82422"/>
    <w:rsid w:val="00F8354F"/>
    <w:rsid w:val="00F8357C"/>
    <w:rsid w:val="00F83770"/>
    <w:rsid w:val="00F837ED"/>
    <w:rsid w:val="00F83D02"/>
    <w:rsid w:val="00F84244"/>
    <w:rsid w:val="00F842C2"/>
    <w:rsid w:val="00F847A6"/>
    <w:rsid w:val="00F84B31"/>
    <w:rsid w:val="00F84CC1"/>
    <w:rsid w:val="00F84D48"/>
    <w:rsid w:val="00F8585D"/>
    <w:rsid w:val="00F85BC7"/>
    <w:rsid w:val="00F85CF9"/>
    <w:rsid w:val="00F85E38"/>
    <w:rsid w:val="00F85F29"/>
    <w:rsid w:val="00F8640C"/>
    <w:rsid w:val="00F86975"/>
    <w:rsid w:val="00F86BE1"/>
    <w:rsid w:val="00F870C9"/>
    <w:rsid w:val="00F8772F"/>
    <w:rsid w:val="00F878D2"/>
    <w:rsid w:val="00F90117"/>
    <w:rsid w:val="00F90714"/>
    <w:rsid w:val="00F90E2D"/>
    <w:rsid w:val="00F9121C"/>
    <w:rsid w:val="00F91527"/>
    <w:rsid w:val="00F91A4D"/>
    <w:rsid w:val="00F91F3C"/>
    <w:rsid w:val="00F924FF"/>
    <w:rsid w:val="00F92533"/>
    <w:rsid w:val="00F929C7"/>
    <w:rsid w:val="00F92AC1"/>
    <w:rsid w:val="00F92CBC"/>
    <w:rsid w:val="00F92E6C"/>
    <w:rsid w:val="00F9314B"/>
    <w:rsid w:val="00F931A5"/>
    <w:rsid w:val="00F93220"/>
    <w:rsid w:val="00F93369"/>
    <w:rsid w:val="00F939F6"/>
    <w:rsid w:val="00F93CEE"/>
    <w:rsid w:val="00F93D96"/>
    <w:rsid w:val="00F9467B"/>
    <w:rsid w:val="00F94711"/>
    <w:rsid w:val="00F9490E"/>
    <w:rsid w:val="00F95791"/>
    <w:rsid w:val="00F95E1D"/>
    <w:rsid w:val="00F96125"/>
    <w:rsid w:val="00F9619D"/>
    <w:rsid w:val="00F96679"/>
    <w:rsid w:val="00F967DC"/>
    <w:rsid w:val="00F96A4E"/>
    <w:rsid w:val="00F97201"/>
    <w:rsid w:val="00F977AB"/>
    <w:rsid w:val="00F97A0D"/>
    <w:rsid w:val="00F97CDF"/>
    <w:rsid w:val="00F97DB5"/>
    <w:rsid w:val="00F97F70"/>
    <w:rsid w:val="00FA0333"/>
    <w:rsid w:val="00FA142C"/>
    <w:rsid w:val="00FA1A5E"/>
    <w:rsid w:val="00FA1AC3"/>
    <w:rsid w:val="00FA213A"/>
    <w:rsid w:val="00FA2261"/>
    <w:rsid w:val="00FA22C9"/>
    <w:rsid w:val="00FA2354"/>
    <w:rsid w:val="00FA2A89"/>
    <w:rsid w:val="00FA2EFB"/>
    <w:rsid w:val="00FA2FE5"/>
    <w:rsid w:val="00FA3126"/>
    <w:rsid w:val="00FA4B81"/>
    <w:rsid w:val="00FA4F87"/>
    <w:rsid w:val="00FA56A3"/>
    <w:rsid w:val="00FA575E"/>
    <w:rsid w:val="00FA5790"/>
    <w:rsid w:val="00FA60EF"/>
    <w:rsid w:val="00FA67C2"/>
    <w:rsid w:val="00FA68F8"/>
    <w:rsid w:val="00FA6B25"/>
    <w:rsid w:val="00FA6E8A"/>
    <w:rsid w:val="00FA6FFE"/>
    <w:rsid w:val="00FA75E1"/>
    <w:rsid w:val="00FA78E1"/>
    <w:rsid w:val="00FA7BFF"/>
    <w:rsid w:val="00FB0CCC"/>
    <w:rsid w:val="00FB0F68"/>
    <w:rsid w:val="00FB2100"/>
    <w:rsid w:val="00FB2170"/>
    <w:rsid w:val="00FB2CF3"/>
    <w:rsid w:val="00FB337F"/>
    <w:rsid w:val="00FB35C8"/>
    <w:rsid w:val="00FB3C1A"/>
    <w:rsid w:val="00FB4128"/>
    <w:rsid w:val="00FB4691"/>
    <w:rsid w:val="00FB4FE2"/>
    <w:rsid w:val="00FB5A24"/>
    <w:rsid w:val="00FB5B1B"/>
    <w:rsid w:val="00FB5B27"/>
    <w:rsid w:val="00FB6395"/>
    <w:rsid w:val="00FB680F"/>
    <w:rsid w:val="00FB6936"/>
    <w:rsid w:val="00FB6EFD"/>
    <w:rsid w:val="00FB75BD"/>
    <w:rsid w:val="00FC05A3"/>
    <w:rsid w:val="00FC0FC1"/>
    <w:rsid w:val="00FC12FF"/>
    <w:rsid w:val="00FC145F"/>
    <w:rsid w:val="00FC1759"/>
    <w:rsid w:val="00FC1B7B"/>
    <w:rsid w:val="00FC2013"/>
    <w:rsid w:val="00FC24F4"/>
    <w:rsid w:val="00FC260E"/>
    <w:rsid w:val="00FC29AE"/>
    <w:rsid w:val="00FC334F"/>
    <w:rsid w:val="00FC34D0"/>
    <w:rsid w:val="00FC35A4"/>
    <w:rsid w:val="00FC36B9"/>
    <w:rsid w:val="00FC37C3"/>
    <w:rsid w:val="00FC3973"/>
    <w:rsid w:val="00FC3E52"/>
    <w:rsid w:val="00FC4262"/>
    <w:rsid w:val="00FC45C4"/>
    <w:rsid w:val="00FC4D78"/>
    <w:rsid w:val="00FC53CF"/>
    <w:rsid w:val="00FC545B"/>
    <w:rsid w:val="00FC559A"/>
    <w:rsid w:val="00FC5708"/>
    <w:rsid w:val="00FC59AD"/>
    <w:rsid w:val="00FC5AA0"/>
    <w:rsid w:val="00FC5B85"/>
    <w:rsid w:val="00FC6D58"/>
    <w:rsid w:val="00FC70EC"/>
    <w:rsid w:val="00FC74DD"/>
    <w:rsid w:val="00FC76B0"/>
    <w:rsid w:val="00FC7753"/>
    <w:rsid w:val="00FC7F6B"/>
    <w:rsid w:val="00FD02EC"/>
    <w:rsid w:val="00FD06D8"/>
    <w:rsid w:val="00FD08A1"/>
    <w:rsid w:val="00FD0CD1"/>
    <w:rsid w:val="00FD0F13"/>
    <w:rsid w:val="00FD109A"/>
    <w:rsid w:val="00FD135A"/>
    <w:rsid w:val="00FD16FB"/>
    <w:rsid w:val="00FD1E83"/>
    <w:rsid w:val="00FD204E"/>
    <w:rsid w:val="00FD228B"/>
    <w:rsid w:val="00FD2425"/>
    <w:rsid w:val="00FD2824"/>
    <w:rsid w:val="00FD3049"/>
    <w:rsid w:val="00FD32A7"/>
    <w:rsid w:val="00FD33AA"/>
    <w:rsid w:val="00FD35E9"/>
    <w:rsid w:val="00FD3B0A"/>
    <w:rsid w:val="00FD3BF5"/>
    <w:rsid w:val="00FD4115"/>
    <w:rsid w:val="00FD415E"/>
    <w:rsid w:val="00FD443E"/>
    <w:rsid w:val="00FD4E1D"/>
    <w:rsid w:val="00FD5563"/>
    <w:rsid w:val="00FD58FF"/>
    <w:rsid w:val="00FD634F"/>
    <w:rsid w:val="00FD63B4"/>
    <w:rsid w:val="00FD640B"/>
    <w:rsid w:val="00FD6810"/>
    <w:rsid w:val="00FD6B9E"/>
    <w:rsid w:val="00FD6EF9"/>
    <w:rsid w:val="00FD744F"/>
    <w:rsid w:val="00FD764B"/>
    <w:rsid w:val="00FD7745"/>
    <w:rsid w:val="00FD798D"/>
    <w:rsid w:val="00FD7FBD"/>
    <w:rsid w:val="00FE01CF"/>
    <w:rsid w:val="00FE0361"/>
    <w:rsid w:val="00FE0A44"/>
    <w:rsid w:val="00FE0D2C"/>
    <w:rsid w:val="00FE0E71"/>
    <w:rsid w:val="00FE103A"/>
    <w:rsid w:val="00FE195B"/>
    <w:rsid w:val="00FE1B0A"/>
    <w:rsid w:val="00FE1B7B"/>
    <w:rsid w:val="00FE1CE5"/>
    <w:rsid w:val="00FE1D3C"/>
    <w:rsid w:val="00FE1DF8"/>
    <w:rsid w:val="00FE258A"/>
    <w:rsid w:val="00FE2942"/>
    <w:rsid w:val="00FE2E43"/>
    <w:rsid w:val="00FE3150"/>
    <w:rsid w:val="00FE38B2"/>
    <w:rsid w:val="00FE3B6C"/>
    <w:rsid w:val="00FE3B8C"/>
    <w:rsid w:val="00FE4523"/>
    <w:rsid w:val="00FE4792"/>
    <w:rsid w:val="00FE4D59"/>
    <w:rsid w:val="00FE523E"/>
    <w:rsid w:val="00FE5E9C"/>
    <w:rsid w:val="00FE5EE6"/>
    <w:rsid w:val="00FE5F34"/>
    <w:rsid w:val="00FE5FBC"/>
    <w:rsid w:val="00FE613E"/>
    <w:rsid w:val="00FE618F"/>
    <w:rsid w:val="00FE6255"/>
    <w:rsid w:val="00FE71C6"/>
    <w:rsid w:val="00FE730C"/>
    <w:rsid w:val="00FE742B"/>
    <w:rsid w:val="00FE7875"/>
    <w:rsid w:val="00FE7972"/>
    <w:rsid w:val="00FF0A98"/>
    <w:rsid w:val="00FF0BB1"/>
    <w:rsid w:val="00FF106C"/>
    <w:rsid w:val="00FF10CD"/>
    <w:rsid w:val="00FF114D"/>
    <w:rsid w:val="00FF1327"/>
    <w:rsid w:val="00FF152A"/>
    <w:rsid w:val="00FF192B"/>
    <w:rsid w:val="00FF1BB0"/>
    <w:rsid w:val="00FF1BC5"/>
    <w:rsid w:val="00FF2D3A"/>
    <w:rsid w:val="00FF3F37"/>
    <w:rsid w:val="00FF3F9E"/>
    <w:rsid w:val="00FF470E"/>
    <w:rsid w:val="00FF4D2E"/>
    <w:rsid w:val="00FF5306"/>
    <w:rsid w:val="00FF5478"/>
    <w:rsid w:val="00FF5661"/>
    <w:rsid w:val="00FF57D8"/>
    <w:rsid w:val="00FF597E"/>
    <w:rsid w:val="00FF5EB6"/>
    <w:rsid w:val="00FF631F"/>
    <w:rsid w:val="00FF6447"/>
    <w:rsid w:val="00FF651E"/>
    <w:rsid w:val="00FF6754"/>
    <w:rsid w:val="00FF6756"/>
    <w:rsid w:val="00FF6990"/>
    <w:rsid w:val="00FF6B59"/>
    <w:rsid w:val="00FF72A9"/>
    <w:rsid w:val="00FF757F"/>
    <w:rsid w:val="00FF7C52"/>
    <w:rsid w:val="00FF7CE8"/>
    <w:rsid w:val="00FF7D10"/>
    <w:rsid w:val="00FF7EC5"/>
    <w:rsid w:val="00FF7FBD"/>
    <w:rsid w:val="012F155E"/>
    <w:rsid w:val="0142CB8A"/>
    <w:rsid w:val="01779F40"/>
    <w:rsid w:val="0188B0FE"/>
    <w:rsid w:val="01B2C5F8"/>
    <w:rsid w:val="02191A09"/>
    <w:rsid w:val="0246D133"/>
    <w:rsid w:val="027280C2"/>
    <w:rsid w:val="0280638D"/>
    <w:rsid w:val="02E65CE0"/>
    <w:rsid w:val="03DF8208"/>
    <w:rsid w:val="03E9F5C8"/>
    <w:rsid w:val="052AE611"/>
    <w:rsid w:val="05A68B17"/>
    <w:rsid w:val="05BC312A"/>
    <w:rsid w:val="066E1D42"/>
    <w:rsid w:val="07122FF4"/>
    <w:rsid w:val="07689506"/>
    <w:rsid w:val="07A23D8E"/>
    <w:rsid w:val="07A430A0"/>
    <w:rsid w:val="07C5C77D"/>
    <w:rsid w:val="07D388C1"/>
    <w:rsid w:val="08BFDE02"/>
    <w:rsid w:val="08DB23F5"/>
    <w:rsid w:val="08FED9AD"/>
    <w:rsid w:val="090A6D03"/>
    <w:rsid w:val="091E1F8A"/>
    <w:rsid w:val="0969A3B8"/>
    <w:rsid w:val="09CFD1AE"/>
    <w:rsid w:val="09F15A75"/>
    <w:rsid w:val="0A46F023"/>
    <w:rsid w:val="0A6047F8"/>
    <w:rsid w:val="0A72B397"/>
    <w:rsid w:val="0A7AFBDD"/>
    <w:rsid w:val="0AC709E8"/>
    <w:rsid w:val="0AE3E251"/>
    <w:rsid w:val="0B2F8840"/>
    <w:rsid w:val="0B3585B9"/>
    <w:rsid w:val="0B411D51"/>
    <w:rsid w:val="0B5514B2"/>
    <w:rsid w:val="0BB058A5"/>
    <w:rsid w:val="0C32E295"/>
    <w:rsid w:val="0C625F5E"/>
    <w:rsid w:val="0C84A98C"/>
    <w:rsid w:val="0CA8287D"/>
    <w:rsid w:val="0CE46EF3"/>
    <w:rsid w:val="0D1663E4"/>
    <w:rsid w:val="0D500EFB"/>
    <w:rsid w:val="0D5D809D"/>
    <w:rsid w:val="0D6E4F8B"/>
    <w:rsid w:val="0D7CB44A"/>
    <w:rsid w:val="0D86B3B5"/>
    <w:rsid w:val="0D975FFA"/>
    <w:rsid w:val="0DB06FA1"/>
    <w:rsid w:val="0DC39975"/>
    <w:rsid w:val="0E0869E4"/>
    <w:rsid w:val="0E4936EE"/>
    <w:rsid w:val="0E699829"/>
    <w:rsid w:val="0EE3405D"/>
    <w:rsid w:val="0F0899CA"/>
    <w:rsid w:val="0F5052B2"/>
    <w:rsid w:val="0F5FF24B"/>
    <w:rsid w:val="0F71A776"/>
    <w:rsid w:val="0FC5F07F"/>
    <w:rsid w:val="109E954C"/>
    <w:rsid w:val="10A4D1D9"/>
    <w:rsid w:val="10AFFE85"/>
    <w:rsid w:val="110A02C7"/>
    <w:rsid w:val="115F7A5C"/>
    <w:rsid w:val="11A7F043"/>
    <w:rsid w:val="11FA6EFD"/>
    <w:rsid w:val="12A6E22D"/>
    <w:rsid w:val="12B48F46"/>
    <w:rsid w:val="12D6ECF0"/>
    <w:rsid w:val="12F15A7B"/>
    <w:rsid w:val="136933B3"/>
    <w:rsid w:val="13839C57"/>
    <w:rsid w:val="13A179A6"/>
    <w:rsid w:val="13E4563F"/>
    <w:rsid w:val="14664A7A"/>
    <w:rsid w:val="146655AA"/>
    <w:rsid w:val="14810FB1"/>
    <w:rsid w:val="1496042E"/>
    <w:rsid w:val="150B8183"/>
    <w:rsid w:val="151D63D1"/>
    <w:rsid w:val="152A7D87"/>
    <w:rsid w:val="1531629B"/>
    <w:rsid w:val="15A295F8"/>
    <w:rsid w:val="15AFB33F"/>
    <w:rsid w:val="15C1DF07"/>
    <w:rsid w:val="15F59BC3"/>
    <w:rsid w:val="162EA76B"/>
    <w:rsid w:val="16D0A1A5"/>
    <w:rsid w:val="16EE05BD"/>
    <w:rsid w:val="16EE8A17"/>
    <w:rsid w:val="16FFB41F"/>
    <w:rsid w:val="170ED50B"/>
    <w:rsid w:val="178E1FE3"/>
    <w:rsid w:val="17E76393"/>
    <w:rsid w:val="17F6BA12"/>
    <w:rsid w:val="189CFB5D"/>
    <w:rsid w:val="18E803A2"/>
    <w:rsid w:val="1902711F"/>
    <w:rsid w:val="1902A7D7"/>
    <w:rsid w:val="192FE661"/>
    <w:rsid w:val="1944B4DD"/>
    <w:rsid w:val="19AF6CB2"/>
    <w:rsid w:val="1A29C9CE"/>
    <w:rsid w:val="1A38E9A9"/>
    <w:rsid w:val="1A4CF49C"/>
    <w:rsid w:val="1A654281"/>
    <w:rsid w:val="1A818C9F"/>
    <w:rsid w:val="1AB7895F"/>
    <w:rsid w:val="1AC6C256"/>
    <w:rsid w:val="1AFD31B2"/>
    <w:rsid w:val="1BCC573C"/>
    <w:rsid w:val="1BDEAAC2"/>
    <w:rsid w:val="1BF2480E"/>
    <w:rsid w:val="1C4F04F3"/>
    <w:rsid w:val="1C5577C2"/>
    <w:rsid w:val="1C689A28"/>
    <w:rsid w:val="1C992340"/>
    <w:rsid w:val="1CAFDCAC"/>
    <w:rsid w:val="1D388997"/>
    <w:rsid w:val="1D6B402D"/>
    <w:rsid w:val="1E182E58"/>
    <w:rsid w:val="1E2E9A64"/>
    <w:rsid w:val="1E3D001A"/>
    <w:rsid w:val="1E3D076B"/>
    <w:rsid w:val="1F07F552"/>
    <w:rsid w:val="1F6D057B"/>
    <w:rsid w:val="1FF15F33"/>
    <w:rsid w:val="200C8C9A"/>
    <w:rsid w:val="201CA978"/>
    <w:rsid w:val="20651F4A"/>
    <w:rsid w:val="209F696F"/>
    <w:rsid w:val="20B1A92D"/>
    <w:rsid w:val="20E2CA7F"/>
    <w:rsid w:val="2137D78B"/>
    <w:rsid w:val="213CB4BC"/>
    <w:rsid w:val="213E8BEB"/>
    <w:rsid w:val="218818C9"/>
    <w:rsid w:val="2197022C"/>
    <w:rsid w:val="21C33DAB"/>
    <w:rsid w:val="21CC38CB"/>
    <w:rsid w:val="21E4496A"/>
    <w:rsid w:val="21ED7EC0"/>
    <w:rsid w:val="2209DF55"/>
    <w:rsid w:val="222DF64F"/>
    <w:rsid w:val="223F39BC"/>
    <w:rsid w:val="22D5DEA6"/>
    <w:rsid w:val="22E524C3"/>
    <w:rsid w:val="22ECB7A6"/>
    <w:rsid w:val="2304E0E2"/>
    <w:rsid w:val="2381D242"/>
    <w:rsid w:val="23B58222"/>
    <w:rsid w:val="243937F1"/>
    <w:rsid w:val="2446E44F"/>
    <w:rsid w:val="2471346C"/>
    <w:rsid w:val="248A82FA"/>
    <w:rsid w:val="24A3279C"/>
    <w:rsid w:val="24B45370"/>
    <w:rsid w:val="24D7AF95"/>
    <w:rsid w:val="253CB475"/>
    <w:rsid w:val="258FDFD8"/>
    <w:rsid w:val="25CF6313"/>
    <w:rsid w:val="25E64EBC"/>
    <w:rsid w:val="265FB4A3"/>
    <w:rsid w:val="271497D9"/>
    <w:rsid w:val="27BBB38C"/>
    <w:rsid w:val="27D34CCF"/>
    <w:rsid w:val="284AF877"/>
    <w:rsid w:val="284DCEC5"/>
    <w:rsid w:val="286829D5"/>
    <w:rsid w:val="2907F027"/>
    <w:rsid w:val="29281797"/>
    <w:rsid w:val="294BCB71"/>
    <w:rsid w:val="295B3D4E"/>
    <w:rsid w:val="29737176"/>
    <w:rsid w:val="29DFADC3"/>
    <w:rsid w:val="29F4F2E7"/>
    <w:rsid w:val="2A01A7ED"/>
    <w:rsid w:val="2A7088EA"/>
    <w:rsid w:val="2A89F760"/>
    <w:rsid w:val="2A96FAB2"/>
    <w:rsid w:val="2B97B551"/>
    <w:rsid w:val="2BD9252B"/>
    <w:rsid w:val="2BE9D483"/>
    <w:rsid w:val="2C1592BC"/>
    <w:rsid w:val="2C3A3F32"/>
    <w:rsid w:val="2D030D14"/>
    <w:rsid w:val="2D0C8D23"/>
    <w:rsid w:val="2D10C380"/>
    <w:rsid w:val="2D4A6AFD"/>
    <w:rsid w:val="2D74984E"/>
    <w:rsid w:val="2E047E0E"/>
    <w:rsid w:val="2E25CCBA"/>
    <w:rsid w:val="2EC89C27"/>
    <w:rsid w:val="2EE3A6D8"/>
    <w:rsid w:val="2EECDD7C"/>
    <w:rsid w:val="2F4DC9B9"/>
    <w:rsid w:val="302314E4"/>
    <w:rsid w:val="3065F597"/>
    <w:rsid w:val="30774658"/>
    <w:rsid w:val="30922B19"/>
    <w:rsid w:val="30924BE2"/>
    <w:rsid w:val="30C7345B"/>
    <w:rsid w:val="310C0140"/>
    <w:rsid w:val="311DFFA7"/>
    <w:rsid w:val="3172671B"/>
    <w:rsid w:val="3174CD86"/>
    <w:rsid w:val="32973395"/>
    <w:rsid w:val="334D018D"/>
    <w:rsid w:val="335B9A90"/>
    <w:rsid w:val="33783CAC"/>
    <w:rsid w:val="33DFF35E"/>
    <w:rsid w:val="33E5119C"/>
    <w:rsid w:val="33FB6B55"/>
    <w:rsid w:val="340770EA"/>
    <w:rsid w:val="341BA201"/>
    <w:rsid w:val="34351277"/>
    <w:rsid w:val="3448ABA1"/>
    <w:rsid w:val="347CB096"/>
    <w:rsid w:val="349F03F6"/>
    <w:rsid w:val="35442281"/>
    <w:rsid w:val="35549F1B"/>
    <w:rsid w:val="359539EE"/>
    <w:rsid w:val="3658CAAF"/>
    <w:rsid w:val="36F361FD"/>
    <w:rsid w:val="372160E0"/>
    <w:rsid w:val="3747D5D3"/>
    <w:rsid w:val="37C488B1"/>
    <w:rsid w:val="387EE463"/>
    <w:rsid w:val="3899DC57"/>
    <w:rsid w:val="38ADDEFC"/>
    <w:rsid w:val="38FFC8D2"/>
    <w:rsid w:val="39081859"/>
    <w:rsid w:val="3940E64D"/>
    <w:rsid w:val="39556913"/>
    <w:rsid w:val="39AF4825"/>
    <w:rsid w:val="3A4E598E"/>
    <w:rsid w:val="3AA495EC"/>
    <w:rsid w:val="3AAF6B8F"/>
    <w:rsid w:val="3AD6BF1B"/>
    <w:rsid w:val="3AF30E1E"/>
    <w:rsid w:val="3AF75434"/>
    <w:rsid w:val="3B376D6F"/>
    <w:rsid w:val="3B5A10BA"/>
    <w:rsid w:val="3B5A9831"/>
    <w:rsid w:val="3B81DCF0"/>
    <w:rsid w:val="3B900DD2"/>
    <w:rsid w:val="3BC0EAC4"/>
    <w:rsid w:val="3BDCF14C"/>
    <w:rsid w:val="3BF5A58F"/>
    <w:rsid w:val="3C29701F"/>
    <w:rsid w:val="3C66C8D2"/>
    <w:rsid w:val="3C74A9AA"/>
    <w:rsid w:val="3CCC7C59"/>
    <w:rsid w:val="3D139E1C"/>
    <w:rsid w:val="3D1F252B"/>
    <w:rsid w:val="3D241A17"/>
    <w:rsid w:val="3D291236"/>
    <w:rsid w:val="3D83D682"/>
    <w:rsid w:val="3DF195CD"/>
    <w:rsid w:val="3E5167D8"/>
    <w:rsid w:val="3E98744B"/>
    <w:rsid w:val="3EEC2CCC"/>
    <w:rsid w:val="3F19D3CB"/>
    <w:rsid w:val="3F19DD0F"/>
    <w:rsid w:val="3F39C28C"/>
    <w:rsid w:val="3F41428A"/>
    <w:rsid w:val="3F480E93"/>
    <w:rsid w:val="3FF26355"/>
    <w:rsid w:val="3FF628C2"/>
    <w:rsid w:val="4046E01B"/>
    <w:rsid w:val="4050190F"/>
    <w:rsid w:val="40B31858"/>
    <w:rsid w:val="41396C35"/>
    <w:rsid w:val="413B1847"/>
    <w:rsid w:val="414E3C9E"/>
    <w:rsid w:val="4151998C"/>
    <w:rsid w:val="4198A384"/>
    <w:rsid w:val="41BB656C"/>
    <w:rsid w:val="41CDD62C"/>
    <w:rsid w:val="41F47DD3"/>
    <w:rsid w:val="423BBA3D"/>
    <w:rsid w:val="424CDD36"/>
    <w:rsid w:val="42B04D02"/>
    <w:rsid w:val="42FD38E9"/>
    <w:rsid w:val="431C1E70"/>
    <w:rsid w:val="439A6D7C"/>
    <w:rsid w:val="4479991E"/>
    <w:rsid w:val="4498191D"/>
    <w:rsid w:val="44AEB24A"/>
    <w:rsid w:val="44BE4604"/>
    <w:rsid w:val="453946DB"/>
    <w:rsid w:val="456E2DEE"/>
    <w:rsid w:val="456E4C8F"/>
    <w:rsid w:val="457DA38C"/>
    <w:rsid w:val="45AD27F1"/>
    <w:rsid w:val="45C65BE4"/>
    <w:rsid w:val="45D4A473"/>
    <w:rsid w:val="463B36BA"/>
    <w:rsid w:val="464E3AB0"/>
    <w:rsid w:val="46525187"/>
    <w:rsid w:val="46594EBC"/>
    <w:rsid w:val="469C7290"/>
    <w:rsid w:val="46CDD931"/>
    <w:rsid w:val="46D908B0"/>
    <w:rsid w:val="46DB9582"/>
    <w:rsid w:val="4712EFBF"/>
    <w:rsid w:val="4715254A"/>
    <w:rsid w:val="4727674E"/>
    <w:rsid w:val="47A20741"/>
    <w:rsid w:val="47D10A5F"/>
    <w:rsid w:val="47E31DE7"/>
    <w:rsid w:val="4860B22C"/>
    <w:rsid w:val="4890D30A"/>
    <w:rsid w:val="48C9EF0E"/>
    <w:rsid w:val="48DA18F7"/>
    <w:rsid w:val="490E023C"/>
    <w:rsid w:val="4998FE2E"/>
    <w:rsid w:val="4999B78B"/>
    <w:rsid w:val="49A4AA23"/>
    <w:rsid w:val="49A71820"/>
    <w:rsid w:val="4A17FA7E"/>
    <w:rsid w:val="4A1DB111"/>
    <w:rsid w:val="4A235469"/>
    <w:rsid w:val="4A4C2959"/>
    <w:rsid w:val="4A61A93B"/>
    <w:rsid w:val="4A819E22"/>
    <w:rsid w:val="4A85B3BB"/>
    <w:rsid w:val="4AA3D90A"/>
    <w:rsid w:val="4ABEE932"/>
    <w:rsid w:val="4ACBF6FC"/>
    <w:rsid w:val="4ADE05C7"/>
    <w:rsid w:val="4ADFC8AC"/>
    <w:rsid w:val="4B1F31F6"/>
    <w:rsid w:val="4B372B11"/>
    <w:rsid w:val="4B3FA967"/>
    <w:rsid w:val="4BBF75B0"/>
    <w:rsid w:val="4C6134CB"/>
    <w:rsid w:val="4D0BDEFF"/>
    <w:rsid w:val="4D67AD61"/>
    <w:rsid w:val="4DC7754F"/>
    <w:rsid w:val="4E03B111"/>
    <w:rsid w:val="4E48111B"/>
    <w:rsid w:val="4E9BAEDC"/>
    <w:rsid w:val="4EA4329E"/>
    <w:rsid w:val="4F0F7840"/>
    <w:rsid w:val="4F59E984"/>
    <w:rsid w:val="4F8D7896"/>
    <w:rsid w:val="4FEB6E46"/>
    <w:rsid w:val="4FFDAECF"/>
    <w:rsid w:val="5011CB60"/>
    <w:rsid w:val="50A56DF2"/>
    <w:rsid w:val="515878DE"/>
    <w:rsid w:val="5174DB73"/>
    <w:rsid w:val="5198A988"/>
    <w:rsid w:val="51B7610D"/>
    <w:rsid w:val="52535B65"/>
    <w:rsid w:val="52AF6A66"/>
    <w:rsid w:val="530B3AEB"/>
    <w:rsid w:val="530B840C"/>
    <w:rsid w:val="5339C5BA"/>
    <w:rsid w:val="53784C6E"/>
    <w:rsid w:val="54184457"/>
    <w:rsid w:val="541988C5"/>
    <w:rsid w:val="542549ED"/>
    <w:rsid w:val="54522180"/>
    <w:rsid w:val="54529606"/>
    <w:rsid w:val="5481BB8F"/>
    <w:rsid w:val="5482DF93"/>
    <w:rsid w:val="552F58F9"/>
    <w:rsid w:val="5566351F"/>
    <w:rsid w:val="55BD33B7"/>
    <w:rsid w:val="55FFC3C0"/>
    <w:rsid w:val="56263E39"/>
    <w:rsid w:val="563A2925"/>
    <w:rsid w:val="564AE914"/>
    <w:rsid w:val="565B7F69"/>
    <w:rsid w:val="567B54A0"/>
    <w:rsid w:val="56DEF7D7"/>
    <w:rsid w:val="56E8C258"/>
    <w:rsid w:val="5720BD70"/>
    <w:rsid w:val="574CE751"/>
    <w:rsid w:val="57BC8835"/>
    <w:rsid w:val="57BDEFB6"/>
    <w:rsid w:val="57D429AB"/>
    <w:rsid w:val="58260294"/>
    <w:rsid w:val="58623B43"/>
    <w:rsid w:val="5862EC75"/>
    <w:rsid w:val="5880E98B"/>
    <w:rsid w:val="58D24C0F"/>
    <w:rsid w:val="5902D0B6"/>
    <w:rsid w:val="5914E2C0"/>
    <w:rsid w:val="5963C050"/>
    <w:rsid w:val="5A903F96"/>
    <w:rsid w:val="5AAC4BE3"/>
    <w:rsid w:val="5AECD552"/>
    <w:rsid w:val="5AF4010F"/>
    <w:rsid w:val="5B2BC3F2"/>
    <w:rsid w:val="5B599AE8"/>
    <w:rsid w:val="5BBA1911"/>
    <w:rsid w:val="5BBADFF2"/>
    <w:rsid w:val="5BFDC31E"/>
    <w:rsid w:val="5C41FE0C"/>
    <w:rsid w:val="5C584491"/>
    <w:rsid w:val="5C7FB9A6"/>
    <w:rsid w:val="5CC3EB5E"/>
    <w:rsid w:val="5CDB7098"/>
    <w:rsid w:val="5CF4B05D"/>
    <w:rsid w:val="5CF8E2C3"/>
    <w:rsid w:val="5E1F6DFB"/>
    <w:rsid w:val="5E2045D9"/>
    <w:rsid w:val="5E729F3F"/>
    <w:rsid w:val="5E9746DC"/>
    <w:rsid w:val="5EC06EC8"/>
    <w:rsid w:val="5EE5D32B"/>
    <w:rsid w:val="5EFB38D6"/>
    <w:rsid w:val="5F0EDBD4"/>
    <w:rsid w:val="5F32887B"/>
    <w:rsid w:val="5F32D22A"/>
    <w:rsid w:val="5F33574C"/>
    <w:rsid w:val="5F508E91"/>
    <w:rsid w:val="5F5B5BA8"/>
    <w:rsid w:val="5F7D2B69"/>
    <w:rsid w:val="5F84070F"/>
    <w:rsid w:val="5F848EC8"/>
    <w:rsid w:val="60006971"/>
    <w:rsid w:val="60BCB9EB"/>
    <w:rsid w:val="60DA9AE7"/>
    <w:rsid w:val="6112DEF3"/>
    <w:rsid w:val="61447CA9"/>
    <w:rsid w:val="6226EE79"/>
    <w:rsid w:val="623DC825"/>
    <w:rsid w:val="6319271F"/>
    <w:rsid w:val="632569A8"/>
    <w:rsid w:val="632E8B41"/>
    <w:rsid w:val="63738B26"/>
    <w:rsid w:val="637E0981"/>
    <w:rsid w:val="63D2420E"/>
    <w:rsid w:val="643984CF"/>
    <w:rsid w:val="643D3F5D"/>
    <w:rsid w:val="64632BD8"/>
    <w:rsid w:val="649AA113"/>
    <w:rsid w:val="64F7C299"/>
    <w:rsid w:val="650D05E6"/>
    <w:rsid w:val="65166A23"/>
    <w:rsid w:val="65F37849"/>
    <w:rsid w:val="65F871D2"/>
    <w:rsid w:val="66762311"/>
    <w:rsid w:val="669C51E2"/>
    <w:rsid w:val="66DB5744"/>
    <w:rsid w:val="671B4E6D"/>
    <w:rsid w:val="67211295"/>
    <w:rsid w:val="6753C57D"/>
    <w:rsid w:val="675BF7F3"/>
    <w:rsid w:val="6772B21F"/>
    <w:rsid w:val="6776DA73"/>
    <w:rsid w:val="67994C9B"/>
    <w:rsid w:val="679E8CD3"/>
    <w:rsid w:val="67B08A37"/>
    <w:rsid w:val="67D9C6F9"/>
    <w:rsid w:val="68007CB4"/>
    <w:rsid w:val="6810E574"/>
    <w:rsid w:val="68411F19"/>
    <w:rsid w:val="68476F65"/>
    <w:rsid w:val="684EF2A5"/>
    <w:rsid w:val="68712F7C"/>
    <w:rsid w:val="68747744"/>
    <w:rsid w:val="6889860D"/>
    <w:rsid w:val="68C53EC2"/>
    <w:rsid w:val="69656D6B"/>
    <w:rsid w:val="6980C4A4"/>
    <w:rsid w:val="698D00AA"/>
    <w:rsid w:val="69AA74AE"/>
    <w:rsid w:val="69FF9025"/>
    <w:rsid w:val="6A5E1086"/>
    <w:rsid w:val="6A63E493"/>
    <w:rsid w:val="6A86D2E8"/>
    <w:rsid w:val="6AEF3291"/>
    <w:rsid w:val="6B18B293"/>
    <w:rsid w:val="6B71CBC1"/>
    <w:rsid w:val="6B889EFE"/>
    <w:rsid w:val="6C0B3E5C"/>
    <w:rsid w:val="6C3CC540"/>
    <w:rsid w:val="6C60409F"/>
    <w:rsid w:val="6CB9B3B9"/>
    <w:rsid w:val="6CC97D22"/>
    <w:rsid w:val="6D030732"/>
    <w:rsid w:val="6D2747AE"/>
    <w:rsid w:val="6D2EDD6F"/>
    <w:rsid w:val="6D5A606D"/>
    <w:rsid w:val="6D791BC5"/>
    <w:rsid w:val="6D7B50F9"/>
    <w:rsid w:val="6D9462A7"/>
    <w:rsid w:val="6D94EF4A"/>
    <w:rsid w:val="6D9DB6C7"/>
    <w:rsid w:val="6E266326"/>
    <w:rsid w:val="6E2A6982"/>
    <w:rsid w:val="6EE20D7E"/>
    <w:rsid w:val="6EFA0717"/>
    <w:rsid w:val="6EFA1AD6"/>
    <w:rsid w:val="6F006332"/>
    <w:rsid w:val="6F55BEA9"/>
    <w:rsid w:val="6F75186E"/>
    <w:rsid w:val="6F7E5A5B"/>
    <w:rsid w:val="6F890467"/>
    <w:rsid w:val="6FD93C28"/>
    <w:rsid w:val="70382A70"/>
    <w:rsid w:val="70A3D094"/>
    <w:rsid w:val="70B948E9"/>
    <w:rsid w:val="70D464CA"/>
    <w:rsid w:val="70E0D117"/>
    <w:rsid w:val="70E5158D"/>
    <w:rsid w:val="70F9DA2C"/>
    <w:rsid w:val="715B5E72"/>
    <w:rsid w:val="71BE64FE"/>
    <w:rsid w:val="71E620B9"/>
    <w:rsid w:val="720CAEBC"/>
    <w:rsid w:val="722E7379"/>
    <w:rsid w:val="72BED234"/>
    <w:rsid w:val="72E66AD3"/>
    <w:rsid w:val="72F657B7"/>
    <w:rsid w:val="7303ECDF"/>
    <w:rsid w:val="732C4527"/>
    <w:rsid w:val="7345B476"/>
    <w:rsid w:val="73633E52"/>
    <w:rsid w:val="739E4787"/>
    <w:rsid w:val="73C0D02E"/>
    <w:rsid w:val="73CCF63E"/>
    <w:rsid w:val="73DB5FB4"/>
    <w:rsid w:val="744D1B6E"/>
    <w:rsid w:val="7496892F"/>
    <w:rsid w:val="74CFF6BA"/>
    <w:rsid w:val="75971C58"/>
    <w:rsid w:val="75A235B9"/>
    <w:rsid w:val="75A2818E"/>
    <w:rsid w:val="75C42828"/>
    <w:rsid w:val="7610F6D7"/>
    <w:rsid w:val="762E2F37"/>
    <w:rsid w:val="76DEA713"/>
    <w:rsid w:val="76F2BC9C"/>
    <w:rsid w:val="77291D75"/>
    <w:rsid w:val="778730DC"/>
    <w:rsid w:val="778DC0AC"/>
    <w:rsid w:val="77DEEC89"/>
    <w:rsid w:val="77F19F1C"/>
    <w:rsid w:val="781A8282"/>
    <w:rsid w:val="789D9FD1"/>
    <w:rsid w:val="78E71C5A"/>
    <w:rsid w:val="7988C5C8"/>
    <w:rsid w:val="79A2D2DD"/>
    <w:rsid w:val="79C2020D"/>
    <w:rsid w:val="79CEB8D4"/>
    <w:rsid w:val="79F70A81"/>
    <w:rsid w:val="7A6BD748"/>
    <w:rsid w:val="7A95DA8F"/>
    <w:rsid w:val="7ABE6D49"/>
    <w:rsid w:val="7B1E824F"/>
    <w:rsid w:val="7B2A671F"/>
    <w:rsid w:val="7BB8219B"/>
    <w:rsid w:val="7BCD5233"/>
    <w:rsid w:val="7C40B499"/>
    <w:rsid w:val="7C7CDAC4"/>
    <w:rsid w:val="7C823807"/>
    <w:rsid w:val="7C826072"/>
    <w:rsid w:val="7C865E4C"/>
    <w:rsid w:val="7CD41601"/>
    <w:rsid w:val="7CD520DE"/>
    <w:rsid w:val="7CDD5FAC"/>
    <w:rsid w:val="7D662982"/>
    <w:rsid w:val="7DA0EE6A"/>
    <w:rsid w:val="7DCE907A"/>
    <w:rsid w:val="7E001E1A"/>
    <w:rsid w:val="7E49EB26"/>
    <w:rsid w:val="7EBD3823"/>
    <w:rsid w:val="7ED6C2B2"/>
    <w:rsid w:val="7F4ECC8B"/>
    <w:rsid w:val="7FA42678"/>
    <w:rsid w:val="7FF6D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6CB5D461"/>
  <w15:chartTrackingRefBased/>
  <w15:docId w15:val="{CEF1C3D6-25E2-48E2-9CD4-E9A2749A5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18"/>
        <w:szCs w:val="18"/>
        <w:lang w:val="nl-NL" w:eastAsia="en-US" w:bidi="ar-SA"/>
      </w:rPr>
    </w:rPrDefault>
    <w:pPrDefault>
      <w:pPr>
        <w:spacing w:line="28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62B50"/>
  </w:style>
  <w:style w:type="paragraph" w:styleId="Kop1">
    <w:name w:val="heading 1"/>
    <w:aliases w:val="Synarchis kop 1,Kopregel"/>
    <w:basedOn w:val="Standaard"/>
    <w:next w:val="Standaard"/>
    <w:link w:val="Kop1Char"/>
    <w:uiPriority w:val="9"/>
    <w:qFormat/>
    <w:rsid w:val="00562B50"/>
    <w:pPr>
      <w:keepNext/>
      <w:keepLines/>
      <w:pageBreakBefore/>
      <w:widowControl w:val="0"/>
      <w:numPr>
        <w:numId w:val="12"/>
      </w:numPr>
      <w:spacing w:after="240" w:line="380" w:lineRule="atLeast"/>
      <w:ind w:left="709" w:hanging="709"/>
      <w:outlineLvl w:val="0"/>
    </w:pPr>
    <w:rPr>
      <w:rFonts w:asciiTheme="majorHAnsi" w:eastAsiaTheme="majorEastAsia" w:hAnsiTheme="majorHAnsi" w:cstheme="majorBidi"/>
      <w:b/>
      <w:color w:val="AEDD03" w:themeColor="accent1"/>
      <w:sz w:val="32"/>
      <w:szCs w:val="32"/>
    </w:rPr>
  </w:style>
  <w:style w:type="paragraph" w:styleId="Kop2">
    <w:name w:val="heading 2"/>
    <w:aliases w:val="Synarchis kop 2"/>
    <w:basedOn w:val="Standaard"/>
    <w:next w:val="Standaard"/>
    <w:link w:val="Kop2Char"/>
    <w:uiPriority w:val="9"/>
    <w:unhideWhenUsed/>
    <w:qFormat/>
    <w:rsid w:val="00562B50"/>
    <w:pPr>
      <w:keepNext/>
      <w:keepLines/>
      <w:numPr>
        <w:ilvl w:val="1"/>
        <w:numId w:val="12"/>
      </w:numPr>
      <w:spacing w:before="320" w:line="320" w:lineRule="atLeast"/>
      <w:ind w:left="709" w:hanging="709"/>
      <w:outlineLvl w:val="1"/>
    </w:pPr>
    <w:rPr>
      <w:rFonts w:asciiTheme="majorHAnsi" w:eastAsiaTheme="majorEastAsia" w:hAnsiTheme="majorHAnsi" w:cstheme="majorBidi"/>
      <w:b/>
      <w:color w:val="333233" w:themeColor="text1"/>
      <w:sz w:val="20"/>
      <w:szCs w:val="26"/>
    </w:rPr>
  </w:style>
  <w:style w:type="paragraph" w:styleId="Kop3">
    <w:name w:val="heading 3"/>
    <w:aliases w:val="Synarchis kop 3"/>
    <w:basedOn w:val="Standaard"/>
    <w:next w:val="Standaard"/>
    <w:link w:val="Kop3Char"/>
    <w:uiPriority w:val="9"/>
    <w:unhideWhenUsed/>
    <w:qFormat/>
    <w:rsid w:val="00562B50"/>
    <w:pPr>
      <w:keepNext/>
      <w:keepLines/>
      <w:numPr>
        <w:ilvl w:val="2"/>
        <w:numId w:val="12"/>
      </w:numPr>
      <w:spacing w:before="320" w:line="320" w:lineRule="atLeast"/>
      <w:ind w:left="709" w:hanging="709"/>
      <w:outlineLvl w:val="2"/>
    </w:pPr>
    <w:rPr>
      <w:rFonts w:asciiTheme="majorHAnsi" w:eastAsiaTheme="majorEastAsia" w:hAnsiTheme="majorHAnsi" w:cstheme="majorBidi"/>
      <w:b/>
      <w:color w:val="333233" w:themeColor="text1"/>
      <w:szCs w:val="24"/>
    </w:rPr>
  </w:style>
  <w:style w:type="paragraph" w:styleId="Kop4">
    <w:name w:val="heading 4"/>
    <w:aliases w:val="Kop 4 Synarchis kop 4"/>
    <w:basedOn w:val="Standaard"/>
    <w:next w:val="Standaard"/>
    <w:link w:val="Kop4Char"/>
    <w:uiPriority w:val="9"/>
    <w:unhideWhenUsed/>
    <w:rsid w:val="00562B50"/>
    <w:pPr>
      <w:keepNext/>
      <w:keepLines/>
      <w:numPr>
        <w:ilvl w:val="3"/>
        <w:numId w:val="1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82A502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562B5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82A502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rsid w:val="00562B5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566D01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rsid w:val="00562B5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566D01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rsid w:val="00562B5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525152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rsid w:val="00562B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525152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Heading1Char">
    <w:name w:val="Heading 1 Char"/>
    <w:aliases w:val="Synarchis kop 1 Char,Kopregel Char"/>
    <w:basedOn w:val="Standaardalinea-lettertype"/>
    <w:uiPriority w:val="9"/>
    <w:rsid w:val="00D027A8"/>
    <w:rPr>
      <w:rFonts w:asciiTheme="majorHAnsi" w:eastAsiaTheme="majorEastAsia" w:hAnsiTheme="majorHAnsi" w:cstheme="majorBidi"/>
      <w:b/>
      <w:color w:val="AEDD03" w:themeColor="accent1"/>
      <w:sz w:val="32"/>
      <w:szCs w:val="32"/>
    </w:rPr>
  </w:style>
  <w:style w:type="character" w:customStyle="1" w:styleId="Heading2Char">
    <w:name w:val="Heading 2 Char"/>
    <w:aliases w:val="Synarchis kop 2 Char"/>
    <w:basedOn w:val="Standaardalinea-lettertype"/>
    <w:uiPriority w:val="9"/>
    <w:rsid w:val="00D027A8"/>
    <w:rPr>
      <w:rFonts w:asciiTheme="majorHAnsi" w:eastAsiaTheme="majorEastAsia" w:hAnsiTheme="majorHAnsi" w:cstheme="majorBidi"/>
      <w:b/>
      <w:color w:val="333233" w:themeColor="text1"/>
      <w:sz w:val="20"/>
      <w:szCs w:val="26"/>
    </w:rPr>
  </w:style>
  <w:style w:type="character" w:customStyle="1" w:styleId="Heading3Char">
    <w:name w:val="Heading 3 Char"/>
    <w:aliases w:val="Synarchis kop 3 Char"/>
    <w:basedOn w:val="Standaardalinea-lettertype"/>
    <w:uiPriority w:val="9"/>
    <w:rsid w:val="00D027A8"/>
    <w:rPr>
      <w:rFonts w:asciiTheme="majorHAnsi" w:eastAsiaTheme="majorEastAsia" w:hAnsiTheme="majorHAnsi" w:cstheme="majorBidi"/>
      <w:b/>
      <w:color w:val="333233" w:themeColor="text1"/>
      <w:szCs w:val="24"/>
    </w:rPr>
  </w:style>
  <w:style w:type="character" w:customStyle="1" w:styleId="Heading4Char">
    <w:name w:val="Heading 4 Char"/>
    <w:aliases w:val="Kop 4 Synarchis kop 4 Char"/>
    <w:basedOn w:val="Standaardalinea-lettertype"/>
    <w:uiPriority w:val="9"/>
    <w:rsid w:val="00D027A8"/>
    <w:rPr>
      <w:rFonts w:asciiTheme="majorHAnsi" w:eastAsiaTheme="majorEastAsia" w:hAnsiTheme="majorHAnsi" w:cstheme="majorBidi"/>
      <w:i/>
      <w:iCs/>
      <w:color w:val="82A502" w:themeColor="accent1" w:themeShade="BF"/>
    </w:rPr>
  </w:style>
  <w:style w:type="character" w:customStyle="1" w:styleId="Heading5Char">
    <w:name w:val="Heading 5 Char"/>
    <w:basedOn w:val="Standaardalinea-lettertype"/>
    <w:uiPriority w:val="9"/>
    <w:semiHidden/>
    <w:rsid w:val="00D027A8"/>
    <w:rPr>
      <w:rFonts w:asciiTheme="majorHAnsi" w:eastAsiaTheme="majorEastAsia" w:hAnsiTheme="majorHAnsi" w:cstheme="majorBidi"/>
      <w:color w:val="82A502" w:themeColor="accent1" w:themeShade="BF"/>
    </w:rPr>
  </w:style>
  <w:style w:type="character" w:customStyle="1" w:styleId="Heading6Char">
    <w:name w:val="Heading 6 Char"/>
    <w:basedOn w:val="Standaardalinea-lettertype"/>
    <w:uiPriority w:val="9"/>
    <w:semiHidden/>
    <w:rsid w:val="00D027A8"/>
    <w:rPr>
      <w:rFonts w:asciiTheme="majorHAnsi" w:eastAsiaTheme="majorEastAsia" w:hAnsiTheme="majorHAnsi" w:cstheme="majorBidi"/>
      <w:color w:val="566D01" w:themeColor="accent1" w:themeShade="7F"/>
    </w:rPr>
  </w:style>
  <w:style w:type="character" w:customStyle="1" w:styleId="Heading7Char">
    <w:name w:val="Heading 7 Char"/>
    <w:basedOn w:val="Standaardalinea-lettertype"/>
    <w:uiPriority w:val="9"/>
    <w:semiHidden/>
    <w:rsid w:val="00D027A8"/>
    <w:rPr>
      <w:rFonts w:asciiTheme="majorHAnsi" w:eastAsiaTheme="majorEastAsia" w:hAnsiTheme="majorHAnsi" w:cstheme="majorBidi"/>
      <w:i/>
      <w:iCs/>
      <w:color w:val="566D01" w:themeColor="accent1" w:themeShade="7F"/>
    </w:rPr>
  </w:style>
  <w:style w:type="character" w:customStyle="1" w:styleId="Heading8Char">
    <w:name w:val="Heading 8 Char"/>
    <w:basedOn w:val="Standaardalinea-lettertype"/>
    <w:uiPriority w:val="9"/>
    <w:semiHidden/>
    <w:rsid w:val="00D027A8"/>
    <w:rPr>
      <w:rFonts w:asciiTheme="majorHAnsi" w:eastAsiaTheme="majorEastAsia" w:hAnsiTheme="majorHAnsi" w:cstheme="majorBidi"/>
      <w:color w:val="525152" w:themeColor="text1" w:themeTint="D8"/>
      <w:sz w:val="21"/>
      <w:szCs w:val="21"/>
    </w:rPr>
  </w:style>
  <w:style w:type="character" w:customStyle="1" w:styleId="Heading9Char">
    <w:name w:val="Heading 9 Char"/>
    <w:basedOn w:val="Standaardalinea-lettertype"/>
    <w:uiPriority w:val="9"/>
    <w:semiHidden/>
    <w:rsid w:val="00D027A8"/>
    <w:rPr>
      <w:rFonts w:asciiTheme="majorHAnsi" w:eastAsiaTheme="majorEastAsia" w:hAnsiTheme="majorHAnsi" w:cstheme="majorBidi"/>
      <w:i/>
      <w:iCs/>
      <w:color w:val="525152" w:themeColor="text1" w:themeTint="D8"/>
      <w:sz w:val="21"/>
      <w:szCs w:val="21"/>
    </w:rPr>
  </w:style>
  <w:style w:type="paragraph" w:customStyle="1" w:styleId="Tussenkop">
    <w:name w:val="_Tussenkop"/>
    <w:basedOn w:val="Standaard"/>
    <w:next w:val="Standaard"/>
    <w:qFormat/>
    <w:rsid w:val="00562B50"/>
    <w:pPr>
      <w:keepNext/>
      <w:spacing w:before="280" w:line="320" w:lineRule="atLeast"/>
    </w:pPr>
    <w:rPr>
      <w:b/>
      <w:color w:val="E98300"/>
    </w:rPr>
  </w:style>
  <w:style w:type="paragraph" w:styleId="Bijschrift">
    <w:name w:val="caption"/>
    <w:basedOn w:val="Standaard"/>
    <w:next w:val="Standaard"/>
    <w:uiPriority w:val="35"/>
    <w:unhideWhenUsed/>
    <w:rsid w:val="00562B50"/>
    <w:pPr>
      <w:spacing w:line="240" w:lineRule="auto"/>
    </w:pPr>
    <w:rPr>
      <w:iCs/>
      <w:color w:val="333233" w:themeColor="text2"/>
      <w:sz w:val="16"/>
    </w:rPr>
  </w:style>
  <w:style w:type="paragraph" w:styleId="Voettekst">
    <w:name w:val="footer"/>
    <w:basedOn w:val="Standaard"/>
    <w:link w:val="VoettekstChar"/>
    <w:uiPriority w:val="99"/>
    <w:unhideWhenUsed/>
    <w:rsid w:val="00562B50"/>
    <w:pPr>
      <w:tabs>
        <w:tab w:val="center" w:pos="4536"/>
        <w:tab w:val="right" w:pos="9072"/>
      </w:tabs>
      <w:spacing w:line="280" w:lineRule="exact"/>
    </w:pPr>
    <w:rPr>
      <w:sz w:val="16"/>
    </w:rPr>
  </w:style>
  <w:style w:type="character" w:customStyle="1" w:styleId="FooterChar">
    <w:name w:val="Footer Char"/>
    <w:basedOn w:val="Standaardalinea-lettertype"/>
    <w:uiPriority w:val="99"/>
    <w:rsid w:val="00D027A8"/>
    <w:rPr>
      <w:sz w:val="16"/>
    </w:rPr>
  </w:style>
  <w:style w:type="paragraph" w:styleId="Koptekst">
    <w:name w:val="header"/>
    <w:basedOn w:val="Standaard"/>
    <w:link w:val="KoptekstChar"/>
    <w:uiPriority w:val="99"/>
    <w:unhideWhenUsed/>
    <w:rsid w:val="00562B50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Standaardalinea-lettertype"/>
    <w:uiPriority w:val="99"/>
    <w:rsid w:val="00D027A8"/>
  </w:style>
  <w:style w:type="table" w:styleId="Tabelraster">
    <w:name w:val="Table Grid"/>
    <w:basedOn w:val="Standaardtabel"/>
    <w:uiPriority w:val="39"/>
    <w:rsid w:val="00562B5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link w:val="LijstalineaChar"/>
    <w:uiPriority w:val="34"/>
    <w:rsid w:val="00562B50"/>
    <w:pPr>
      <w:ind w:left="720"/>
      <w:contextualSpacing/>
    </w:pPr>
  </w:style>
  <w:style w:type="character" w:customStyle="1" w:styleId="LijstalineaChar">
    <w:name w:val="Lijstalinea Char"/>
    <w:basedOn w:val="Standaardalinea-lettertype"/>
    <w:link w:val="Lijstalinea"/>
    <w:uiPriority w:val="34"/>
    <w:rsid w:val="00E2408A"/>
  </w:style>
  <w:style w:type="paragraph" w:customStyle="1" w:styleId="OpsommingGenummerd">
    <w:name w:val="_OpsommingGenummerd"/>
    <w:basedOn w:val="Lijstalinea"/>
    <w:qFormat/>
    <w:rsid w:val="00562B50"/>
    <w:pPr>
      <w:numPr>
        <w:numId w:val="13"/>
      </w:numPr>
    </w:pPr>
  </w:style>
  <w:style w:type="paragraph" w:customStyle="1" w:styleId="SubopsommingGenummerd">
    <w:name w:val="_SubopsommingGenummerd"/>
    <w:basedOn w:val="Lijstalinea"/>
    <w:qFormat/>
    <w:rsid w:val="00562B50"/>
    <w:pPr>
      <w:numPr>
        <w:ilvl w:val="1"/>
        <w:numId w:val="13"/>
      </w:numPr>
    </w:pPr>
  </w:style>
  <w:style w:type="paragraph" w:customStyle="1" w:styleId="BijlageTitel">
    <w:name w:val="_BijlageTitel"/>
    <w:basedOn w:val="Kop1"/>
    <w:next w:val="Standaard"/>
    <w:qFormat/>
    <w:rsid w:val="00562B50"/>
    <w:pPr>
      <w:numPr>
        <w:numId w:val="14"/>
      </w:numPr>
    </w:pPr>
  </w:style>
  <w:style w:type="table" w:customStyle="1" w:styleId="SynarchisTable">
    <w:name w:val="SynarchisTable"/>
    <w:basedOn w:val="Standaardtabel"/>
    <w:uiPriority w:val="99"/>
    <w:rsid w:val="00562B50"/>
    <w:pPr>
      <w:spacing w:line="240" w:lineRule="auto"/>
    </w:pPr>
    <w:tblPr>
      <w:tblStyleRowBandSize w:val="1"/>
      <w:tblBorders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  <w:tblCellMar>
        <w:left w:w="57" w:type="dxa"/>
        <w:bottom w:w="28" w:type="dxa"/>
        <w:right w:w="57" w:type="dxa"/>
      </w:tblCellMar>
    </w:tblPr>
    <w:tblStylePr w:type="firstRow">
      <w:rPr>
        <w:b/>
        <w:color w:val="FFFFFF" w:themeColor="background2"/>
      </w:rPr>
      <w:tblPr/>
      <w:tcPr>
        <w:tcBorders>
          <w:left w:val="single" w:sz="4" w:space="0" w:color="D9D9D9" w:themeColor="background1" w:themeShade="D9"/>
          <w:right w:val="nil"/>
          <w:insideV w:val="single" w:sz="4" w:space="0" w:color="FFFFFF" w:themeColor="background1"/>
        </w:tcBorders>
        <w:shd w:val="clear" w:color="auto" w:fill="AEDD03" w:themeFill="accent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ussenpaginaTitel">
    <w:name w:val="_TussenpaginaTitel"/>
    <w:next w:val="Standaard"/>
    <w:rsid w:val="00562B50"/>
    <w:pPr>
      <w:numPr>
        <w:numId w:val="15"/>
      </w:numPr>
      <w:spacing w:before="13560"/>
      <w:ind w:left="737" w:firstLine="0"/>
    </w:pPr>
    <w:rPr>
      <w:b/>
      <w:color w:val="FFFFFF" w:themeColor="background1"/>
      <w:sz w:val="48"/>
      <w:szCs w:val="32"/>
    </w:rPr>
  </w:style>
  <w:style w:type="paragraph" w:customStyle="1" w:styleId="TussenpaginaBijlage">
    <w:name w:val="_TussenpaginaBijlage"/>
    <w:basedOn w:val="TussenpaginaTitel"/>
    <w:next w:val="Standaard"/>
    <w:rsid w:val="00562B50"/>
    <w:pPr>
      <w:numPr>
        <w:numId w:val="0"/>
      </w:numPr>
      <w:ind w:left="482"/>
    </w:pPr>
  </w:style>
  <w:style w:type="paragraph" w:styleId="Inhopg2">
    <w:name w:val="toc 2"/>
    <w:basedOn w:val="Standaard"/>
    <w:next w:val="Standaard"/>
    <w:autoRedefine/>
    <w:uiPriority w:val="39"/>
    <w:unhideWhenUsed/>
    <w:rsid w:val="00562B50"/>
    <w:pPr>
      <w:tabs>
        <w:tab w:val="right" w:pos="10365"/>
      </w:tabs>
      <w:ind w:left="851" w:hanging="851"/>
    </w:pPr>
    <w:rPr>
      <w:noProof/>
    </w:rPr>
  </w:style>
  <w:style w:type="paragraph" w:styleId="Inhopg1">
    <w:name w:val="toc 1"/>
    <w:basedOn w:val="Standaard"/>
    <w:next w:val="Standaard"/>
    <w:autoRedefine/>
    <w:uiPriority w:val="39"/>
    <w:unhideWhenUsed/>
    <w:rsid w:val="00562B50"/>
    <w:pPr>
      <w:tabs>
        <w:tab w:val="right" w:pos="10365"/>
      </w:tabs>
      <w:spacing w:before="280"/>
      <w:ind w:left="851" w:hanging="851"/>
    </w:pPr>
    <w:rPr>
      <w:b/>
      <w:color w:val="AEDD03" w:themeColor="accent1"/>
    </w:rPr>
  </w:style>
  <w:style w:type="paragraph" w:styleId="Inhopg3">
    <w:name w:val="toc 3"/>
    <w:basedOn w:val="Standaard"/>
    <w:next w:val="Standaard"/>
    <w:uiPriority w:val="39"/>
    <w:unhideWhenUsed/>
    <w:rsid w:val="00562B50"/>
    <w:pPr>
      <w:tabs>
        <w:tab w:val="right" w:pos="10365"/>
      </w:tabs>
      <w:ind w:left="851" w:hanging="851"/>
    </w:pPr>
  </w:style>
  <w:style w:type="paragraph" w:styleId="Inhopg4">
    <w:name w:val="toc 4"/>
    <w:basedOn w:val="Standaard"/>
    <w:next w:val="Standaard"/>
    <w:autoRedefine/>
    <w:uiPriority w:val="39"/>
    <w:unhideWhenUsed/>
    <w:rsid w:val="00562B50"/>
    <w:pPr>
      <w:tabs>
        <w:tab w:val="right" w:pos="10365"/>
      </w:tabs>
      <w:ind w:left="851" w:hanging="851"/>
    </w:pPr>
  </w:style>
  <w:style w:type="character" w:styleId="Hyperlink">
    <w:name w:val="Hyperlink"/>
    <w:basedOn w:val="Standaardalinea-lettertype"/>
    <w:uiPriority w:val="99"/>
    <w:unhideWhenUsed/>
    <w:rsid w:val="00562B50"/>
    <w:rPr>
      <w:color w:val="0563C1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rsid w:val="00562B50"/>
    <w:pPr>
      <w:spacing w:line="560" w:lineRule="exact"/>
      <w:ind w:left="488"/>
      <w:jc w:val="left"/>
    </w:pPr>
    <w:rPr>
      <w:b/>
      <w:color w:val="FFFFFF" w:themeColor="background1"/>
      <w:sz w:val="48"/>
      <w:szCs w:val="48"/>
    </w:rPr>
  </w:style>
  <w:style w:type="character" w:customStyle="1" w:styleId="TitleChar">
    <w:name w:val="Title Char"/>
    <w:basedOn w:val="Standaardalinea-lettertype"/>
    <w:uiPriority w:val="10"/>
    <w:rsid w:val="00D027A8"/>
    <w:rPr>
      <w:b/>
      <w:color w:val="FFFFFF" w:themeColor="background1"/>
      <w:sz w:val="48"/>
      <w:szCs w:val="48"/>
    </w:rPr>
  </w:style>
  <w:style w:type="paragraph" w:customStyle="1" w:styleId="TitelBoven">
    <w:name w:val="_TitelBoven"/>
    <w:basedOn w:val="Standaard"/>
    <w:rsid w:val="00562B50"/>
    <w:pPr>
      <w:spacing w:line="600" w:lineRule="exact"/>
      <w:ind w:left="490"/>
      <w:jc w:val="left"/>
    </w:pPr>
    <w:rPr>
      <w:b/>
      <w:color w:val="FFFFFF" w:themeColor="background1"/>
      <w:sz w:val="30"/>
      <w:szCs w:val="30"/>
    </w:rPr>
  </w:style>
  <w:style w:type="paragraph" w:styleId="Ondertitel">
    <w:name w:val="Subtitle"/>
    <w:basedOn w:val="Tussenkop"/>
    <w:next w:val="Standaard"/>
    <w:link w:val="OndertitelChar"/>
    <w:uiPriority w:val="11"/>
    <w:rsid w:val="00562B50"/>
    <w:pPr>
      <w:spacing w:before="0" w:line="400" w:lineRule="exact"/>
      <w:ind w:left="488" w:right="1775"/>
      <w:jc w:val="left"/>
    </w:pPr>
    <w:rPr>
      <w:b w:val="0"/>
      <w:color w:val="FFFFFF" w:themeColor="background1"/>
      <w:sz w:val="24"/>
      <w:szCs w:val="24"/>
    </w:rPr>
  </w:style>
  <w:style w:type="character" w:customStyle="1" w:styleId="SubtitleChar">
    <w:name w:val="Subtitle Char"/>
    <w:basedOn w:val="Standaardalinea-lettertype"/>
    <w:uiPriority w:val="11"/>
    <w:rsid w:val="00D027A8"/>
    <w:rPr>
      <w:color w:val="FFFFFF" w:themeColor="background1"/>
      <w:sz w:val="24"/>
      <w:szCs w:val="24"/>
    </w:rPr>
  </w:style>
  <w:style w:type="paragraph" w:customStyle="1" w:styleId="DatumCover">
    <w:name w:val="_DatumCover"/>
    <w:basedOn w:val="Tussenkop"/>
    <w:rsid w:val="00562B50"/>
    <w:pPr>
      <w:spacing w:before="0"/>
      <w:ind w:left="737"/>
    </w:pPr>
    <w:rPr>
      <w:b w:val="0"/>
      <w:color w:val="FFFFFF" w:themeColor="background1"/>
    </w:rPr>
  </w:style>
  <w:style w:type="paragraph" w:customStyle="1" w:styleId="TitelTabel">
    <w:name w:val="_TitelTabel"/>
    <w:basedOn w:val="Standaard"/>
    <w:rsid w:val="00562B50"/>
    <w:pPr>
      <w:keepNext/>
    </w:pPr>
    <w:rPr>
      <w:b/>
    </w:rPr>
  </w:style>
  <w:style w:type="character" w:styleId="Onopgelostemelding">
    <w:name w:val="Unresolved Mention"/>
    <w:basedOn w:val="Standaardalinea-lettertype"/>
    <w:uiPriority w:val="99"/>
    <w:unhideWhenUsed/>
    <w:rsid w:val="00562B50"/>
    <w:rPr>
      <w:color w:val="605E5C"/>
      <w:shd w:val="clear" w:color="auto" w:fill="E1DFDD"/>
    </w:rPr>
  </w:style>
  <w:style w:type="paragraph" w:customStyle="1" w:styleId="Payoff">
    <w:name w:val="_Payoff"/>
    <w:basedOn w:val="Standaard"/>
    <w:rsid w:val="00562B50"/>
    <w:pPr>
      <w:spacing w:line="240" w:lineRule="auto"/>
      <w:jc w:val="center"/>
    </w:pPr>
    <w:rPr>
      <w:color w:val="FFFFFF" w:themeColor="background1"/>
      <w:sz w:val="60"/>
      <w:szCs w:val="60"/>
    </w:rPr>
  </w:style>
  <w:style w:type="paragraph" w:customStyle="1" w:styleId="Begrippen">
    <w:name w:val="_Begrippen"/>
    <w:basedOn w:val="Standaard"/>
    <w:rsid w:val="00562B50"/>
    <w:pPr>
      <w:ind w:left="1418" w:hanging="1418"/>
    </w:pPr>
  </w:style>
  <w:style w:type="character" w:styleId="Tekstvantijdelijkeaanduiding">
    <w:name w:val="Placeholder Text"/>
    <w:basedOn w:val="Standaardalinea-lettertype"/>
    <w:uiPriority w:val="99"/>
    <w:semiHidden/>
    <w:rsid w:val="00562B50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62B50"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Standaardalinea-lettertype"/>
    <w:uiPriority w:val="99"/>
    <w:semiHidden/>
    <w:rsid w:val="00D027A8"/>
    <w:rPr>
      <w:rFonts w:ascii="Segoe UI" w:hAnsi="Segoe UI" w:cs="Segoe UI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562B50"/>
  </w:style>
  <w:style w:type="paragraph" w:styleId="Bloktekst">
    <w:name w:val="Block Text"/>
    <w:basedOn w:val="Standaard"/>
    <w:uiPriority w:val="99"/>
    <w:semiHidden/>
    <w:unhideWhenUsed/>
    <w:rsid w:val="00562B50"/>
    <w:pPr>
      <w:pBdr>
        <w:top w:val="single" w:sz="2" w:space="10" w:color="AEDD03" w:themeColor="accent1"/>
        <w:left w:val="single" w:sz="2" w:space="10" w:color="AEDD03" w:themeColor="accent1"/>
        <w:bottom w:val="single" w:sz="2" w:space="10" w:color="AEDD03" w:themeColor="accent1"/>
        <w:right w:val="single" w:sz="2" w:space="10" w:color="AEDD03" w:themeColor="accent1"/>
      </w:pBdr>
      <w:ind w:left="1152" w:right="1152"/>
    </w:pPr>
    <w:rPr>
      <w:rFonts w:eastAsiaTheme="minorEastAsia"/>
      <w:i/>
      <w:iCs/>
      <w:color w:val="AEDD03" w:themeColor="accent1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562B50"/>
    <w:pPr>
      <w:spacing w:after="120"/>
    </w:pPr>
  </w:style>
  <w:style w:type="character" w:customStyle="1" w:styleId="BodyTextChar">
    <w:name w:val="Body Text Char"/>
    <w:basedOn w:val="Standaardalinea-lettertype"/>
    <w:uiPriority w:val="99"/>
    <w:semiHidden/>
    <w:rsid w:val="00D027A8"/>
  </w:style>
  <w:style w:type="paragraph" w:styleId="Plattetekst2">
    <w:name w:val="Body Text 2"/>
    <w:basedOn w:val="Standaard"/>
    <w:link w:val="Plattetekst2Char"/>
    <w:uiPriority w:val="99"/>
    <w:semiHidden/>
    <w:unhideWhenUsed/>
    <w:rsid w:val="00562B50"/>
    <w:pPr>
      <w:spacing w:after="120" w:line="480" w:lineRule="auto"/>
    </w:pPr>
  </w:style>
  <w:style w:type="character" w:customStyle="1" w:styleId="BodyText2Char">
    <w:name w:val="Body Text 2 Char"/>
    <w:basedOn w:val="Standaardalinea-lettertype"/>
    <w:uiPriority w:val="99"/>
    <w:semiHidden/>
    <w:rsid w:val="00D027A8"/>
  </w:style>
  <w:style w:type="paragraph" w:styleId="Plattetekst3">
    <w:name w:val="Body Text 3"/>
    <w:basedOn w:val="Standaard"/>
    <w:link w:val="Plattetekst3Char"/>
    <w:uiPriority w:val="99"/>
    <w:semiHidden/>
    <w:unhideWhenUsed/>
    <w:rsid w:val="00562B5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Standaardalinea-lettertype"/>
    <w:uiPriority w:val="99"/>
    <w:semiHidden/>
    <w:rsid w:val="00D027A8"/>
    <w:rPr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562B50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uiPriority w:val="99"/>
    <w:semiHidden/>
    <w:rsid w:val="00D027A8"/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562B50"/>
    <w:pPr>
      <w:spacing w:after="120"/>
      <w:ind w:left="283"/>
    </w:pPr>
  </w:style>
  <w:style w:type="character" w:customStyle="1" w:styleId="BodyTextIndentChar">
    <w:name w:val="Body Text Indent Char"/>
    <w:basedOn w:val="Standaardalinea-lettertype"/>
    <w:uiPriority w:val="99"/>
    <w:semiHidden/>
    <w:rsid w:val="00D027A8"/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562B50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uiPriority w:val="99"/>
    <w:semiHidden/>
    <w:rsid w:val="00D027A8"/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562B5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Standaardalinea-lettertype"/>
    <w:uiPriority w:val="99"/>
    <w:semiHidden/>
    <w:rsid w:val="00D027A8"/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562B5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Standaardalinea-lettertype"/>
    <w:uiPriority w:val="99"/>
    <w:semiHidden/>
    <w:rsid w:val="00D027A8"/>
    <w:rPr>
      <w:sz w:val="16"/>
      <w:szCs w:val="16"/>
    </w:rPr>
  </w:style>
  <w:style w:type="character" w:styleId="Titelvanboek">
    <w:name w:val="Book Title"/>
    <w:basedOn w:val="Standaardalinea-lettertype"/>
    <w:uiPriority w:val="33"/>
    <w:rsid w:val="00562B50"/>
    <w:rPr>
      <w:b/>
      <w:bCs/>
      <w:i/>
      <w:iCs/>
      <w:spacing w:val="5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562B50"/>
    <w:pPr>
      <w:spacing w:line="240" w:lineRule="auto"/>
      <w:ind w:left="4252"/>
    </w:pPr>
  </w:style>
  <w:style w:type="character" w:customStyle="1" w:styleId="ClosingChar">
    <w:name w:val="Closing Char"/>
    <w:basedOn w:val="Standaardalinea-lettertype"/>
    <w:uiPriority w:val="99"/>
    <w:semiHidden/>
    <w:rsid w:val="00D027A8"/>
  </w:style>
  <w:style w:type="character" w:styleId="Verwijzingopmerking">
    <w:name w:val="annotation reference"/>
    <w:basedOn w:val="Standaardalinea-lettertype"/>
    <w:uiPriority w:val="99"/>
    <w:semiHidden/>
    <w:unhideWhenUsed/>
    <w:rsid w:val="00562B5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562B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Standaardalinea-lettertype"/>
    <w:uiPriority w:val="99"/>
    <w:rsid w:val="00D027A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62B50"/>
    <w:rPr>
      <w:b/>
      <w:bCs/>
    </w:rPr>
  </w:style>
  <w:style w:type="character" w:customStyle="1" w:styleId="CommentSubjectChar">
    <w:name w:val="Comment Subject Char"/>
    <w:basedOn w:val="CommentTextChar"/>
    <w:uiPriority w:val="99"/>
    <w:semiHidden/>
    <w:rsid w:val="00D027A8"/>
    <w:rPr>
      <w:b/>
      <w:bCs/>
      <w:sz w:val="20"/>
      <w:szCs w:val="20"/>
    </w:r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562B50"/>
  </w:style>
  <w:style w:type="character" w:customStyle="1" w:styleId="DateChar">
    <w:name w:val="Date Char"/>
    <w:basedOn w:val="Standaardalinea-lettertype"/>
    <w:uiPriority w:val="99"/>
    <w:semiHidden/>
    <w:rsid w:val="00D027A8"/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562B50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Standaardalinea-lettertype"/>
    <w:uiPriority w:val="99"/>
    <w:semiHidden/>
    <w:rsid w:val="00D027A8"/>
    <w:rPr>
      <w:rFonts w:ascii="Segoe UI" w:hAnsi="Segoe UI" w:cs="Segoe UI"/>
      <w:sz w:val="16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562B50"/>
    <w:pPr>
      <w:spacing w:line="240" w:lineRule="auto"/>
    </w:pPr>
  </w:style>
  <w:style w:type="character" w:customStyle="1" w:styleId="E-mailSignatureChar">
    <w:name w:val="E-mail Signature Char"/>
    <w:basedOn w:val="Standaardalinea-lettertype"/>
    <w:uiPriority w:val="99"/>
    <w:semiHidden/>
    <w:rsid w:val="00D027A8"/>
  </w:style>
  <w:style w:type="character" w:styleId="Nadruk">
    <w:name w:val="Emphasis"/>
    <w:basedOn w:val="Standaardalinea-lettertype"/>
    <w:uiPriority w:val="20"/>
    <w:rsid w:val="00562B50"/>
    <w:rPr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562B50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562B50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Standaardalinea-lettertype"/>
    <w:uiPriority w:val="99"/>
    <w:semiHidden/>
    <w:rsid w:val="00D027A8"/>
    <w:rPr>
      <w:sz w:val="20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562B50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562B50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62B50"/>
    <w:rPr>
      <w:color w:val="954F72" w:themeColor="followedHyperlink"/>
      <w:u w:val="singl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62B50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unhideWhenUsed/>
    <w:rsid w:val="00562B50"/>
    <w:pPr>
      <w:spacing w:line="240" w:lineRule="auto"/>
      <w:ind w:left="142" w:hanging="142"/>
    </w:pPr>
    <w:rPr>
      <w:color w:val="333233" w:themeColor="text1"/>
      <w:sz w:val="16"/>
      <w:szCs w:val="20"/>
    </w:rPr>
  </w:style>
  <w:style w:type="character" w:customStyle="1" w:styleId="FootnoteTextChar">
    <w:name w:val="Footnote Text Char"/>
    <w:basedOn w:val="Standaardalinea-lettertype"/>
    <w:uiPriority w:val="99"/>
    <w:rsid w:val="00D027A8"/>
    <w:rPr>
      <w:color w:val="333233" w:themeColor="text1"/>
      <w:sz w:val="16"/>
      <w:szCs w:val="20"/>
    </w:rPr>
  </w:style>
  <w:style w:type="character" w:styleId="Hashtag">
    <w:name w:val="Hashtag"/>
    <w:basedOn w:val="Standaardalinea-lettertype"/>
    <w:uiPriority w:val="99"/>
    <w:semiHidden/>
    <w:unhideWhenUsed/>
    <w:rsid w:val="00562B50"/>
    <w:rPr>
      <w:color w:val="2B579A"/>
      <w:shd w:val="clear" w:color="auto" w:fill="E1DFDD"/>
    </w:rPr>
  </w:style>
  <w:style w:type="character" w:styleId="HTML-acroniem">
    <w:name w:val="HTML Acronym"/>
    <w:basedOn w:val="Standaardalinea-lettertype"/>
    <w:uiPriority w:val="99"/>
    <w:semiHidden/>
    <w:unhideWhenUsed/>
    <w:rsid w:val="00562B50"/>
  </w:style>
  <w:style w:type="paragraph" w:styleId="HTML-adres">
    <w:name w:val="HTML Address"/>
    <w:basedOn w:val="Standaard"/>
    <w:link w:val="HTML-adresChar"/>
    <w:uiPriority w:val="99"/>
    <w:semiHidden/>
    <w:unhideWhenUsed/>
    <w:rsid w:val="00562B50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Standaardalinea-lettertype"/>
    <w:uiPriority w:val="99"/>
    <w:semiHidden/>
    <w:rsid w:val="00D027A8"/>
    <w:rPr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562B50"/>
    <w:rPr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562B50"/>
    <w:rPr>
      <w:rFonts w:ascii="Consolas" w:hAnsi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562B50"/>
    <w:rPr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562B50"/>
    <w:rPr>
      <w:rFonts w:ascii="Consolas" w:hAnsi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562B50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Standaardalinea-lettertype"/>
    <w:uiPriority w:val="99"/>
    <w:semiHidden/>
    <w:rsid w:val="00D027A8"/>
    <w:rPr>
      <w:rFonts w:ascii="Consolas" w:hAnsi="Consolas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562B50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562B50"/>
    <w:rPr>
      <w:rFonts w:ascii="Consolas" w:hAnsi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562B50"/>
    <w:rPr>
      <w:i/>
      <w:iCs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562B50"/>
    <w:pPr>
      <w:spacing w:line="240" w:lineRule="auto"/>
      <w:ind w:left="180" w:hanging="18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562B50"/>
    <w:pPr>
      <w:spacing w:line="240" w:lineRule="auto"/>
      <w:ind w:left="360" w:hanging="18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562B50"/>
    <w:pPr>
      <w:spacing w:line="240" w:lineRule="auto"/>
      <w:ind w:left="540" w:hanging="18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562B50"/>
    <w:pPr>
      <w:spacing w:line="240" w:lineRule="auto"/>
      <w:ind w:left="720" w:hanging="18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562B50"/>
    <w:pPr>
      <w:spacing w:line="240" w:lineRule="auto"/>
      <w:ind w:left="900" w:hanging="18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562B50"/>
    <w:pPr>
      <w:spacing w:line="240" w:lineRule="auto"/>
      <w:ind w:left="1080" w:hanging="18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562B50"/>
    <w:pPr>
      <w:spacing w:line="240" w:lineRule="auto"/>
      <w:ind w:left="1260" w:hanging="18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562B50"/>
    <w:pPr>
      <w:spacing w:line="240" w:lineRule="auto"/>
      <w:ind w:left="1440" w:hanging="18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562B50"/>
    <w:pPr>
      <w:spacing w:line="240" w:lineRule="auto"/>
      <w:ind w:left="1620" w:hanging="180"/>
    </w:pPr>
  </w:style>
  <w:style w:type="paragraph" w:styleId="Indexkop">
    <w:name w:val="index heading"/>
    <w:basedOn w:val="Standaard"/>
    <w:next w:val="Index1"/>
    <w:uiPriority w:val="99"/>
    <w:semiHidden/>
    <w:unhideWhenUsed/>
    <w:rsid w:val="00562B50"/>
    <w:rPr>
      <w:rFonts w:asciiTheme="majorHAnsi" w:eastAsiaTheme="majorEastAsia" w:hAnsiTheme="majorHAnsi" w:cstheme="majorBidi"/>
      <w:b/>
      <w:bCs/>
    </w:rPr>
  </w:style>
  <w:style w:type="character" w:styleId="Intensievebenadrukking">
    <w:name w:val="Intense Emphasis"/>
    <w:basedOn w:val="Standaardalinea-lettertype"/>
    <w:uiPriority w:val="21"/>
    <w:rsid w:val="00562B50"/>
    <w:rPr>
      <w:i/>
      <w:iCs/>
      <w:color w:val="AEDD03" w:themeColor="accent1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562B50"/>
    <w:pPr>
      <w:pBdr>
        <w:top w:val="single" w:sz="4" w:space="10" w:color="AEDD03" w:themeColor="accent1"/>
        <w:bottom w:val="single" w:sz="4" w:space="10" w:color="AEDD03" w:themeColor="accent1"/>
      </w:pBdr>
      <w:spacing w:before="360" w:after="360"/>
      <w:ind w:left="864" w:right="864"/>
      <w:jc w:val="center"/>
    </w:pPr>
    <w:rPr>
      <w:i/>
      <w:iCs/>
      <w:color w:val="AEDD03" w:themeColor="accent1"/>
    </w:rPr>
  </w:style>
  <w:style w:type="character" w:customStyle="1" w:styleId="IntenseQuoteChar">
    <w:name w:val="Intense Quote Char"/>
    <w:basedOn w:val="Standaardalinea-lettertype"/>
    <w:uiPriority w:val="30"/>
    <w:rsid w:val="00D027A8"/>
    <w:rPr>
      <w:i/>
      <w:iCs/>
      <w:color w:val="AEDD03" w:themeColor="accent1"/>
    </w:rPr>
  </w:style>
  <w:style w:type="character" w:styleId="Intensieveverwijzing">
    <w:name w:val="Intense Reference"/>
    <w:basedOn w:val="Standaardalinea-lettertype"/>
    <w:uiPriority w:val="32"/>
    <w:rsid w:val="00562B50"/>
    <w:rPr>
      <w:b/>
      <w:bCs/>
      <w:smallCaps/>
      <w:color w:val="AEDD03" w:themeColor="accent1"/>
      <w:spacing w:val="5"/>
    </w:rPr>
  </w:style>
  <w:style w:type="character" w:styleId="Regelnummer">
    <w:name w:val="line number"/>
    <w:basedOn w:val="Standaardalinea-lettertype"/>
    <w:uiPriority w:val="99"/>
    <w:semiHidden/>
    <w:unhideWhenUsed/>
    <w:rsid w:val="00562B50"/>
  </w:style>
  <w:style w:type="paragraph" w:styleId="Lijst">
    <w:name w:val="List"/>
    <w:basedOn w:val="Standaard"/>
    <w:uiPriority w:val="99"/>
    <w:semiHidden/>
    <w:unhideWhenUsed/>
    <w:rsid w:val="00562B50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unhideWhenUsed/>
    <w:rsid w:val="00562B50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unhideWhenUsed/>
    <w:rsid w:val="00562B50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unhideWhenUsed/>
    <w:rsid w:val="00562B50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unhideWhenUsed/>
    <w:rsid w:val="00562B50"/>
    <w:pPr>
      <w:ind w:left="1415" w:hanging="283"/>
      <w:contextualSpacing/>
    </w:pPr>
  </w:style>
  <w:style w:type="paragraph" w:styleId="Lijstopsomteken">
    <w:name w:val="List Bullet"/>
    <w:basedOn w:val="Standaard"/>
    <w:uiPriority w:val="99"/>
    <w:semiHidden/>
    <w:unhideWhenUsed/>
    <w:rsid w:val="00562B50"/>
    <w:pPr>
      <w:numPr>
        <w:numId w:val="2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562B50"/>
    <w:pPr>
      <w:numPr>
        <w:numId w:val="3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562B50"/>
    <w:pPr>
      <w:numPr>
        <w:numId w:val="4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562B50"/>
    <w:pPr>
      <w:numPr>
        <w:numId w:val="5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562B50"/>
    <w:pPr>
      <w:numPr>
        <w:numId w:val="6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562B50"/>
    <w:pPr>
      <w:spacing w:after="120"/>
      <w:ind w:left="283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562B50"/>
    <w:pPr>
      <w:spacing w:after="120"/>
      <w:ind w:left="566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562B50"/>
    <w:pPr>
      <w:spacing w:after="120"/>
      <w:ind w:left="849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562B50"/>
    <w:pPr>
      <w:spacing w:after="120"/>
      <w:ind w:left="1132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562B50"/>
    <w:pPr>
      <w:spacing w:after="120"/>
      <w:ind w:left="1415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562B50"/>
    <w:pPr>
      <w:numPr>
        <w:numId w:val="7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562B50"/>
    <w:pPr>
      <w:numPr>
        <w:numId w:val="8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562B50"/>
    <w:pPr>
      <w:numPr>
        <w:numId w:val="9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562B50"/>
    <w:pPr>
      <w:numPr>
        <w:numId w:val="10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562B50"/>
    <w:pPr>
      <w:numPr>
        <w:numId w:val="11"/>
      </w:numPr>
      <w:contextualSpacing/>
    </w:pPr>
  </w:style>
  <w:style w:type="paragraph" w:styleId="Macrotekst">
    <w:name w:val="macro"/>
    <w:link w:val="MacrotekstChar"/>
    <w:uiPriority w:val="99"/>
    <w:semiHidden/>
    <w:unhideWhenUsed/>
    <w:rsid w:val="00562B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Standaardalinea-lettertype"/>
    <w:uiPriority w:val="99"/>
    <w:semiHidden/>
    <w:rsid w:val="00D027A8"/>
    <w:rPr>
      <w:rFonts w:ascii="Consolas" w:hAnsi="Consolas"/>
      <w:sz w:val="20"/>
      <w:szCs w:val="20"/>
    </w:rPr>
  </w:style>
  <w:style w:type="character" w:styleId="Vermelding">
    <w:name w:val="Mention"/>
    <w:basedOn w:val="Standaardalinea-lettertype"/>
    <w:uiPriority w:val="99"/>
    <w:unhideWhenUsed/>
    <w:rsid w:val="00562B50"/>
    <w:rPr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562B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Standaardalinea-lettertype"/>
    <w:uiPriority w:val="99"/>
    <w:semiHidden/>
    <w:rsid w:val="00D027A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Geenafstand">
    <w:name w:val="No Spacing"/>
    <w:aliases w:val="Adres"/>
    <w:uiPriority w:val="1"/>
    <w:rsid w:val="00562B50"/>
    <w:pPr>
      <w:spacing w:line="240" w:lineRule="auto"/>
    </w:pPr>
  </w:style>
  <w:style w:type="paragraph" w:styleId="Normaalweb">
    <w:name w:val="Normal (Web)"/>
    <w:basedOn w:val="Standaard"/>
    <w:uiPriority w:val="99"/>
    <w:unhideWhenUsed/>
    <w:rsid w:val="00562B50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562B50"/>
    <w:pPr>
      <w:ind w:left="708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562B50"/>
    <w:pPr>
      <w:spacing w:line="240" w:lineRule="auto"/>
    </w:pPr>
  </w:style>
  <w:style w:type="character" w:customStyle="1" w:styleId="NoteHeadingChar">
    <w:name w:val="Note Heading Char"/>
    <w:basedOn w:val="Standaardalinea-lettertype"/>
    <w:uiPriority w:val="99"/>
    <w:semiHidden/>
    <w:rsid w:val="00D027A8"/>
  </w:style>
  <w:style w:type="character" w:styleId="Paginanummer">
    <w:name w:val="page number"/>
    <w:basedOn w:val="Standaardalinea-lettertype"/>
    <w:uiPriority w:val="99"/>
    <w:semiHidden/>
    <w:unhideWhenUsed/>
    <w:rsid w:val="00562B50"/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562B50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Standaardalinea-lettertype"/>
    <w:uiPriority w:val="99"/>
    <w:semiHidden/>
    <w:rsid w:val="00D027A8"/>
    <w:rPr>
      <w:rFonts w:ascii="Consolas" w:hAnsi="Consolas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rsid w:val="00562B50"/>
    <w:pPr>
      <w:spacing w:before="200" w:after="160"/>
      <w:ind w:left="864" w:right="864"/>
      <w:jc w:val="center"/>
    </w:pPr>
    <w:rPr>
      <w:i/>
      <w:iCs/>
      <w:color w:val="666466" w:themeColor="text1" w:themeTint="BF"/>
    </w:rPr>
  </w:style>
  <w:style w:type="character" w:customStyle="1" w:styleId="QuoteChar">
    <w:name w:val="Quote Char"/>
    <w:basedOn w:val="Standaardalinea-lettertype"/>
    <w:uiPriority w:val="29"/>
    <w:rsid w:val="00D027A8"/>
    <w:rPr>
      <w:i/>
      <w:iCs/>
      <w:color w:val="666466" w:themeColor="text1" w:themeTint="BF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562B50"/>
  </w:style>
  <w:style w:type="character" w:customStyle="1" w:styleId="SalutationChar">
    <w:name w:val="Salutation Char"/>
    <w:basedOn w:val="Standaardalinea-lettertype"/>
    <w:uiPriority w:val="99"/>
    <w:semiHidden/>
    <w:rsid w:val="00D027A8"/>
  </w:style>
  <w:style w:type="paragraph" w:styleId="Handtekening">
    <w:name w:val="Signature"/>
    <w:basedOn w:val="Standaard"/>
    <w:link w:val="HandtekeningChar"/>
    <w:uiPriority w:val="99"/>
    <w:semiHidden/>
    <w:unhideWhenUsed/>
    <w:rsid w:val="00562B50"/>
    <w:pPr>
      <w:spacing w:line="240" w:lineRule="auto"/>
      <w:ind w:left="4252"/>
    </w:pPr>
  </w:style>
  <w:style w:type="character" w:customStyle="1" w:styleId="SignatureChar">
    <w:name w:val="Signature Char"/>
    <w:basedOn w:val="Standaardalinea-lettertype"/>
    <w:uiPriority w:val="99"/>
    <w:semiHidden/>
    <w:rsid w:val="00D027A8"/>
  </w:style>
  <w:style w:type="character" w:styleId="Slimmehyperlink">
    <w:name w:val="Smart Hyperlink"/>
    <w:basedOn w:val="Standaardalinea-lettertype"/>
    <w:uiPriority w:val="99"/>
    <w:semiHidden/>
    <w:unhideWhenUsed/>
    <w:rsid w:val="00562B50"/>
    <w:rPr>
      <w:u w:val="dotted"/>
    </w:rPr>
  </w:style>
  <w:style w:type="character" w:styleId="Zwaar">
    <w:name w:val="Strong"/>
    <w:basedOn w:val="Standaardalinea-lettertype"/>
    <w:uiPriority w:val="22"/>
    <w:rsid w:val="00562B50"/>
    <w:rPr>
      <w:b/>
      <w:bCs/>
    </w:rPr>
  </w:style>
  <w:style w:type="character" w:styleId="Subtielebenadrukking">
    <w:name w:val="Subtle Emphasis"/>
    <w:basedOn w:val="Standaardalinea-lettertype"/>
    <w:uiPriority w:val="19"/>
    <w:rsid w:val="00562B50"/>
    <w:rPr>
      <w:i/>
      <w:iCs/>
      <w:color w:val="666466" w:themeColor="text1" w:themeTint="BF"/>
    </w:rPr>
  </w:style>
  <w:style w:type="character" w:styleId="Subtieleverwijzing">
    <w:name w:val="Subtle Reference"/>
    <w:basedOn w:val="Standaardalinea-lettertype"/>
    <w:uiPriority w:val="31"/>
    <w:rsid w:val="00562B50"/>
    <w:rPr>
      <w:smallCaps/>
      <w:color w:val="7B797B" w:themeColor="text1" w:themeTint="A5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562B50"/>
    <w:pPr>
      <w:ind w:left="180" w:hanging="18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62B50"/>
  </w:style>
  <w:style w:type="paragraph" w:styleId="Kopbronvermelding">
    <w:name w:val="toa heading"/>
    <w:basedOn w:val="Standaard"/>
    <w:next w:val="Standaard"/>
    <w:uiPriority w:val="99"/>
    <w:semiHidden/>
    <w:unhideWhenUsed/>
    <w:rsid w:val="00562B5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562B50"/>
    <w:pPr>
      <w:spacing w:after="100"/>
      <w:ind w:left="72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562B50"/>
    <w:pPr>
      <w:spacing w:after="100"/>
      <w:ind w:left="9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562B50"/>
    <w:pPr>
      <w:spacing w:after="100"/>
      <w:ind w:left="108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562B50"/>
    <w:pPr>
      <w:spacing w:after="100"/>
      <w:ind w:left="126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562B50"/>
    <w:pPr>
      <w:spacing w:after="100"/>
      <w:ind w:left="1440"/>
    </w:pPr>
  </w:style>
  <w:style w:type="paragraph" w:styleId="Kopvaninhoudsopgave">
    <w:name w:val="TOC Heading"/>
    <w:basedOn w:val="Kop1"/>
    <w:next w:val="Standaard"/>
    <w:uiPriority w:val="39"/>
    <w:unhideWhenUsed/>
    <w:rsid w:val="00562B50"/>
    <w:pPr>
      <w:numPr>
        <w:numId w:val="0"/>
      </w:numPr>
      <w:spacing w:before="240" w:after="0" w:line="280" w:lineRule="atLeast"/>
      <w:outlineLvl w:val="9"/>
    </w:pPr>
    <w:rPr>
      <w:b w:val="0"/>
      <w:color w:val="82A502" w:themeColor="accent1" w:themeShade="BF"/>
    </w:rPr>
  </w:style>
  <w:style w:type="paragraph" w:customStyle="1" w:styleId="Opsomming">
    <w:name w:val="_Opsomming"/>
    <w:basedOn w:val="Lijstalinea"/>
    <w:qFormat/>
    <w:rsid w:val="00562B50"/>
    <w:pPr>
      <w:numPr>
        <w:numId w:val="16"/>
      </w:numPr>
    </w:pPr>
  </w:style>
  <w:style w:type="paragraph" w:customStyle="1" w:styleId="Subopsomming">
    <w:name w:val="_Subopsomming"/>
    <w:basedOn w:val="Lijstalinea"/>
    <w:qFormat/>
    <w:rsid w:val="00562B50"/>
    <w:pPr>
      <w:numPr>
        <w:ilvl w:val="1"/>
        <w:numId w:val="16"/>
      </w:numPr>
    </w:pPr>
  </w:style>
  <w:style w:type="paragraph" w:customStyle="1" w:styleId="Subsubopsomming">
    <w:name w:val="_Subsubopsomming"/>
    <w:basedOn w:val="Lijstalinea"/>
    <w:qFormat/>
    <w:rsid w:val="00562B50"/>
    <w:pPr>
      <w:numPr>
        <w:ilvl w:val="2"/>
        <w:numId w:val="16"/>
      </w:numPr>
    </w:pPr>
  </w:style>
  <w:style w:type="paragraph" w:styleId="Revisie">
    <w:name w:val="Revision"/>
    <w:hidden/>
    <w:uiPriority w:val="99"/>
    <w:semiHidden/>
    <w:rsid w:val="00144EA0"/>
    <w:pPr>
      <w:spacing w:line="240" w:lineRule="auto"/>
      <w:jc w:val="left"/>
    </w:pPr>
  </w:style>
  <w:style w:type="paragraph" w:customStyle="1" w:styleId="Default">
    <w:name w:val="Default"/>
    <w:rsid w:val="00867252"/>
    <w:pPr>
      <w:autoSpaceDE w:val="0"/>
      <w:autoSpaceDN w:val="0"/>
      <w:adjustRightInd w:val="0"/>
      <w:spacing w:line="240" w:lineRule="auto"/>
      <w:jc w:val="left"/>
    </w:pPr>
    <w:rPr>
      <w:rFonts w:ascii="Arial" w:hAnsi="Arial" w:cs="Arial"/>
      <w:color w:val="000000"/>
      <w:sz w:val="24"/>
      <w:szCs w:val="24"/>
    </w:rPr>
  </w:style>
  <w:style w:type="character" w:customStyle="1" w:styleId="Heading1Char1">
    <w:name w:val="Heading 1 Char1"/>
    <w:aliases w:val="Synarchis kop 1 Char1,Kopregel Char1"/>
    <w:basedOn w:val="Standaardalinea-lettertype"/>
    <w:uiPriority w:val="9"/>
    <w:rsid w:val="00E77E57"/>
    <w:rPr>
      <w:rFonts w:asciiTheme="majorHAnsi" w:eastAsiaTheme="majorEastAsia" w:hAnsiTheme="majorHAnsi" w:cstheme="majorBidi"/>
      <w:b/>
      <w:color w:val="AEDD03" w:themeColor="accent1"/>
      <w:sz w:val="32"/>
      <w:szCs w:val="32"/>
    </w:rPr>
  </w:style>
  <w:style w:type="character" w:customStyle="1" w:styleId="Heading2Char1">
    <w:name w:val="Heading 2 Char1"/>
    <w:aliases w:val="Synarchis kop 2 Char1"/>
    <w:basedOn w:val="Standaardalinea-lettertype"/>
    <w:uiPriority w:val="9"/>
    <w:rsid w:val="00E77E57"/>
    <w:rPr>
      <w:rFonts w:asciiTheme="majorHAnsi" w:eastAsiaTheme="majorEastAsia" w:hAnsiTheme="majorHAnsi" w:cstheme="majorBidi"/>
      <w:b/>
      <w:color w:val="333233" w:themeColor="text1"/>
      <w:sz w:val="20"/>
      <w:szCs w:val="26"/>
    </w:rPr>
  </w:style>
  <w:style w:type="character" w:customStyle="1" w:styleId="Heading3Char1">
    <w:name w:val="Heading 3 Char1"/>
    <w:aliases w:val="Synarchis kop 3 Char1"/>
    <w:basedOn w:val="Standaardalinea-lettertype"/>
    <w:uiPriority w:val="9"/>
    <w:rsid w:val="00E77E57"/>
    <w:rPr>
      <w:rFonts w:asciiTheme="majorHAnsi" w:eastAsiaTheme="majorEastAsia" w:hAnsiTheme="majorHAnsi" w:cstheme="majorBidi"/>
      <w:b/>
      <w:color w:val="333233" w:themeColor="text1"/>
      <w:szCs w:val="24"/>
    </w:rPr>
  </w:style>
  <w:style w:type="character" w:customStyle="1" w:styleId="FooterChar2">
    <w:name w:val="Footer Char2"/>
    <w:basedOn w:val="Standaardalinea-lettertype"/>
    <w:uiPriority w:val="99"/>
    <w:rsid w:val="00E77E57"/>
    <w:rPr>
      <w:sz w:val="16"/>
    </w:rPr>
  </w:style>
  <w:style w:type="character" w:customStyle="1" w:styleId="HeaderChar2">
    <w:name w:val="Header Char2"/>
    <w:basedOn w:val="Standaardalinea-lettertype"/>
    <w:uiPriority w:val="99"/>
    <w:rsid w:val="00E77E57"/>
  </w:style>
  <w:style w:type="character" w:customStyle="1" w:styleId="Heading4Char1">
    <w:name w:val="Heading 4 Char1"/>
    <w:aliases w:val="Kop 4 Synarchis kop 4 Char1"/>
    <w:basedOn w:val="Standaardalinea-lettertype"/>
    <w:uiPriority w:val="9"/>
    <w:rsid w:val="00E77E57"/>
    <w:rPr>
      <w:rFonts w:asciiTheme="majorHAnsi" w:eastAsiaTheme="majorEastAsia" w:hAnsiTheme="majorHAnsi" w:cstheme="majorBidi"/>
      <w:i/>
      <w:iCs/>
      <w:color w:val="82A502" w:themeColor="accent1" w:themeShade="BF"/>
    </w:rPr>
  </w:style>
  <w:style w:type="character" w:customStyle="1" w:styleId="TitleChar2">
    <w:name w:val="Title Char2"/>
    <w:basedOn w:val="Standaardalinea-lettertype"/>
    <w:uiPriority w:val="10"/>
    <w:rsid w:val="00E77E57"/>
    <w:rPr>
      <w:b/>
      <w:color w:val="FFFFFF" w:themeColor="background1"/>
      <w:sz w:val="48"/>
      <w:szCs w:val="48"/>
    </w:rPr>
  </w:style>
  <w:style w:type="character" w:customStyle="1" w:styleId="SubtitleChar2">
    <w:name w:val="Subtitle Char2"/>
    <w:basedOn w:val="Standaardalinea-lettertype"/>
    <w:uiPriority w:val="11"/>
    <w:rsid w:val="00E77E57"/>
    <w:rPr>
      <w:color w:val="FFFFFF" w:themeColor="background1"/>
      <w:sz w:val="24"/>
      <w:szCs w:val="24"/>
    </w:rPr>
  </w:style>
  <w:style w:type="character" w:customStyle="1" w:styleId="BalloonTextChar2">
    <w:name w:val="Balloon Text Char2"/>
    <w:basedOn w:val="Standaardalinea-lettertype"/>
    <w:uiPriority w:val="99"/>
    <w:semiHidden/>
    <w:rsid w:val="00E77E57"/>
    <w:rPr>
      <w:rFonts w:ascii="Segoe UI" w:hAnsi="Segoe UI" w:cs="Segoe UI"/>
    </w:rPr>
  </w:style>
  <w:style w:type="character" w:customStyle="1" w:styleId="BodyTextChar2">
    <w:name w:val="Body Text Char2"/>
    <w:basedOn w:val="Standaardalinea-lettertype"/>
    <w:uiPriority w:val="99"/>
    <w:semiHidden/>
    <w:rsid w:val="00E77E57"/>
  </w:style>
  <w:style w:type="character" w:customStyle="1" w:styleId="BodyText2Char2">
    <w:name w:val="Body Text 2 Char2"/>
    <w:basedOn w:val="Standaardalinea-lettertype"/>
    <w:uiPriority w:val="99"/>
    <w:semiHidden/>
    <w:rsid w:val="00E77E57"/>
  </w:style>
  <w:style w:type="character" w:customStyle="1" w:styleId="BodyText3Char2">
    <w:name w:val="Body Text 3 Char2"/>
    <w:basedOn w:val="Standaardalinea-lettertype"/>
    <w:uiPriority w:val="99"/>
    <w:semiHidden/>
    <w:rsid w:val="00E77E57"/>
    <w:rPr>
      <w:sz w:val="16"/>
      <w:szCs w:val="16"/>
    </w:rPr>
  </w:style>
  <w:style w:type="character" w:customStyle="1" w:styleId="BodyTextFirstIndentChar2">
    <w:name w:val="Body Text First Indent Char2"/>
    <w:basedOn w:val="BodyTextChar2"/>
    <w:uiPriority w:val="99"/>
    <w:semiHidden/>
    <w:rsid w:val="00E77E57"/>
  </w:style>
  <w:style w:type="character" w:customStyle="1" w:styleId="BodyTextIndentChar2">
    <w:name w:val="Body Text Indent Char2"/>
    <w:basedOn w:val="Standaardalinea-lettertype"/>
    <w:uiPriority w:val="99"/>
    <w:semiHidden/>
    <w:rsid w:val="00E77E57"/>
  </w:style>
  <w:style w:type="character" w:customStyle="1" w:styleId="BodyTextFirstIndent2Char2">
    <w:name w:val="Body Text First Indent 2 Char2"/>
    <w:basedOn w:val="BodyTextIndentChar2"/>
    <w:uiPriority w:val="99"/>
    <w:semiHidden/>
    <w:rsid w:val="00E77E57"/>
  </w:style>
  <w:style w:type="character" w:customStyle="1" w:styleId="BodyTextIndent2Char2">
    <w:name w:val="Body Text Indent 2 Char2"/>
    <w:basedOn w:val="Standaardalinea-lettertype"/>
    <w:uiPriority w:val="99"/>
    <w:semiHidden/>
    <w:rsid w:val="00E77E57"/>
  </w:style>
  <w:style w:type="character" w:customStyle="1" w:styleId="BodyTextIndent3Char2">
    <w:name w:val="Body Text Indent 3 Char2"/>
    <w:basedOn w:val="Standaardalinea-lettertype"/>
    <w:uiPriority w:val="99"/>
    <w:semiHidden/>
    <w:rsid w:val="00E77E57"/>
    <w:rPr>
      <w:sz w:val="16"/>
      <w:szCs w:val="16"/>
    </w:rPr>
  </w:style>
  <w:style w:type="character" w:customStyle="1" w:styleId="ClosingChar2">
    <w:name w:val="Closing Char2"/>
    <w:basedOn w:val="Standaardalinea-lettertype"/>
    <w:uiPriority w:val="99"/>
    <w:semiHidden/>
    <w:rsid w:val="00E77E57"/>
  </w:style>
  <w:style w:type="character" w:customStyle="1" w:styleId="CommentTextChar2">
    <w:name w:val="Comment Text Char2"/>
    <w:basedOn w:val="Standaardalinea-lettertype"/>
    <w:uiPriority w:val="99"/>
    <w:rsid w:val="00E77E57"/>
    <w:rPr>
      <w:sz w:val="20"/>
      <w:szCs w:val="20"/>
    </w:rPr>
  </w:style>
  <w:style w:type="character" w:customStyle="1" w:styleId="CommentSubjectChar2">
    <w:name w:val="Comment Subject Char2"/>
    <w:basedOn w:val="CommentTextChar2"/>
    <w:uiPriority w:val="99"/>
    <w:semiHidden/>
    <w:rsid w:val="00E77E57"/>
    <w:rPr>
      <w:b/>
      <w:bCs/>
      <w:sz w:val="20"/>
      <w:szCs w:val="20"/>
    </w:rPr>
  </w:style>
  <w:style w:type="character" w:customStyle="1" w:styleId="DateChar2">
    <w:name w:val="Date Char2"/>
    <w:basedOn w:val="Standaardalinea-lettertype"/>
    <w:uiPriority w:val="99"/>
    <w:semiHidden/>
    <w:rsid w:val="00E77E57"/>
  </w:style>
  <w:style w:type="character" w:customStyle="1" w:styleId="DocumentMapChar2">
    <w:name w:val="Document Map Char2"/>
    <w:basedOn w:val="Standaardalinea-lettertype"/>
    <w:uiPriority w:val="99"/>
    <w:semiHidden/>
    <w:rsid w:val="00E77E57"/>
    <w:rPr>
      <w:rFonts w:ascii="Segoe UI" w:hAnsi="Segoe UI" w:cs="Segoe UI"/>
      <w:sz w:val="16"/>
      <w:szCs w:val="16"/>
    </w:rPr>
  </w:style>
  <w:style w:type="character" w:customStyle="1" w:styleId="E-mailSignatureChar2">
    <w:name w:val="E-mail Signature Char2"/>
    <w:basedOn w:val="Standaardalinea-lettertype"/>
    <w:uiPriority w:val="99"/>
    <w:semiHidden/>
    <w:rsid w:val="00E77E57"/>
  </w:style>
  <w:style w:type="character" w:customStyle="1" w:styleId="EndnoteTextChar2">
    <w:name w:val="Endnote Text Char2"/>
    <w:basedOn w:val="Standaardalinea-lettertype"/>
    <w:uiPriority w:val="99"/>
    <w:semiHidden/>
    <w:rsid w:val="00E77E57"/>
    <w:rPr>
      <w:sz w:val="20"/>
      <w:szCs w:val="20"/>
    </w:rPr>
  </w:style>
  <w:style w:type="character" w:customStyle="1" w:styleId="FootnoteTextChar2">
    <w:name w:val="Footnote Text Char2"/>
    <w:basedOn w:val="Standaardalinea-lettertype"/>
    <w:uiPriority w:val="99"/>
    <w:rsid w:val="00E77E57"/>
    <w:rPr>
      <w:color w:val="333233" w:themeColor="text1"/>
      <w:sz w:val="16"/>
      <w:szCs w:val="20"/>
    </w:rPr>
  </w:style>
  <w:style w:type="character" w:customStyle="1" w:styleId="Heading5Char2">
    <w:name w:val="Heading 5 Char2"/>
    <w:basedOn w:val="Standaardalinea-lettertype"/>
    <w:uiPriority w:val="9"/>
    <w:semiHidden/>
    <w:rsid w:val="00E77E57"/>
    <w:rPr>
      <w:rFonts w:asciiTheme="majorHAnsi" w:eastAsiaTheme="majorEastAsia" w:hAnsiTheme="majorHAnsi" w:cstheme="majorBidi"/>
      <w:color w:val="82A502" w:themeColor="accent1" w:themeShade="BF"/>
    </w:rPr>
  </w:style>
  <w:style w:type="character" w:customStyle="1" w:styleId="Heading6Char2">
    <w:name w:val="Heading 6 Char2"/>
    <w:basedOn w:val="Standaardalinea-lettertype"/>
    <w:uiPriority w:val="9"/>
    <w:semiHidden/>
    <w:rsid w:val="00E77E57"/>
    <w:rPr>
      <w:rFonts w:asciiTheme="majorHAnsi" w:eastAsiaTheme="majorEastAsia" w:hAnsiTheme="majorHAnsi" w:cstheme="majorBidi"/>
      <w:color w:val="566D01" w:themeColor="accent1" w:themeShade="7F"/>
    </w:rPr>
  </w:style>
  <w:style w:type="character" w:customStyle="1" w:styleId="Heading7Char2">
    <w:name w:val="Heading 7 Char2"/>
    <w:basedOn w:val="Standaardalinea-lettertype"/>
    <w:uiPriority w:val="9"/>
    <w:semiHidden/>
    <w:rsid w:val="00E77E57"/>
    <w:rPr>
      <w:rFonts w:asciiTheme="majorHAnsi" w:eastAsiaTheme="majorEastAsia" w:hAnsiTheme="majorHAnsi" w:cstheme="majorBidi"/>
      <w:i/>
      <w:iCs/>
      <w:color w:val="566D01" w:themeColor="accent1" w:themeShade="7F"/>
    </w:rPr>
  </w:style>
  <w:style w:type="character" w:customStyle="1" w:styleId="Heading8Char2">
    <w:name w:val="Heading 8 Char2"/>
    <w:basedOn w:val="Standaardalinea-lettertype"/>
    <w:uiPriority w:val="9"/>
    <w:semiHidden/>
    <w:rsid w:val="00E77E57"/>
    <w:rPr>
      <w:rFonts w:asciiTheme="majorHAnsi" w:eastAsiaTheme="majorEastAsia" w:hAnsiTheme="majorHAnsi" w:cstheme="majorBidi"/>
      <w:color w:val="525152" w:themeColor="text1" w:themeTint="D8"/>
      <w:sz w:val="21"/>
      <w:szCs w:val="21"/>
    </w:rPr>
  </w:style>
  <w:style w:type="character" w:customStyle="1" w:styleId="Heading9Char2">
    <w:name w:val="Heading 9 Char2"/>
    <w:basedOn w:val="Standaardalinea-lettertype"/>
    <w:uiPriority w:val="9"/>
    <w:semiHidden/>
    <w:rsid w:val="00E77E57"/>
    <w:rPr>
      <w:rFonts w:asciiTheme="majorHAnsi" w:eastAsiaTheme="majorEastAsia" w:hAnsiTheme="majorHAnsi" w:cstheme="majorBidi"/>
      <w:i/>
      <w:iCs/>
      <w:color w:val="525152" w:themeColor="text1" w:themeTint="D8"/>
      <w:sz w:val="21"/>
      <w:szCs w:val="21"/>
    </w:rPr>
  </w:style>
  <w:style w:type="character" w:customStyle="1" w:styleId="HTMLAddressChar2">
    <w:name w:val="HTML Address Char2"/>
    <w:basedOn w:val="Standaardalinea-lettertype"/>
    <w:uiPriority w:val="99"/>
    <w:semiHidden/>
    <w:rsid w:val="00E77E57"/>
    <w:rPr>
      <w:i/>
      <w:iCs/>
    </w:rPr>
  </w:style>
  <w:style w:type="character" w:customStyle="1" w:styleId="HTMLPreformattedChar2">
    <w:name w:val="HTML Preformatted Char2"/>
    <w:basedOn w:val="Standaardalinea-lettertype"/>
    <w:uiPriority w:val="99"/>
    <w:semiHidden/>
    <w:rsid w:val="00E77E57"/>
    <w:rPr>
      <w:rFonts w:ascii="Consolas" w:hAnsi="Consolas"/>
      <w:sz w:val="20"/>
      <w:szCs w:val="20"/>
    </w:rPr>
  </w:style>
  <w:style w:type="character" w:customStyle="1" w:styleId="IntenseQuoteChar2">
    <w:name w:val="Intense Quote Char2"/>
    <w:basedOn w:val="Standaardalinea-lettertype"/>
    <w:uiPriority w:val="30"/>
    <w:rsid w:val="00E77E57"/>
    <w:rPr>
      <w:i/>
      <w:iCs/>
      <w:color w:val="AEDD03" w:themeColor="accent1"/>
    </w:rPr>
  </w:style>
  <w:style w:type="character" w:customStyle="1" w:styleId="MacroTextChar2">
    <w:name w:val="Macro Text Char2"/>
    <w:basedOn w:val="Standaardalinea-lettertype"/>
    <w:uiPriority w:val="99"/>
    <w:semiHidden/>
    <w:rsid w:val="00E77E57"/>
    <w:rPr>
      <w:rFonts w:ascii="Consolas" w:hAnsi="Consolas"/>
      <w:sz w:val="20"/>
      <w:szCs w:val="20"/>
    </w:rPr>
  </w:style>
  <w:style w:type="character" w:customStyle="1" w:styleId="MessageHeaderChar2">
    <w:name w:val="Message Header Char2"/>
    <w:basedOn w:val="Standaardalinea-lettertype"/>
    <w:uiPriority w:val="99"/>
    <w:semiHidden/>
    <w:rsid w:val="00E77E5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NoteHeadingChar2">
    <w:name w:val="Note Heading Char2"/>
    <w:basedOn w:val="Standaardalinea-lettertype"/>
    <w:uiPriority w:val="99"/>
    <w:semiHidden/>
    <w:rsid w:val="00E77E57"/>
  </w:style>
  <w:style w:type="character" w:customStyle="1" w:styleId="PlainTextChar2">
    <w:name w:val="Plain Text Char2"/>
    <w:basedOn w:val="Standaardalinea-lettertype"/>
    <w:uiPriority w:val="99"/>
    <w:semiHidden/>
    <w:rsid w:val="00E77E57"/>
    <w:rPr>
      <w:rFonts w:ascii="Consolas" w:hAnsi="Consolas"/>
      <w:sz w:val="21"/>
      <w:szCs w:val="21"/>
    </w:rPr>
  </w:style>
  <w:style w:type="character" w:customStyle="1" w:styleId="QuoteChar2">
    <w:name w:val="Quote Char2"/>
    <w:basedOn w:val="Standaardalinea-lettertype"/>
    <w:uiPriority w:val="29"/>
    <w:rsid w:val="00E77E57"/>
    <w:rPr>
      <w:i/>
      <w:iCs/>
      <w:color w:val="666466" w:themeColor="text1" w:themeTint="BF"/>
    </w:rPr>
  </w:style>
  <w:style w:type="character" w:customStyle="1" w:styleId="SalutationChar2">
    <w:name w:val="Salutation Char2"/>
    <w:basedOn w:val="Standaardalinea-lettertype"/>
    <w:uiPriority w:val="99"/>
    <w:semiHidden/>
    <w:rsid w:val="00E77E57"/>
  </w:style>
  <w:style w:type="character" w:customStyle="1" w:styleId="SignatureChar2">
    <w:name w:val="Signature Char2"/>
    <w:basedOn w:val="Standaardalinea-lettertype"/>
    <w:uiPriority w:val="99"/>
    <w:semiHidden/>
    <w:rsid w:val="00E77E57"/>
  </w:style>
  <w:style w:type="numbering" w:customStyle="1" w:styleId="Geenlijst1">
    <w:name w:val="Geen lijst1"/>
    <w:next w:val="Geenlijst"/>
    <w:uiPriority w:val="99"/>
    <w:semiHidden/>
    <w:unhideWhenUsed/>
    <w:rsid w:val="0090079C"/>
  </w:style>
  <w:style w:type="table" w:customStyle="1" w:styleId="Tabelraster1">
    <w:name w:val="Tabelraster1"/>
    <w:basedOn w:val="Standaardtabel"/>
    <w:next w:val="Tabelraster"/>
    <w:uiPriority w:val="39"/>
    <w:rsid w:val="0090079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ynarchisTable1">
    <w:name w:val="SynarchisTable1"/>
    <w:basedOn w:val="Standaardtabel"/>
    <w:uiPriority w:val="99"/>
    <w:rsid w:val="0090079C"/>
    <w:pPr>
      <w:spacing w:line="240" w:lineRule="auto"/>
    </w:pPr>
    <w:tblPr>
      <w:tblStyleRowBandSize w:val="1"/>
      <w:tblBorders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  <w:tblCellMar>
        <w:left w:w="57" w:type="dxa"/>
        <w:bottom w:w="28" w:type="dxa"/>
        <w:right w:w="57" w:type="dxa"/>
      </w:tblCellMar>
    </w:tblPr>
    <w:tblStylePr w:type="firstRow">
      <w:rPr>
        <w:b/>
        <w:color w:val="FFFFFF" w:themeColor="background2"/>
      </w:rPr>
      <w:tblPr/>
      <w:tcPr>
        <w:tcBorders>
          <w:left w:val="single" w:sz="4" w:space="0" w:color="D9D9D9" w:themeColor="background1" w:themeShade="D9"/>
          <w:right w:val="nil"/>
          <w:insideV w:val="single" w:sz="4" w:space="0" w:color="FFFFFF" w:themeColor="background1"/>
        </w:tcBorders>
        <w:shd w:val="clear" w:color="auto" w:fill="AEDD03" w:themeFill="accent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numbering" w:customStyle="1" w:styleId="Geenlijst11">
    <w:name w:val="Geen lijst11"/>
    <w:next w:val="Geenlijst"/>
    <w:uiPriority w:val="99"/>
    <w:semiHidden/>
    <w:unhideWhenUsed/>
    <w:rsid w:val="0090079C"/>
  </w:style>
  <w:style w:type="table" w:customStyle="1" w:styleId="Lijsttabel3-Accent61">
    <w:name w:val="Lijsttabel 3 - Accent 61"/>
    <w:basedOn w:val="Standaardtabel"/>
    <w:uiPriority w:val="48"/>
    <w:rsid w:val="0090079C"/>
    <w:pPr>
      <w:spacing w:line="240" w:lineRule="auto"/>
      <w:jc w:val="left"/>
    </w:pPr>
    <w:rPr>
      <w:sz w:val="22"/>
      <w:szCs w:val="22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90079C"/>
    <w:rPr>
      <w:color w:val="605E5C"/>
      <w:shd w:val="clear" w:color="auto" w:fill="E1DFDD"/>
    </w:rPr>
  </w:style>
  <w:style w:type="character" w:customStyle="1" w:styleId="Hashtag1">
    <w:name w:val="Hashtag1"/>
    <w:basedOn w:val="Standaardalinea-lettertype"/>
    <w:uiPriority w:val="99"/>
    <w:semiHidden/>
    <w:unhideWhenUsed/>
    <w:rsid w:val="0090079C"/>
    <w:rPr>
      <w:color w:val="2B579A"/>
      <w:shd w:val="clear" w:color="auto" w:fill="E1DFDD"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90079C"/>
    <w:rPr>
      <w:color w:val="2B579A"/>
      <w:shd w:val="clear" w:color="auto" w:fill="E1DFDD"/>
    </w:rPr>
  </w:style>
  <w:style w:type="character" w:customStyle="1" w:styleId="Slimmehyperlink1">
    <w:name w:val="Slimme hyperlink1"/>
    <w:basedOn w:val="Standaardalinea-lettertype"/>
    <w:uiPriority w:val="99"/>
    <w:semiHidden/>
    <w:unhideWhenUsed/>
    <w:rsid w:val="0090079C"/>
    <w:rPr>
      <w:u w:val="dotted"/>
    </w:rPr>
  </w:style>
  <w:style w:type="table" w:customStyle="1" w:styleId="Tabelrasterlicht1">
    <w:name w:val="Tabelraster licht1"/>
    <w:basedOn w:val="Standaardtabel"/>
    <w:uiPriority w:val="40"/>
    <w:rsid w:val="0090079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rasterlicht">
    <w:name w:val="Grid Table Light"/>
    <w:basedOn w:val="Standaardtabel"/>
    <w:uiPriority w:val="40"/>
    <w:rsid w:val="0090079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Standaardalinea-lettertype"/>
    <w:rsid w:val="0090079C"/>
  </w:style>
  <w:style w:type="paragraph" w:customStyle="1" w:styleId="xmsonormal">
    <w:name w:val="x_msonormal"/>
    <w:basedOn w:val="Standaard"/>
    <w:rsid w:val="0090079C"/>
    <w:pPr>
      <w:spacing w:line="240" w:lineRule="auto"/>
      <w:jc w:val="left"/>
    </w:pPr>
    <w:rPr>
      <w:rFonts w:ascii="Calibri" w:hAnsi="Calibri" w:cs="Calibri"/>
      <w:sz w:val="22"/>
      <w:szCs w:val="22"/>
      <w:lang w:eastAsia="nl-NL"/>
    </w:rPr>
  </w:style>
  <w:style w:type="character" w:customStyle="1" w:styleId="fontstyle01">
    <w:name w:val="fontstyle01"/>
    <w:basedOn w:val="Standaardalinea-lettertype"/>
    <w:rsid w:val="009C3A30"/>
    <w:rPr>
      <w:rFonts w:ascii="Verdana" w:hAnsi="Verdana" w:hint="default"/>
      <w:b w:val="0"/>
      <w:bCs w:val="0"/>
      <w:i w:val="0"/>
      <w:iCs w:val="0"/>
      <w:color w:val="000000"/>
    </w:rPr>
  </w:style>
  <w:style w:type="character" w:customStyle="1" w:styleId="FooterChar1">
    <w:name w:val="Footer Char1"/>
    <w:basedOn w:val="Standaardalinea-lettertype"/>
    <w:uiPriority w:val="99"/>
    <w:rsid w:val="00125E96"/>
    <w:rPr>
      <w:sz w:val="16"/>
    </w:rPr>
  </w:style>
  <w:style w:type="character" w:customStyle="1" w:styleId="HeaderChar1">
    <w:name w:val="Header Char1"/>
    <w:basedOn w:val="Standaardalinea-lettertype"/>
    <w:uiPriority w:val="99"/>
    <w:rsid w:val="00125E96"/>
  </w:style>
  <w:style w:type="character" w:customStyle="1" w:styleId="TitleChar1">
    <w:name w:val="Title Char1"/>
    <w:basedOn w:val="Standaardalinea-lettertype"/>
    <w:uiPriority w:val="10"/>
    <w:rsid w:val="00125E96"/>
    <w:rPr>
      <w:b/>
      <w:color w:val="FFFFFF" w:themeColor="background1"/>
      <w:sz w:val="48"/>
      <w:szCs w:val="48"/>
    </w:rPr>
  </w:style>
  <w:style w:type="character" w:customStyle="1" w:styleId="SubtitleChar1">
    <w:name w:val="Subtitle Char1"/>
    <w:basedOn w:val="Standaardalinea-lettertype"/>
    <w:uiPriority w:val="11"/>
    <w:rsid w:val="00125E96"/>
    <w:rPr>
      <w:color w:val="FFFFFF" w:themeColor="background1"/>
      <w:sz w:val="24"/>
      <w:szCs w:val="24"/>
    </w:rPr>
  </w:style>
  <w:style w:type="character" w:customStyle="1" w:styleId="BalloonTextChar1">
    <w:name w:val="Balloon Text Char1"/>
    <w:basedOn w:val="Standaardalinea-lettertype"/>
    <w:uiPriority w:val="99"/>
    <w:semiHidden/>
    <w:rsid w:val="00125E96"/>
    <w:rPr>
      <w:rFonts w:ascii="Segoe UI" w:hAnsi="Segoe UI" w:cs="Segoe UI"/>
    </w:rPr>
  </w:style>
  <w:style w:type="character" w:customStyle="1" w:styleId="BodyTextChar1">
    <w:name w:val="Body Text Char1"/>
    <w:basedOn w:val="Standaardalinea-lettertype"/>
    <w:uiPriority w:val="99"/>
    <w:semiHidden/>
    <w:rsid w:val="00125E96"/>
  </w:style>
  <w:style w:type="character" w:customStyle="1" w:styleId="BodyText2Char1">
    <w:name w:val="Body Text 2 Char1"/>
    <w:basedOn w:val="Standaardalinea-lettertype"/>
    <w:uiPriority w:val="99"/>
    <w:semiHidden/>
    <w:rsid w:val="00125E96"/>
  </w:style>
  <w:style w:type="character" w:customStyle="1" w:styleId="BodyText3Char1">
    <w:name w:val="Body Text 3 Char1"/>
    <w:basedOn w:val="Standaardalinea-lettertype"/>
    <w:uiPriority w:val="99"/>
    <w:semiHidden/>
    <w:rsid w:val="00125E96"/>
    <w:rPr>
      <w:sz w:val="16"/>
      <w:szCs w:val="16"/>
    </w:rPr>
  </w:style>
  <w:style w:type="character" w:customStyle="1" w:styleId="BodyTextFirstIndentChar1">
    <w:name w:val="Body Text First Indent Char1"/>
    <w:basedOn w:val="BodyTextChar1"/>
    <w:uiPriority w:val="99"/>
    <w:semiHidden/>
    <w:rsid w:val="00125E96"/>
  </w:style>
  <w:style w:type="character" w:customStyle="1" w:styleId="BodyTextIndentChar1">
    <w:name w:val="Body Text Indent Char1"/>
    <w:basedOn w:val="Standaardalinea-lettertype"/>
    <w:uiPriority w:val="99"/>
    <w:semiHidden/>
    <w:rsid w:val="00125E96"/>
  </w:style>
  <w:style w:type="character" w:customStyle="1" w:styleId="BodyTextFirstIndent2Char1">
    <w:name w:val="Body Text First Indent 2 Char1"/>
    <w:basedOn w:val="BodyTextIndentChar1"/>
    <w:uiPriority w:val="99"/>
    <w:semiHidden/>
    <w:rsid w:val="00125E96"/>
  </w:style>
  <w:style w:type="character" w:customStyle="1" w:styleId="BodyTextIndent2Char1">
    <w:name w:val="Body Text Indent 2 Char1"/>
    <w:basedOn w:val="Standaardalinea-lettertype"/>
    <w:uiPriority w:val="99"/>
    <w:semiHidden/>
    <w:rsid w:val="00125E96"/>
  </w:style>
  <w:style w:type="character" w:customStyle="1" w:styleId="BodyTextIndent3Char1">
    <w:name w:val="Body Text Indent 3 Char1"/>
    <w:basedOn w:val="Standaardalinea-lettertype"/>
    <w:uiPriority w:val="99"/>
    <w:semiHidden/>
    <w:rsid w:val="00125E96"/>
    <w:rPr>
      <w:sz w:val="16"/>
      <w:szCs w:val="16"/>
    </w:rPr>
  </w:style>
  <w:style w:type="character" w:customStyle="1" w:styleId="ClosingChar1">
    <w:name w:val="Closing Char1"/>
    <w:basedOn w:val="Standaardalinea-lettertype"/>
    <w:uiPriority w:val="99"/>
    <w:semiHidden/>
    <w:rsid w:val="00125E96"/>
  </w:style>
  <w:style w:type="character" w:customStyle="1" w:styleId="CommentTextChar1">
    <w:name w:val="Comment Text Char1"/>
    <w:basedOn w:val="Standaardalinea-lettertype"/>
    <w:uiPriority w:val="99"/>
    <w:rsid w:val="00125E96"/>
    <w:rPr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125E96"/>
    <w:rPr>
      <w:b/>
      <w:bCs/>
      <w:sz w:val="20"/>
      <w:szCs w:val="20"/>
    </w:rPr>
  </w:style>
  <w:style w:type="character" w:customStyle="1" w:styleId="DateChar1">
    <w:name w:val="Date Char1"/>
    <w:basedOn w:val="Standaardalinea-lettertype"/>
    <w:uiPriority w:val="99"/>
    <w:semiHidden/>
    <w:rsid w:val="00125E96"/>
  </w:style>
  <w:style w:type="character" w:customStyle="1" w:styleId="DocumentMapChar1">
    <w:name w:val="Document Map Char1"/>
    <w:basedOn w:val="Standaardalinea-lettertype"/>
    <w:uiPriority w:val="99"/>
    <w:semiHidden/>
    <w:rsid w:val="00125E96"/>
    <w:rPr>
      <w:rFonts w:ascii="Segoe UI" w:hAnsi="Segoe UI" w:cs="Segoe UI"/>
      <w:sz w:val="16"/>
      <w:szCs w:val="16"/>
    </w:rPr>
  </w:style>
  <w:style w:type="character" w:customStyle="1" w:styleId="E-mailSignatureChar1">
    <w:name w:val="E-mail Signature Char1"/>
    <w:basedOn w:val="Standaardalinea-lettertype"/>
    <w:uiPriority w:val="99"/>
    <w:semiHidden/>
    <w:rsid w:val="00125E96"/>
  </w:style>
  <w:style w:type="character" w:customStyle="1" w:styleId="EndnoteTextChar1">
    <w:name w:val="Endnote Text Char1"/>
    <w:basedOn w:val="Standaardalinea-lettertype"/>
    <w:uiPriority w:val="99"/>
    <w:semiHidden/>
    <w:rsid w:val="00125E96"/>
    <w:rPr>
      <w:sz w:val="20"/>
      <w:szCs w:val="20"/>
    </w:rPr>
  </w:style>
  <w:style w:type="character" w:customStyle="1" w:styleId="FootnoteTextChar1">
    <w:name w:val="Footnote Text Char1"/>
    <w:basedOn w:val="Standaardalinea-lettertype"/>
    <w:uiPriority w:val="99"/>
    <w:rsid w:val="00125E96"/>
    <w:rPr>
      <w:color w:val="333233" w:themeColor="text1"/>
      <w:sz w:val="16"/>
      <w:szCs w:val="20"/>
    </w:rPr>
  </w:style>
  <w:style w:type="character" w:customStyle="1" w:styleId="Heading5Char1">
    <w:name w:val="Heading 5 Char1"/>
    <w:basedOn w:val="Standaardalinea-lettertype"/>
    <w:uiPriority w:val="9"/>
    <w:semiHidden/>
    <w:rsid w:val="00125E96"/>
    <w:rPr>
      <w:rFonts w:asciiTheme="majorHAnsi" w:eastAsiaTheme="majorEastAsia" w:hAnsiTheme="majorHAnsi" w:cstheme="majorBidi"/>
      <w:color w:val="82A502" w:themeColor="accent1" w:themeShade="BF"/>
    </w:rPr>
  </w:style>
  <w:style w:type="character" w:customStyle="1" w:styleId="Heading6Char1">
    <w:name w:val="Heading 6 Char1"/>
    <w:basedOn w:val="Standaardalinea-lettertype"/>
    <w:uiPriority w:val="9"/>
    <w:semiHidden/>
    <w:rsid w:val="00125E96"/>
    <w:rPr>
      <w:rFonts w:asciiTheme="majorHAnsi" w:eastAsiaTheme="majorEastAsia" w:hAnsiTheme="majorHAnsi" w:cstheme="majorBidi"/>
      <w:color w:val="566D01" w:themeColor="accent1" w:themeShade="7F"/>
    </w:rPr>
  </w:style>
  <w:style w:type="character" w:customStyle="1" w:styleId="Heading7Char1">
    <w:name w:val="Heading 7 Char1"/>
    <w:basedOn w:val="Standaardalinea-lettertype"/>
    <w:uiPriority w:val="9"/>
    <w:semiHidden/>
    <w:rsid w:val="00125E96"/>
    <w:rPr>
      <w:rFonts w:asciiTheme="majorHAnsi" w:eastAsiaTheme="majorEastAsia" w:hAnsiTheme="majorHAnsi" w:cstheme="majorBidi"/>
      <w:i/>
      <w:iCs/>
      <w:color w:val="566D01" w:themeColor="accent1" w:themeShade="7F"/>
    </w:rPr>
  </w:style>
  <w:style w:type="character" w:customStyle="1" w:styleId="Heading8Char1">
    <w:name w:val="Heading 8 Char1"/>
    <w:basedOn w:val="Standaardalinea-lettertype"/>
    <w:uiPriority w:val="9"/>
    <w:semiHidden/>
    <w:rsid w:val="00125E96"/>
    <w:rPr>
      <w:rFonts w:asciiTheme="majorHAnsi" w:eastAsiaTheme="majorEastAsia" w:hAnsiTheme="majorHAnsi" w:cstheme="majorBidi"/>
      <w:color w:val="525152" w:themeColor="text1" w:themeTint="D8"/>
      <w:sz w:val="21"/>
      <w:szCs w:val="21"/>
    </w:rPr>
  </w:style>
  <w:style w:type="character" w:customStyle="1" w:styleId="Heading9Char1">
    <w:name w:val="Heading 9 Char1"/>
    <w:basedOn w:val="Standaardalinea-lettertype"/>
    <w:uiPriority w:val="9"/>
    <w:semiHidden/>
    <w:rsid w:val="00125E96"/>
    <w:rPr>
      <w:rFonts w:asciiTheme="majorHAnsi" w:eastAsiaTheme="majorEastAsia" w:hAnsiTheme="majorHAnsi" w:cstheme="majorBidi"/>
      <w:i/>
      <w:iCs/>
      <w:color w:val="525152" w:themeColor="text1" w:themeTint="D8"/>
      <w:sz w:val="21"/>
      <w:szCs w:val="21"/>
    </w:rPr>
  </w:style>
  <w:style w:type="character" w:customStyle="1" w:styleId="HTMLAddressChar1">
    <w:name w:val="HTML Address Char1"/>
    <w:basedOn w:val="Standaardalinea-lettertype"/>
    <w:uiPriority w:val="99"/>
    <w:semiHidden/>
    <w:rsid w:val="00125E96"/>
    <w:rPr>
      <w:i/>
      <w:iCs/>
    </w:rPr>
  </w:style>
  <w:style w:type="character" w:customStyle="1" w:styleId="HTMLPreformattedChar1">
    <w:name w:val="HTML Preformatted Char1"/>
    <w:basedOn w:val="Standaardalinea-lettertype"/>
    <w:uiPriority w:val="99"/>
    <w:semiHidden/>
    <w:rsid w:val="00125E96"/>
    <w:rPr>
      <w:rFonts w:ascii="Consolas" w:hAnsi="Consolas"/>
      <w:sz w:val="20"/>
      <w:szCs w:val="20"/>
    </w:rPr>
  </w:style>
  <w:style w:type="character" w:customStyle="1" w:styleId="IntenseQuoteChar1">
    <w:name w:val="Intense Quote Char1"/>
    <w:basedOn w:val="Standaardalinea-lettertype"/>
    <w:uiPriority w:val="30"/>
    <w:rsid w:val="00125E96"/>
    <w:rPr>
      <w:i/>
      <w:iCs/>
      <w:color w:val="AEDD03" w:themeColor="accent1"/>
    </w:rPr>
  </w:style>
  <w:style w:type="character" w:customStyle="1" w:styleId="MacroTextChar1">
    <w:name w:val="Macro Text Char1"/>
    <w:basedOn w:val="Standaardalinea-lettertype"/>
    <w:uiPriority w:val="99"/>
    <w:semiHidden/>
    <w:rsid w:val="00125E96"/>
    <w:rPr>
      <w:rFonts w:ascii="Consolas" w:hAnsi="Consolas"/>
      <w:sz w:val="20"/>
      <w:szCs w:val="20"/>
    </w:rPr>
  </w:style>
  <w:style w:type="character" w:customStyle="1" w:styleId="MessageHeaderChar1">
    <w:name w:val="Message Header Char1"/>
    <w:basedOn w:val="Standaardalinea-lettertype"/>
    <w:uiPriority w:val="99"/>
    <w:semiHidden/>
    <w:rsid w:val="00125E9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NoteHeadingChar1">
    <w:name w:val="Note Heading Char1"/>
    <w:basedOn w:val="Standaardalinea-lettertype"/>
    <w:uiPriority w:val="99"/>
    <w:semiHidden/>
    <w:rsid w:val="00125E96"/>
  </w:style>
  <w:style w:type="character" w:customStyle="1" w:styleId="PlainTextChar1">
    <w:name w:val="Plain Text Char1"/>
    <w:basedOn w:val="Standaardalinea-lettertype"/>
    <w:uiPriority w:val="99"/>
    <w:semiHidden/>
    <w:rsid w:val="00125E96"/>
    <w:rPr>
      <w:rFonts w:ascii="Consolas" w:hAnsi="Consolas"/>
      <w:sz w:val="21"/>
      <w:szCs w:val="21"/>
    </w:rPr>
  </w:style>
  <w:style w:type="character" w:customStyle="1" w:styleId="QuoteChar1">
    <w:name w:val="Quote Char1"/>
    <w:basedOn w:val="Standaardalinea-lettertype"/>
    <w:uiPriority w:val="29"/>
    <w:rsid w:val="00125E96"/>
    <w:rPr>
      <w:i/>
      <w:iCs/>
      <w:color w:val="666466" w:themeColor="text1" w:themeTint="BF"/>
    </w:rPr>
  </w:style>
  <w:style w:type="character" w:customStyle="1" w:styleId="SalutationChar1">
    <w:name w:val="Salutation Char1"/>
    <w:basedOn w:val="Standaardalinea-lettertype"/>
    <w:uiPriority w:val="99"/>
    <w:semiHidden/>
    <w:rsid w:val="00125E96"/>
  </w:style>
  <w:style w:type="character" w:customStyle="1" w:styleId="SignatureChar1">
    <w:name w:val="Signature Char1"/>
    <w:basedOn w:val="Standaardalinea-lettertype"/>
    <w:uiPriority w:val="99"/>
    <w:semiHidden/>
    <w:rsid w:val="00125E96"/>
  </w:style>
  <w:style w:type="character" w:customStyle="1" w:styleId="cf01">
    <w:name w:val="cf01"/>
    <w:basedOn w:val="Standaardalinea-lettertype"/>
    <w:rsid w:val="00630915"/>
    <w:rPr>
      <w:rFonts w:ascii="Segoe UI" w:hAnsi="Segoe UI" w:cs="Segoe UI" w:hint="default"/>
      <w:sz w:val="18"/>
      <w:szCs w:val="18"/>
    </w:rPr>
  </w:style>
  <w:style w:type="character" w:customStyle="1" w:styleId="FooterChar3">
    <w:name w:val="Footer Char3"/>
    <w:basedOn w:val="Standaardalinea-lettertype"/>
    <w:uiPriority w:val="99"/>
    <w:rsid w:val="004A70F6"/>
    <w:rPr>
      <w:sz w:val="16"/>
    </w:rPr>
  </w:style>
  <w:style w:type="character" w:customStyle="1" w:styleId="HeaderChar3">
    <w:name w:val="Header Char3"/>
    <w:basedOn w:val="Standaardalinea-lettertype"/>
    <w:uiPriority w:val="99"/>
    <w:rsid w:val="004A70F6"/>
  </w:style>
  <w:style w:type="character" w:customStyle="1" w:styleId="TitleChar3">
    <w:name w:val="Title Char3"/>
    <w:basedOn w:val="Standaardalinea-lettertype"/>
    <w:uiPriority w:val="10"/>
    <w:rsid w:val="004A70F6"/>
    <w:rPr>
      <w:b/>
      <w:color w:val="FFFFFF" w:themeColor="background1"/>
      <w:sz w:val="48"/>
      <w:szCs w:val="48"/>
    </w:rPr>
  </w:style>
  <w:style w:type="character" w:customStyle="1" w:styleId="SubtitleChar3">
    <w:name w:val="Subtitle Char3"/>
    <w:basedOn w:val="Standaardalinea-lettertype"/>
    <w:uiPriority w:val="11"/>
    <w:rsid w:val="004A70F6"/>
    <w:rPr>
      <w:color w:val="FFFFFF" w:themeColor="background1"/>
      <w:sz w:val="24"/>
      <w:szCs w:val="24"/>
    </w:rPr>
  </w:style>
  <w:style w:type="character" w:customStyle="1" w:styleId="BalloonTextChar3">
    <w:name w:val="Balloon Text Char3"/>
    <w:basedOn w:val="Standaardalinea-lettertype"/>
    <w:uiPriority w:val="99"/>
    <w:semiHidden/>
    <w:rsid w:val="004A70F6"/>
    <w:rPr>
      <w:rFonts w:ascii="Segoe UI" w:hAnsi="Segoe UI" w:cs="Segoe UI"/>
    </w:rPr>
  </w:style>
  <w:style w:type="character" w:customStyle="1" w:styleId="BodyTextChar3">
    <w:name w:val="Body Text Char3"/>
    <w:basedOn w:val="Standaardalinea-lettertype"/>
    <w:uiPriority w:val="99"/>
    <w:semiHidden/>
    <w:rsid w:val="004A70F6"/>
  </w:style>
  <w:style w:type="character" w:customStyle="1" w:styleId="BodyText2Char3">
    <w:name w:val="Body Text 2 Char3"/>
    <w:basedOn w:val="Standaardalinea-lettertype"/>
    <w:uiPriority w:val="99"/>
    <w:semiHidden/>
    <w:rsid w:val="004A70F6"/>
  </w:style>
  <w:style w:type="character" w:customStyle="1" w:styleId="BodyText3Char3">
    <w:name w:val="Body Text 3 Char3"/>
    <w:basedOn w:val="Standaardalinea-lettertype"/>
    <w:uiPriority w:val="99"/>
    <w:semiHidden/>
    <w:rsid w:val="004A70F6"/>
    <w:rPr>
      <w:sz w:val="16"/>
      <w:szCs w:val="16"/>
    </w:rPr>
  </w:style>
  <w:style w:type="character" w:customStyle="1" w:styleId="BodyTextFirstIndentChar3">
    <w:name w:val="Body Text First Indent Char3"/>
    <w:basedOn w:val="BodyTextChar3"/>
    <w:uiPriority w:val="99"/>
    <w:semiHidden/>
    <w:rsid w:val="004A70F6"/>
  </w:style>
  <w:style w:type="character" w:customStyle="1" w:styleId="BodyTextIndentChar3">
    <w:name w:val="Body Text Indent Char3"/>
    <w:basedOn w:val="Standaardalinea-lettertype"/>
    <w:uiPriority w:val="99"/>
    <w:semiHidden/>
    <w:rsid w:val="004A70F6"/>
  </w:style>
  <w:style w:type="character" w:customStyle="1" w:styleId="BodyTextFirstIndent2Char3">
    <w:name w:val="Body Text First Indent 2 Char3"/>
    <w:basedOn w:val="BodyTextIndentChar3"/>
    <w:uiPriority w:val="99"/>
    <w:semiHidden/>
    <w:rsid w:val="004A70F6"/>
  </w:style>
  <w:style w:type="character" w:customStyle="1" w:styleId="BodyTextIndent2Char3">
    <w:name w:val="Body Text Indent 2 Char3"/>
    <w:basedOn w:val="Standaardalinea-lettertype"/>
    <w:uiPriority w:val="99"/>
    <w:semiHidden/>
    <w:rsid w:val="004A70F6"/>
  </w:style>
  <w:style w:type="character" w:customStyle="1" w:styleId="BodyTextIndent3Char3">
    <w:name w:val="Body Text Indent 3 Char3"/>
    <w:basedOn w:val="Standaardalinea-lettertype"/>
    <w:uiPriority w:val="99"/>
    <w:semiHidden/>
    <w:rsid w:val="004A70F6"/>
    <w:rPr>
      <w:sz w:val="16"/>
      <w:szCs w:val="16"/>
    </w:rPr>
  </w:style>
  <w:style w:type="character" w:customStyle="1" w:styleId="ClosingChar3">
    <w:name w:val="Closing Char3"/>
    <w:basedOn w:val="Standaardalinea-lettertype"/>
    <w:uiPriority w:val="99"/>
    <w:semiHidden/>
    <w:rsid w:val="004A70F6"/>
  </w:style>
  <w:style w:type="character" w:customStyle="1" w:styleId="CommentTextChar3">
    <w:name w:val="Comment Text Char3"/>
    <w:basedOn w:val="Standaardalinea-lettertype"/>
    <w:uiPriority w:val="99"/>
    <w:rsid w:val="004A70F6"/>
    <w:rPr>
      <w:sz w:val="20"/>
      <w:szCs w:val="20"/>
    </w:rPr>
  </w:style>
  <w:style w:type="character" w:customStyle="1" w:styleId="CommentSubjectChar3">
    <w:name w:val="Comment Subject Char3"/>
    <w:basedOn w:val="CommentTextChar3"/>
    <w:uiPriority w:val="99"/>
    <w:semiHidden/>
    <w:rsid w:val="004A70F6"/>
    <w:rPr>
      <w:b/>
      <w:bCs/>
      <w:sz w:val="20"/>
      <w:szCs w:val="20"/>
    </w:rPr>
  </w:style>
  <w:style w:type="character" w:customStyle="1" w:styleId="DateChar3">
    <w:name w:val="Date Char3"/>
    <w:basedOn w:val="Standaardalinea-lettertype"/>
    <w:uiPriority w:val="99"/>
    <w:semiHidden/>
    <w:rsid w:val="004A70F6"/>
  </w:style>
  <w:style w:type="character" w:customStyle="1" w:styleId="DocumentMapChar3">
    <w:name w:val="Document Map Char3"/>
    <w:basedOn w:val="Standaardalinea-lettertype"/>
    <w:uiPriority w:val="99"/>
    <w:semiHidden/>
    <w:rsid w:val="004A70F6"/>
    <w:rPr>
      <w:rFonts w:ascii="Segoe UI" w:hAnsi="Segoe UI" w:cs="Segoe UI"/>
      <w:sz w:val="16"/>
      <w:szCs w:val="16"/>
    </w:rPr>
  </w:style>
  <w:style w:type="character" w:customStyle="1" w:styleId="E-mailSignatureChar3">
    <w:name w:val="E-mail Signature Char3"/>
    <w:basedOn w:val="Standaardalinea-lettertype"/>
    <w:uiPriority w:val="99"/>
    <w:semiHidden/>
    <w:rsid w:val="004A70F6"/>
  </w:style>
  <w:style w:type="character" w:customStyle="1" w:styleId="EndnoteTextChar3">
    <w:name w:val="Endnote Text Char3"/>
    <w:basedOn w:val="Standaardalinea-lettertype"/>
    <w:uiPriority w:val="99"/>
    <w:semiHidden/>
    <w:rsid w:val="004A70F6"/>
    <w:rPr>
      <w:sz w:val="20"/>
      <w:szCs w:val="20"/>
    </w:rPr>
  </w:style>
  <w:style w:type="character" w:customStyle="1" w:styleId="FootnoteTextChar3">
    <w:name w:val="Footnote Text Char3"/>
    <w:basedOn w:val="Standaardalinea-lettertype"/>
    <w:uiPriority w:val="99"/>
    <w:rsid w:val="004A70F6"/>
    <w:rPr>
      <w:color w:val="333233" w:themeColor="text1"/>
      <w:sz w:val="16"/>
      <w:szCs w:val="20"/>
    </w:rPr>
  </w:style>
  <w:style w:type="character" w:customStyle="1" w:styleId="Heading5Char3">
    <w:name w:val="Heading 5 Char3"/>
    <w:basedOn w:val="Standaardalinea-lettertype"/>
    <w:uiPriority w:val="9"/>
    <w:semiHidden/>
    <w:rsid w:val="004A70F6"/>
    <w:rPr>
      <w:rFonts w:asciiTheme="majorHAnsi" w:eastAsiaTheme="majorEastAsia" w:hAnsiTheme="majorHAnsi" w:cstheme="majorBidi"/>
      <w:color w:val="82A502" w:themeColor="accent1" w:themeShade="BF"/>
    </w:rPr>
  </w:style>
  <w:style w:type="character" w:customStyle="1" w:styleId="Heading6Char3">
    <w:name w:val="Heading 6 Char3"/>
    <w:basedOn w:val="Standaardalinea-lettertype"/>
    <w:uiPriority w:val="9"/>
    <w:semiHidden/>
    <w:rsid w:val="004A70F6"/>
    <w:rPr>
      <w:rFonts w:asciiTheme="majorHAnsi" w:eastAsiaTheme="majorEastAsia" w:hAnsiTheme="majorHAnsi" w:cstheme="majorBidi"/>
      <w:color w:val="566D01" w:themeColor="accent1" w:themeShade="7F"/>
    </w:rPr>
  </w:style>
  <w:style w:type="character" w:customStyle="1" w:styleId="Heading7Char3">
    <w:name w:val="Heading 7 Char3"/>
    <w:basedOn w:val="Standaardalinea-lettertype"/>
    <w:uiPriority w:val="9"/>
    <w:semiHidden/>
    <w:rsid w:val="004A70F6"/>
    <w:rPr>
      <w:rFonts w:asciiTheme="majorHAnsi" w:eastAsiaTheme="majorEastAsia" w:hAnsiTheme="majorHAnsi" w:cstheme="majorBidi"/>
      <w:i/>
      <w:iCs/>
      <w:color w:val="566D01" w:themeColor="accent1" w:themeShade="7F"/>
    </w:rPr>
  </w:style>
  <w:style w:type="character" w:customStyle="1" w:styleId="Heading8Char3">
    <w:name w:val="Heading 8 Char3"/>
    <w:basedOn w:val="Standaardalinea-lettertype"/>
    <w:uiPriority w:val="9"/>
    <w:semiHidden/>
    <w:rsid w:val="004A70F6"/>
    <w:rPr>
      <w:rFonts w:asciiTheme="majorHAnsi" w:eastAsiaTheme="majorEastAsia" w:hAnsiTheme="majorHAnsi" w:cstheme="majorBidi"/>
      <w:color w:val="525152" w:themeColor="text1" w:themeTint="D8"/>
      <w:sz w:val="21"/>
      <w:szCs w:val="21"/>
    </w:rPr>
  </w:style>
  <w:style w:type="character" w:customStyle="1" w:styleId="Heading9Char3">
    <w:name w:val="Heading 9 Char3"/>
    <w:basedOn w:val="Standaardalinea-lettertype"/>
    <w:uiPriority w:val="9"/>
    <w:semiHidden/>
    <w:rsid w:val="004A70F6"/>
    <w:rPr>
      <w:rFonts w:asciiTheme="majorHAnsi" w:eastAsiaTheme="majorEastAsia" w:hAnsiTheme="majorHAnsi" w:cstheme="majorBidi"/>
      <w:i/>
      <w:iCs/>
      <w:color w:val="525152" w:themeColor="text1" w:themeTint="D8"/>
      <w:sz w:val="21"/>
      <w:szCs w:val="21"/>
    </w:rPr>
  </w:style>
  <w:style w:type="character" w:customStyle="1" w:styleId="HTMLAddressChar3">
    <w:name w:val="HTML Address Char3"/>
    <w:basedOn w:val="Standaardalinea-lettertype"/>
    <w:uiPriority w:val="99"/>
    <w:semiHidden/>
    <w:rsid w:val="004A70F6"/>
    <w:rPr>
      <w:i/>
      <w:iCs/>
    </w:rPr>
  </w:style>
  <w:style w:type="character" w:customStyle="1" w:styleId="HTMLPreformattedChar3">
    <w:name w:val="HTML Preformatted Char3"/>
    <w:basedOn w:val="Standaardalinea-lettertype"/>
    <w:uiPriority w:val="99"/>
    <w:semiHidden/>
    <w:rsid w:val="004A70F6"/>
    <w:rPr>
      <w:rFonts w:ascii="Consolas" w:hAnsi="Consolas"/>
      <w:sz w:val="20"/>
      <w:szCs w:val="20"/>
    </w:rPr>
  </w:style>
  <w:style w:type="character" w:customStyle="1" w:styleId="IntenseQuoteChar3">
    <w:name w:val="Intense Quote Char3"/>
    <w:basedOn w:val="Standaardalinea-lettertype"/>
    <w:uiPriority w:val="30"/>
    <w:rsid w:val="004A70F6"/>
    <w:rPr>
      <w:i/>
      <w:iCs/>
      <w:color w:val="AEDD03" w:themeColor="accent1"/>
    </w:rPr>
  </w:style>
  <w:style w:type="character" w:customStyle="1" w:styleId="MacroTextChar3">
    <w:name w:val="Macro Text Char3"/>
    <w:basedOn w:val="Standaardalinea-lettertype"/>
    <w:uiPriority w:val="99"/>
    <w:semiHidden/>
    <w:rsid w:val="004A70F6"/>
    <w:rPr>
      <w:rFonts w:ascii="Consolas" w:hAnsi="Consolas"/>
      <w:sz w:val="20"/>
      <w:szCs w:val="20"/>
    </w:rPr>
  </w:style>
  <w:style w:type="character" w:customStyle="1" w:styleId="MessageHeaderChar3">
    <w:name w:val="Message Header Char3"/>
    <w:basedOn w:val="Standaardalinea-lettertype"/>
    <w:uiPriority w:val="99"/>
    <w:semiHidden/>
    <w:rsid w:val="004A70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NoteHeadingChar3">
    <w:name w:val="Note Heading Char3"/>
    <w:basedOn w:val="Standaardalinea-lettertype"/>
    <w:uiPriority w:val="99"/>
    <w:semiHidden/>
    <w:rsid w:val="004A70F6"/>
  </w:style>
  <w:style w:type="character" w:customStyle="1" w:styleId="PlainTextChar3">
    <w:name w:val="Plain Text Char3"/>
    <w:basedOn w:val="Standaardalinea-lettertype"/>
    <w:uiPriority w:val="99"/>
    <w:semiHidden/>
    <w:rsid w:val="004A70F6"/>
    <w:rPr>
      <w:rFonts w:ascii="Consolas" w:hAnsi="Consolas"/>
      <w:sz w:val="21"/>
      <w:szCs w:val="21"/>
    </w:rPr>
  </w:style>
  <w:style w:type="character" w:customStyle="1" w:styleId="QuoteChar3">
    <w:name w:val="Quote Char3"/>
    <w:basedOn w:val="Standaardalinea-lettertype"/>
    <w:uiPriority w:val="29"/>
    <w:rsid w:val="004A70F6"/>
    <w:rPr>
      <w:i/>
      <w:iCs/>
      <w:color w:val="666466" w:themeColor="text1" w:themeTint="BF"/>
    </w:rPr>
  </w:style>
  <w:style w:type="character" w:customStyle="1" w:styleId="SalutationChar3">
    <w:name w:val="Salutation Char3"/>
    <w:basedOn w:val="Standaardalinea-lettertype"/>
    <w:uiPriority w:val="99"/>
    <w:semiHidden/>
    <w:rsid w:val="004A70F6"/>
  </w:style>
  <w:style w:type="character" w:customStyle="1" w:styleId="SignatureChar3">
    <w:name w:val="Signature Char3"/>
    <w:basedOn w:val="Standaardalinea-lettertype"/>
    <w:uiPriority w:val="99"/>
    <w:semiHidden/>
    <w:rsid w:val="004A70F6"/>
  </w:style>
  <w:style w:type="paragraph" w:customStyle="1" w:styleId="pf0">
    <w:name w:val="pf0"/>
    <w:basedOn w:val="Standaard"/>
    <w:rsid w:val="005F481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FooterChar4">
    <w:name w:val="Footer Char4"/>
    <w:basedOn w:val="Standaardalinea-lettertype"/>
    <w:uiPriority w:val="99"/>
    <w:rsid w:val="00152A4B"/>
    <w:rPr>
      <w:sz w:val="16"/>
    </w:rPr>
  </w:style>
  <w:style w:type="character" w:customStyle="1" w:styleId="HeaderChar4">
    <w:name w:val="Header Char4"/>
    <w:basedOn w:val="Standaardalinea-lettertype"/>
    <w:uiPriority w:val="99"/>
    <w:rsid w:val="00152A4B"/>
  </w:style>
  <w:style w:type="character" w:customStyle="1" w:styleId="TitleChar4">
    <w:name w:val="Title Char4"/>
    <w:basedOn w:val="Standaardalinea-lettertype"/>
    <w:uiPriority w:val="10"/>
    <w:rsid w:val="00152A4B"/>
    <w:rPr>
      <w:b/>
      <w:color w:val="FFFFFF" w:themeColor="background1"/>
      <w:sz w:val="48"/>
      <w:szCs w:val="48"/>
    </w:rPr>
  </w:style>
  <w:style w:type="character" w:customStyle="1" w:styleId="SubtitleChar4">
    <w:name w:val="Subtitle Char4"/>
    <w:basedOn w:val="Standaardalinea-lettertype"/>
    <w:uiPriority w:val="11"/>
    <w:rsid w:val="00152A4B"/>
    <w:rPr>
      <w:color w:val="FFFFFF" w:themeColor="background1"/>
      <w:sz w:val="24"/>
      <w:szCs w:val="24"/>
    </w:rPr>
  </w:style>
  <w:style w:type="character" w:customStyle="1" w:styleId="BalloonTextChar4">
    <w:name w:val="Balloon Text Char4"/>
    <w:basedOn w:val="Standaardalinea-lettertype"/>
    <w:uiPriority w:val="99"/>
    <w:semiHidden/>
    <w:rsid w:val="00152A4B"/>
    <w:rPr>
      <w:rFonts w:ascii="Segoe UI" w:hAnsi="Segoe UI" w:cs="Segoe UI"/>
    </w:rPr>
  </w:style>
  <w:style w:type="character" w:customStyle="1" w:styleId="BodyTextChar4">
    <w:name w:val="Body Text Char4"/>
    <w:basedOn w:val="Standaardalinea-lettertype"/>
    <w:uiPriority w:val="99"/>
    <w:semiHidden/>
    <w:rsid w:val="00152A4B"/>
  </w:style>
  <w:style w:type="character" w:customStyle="1" w:styleId="BodyText2Char4">
    <w:name w:val="Body Text 2 Char4"/>
    <w:basedOn w:val="Standaardalinea-lettertype"/>
    <w:uiPriority w:val="99"/>
    <w:semiHidden/>
    <w:rsid w:val="00152A4B"/>
  </w:style>
  <w:style w:type="character" w:customStyle="1" w:styleId="BodyText3Char4">
    <w:name w:val="Body Text 3 Char4"/>
    <w:basedOn w:val="Standaardalinea-lettertype"/>
    <w:uiPriority w:val="99"/>
    <w:semiHidden/>
    <w:rsid w:val="00152A4B"/>
    <w:rPr>
      <w:sz w:val="16"/>
      <w:szCs w:val="16"/>
    </w:rPr>
  </w:style>
  <w:style w:type="character" w:customStyle="1" w:styleId="BodyTextFirstIndentChar4">
    <w:name w:val="Body Text First Indent Char4"/>
    <w:basedOn w:val="BodyTextChar4"/>
    <w:uiPriority w:val="99"/>
    <w:semiHidden/>
    <w:rsid w:val="00152A4B"/>
  </w:style>
  <w:style w:type="character" w:customStyle="1" w:styleId="BodyTextIndentChar4">
    <w:name w:val="Body Text Indent Char4"/>
    <w:basedOn w:val="Standaardalinea-lettertype"/>
    <w:uiPriority w:val="99"/>
    <w:semiHidden/>
    <w:rsid w:val="00152A4B"/>
  </w:style>
  <w:style w:type="character" w:customStyle="1" w:styleId="BodyTextFirstIndent2Char4">
    <w:name w:val="Body Text First Indent 2 Char4"/>
    <w:basedOn w:val="BodyTextIndentChar4"/>
    <w:uiPriority w:val="99"/>
    <w:semiHidden/>
    <w:rsid w:val="00152A4B"/>
  </w:style>
  <w:style w:type="character" w:customStyle="1" w:styleId="BodyTextIndent2Char4">
    <w:name w:val="Body Text Indent 2 Char4"/>
    <w:basedOn w:val="Standaardalinea-lettertype"/>
    <w:uiPriority w:val="99"/>
    <w:semiHidden/>
    <w:rsid w:val="00152A4B"/>
  </w:style>
  <w:style w:type="character" w:customStyle="1" w:styleId="BodyTextIndent3Char4">
    <w:name w:val="Body Text Indent 3 Char4"/>
    <w:basedOn w:val="Standaardalinea-lettertype"/>
    <w:uiPriority w:val="99"/>
    <w:semiHidden/>
    <w:rsid w:val="00152A4B"/>
    <w:rPr>
      <w:sz w:val="16"/>
      <w:szCs w:val="16"/>
    </w:rPr>
  </w:style>
  <w:style w:type="character" w:customStyle="1" w:styleId="ClosingChar4">
    <w:name w:val="Closing Char4"/>
    <w:basedOn w:val="Standaardalinea-lettertype"/>
    <w:uiPriority w:val="99"/>
    <w:semiHidden/>
    <w:rsid w:val="00152A4B"/>
  </w:style>
  <w:style w:type="character" w:customStyle="1" w:styleId="CommentTextChar4">
    <w:name w:val="Comment Text Char4"/>
    <w:basedOn w:val="Standaardalinea-lettertype"/>
    <w:uiPriority w:val="99"/>
    <w:rsid w:val="00152A4B"/>
    <w:rPr>
      <w:sz w:val="20"/>
      <w:szCs w:val="20"/>
    </w:rPr>
  </w:style>
  <w:style w:type="character" w:customStyle="1" w:styleId="CommentSubjectChar4">
    <w:name w:val="Comment Subject Char4"/>
    <w:basedOn w:val="CommentTextChar4"/>
    <w:uiPriority w:val="99"/>
    <w:semiHidden/>
    <w:rsid w:val="00152A4B"/>
    <w:rPr>
      <w:b/>
      <w:bCs/>
      <w:sz w:val="20"/>
      <w:szCs w:val="20"/>
    </w:rPr>
  </w:style>
  <w:style w:type="character" w:customStyle="1" w:styleId="DateChar4">
    <w:name w:val="Date Char4"/>
    <w:basedOn w:val="Standaardalinea-lettertype"/>
    <w:uiPriority w:val="99"/>
    <w:semiHidden/>
    <w:rsid w:val="00152A4B"/>
  </w:style>
  <w:style w:type="character" w:customStyle="1" w:styleId="DocumentMapChar4">
    <w:name w:val="Document Map Char4"/>
    <w:basedOn w:val="Standaardalinea-lettertype"/>
    <w:uiPriority w:val="99"/>
    <w:semiHidden/>
    <w:rsid w:val="00152A4B"/>
    <w:rPr>
      <w:rFonts w:ascii="Segoe UI" w:hAnsi="Segoe UI" w:cs="Segoe UI"/>
      <w:sz w:val="16"/>
      <w:szCs w:val="16"/>
    </w:rPr>
  </w:style>
  <w:style w:type="character" w:customStyle="1" w:styleId="E-mailSignatureChar4">
    <w:name w:val="E-mail Signature Char4"/>
    <w:basedOn w:val="Standaardalinea-lettertype"/>
    <w:uiPriority w:val="99"/>
    <w:semiHidden/>
    <w:rsid w:val="00152A4B"/>
  </w:style>
  <w:style w:type="character" w:customStyle="1" w:styleId="EndnoteTextChar4">
    <w:name w:val="Endnote Text Char4"/>
    <w:basedOn w:val="Standaardalinea-lettertype"/>
    <w:uiPriority w:val="99"/>
    <w:semiHidden/>
    <w:rsid w:val="00152A4B"/>
    <w:rPr>
      <w:sz w:val="20"/>
      <w:szCs w:val="20"/>
    </w:rPr>
  </w:style>
  <w:style w:type="character" w:customStyle="1" w:styleId="FootnoteTextChar4">
    <w:name w:val="Footnote Text Char4"/>
    <w:basedOn w:val="Standaardalinea-lettertype"/>
    <w:uiPriority w:val="99"/>
    <w:rsid w:val="00152A4B"/>
    <w:rPr>
      <w:color w:val="333233" w:themeColor="text1"/>
      <w:sz w:val="16"/>
      <w:szCs w:val="20"/>
    </w:rPr>
  </w:style>
  <w:style w:type="character" w:customStyle="1" w:styleId="Heading5Char4">
    <w:name w:val="Heading 5 Char4"/>
    <w:basedOn w:val="Standaardalinea-lettertype"/>
    <w:uiPriority w:val="9"/>
    <w:semiHidden/>
    <w:rsid w:val="00152A4B"/>
    <w:rPr>
      <w:rFonts w:asciiTheme="majorHAnsi" w:eastAsiaTheme="majorEastAsia" w:hAnsiTheme="majorHAnsi" w:cstheme="majorBidi"/>
      <w:color w:val="82A502" w:themeColor="accent1" w:themeShade="BF"/>
    </w:rPr>
  </w:style>
  <w:style w:type="character" w:customStyle="1" w:styleId="Heading6Char4">
    <w:name w:val="Heading 6 Char4"/>
    <w:basedOn w:val="Standaardalinea-lettertype"/>
    <w:uiPriority w:val="9"/>
    <w:semiHidden/>
    <w:rsid w:val="00152A4B"/>
    <w:rPr>
      <w:rFonts w:asciiTheme="majorHAnsi" w:eastAsiaTheme="majorEastAsia" w:hAnsiTheme="majorHAnsi" w:cstheme="majorBidi"/>
      <w:color w:val="566D01" w:themeColor="accent1" w:themeShade="7F"/>
    </w:rPr>
  </w:style>
  <w:style w:type="character" w:customStyle="1" w:styleId="Heading7Char4">
    <w:name w:val="Heading 7 Char4"/>
    <w:basedOn w:val="Standaardalinea-lettertype"/>
    <w:uiPriority w:val="9"/>
    <w:semiHidden/>
    <w:rsid w:val="00152A4B"/>
    <w:rPr>
      <w:rFonts w:asciiTheme="majorHAnsi" w:eastAsiaTheme="majorEastAsia" w:hAnsiTheme="majorHAnsi" w:cstheme="majorBidi"/>
      <w:i/>
      <w:iCs/>
      <w:color w:val="566D01" w:themeColor="accent1" w:themeShade="7F"/>
    </w:rPr>
  </w:style>
  <w:style w:type="character" w:customStyle="1" w:styleId="Heading8Char4">
    <w:name w:val="Heading 8 Char4"/>
    <w:basedOn w:val="Standaardalinea-lettertype"/>
    <w:uiPriority w:val="9"/>
    <w:semiHidden/>
    <w:rsid w:val="00152A4B"/>
    <w:rPr>
      <w:rFonts w:asciiTheme="majorHAnsi" w:eastAsiaTheme="majorEastAsia" w:hAnsiTheme="majorHAnsi" w:cstheme="majorBidi"/>
      <w:color w:val="525152" w:themeColor="text1" w:themeTint="D8"/>
      <w:sz w:val="21"/>
      <w:szCs w:val="21"/>
    </w:rPr>
  </w:style>
  <w:style w:type="character" w:customStyle="1" w:styleId="Heading9Char4">
    <w:name w:val="Heading 9 Char4"/>
    <w:basedOn w:val="Standaardalinea-lettertype"/>
    <w:uiPriority w:val="9"/>
    <w:semiHidden/>
    <w:rsid w:val="00152A4B"/>
    <w:rPr>
      <w:rFonts w:asciiTheme="majorHAnsi" w:eastAsiaTheme="majorEastAsia" w:hAnsiTheme="majorHAnsi" w:cstheme="majorBidi"/>
      <w:i/>
      <w:iCs/>
      <w:color w:val="525152" w:themeColor="text1" w:themeTint="D8"/>
      <w:sz w:val="21"/>
      <w:szCs w:val="21"/>
    </w:rPr>
  </w:style>
  <w:style w:type="character" w:customStyle="1" w:styleId="HTMLAddressChar4">
    <w:name w:val="HTML Address Char4"/>
    <w:basedOn w:val="Standaardalinea-lettertype"/>
    <w:uiPriority w:val="99"/>
    <w:semiHidden/>
    <w:rsid w:val="00152A4B"/>
    <w:rPr>
      <w:i/>
      <w:iCs/>
    </w:rPr>
  </w:style>
  <w:style w:type="character" w:customStyle="1" w:styleId="HTMLPreformattedChar4">
    <w:name w:val="HTML Preformatted Char4"/>
    <w:basedOn w:val="Standaardalinea-lettertype"/>
    <w:uiPriority w:val="99"/>
    <w:semiHidden/>
    <w:rsid w:val="00152A4B"/>
    <w:rPr>
      <w:rFonts w:ascii="Consolas" w:hAnsi="Consolas"/>
      <w:sz w:val="20"/>
      <w:szCs w:val="20"/>
    </w:rPr>
  </w:style>
  <w:style w:type="character" w:customStyle="1" w:styleId="IntenseQuoteChar4">
    <w:name w:val="Intense Quote Char4"/>
    <w:basedOn w:val="Standaardalinea-lettertype"/>
    <w:uiPriority w:val="30"/>
    <w:rsid w:val="00152A4B"/>
    <w:rPr>
      <w:i/>
      <w:iCs/>
      <w:color w:val="AEDD03" w:themeColor="accent1"/>
    </w:rPr>
  </w:style>
  <w:style w:type="character" w:customStyle="1" w:styleId="MacroTextChar4">
    <w:name w:val="Macro Text Char4"/>
    <w:basedOn w:val="Standaardalinea-lettertype"/>
    <w:uiPriority w:val="99"/>
    <w:semiHidden/>
    <w:rsid w:val="00152A4B"/>
    <w:rPr>
      <w:rFonts w:ascii="Consolas" w:hAnsi="Consolas"/>
      <w:sz w:val="20"/>
      <w:szCs w:val="20"/>
    </w:rPr>
  </w:style>
  <w:style w:type="character" w:customStyle="1" w:styleId="MessageHeaderChar4">
    <w:name w:val="Message Header Char4"/>
    <w:basedOn w:val="Standaardalinea-lettertype"/>
    <w:uiPriority w:val="99"/>
    <w:semiHidden/>
    <w:rsid w:val="00152A4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NoteHeadingChar4">
    <w:name w:val="Note Heading Char4"/>
    <w:basedOn w:val="Standaardalinea-lettertype"/>
    <w:uiPriority w:val="99"/>
    <w:semiHidden/>
    <w:rsid w:val="00152A4B"/>
  </w:style>
  <w:style w:type="character" w:customStyle="1" w:styleId="PlainTextChar4">
    <w:name w:val="Plain Text Char4"/>
    <w:basedOn w:val="Standaardalinea-lettertype"/>
    <w:uiPriority w:val="99"/>
    <w:semiHidden/>
    <w:rsid w:val="00152A4B"/>
    <w:rPr>
      <w:rFonts w:ascii="Consolas" w:hAnsi="Consolas"/>
      <w:sz w:val="21"/>
      <w:szCs w:val="21"/>
    </w:rPr>
  </w:style>
  <w:style w:type="character" w:customStyle="1" w:styleId="QuoteChar4">
    <w:name w:val="Quote Char4"/>
    <w:basedOn w:val="Standaardalinea-lettertype"/>
    <w:uiPriority w:val="29"/>
    <w:rsid w:val="00152A4B"/>
    <w:rPr>
      <w:i/>
      <w:iCs/>
      <w:color w:val="666466" w:themeColor="text1" w:themeTint="BF"/>
    </w:rPr>
  </w:style>
  <w:style w:type="character" w:customStyle="1" w:styleId="SalutationChar4">
    <w:name w:val="Salutation Char4"/>
    <w:basedOn w:val="Standaardalinea-lettertype"/>
    <w:uiPriority w:val="99"/>
    <w:semiHidden/>
    <w:rsid w:val="00152A4B"/>
  </w:style>
  <w:style w:type="character" w:customStyle="1" w:styleId="SignatureChar4">
    <w:name w:val="Signature Char4"/>
    <w:basedOn w:val="Standaardalinea-lettertype"/>
    <w:uiPriority w:val="99"/>
    <w:semiHidden/>
    <w:rsid w:val="00152A4B"/>
  </w:style>
  <w:style w:type="character" w:customStyle="1" w:styleId="Heading1Char2">
    <w:name w:val="Heading 1 Char2"/>
    <w:aliases w:val="Synarchis kop 1 Char2,Kopregel Char2"/>
    <w:basedOn w:val="Standaardalinea-lettertype"/>
    <w:uiPriority w:val="9"/>
    <w:rsid w:val="0010537C"/>
    <w:rPr>
      <w:rFonts w:asciiTheme="majorHAnsi" w:eastAsiaTheme="majorEastAsia" w:hAnsiTheme="majorHAnsi" w:cstheme="majorBidi"/>
      <w:b/>
      <w:color w:val="AEDD03" w:themeColor="accent1"/>
      <w:sz w:val="32"/>
      <w:szCs w:val="32"/>
    </w:rPr>
  </w:style>
  <w:style w:type="character" w:customStyle="1" w:styleId="Heading2Char2">
    <w:name w:val="Heading 2 Char2"/>
    <w:aliases w:val="Synarchis kop 2 Char2"/>
    <w:basedOn w:val="Standaardalinea-lettertype"/>
    <w:uiPriority w:val="9"/>
    <w:rsid w:val="0010537C"/>
    <w:rPr>
      <w:rFonts w:asciiTheme="majorHAnsi" w:eastAsiaTheme="majorEastAsia" w:hAnsiTheme="majorHAnsi" w:cstheme="majorBidi"/>
      <w:b/>
      <w:color w:val="333233" w:themeColor="text1"/>
      <w:sz w:val="20"/>
      <w:szCs w:val="26"/>
    </w:rPr>
  </w:style>
  <w:style w:type="character" w:customStyle="1" w:styleId="Heading3Char2">
    <w:name w:val="Heading 3 Char2"/>
    <w:aliases w:val="Synarchis kop 3 Char2"/>
    <w:basedOn w:val="Standaardalinea-lettertype"/>
    <w:uiPriority w:val="9"/>
    <w:rsid w:val="0010537C"/>
    <w:rPr>
      <w:rFonts w:asciiTheme="majorHAnsi" w:eastAsiaTheme="majorEastAsia" w:hAnsiTheme="majorHAnsi" w:cstheme="majorBidi"/>
      <w:b/>
      <w:color w:val="333233" w:themeColor="text1"/>
      <w:szCs w:val="24"/>
    </w:rPr>
  </w:style>
  <w:style w:type="character" w:customStyle="1" w:styleId="FooterChar5">
    <w:name w:val="Footer Char5"/>
    <w:basedOn w:val="Standaardalinea-lettertype"/>
    <w:uiPriority w:val="99"/>
    <w:rsid w:val="0010537C"/>
    <w:rPr>
      <w:sz w:val="16"/>
    </w:rPr>
  </w:style>
  <w:style w:type="character" w:customStyle="1" w:styleId="HeaderChar5">
    <w:name w:val="Header Char5"/>
    <w:basedOn w:val="Standaardalinea-lettertype"/>
    <w:uiPriority w:val="99"/>
    <w:rsid w:val="0010537C"/>
  </w:style>
  <w:style w:type="character" w:customStyle="1" w:styleId="Heading4Char2">
    <w:name w:val="Heading 4 Char2"/>
    <w:aliases w:val="Kop 4 Synarchis kop 4 Char2"/>
    <w:basedOn w:val="Standaardalinea-lettertype"/>
    <w:uiPriority w:val="9"/>
    <w:rsid w:val="0010537C"/>
    <w:rPr>
      <w:rFonts w:asciiTheme="majorHAnsi" w:eastAsiaTheme="majorEastAsia" w:hAnsiTheme="majorHAnsi" w:cstheme="majorBidi"/>
      <w:i/>
      <w:iCs/>
      <w:color w:val="82A502" w:themeColor="accent1" w:themeShade="BF"/>
    </w:rPr>
  </w:style>
  <w:style w:type="character" w:customStyle="1" w:styleId="TitleChar5">
    <w:name w:val="Title Char5"/>
    <w:basedOn w:val="Standaardalinea-lettertype"/>
    <w:uiPriority w:val="10"/>
    <w:rsid w:val="0010537C"/>
    <w:rPr>
      <w:b/>
      <w:color w:val="FFFFFF" w:themeColor="background1"/>
      <w:sz w:val="48"/>
      <w:szCs w:val="48"/>
    </w:rPr>
  </w:style>
  <w:style w:type="character" w:customStyle="1" w:styleId="SubtitleChar5">
    <w:name w:val="Subtitle Char5"/>
    <w:basedOn w:val="Standaardalinea-lettertype"/>
    <w:uiPriority w:val="11"/>
    <w:rsid w:val="0010537C"/>
    <w:rPr>
      <w:color w:val="FFFFFF" w:themeColor="background1"/>
      <w:sz w:val="24"/>
      <w:szCs w:val="24"/>
    </w:rPr>
  </w:style>
  <w:style w:type="character" w:customStyle="1" w:styleId="BalloonTextChar5">
    <w:name w:val="Balloon Text Char5"/>
    <w:basedOn w:val="Standaardalinea-lettertype"/>
    <w:uiPriority w:val="99"/>
    <w:semiHidden/>
    <w:rsid w:val="0010537C"/>
    <w:rPr>
      <w:rFonts w:ascii="Segoe UI" w:hAnsi="Segoe UI" w:cs="Segoe UI"/>
    </w:rPr>
  </w:style>
  <w:style w:type="character" w:customStyle="1" w:styleId="BodyTextChar5">
    <w:name w:val="Body Text Char5"/>
    <w:basedOn w:val="Standaardalinea-lettertype"/>
    <w:uiPriority w:val="99"/>
    <w:semiHidden/>
    <w:rsid w:val="0010537C"/>
  </w:style>
  <w:style w:type="character" w:customStyle="1" w:styleId="BodyText2Char5">
    <w:name w:val="Body Text 2 Char5"/>
    <w:basedOn w:val="Standaardalinea-lettertype"/>
    <w:uiPriority w:val="99"/>
    <w:semiHidden/>
    <w:rsid w:val="0010537C"/>
  </w:style>
  <w:style w:type="character" w:customStyle="1" w:styleId="BodyText3Char5">
    <w:name w:val="Body Text 3 Char5"/>
    <w:basedOn w:val="Standaardalinea-lettertype"/>
    <w:uiPriority w:val="99"/>
    <w:semiHidden/>
    <w:rsid w:val="0010537C"/>
    <w:rPr>
      <w:sz w:val="16"/>
      <w:szCs w:val="16"/>
    </w:rPr>
  </w:style>
  <w:style w:type="character" w:customStyle="1" w:styleId="BodyTextFirstIndentChar5">
    <w:name w:val="Body Text First Indent Char5"/>
    <w:basedOn w:val="BodyTextChar5"/>
    <w:uiPriority w:val="99"/>
    <w:semiHidden/>
    <w:rsid w:val="0010537C"/>
  </w:style>
  <w:style w:type="character" w:customStyle="1" w:styleId="BodyTextIndentChar5">
    <w:name w:val="Body Text Indent Char5"/>
    <w:basedOn w:val="Standaardalinea-lettertype"/>
    <w:uiPriority w:val="99"/>
    <w:semiHidden/>
    <w:rsid w:val="0010537C"/>
  </w:style>
  <w:style w:type="character" w:customStyle="1" w:styleId="BodyTextFirstIndent2Char5">
    <w:name w:val="Body Text First Indent 2 Char5"/>
    <w:basedOn w:val="BodyTextIndentChar5"/>
    <w:uiPriority w:val="99"/>
    <w:semiHidden/>
    <w:rsid w:val="0010537C"/>
  </w:style>
  <w:style w:type="character" w:customStyle="1" w:styleId="BodyTextIndent2Char5">
    <w:name w:val="Body Text Indent 2 Char5"/>
    <w:basedOn w:val="Standaardalinea-lettertype"/>
    <w:uiPriority w:val="99"/>
    <w:semiHidden/>
    <w:rsid w:val="0010537C"/>
  </w:style>
  <w:style w:type="character" w:customStyle="1" w:styleId="BodyTextIndent3Char5">
    <w:name w:val="Body Text Indent 3 Char5"/>
    <w:basedOn w:val="Standaardalinea-lettertype"/>
    <w:uiPriority w:val="99"/>
    <w:semiHidden/>
    <w:rsid w:val="0010537C"/>
    <w:rPr>
      <w:sz w:val="16"/>
      <w:szCs w:val="16"/>
    </w:rPr>
  </w:style>
  <w:style w:type="character" w:customStyle="1" w:styleId="ClosingChar5">
    <w:name w:val="Closing Char5"/>
    <w:basedOn w:val="Standaardalinea-lettertype"/>
    <w:uiPriority w:val="99"/>
    <w:semiHidden/>
    <w:rsid w:val="0010537C"/>
  </w:style>
  <w:style w:type="character" w:customStyle="1" w:styleId="CommentTextChar5">
    <w:name w:val="Comment Text Char5"/>
    <w:basedOn w:val="Standaardalinea-lettertype"/>
    <w:uiPriority w:val="99"/>
    <w:rsid w:val="0010537C"/>
    <w:rPr>
      <w:sz w:val="20"/>
      <w:szCs w:val="20"/>
    </w:rPr>
  </w:style>
  <w:style w:type="character" w:customStyle="1" w:styleId="CommentSubjectChar5">
    <w:name w:val="Comment Subject Char5"/>
    <w:basedOn w:val="CommentTextChar5"/>
    <w:uiPriority w:val="99"/>
    <w:semiHidden/>
    <w:rsid w:val="0010537C"/>
    <w:rPr>
      <w:b/>
      <w:bCs/>
      <w:sz w:val="20"/>
      <w:szCs w:val="20"/>
    </w:rPr>
  </w:style>
  <w:style w:type="character" w:customStyle="1" w:styleId="DateChar5">
    <w:name w:val="Date Char5"/>
    <w:basedOn w:val="Standaardalinea-lettertype"/>
    <w:uiPriority w:val="99"/>
    <w:semiHidden/>
    <w:rsid w:val="0010537C"/>
  </w:style>
  <w:style w:type="character" w:customStyle="1" w:styleId="DocumentMapChar5">
    <w:name w:val="Document Map Char5"/>
    <w:basedOn w:val="Standaardalinea-lettertype"/>
    <w:uiPriority w:val="99"/>
    <w:semiHidden/>
    <w:rsid w:val="0010537C"/>
    <w:rPr>
      <w:rFonts w:ascii="Segoe UI" w:hAnsi="Segoe UI" w:cs="Segoe UI"/>
      <w:sz w:val="16"/>
      <w:szCs w:val="16"/>
    </w:rPr>
  </w:style>
  <w:style w:type="character" w:customStyle="1" w:styleId="E-mailSignatureChar5">
    <w:name w:val="E-mail Signature Char5"/>
    <w:basedOn w:val="Standaardalinea-lettertype"/>
    <w:uiPriority w:val="99"/>
    <w:semiHidden/>
    <w:rsid w:val="0010537C"/>
  </w:style>
  <w:style w:type="character" w:customStyle="1" w:styleId="EndnoteTextChar5">
    <w:name w:val="Endnote Text Char5"/>
    <w:basedOn w:val="Standaardalinea-lettertype"/>
    <w:uiPriority w:val="99"/>
    <w:semiHidden/>
    <w:rsid w:val="0010537C"/>
    <w:rPr>
      <w:sz w:val="20"/>
      <w:szCs w:val="20"/>
    </w:rPr>
  </w:style>
  <w:style w:type="character" w:customStyle="1" w:styleId="FootnoteTextChar5">
    <w:name w:val="Footnote Text Char5"/>
    <w:basedOn w:val="Standaardalinea-lettertype"/>
    <w:uiPriority w:val="99"/>
    <w:rsid w:val="0010537C"/>
    <w:rPr>
      <w:color w:val="333233" w:themeColor="text1"/>
      <w:sz w:val="16"/>
      <w:szCs w:val="20"/>
    </w:rPr>
  </w:style>
  <w:style w:type="character" w:customStyle="1" w:styleId="Heading5Char5">
    <w:name w:val="Heading 5 Char5"/>
    <w:basedOn w:val="Standaardalinea-lettertype"/>
    <w:uiPriority w:val="9"/>
    <w:semiHidden/>
    <w:rsid w:val="0010537C"/>
    <w:rPr>
      <w:rFonts w:asciiTheme="majorHAnsi" w:eastAsiaTheme="majorEastAsia" w:hAnsiTheme="majorHAnsi" w:cstheme="majorBidi"/>
      <w:color w:val="82A502" w:themeColor="accent1" w:themeShade="BF"/>
    </w:rPr>
  </w:style>
  <w:style w:type="character" w:customStyle="1" w:styleId="Heading6Char5">
    <w:name w:val="Heading 6 Char5"/>
    <w:basedOn w:val="Standaardalinea-lettertype"/>
    <w:uiPriority w:val="9"/>
    <w:semiHidden/>
    <w:rsid w:val="0010537C"/>
    <w:rPr>
      <w:rFonts w:asciiTheme="majorHAnsi" w:eastAsiaTheme="majorEastAsia" w:hAnsiTheme="majorHAnsi" w:cstheme="majorBidi"/>
      <w:color w:val="566D01" w:themeColor="accent1" w:themeShade="7F"/>
    </w:rPr>
  </w:style>
  <w:style w:type="character" w:customStyle="1" w:styleId="Heading7Char5">
    <w:name w:val="Heading 7 Char5"/>
    <w:basedOn w:val="Standaardalinea-lettertype"/>
    <w:uiPriority w:val="9"/>
    <w:semiHidden/>
    <w:rsid w:val="0010537C"/>
    <w:rPr>
      <w:rFonts w:asciiTheme="majorHAnsi" w:eastAsiaTheme="majorEastAsia" w:hAnsiTheme="majorHAnsi" w:cstheme="majorBidi"/>
      <w:i/>
      <w:iCs/>
      <w:color w:val="566D01" w:themeColor="accent1" w:themeShade="7F"/>
    </w:rPr>
  </w:style>
  <w:style w:type="character" w:customStyle="1" w:styleId="Heading8Char5">
    <w:name w:val="Heading 8 Char5"/>
    <w:basedOn w:val="Standaardalinea-lettertype"/>
    <w:uiPriority w:val="9"/>
    <w:semiHidden/>
    <w:rsid w:val="0010537C"/>
    <w:rPr>
      <w:rFonts w:asciiTheme="majorHAnsi" w:eastAsiaTheme="majorEastAsia" w:hAnsiTheme="majorHAnsi" w:cstheme="majorBidi"/>
      <w:color w:val="525152" w:themeColor="text1" w:themeTint="D8"/>
      <w:sz w:val="21"/>
      <w:szCs w:val="21"/>
    </w:rPr>
  </w:style>
  <w:style w:type="character" w:customStyle="1" w:styleId="Heading9Char5">
    <w:name w:val="Heading 9 Char5"/>
    <w:basedOn w:val="Standaardalinea-lettertype"/>
    <w:uiPriority w:val="9"/>
    <w:semiHidden/>
    <w:rsid w:val="0010537C"/>
    <w:rPr>
      <w:rFonts w:asciiTheme="majorHAnsi" w:eastAsiaTheme="majorEastAsia" w:hAnsiTheme="majorHAnsi" w:cstheme="majorBidi"/>
      <w:i/>
      <w:iCs/>
      <w:color w:val="525152" w:themeColor="text1" w:themeTint="D8"/>
      <w:sz w:val="21"/>
      <w:szCs w:val="21"/>
    </w:rPr>
  </w:style>
  <w:style w:type="character" w:customStyle="1" w:styleId="HTMLAddressChar5">
    <w:name w:val="HTML Address Char5"/>
    <w:basedOn w:val="Standaardalinea-lettertype"/>
    <w:uiPriority w:val="99"/>
    <w:semiHidden/>
    <w:rsid w:val="0010537C"/>
    <w:rPr>
      <w:i/>
      <w:iCs/>
    </w:rPr>
  </w:style>
  <w:style w:type="character" w:customStyle="1" w:styleId="HTMLPreformattedChar5">
    <w:name w:val="HTML Preformatted Char5"/>
    <w:basedOn w:val="Standaardalinea-lettertype"/>
    <w:uiPriority w:val="99"/>
    <w:semiHidden/>
    <w:rsid w:val="0010537C"/>
    <w:rPr>
      <w:rFonts w:ascii="Consolas" w:hAnsi="Consolas"/>
      <w:sz w:val="20"/>
      <w:szCs w:val="20"/>
    </w:rPr>
  </w:style>
  <w:style w:type="character" w:customStyle="1" w:styleId="IntenseQuoteChar5">
    <w:name w:val="Intense Quote Char5"/>
    <w:basedOn w:val="Standaardalinea-lettertype"/>
    <w:uiPriority w:val="30"/>
    <w:rsid w:val="0010537C"/>
    <w:rPr>
      <w:i/>
      <w:iCs/>
      <w:color w:val="AEDD03" w:themeColor="accent1"/>
    </w:rPr>
  </w:style>
  <w:style w:type="character" w:customStyle="1" w:styleId="MacroTextChar5">
    <w:name w:val="Macro Text Char5"/>
    <w:basedOn w:val="Standaardalinea-lettertype"/>
    <w:uiPriority w:val="99"/>
    <w:semiHidden/>
    <w:rsid w:val="0010537C"/>
    <w:rPr>
      <w:rFonts w:ascii="Consolas" w:hAnsi="Consolas"/>
      <w:sz w:val="20"/>
      <w:szCs w:val="20"/>
    </w:rPr>
  </w:style>
  <w:style w:type="character" w:customStyle="1" w:styleId="MessageHeaderChar5">
    <w:name w:val="Message Header Char5"/>
    <w:basedOn w:val="Standaardalinea-lettertype"/>
    <w:uiPriority w:val="99"/>
    <w:semiHidden/>
    <w:rsid w:val="0010537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NoteHeadingChar5">
    <w:name w:val="Note Heading Char5"/>
    <w:basedOn w:val="Standaardalinea-lettertype"/>
    <w:uiPriority w:val="99"/>
    <w:semiHidden/>
    <w:rsid w:val="0010537C"/>
  </w:style>
  <w:style w:type="character" w:customStyle="1" w:styleId="PlainTextChar5">
    <w:name w:val="Plain Text Char5"/>
    <w:basedOn w:val="Standaardalinea-lettertype"/>
    <w:uiPriority w:val="99"/>
    <w:semiHidden/>
    <w:rsid w:val="0010537C"/>
    <w:rPr>
      <w:rFonts w:ascii="Consolas" w:hAnsi="Consolas"/>
      <w:sz w:val="21"/>
      <w:szCs w:val="21"/>
    </w:rPr>
  </w:style>
  <w:style w:type="character" w:customStyle="1" w:styleId="QuoteChar5">
    <w:name w:val="Quote Char5"/>
    <w:basedOn w:val="Standaardalinea-lettertype"/>
    <w:uiPriority w:val="29"/>
    <w:rsid w:val="0010537C"/>
    <w:rPr>
      <w:i/>
      <w:iCs/>
      <w:color w:val="666466" w:themeColor="text1" w:themeTint="BF"/>
    </w:rPr>
  </w:style>
  <w:style w:type="character" w:customStyle="1" w:styleId="SalutationChar5">
    <w:name w:val="Salutation Char5"/>
    <w:basedOn w:val="Standaardalinea-lettertype"/>
    <w:uiPriority w:val="99"/>
    <w:semiHidden/>
    <w:rsid w:val="0010537C"/>
  </w:style>
  <w:style w:type="character" w:customStyle="1" w:styleId="SignatureChar5">
    <w:name w:val="Signature Char5"/>
    <w:basedOn w:val="Standaardalinea-lettertype"/>
    <w:uiPriority w:val="99"/>
    <w:semiHidden/>
    <w:rsid w:val="0010537C"/>
  </w:style>
  <w:style w:type="character" w:customStyle="1" w:styleId="Heading1Char3">
    <w:name w:val="Heading 1 Char3"/>
    <w:aliases w:val="Synarchis kop 1 Char3,Kopregel Char3"/>
    <w:basedOn w:val="Standaardalinea-lettertype"/>
    <w:uiPriority w:val="9"/>
    <w:rsid w:val="00CC3BA8"/>
    <w:rPr>
      <w:rFonts w:asciiTheme="majorHAnsi" w:eastAsiaTheme="majorEastAsia" w:hAnsiTheme="majorHAnsi" w:cstheme="majorBidi"/>
      <w:b/>
      <w:color w:val="AEDD03" w:themeColor="accent1"/>
      <w:sz w:val="32"/>
      <w:szCs w:val="32"/>
    </w:rPr>
  </w:style>
  <w:style w:type="character" w:customStyle="1" w:styleId="Heading2Char3">
    <w:name w:val="Heading 2 Char3"/>
    <w:aliases w:val="Synarchis kop 2 Char3"/>
    <w:basedOn w:val="Standaardalinea-lettertype"/>
    <w:uiPriority w:val="9"/>
    <w:rsid w:val="00CC3BA8"/>
    <w:rPr>
      <w:rFonts w:asciiTheme="majorHAnsi" w:eastAsiaTheme="majorEastAsia" w:hAnsiTheme="majorHAnsi" w:cstheme="majorBidi"/>
      <w:b/>
      <w:color w:val="333233" w:themeColor="text1"/>
      <w:sz w:val="20"/>
      <w:szCs w:val="26"/>
    </w:rPr>
  </w:style>
  <w:style w:type="character" w:customStyle="1" w:styleId="Heading3Char3">
    <w:name w:val="Heading 3 Char3"/>
    <w:aliases w:val="Synarchis kop 3 Char3"/>
    <w:basedOn w:val="Standaardalinea-lettertype"/>
    <w:uiPriority w:val="9"/>
    <w:rsid w:val="00CC3BA8"/>
    <w:rPr>
      <w:rFonts w:asciiTheme="majorHAnsi" w:eastAsiaTheme="majorEastAsia" w:hAnsiTheme="majorHAnsi" w:cstheme="majorBidi"/>
      <w:b/>
      <w:color w:val="333233" w:themeColor="text1"/>
      <w:szCs w:val="24"/>
    </w:rPr>
  </w:style>
  <w:style w:type="character" w:customStyle="1" w:styleId="FooterChar6">
    <w:name w:val="Footer Char6"/>
    <w:basedOn w:val="Standaardalinea-lettertype"/>
    <w:uiPriority w:val="99"/>
    <w:rsid w:val="00CC3BA8"/>
    <w:rPr>
      <w:sz w:val="16"/>
    </w:rPr>
  </w:style>
  <w:style w:type="character" w:customStyle="1" w:styleId="HeaderChar6">
    <w:name w:val="Header Char6"/>
    <w:basedOn w:val="Standaardalinea-lettertype"/>
    <w:uiPriority w:val="99"/>
    <w:rsid w:val="00CC3BA8"/>
  </w:style>
  <w:style w:type="character" w:customStyle="1" w:styleId="Heading4Char3">
    <w:name w:val="Heading 4 Char3"/>
    <w:aliases w:val="Kop 4 Synarchis kop 4 Char3"/>
    <w:basedOn w:val="Standaardalinea-lettertype"/>
    <w:uiPriority w:val="9"/>
    <w:rsid w:val="00CC3BA8"/>
    <w:rPr>
      <w:rFonts w:asciiTheme="majorHAnsi" w:eastAsiaTheme="majorEastAsia" w:hAnsiTheme="majorHAnsi" w:cstheme="majorBidi"/>
      <w:i/>
      <w:iCs/>
      <w:color w:val="82A502" w:themeColor="accent1" w:themeShade="BF"/>
    </w:rPr>
  </w:style>
  <w:style w:type="character" w:customStyle="1" w:styleId="TitleChar6">
    <w:name w:val="Title Char6"/>
    <w:basedOn w:val="Standaardalinea-lettertype"/>
    <w:uiPriority w:val="10"/>
    <w:rsid w:val="00CC3BA8"/>
    <w:rPr>
      <w:b/>
      <w:color w:val="FFFFFF" w:themeColor="background1"/>
      <w:sz w:val="48"/>
      <w:szCs w:val="48"/>
    </w:rPr>
  </w:style>
  <w:style w:type="character" w:customStyle="1" w:styleId="SubtitleChar6">
    <w:name w:val="Subtitle Char6"/>
    <w:basedOn w:val="Standaardalinea-lettertype"/>
    <w:uiPriority w:val="11"/>
    <w:rsid w:val="00CC3BA8"/>
    <w:rPr>
      <w:color w:val="FFFFFF" w:themeColor="background1"/>
      <w:sz w:val="24"/>
      <w:szCs w:val="24"/>
    </w:rPr>
  </w:style>
  <w:style w:type="character" w:customStyle="1" w:styleId="BalloonTextChar6">
    <w:name w:val="Balloon Text Char6"/>
    <w:basedOn w:val="Standaardalinea-lettertype"/>
    <w:uiPriority w:val="99"/>
    <w:semiHidden/>
    <w:rsid w:val="00CC3BA8"/>
    <w:rPr>
      <w:rFonts w:ascii="Segoe UI" w:hAnsi="Segoe UI" w:cs="Segoe UI"/>
    </w:rPr>
  </w:style>
  <w:style w:type="character" w:customStyle="1" w:styleId="BodyTextChar6">
    <w:name w:val="Body Text Char6"/>
    <w:basedOn w:val="Standaardalinea-lettertype"/>
    <w:uiPriority w:val="99"/>
    <w:semiHidden/>
    <w:rsid w:val="00CC3BA8"/>
  </w:style>
  <w:style w:type="character" w:customStyle="1" w:styleId="BodyText2Char6">
    <w:name w:val="Body Text 2 Char6"/>
    <w:basedOn w:val="Standaardalinea-lettertype"/>
    <w:uiPriority w:val="99"/>
    <w:semiHidden/>
    <w:rsid w:val="00CC3BA8"/>
  </w:style>
  <w:style w:type="character" w:customStyle="1" w:styleId="BodyText3Char6">
    <w:name w:val="Body Text 3 Char6"/>
    <w:basedOn w:val="Standaardalinea-lettertype"/>
    <w:uiPriority w:val="99"/>
    <w:semiHidden/>
    <w:rsid w:val="00CC3BA8"/>
    <w:rPr>
      <w:sz w:val="16"/>
      <w:szCs w:val="16"/>
    </w:rPr>
  </w:style>
  <w:style w:type="character" w:customStyle="1" w:styleId="BodyTextFirstIndentChar6">
    <w:name w:val="Body Text First Indent Char6"/>
    <w:basedOn w:val="BodyTextChar6"/>
    <w:uiPriority w:val="99"/>
    <w:semiHidden/>
    <w:rsid w:val="00CC3BA8"/>
  </w:style>
  <w:style w:type="character" w:customStyle="1" w:styleId="BodyTextIndentChar6">
    <w:name w:val="Body Text Indent Char6"/>
    <w:basedOn w:val="Standaardalinea-lettertype"/>
    <w:uiPriority w:val="99"/>
    <w:semiHidden/>
    <w:rsid w:val="00CC3BA8"/>
  </w:style>
  <w:style w:type="character" w:customStyle="1" w:styleId="BodyTextFirstIndent2Char6">
    <w:name w:val="Body Text First Indent 2 Char6"/>
    <w:basedOn w:val="BodyTextIndentChar6"/>
    <w:uiPriority w:val="99"/>
    <w:semiHidden/>
    <w:rsid w:val="00CC3BA8"/>
  </w:style>
  <w:style w:type="character" w:customStyle="1" w:styleId="BodyTextIndent2Char6">
    <w:name w:val="Body Text Indent 2 Char6"/>
    <w:basedOn w:val="Standaardalinea-lettertype"/>
    <w:uiPriority w:val="99"/>
    <w:semiHidden/>
    <w:rsid w:val="00CC3BA8"/>
  </w:style>
  <w:style w:type="character" w:customStyle="1" w:styleId="BodyTextIndent3Char6">
    <w:name w:val="Body Text Indent 3 Char6"/>
    <w:basedOn w:val="Standaardalinea-lettertype"/>
    <w:uiPriority w:val="99"/>
    <w:semiHidden/>
    <w:rsid w:val="00CC3BA8"/>
    <w:rPr>
      <w:sz w:val="16"/>
      <w:szCs w:val="16"/>
    </w:rPr>
  </w:style>
  <w:style w:type="character" w:customStyle="1" w:styleId="ClosingChar6">
    <w:name w:val="Closing Char6"/>
    <w:basedOn w:val="Standaardalinea-lettertype"/>
    <w:uiPriority w:val="99"/>
    <w:semiHidden/>
    <w:rsid w:val="00CC3BA8"/>
  </w:style>
  <w:style w:type="character" w:customStyle="1" w:styleId="CommentTextChar6">
    <w:name w:val="Comment Text Char6"/>
    <w:basedOn w:val="Standaardalinea-lettertype"/>
    <w:uiPriority w:val="99"/>
    <w:rsid w:val="00CC3BA8"/>
    <w:rPr>
      <w:sz w:val="20"/>
      <w:szCs w:val="20"/>
    </w:rPr>
  </w:style>
  <w:style w:type="character" w:customStyle="1" w:styleId="CommentSubjectChar6">
    <w:name w:val="Comment Subject Char6"/>
    <w:basedOn w:val="CommentTextChar6"/>
    <w:uiPriority w:val="99"/>
    <w:semiHidden/>
    <w:rsid w:val="00CC3BA8"/>
    <w:rPr>
      <w:b/>
      <w:bCs/>
      <w:sz w:val="20"/>
      <w:szCs w:val="20"/>
    </w:rPr>
  </w:style>
  <w:style w:type="character" w:customStyle="1" w:styleId="DateChar6">
    <w:name w:val="Date Char6"/>
    <w:basedOn w:val="Standaardalinea-lettertype"/>
    <w:uiPriority w:val="99"/>
    <w:semiHidden/>
    <w:rsid w:val="00CC3BA8"/>
  </w:style>
  <w:style w:type="character" w:customStyle="1" w:styleId="DocumentMapChar6">
    <w:name w:val="Document Map Char6"/>
    <w:basedOn w:val="Standaardalinea-lettertype"/>
    <w:uiPriority w:val="99"/>
    <w:semiHidden/>
    <w:rsid w:val="00CC3BA8"/>
    <w:rPr>
      <w:rFonts w:ascii="Segoe UI" w:hAnsi="Segoe UI" w:cs="Segoe UI"/>
      <w:sz w:val="16"/>
      <w:szCs w:val="16"/>
    </w:rPr>
  </w:style>
  <w:style w:type="character" w:customStyle="1" w:styleId="E-mailSignatureChar6">
    <w:name w:val="E-mail Signature Char6"/>
    <w:basedOn w:val="Standaardalinea-lettertype"/>
    <w:uiPriority w:val="99"/>
    <w:semiHidden/>
    <w:rsid w:val="00CC3BA8"/>
  </w:style>
  <w:style w:type="character" w:customStyle="1" w:styleId="EndnoteTextChar6">
    <w:name w:val="Endnote Text Char6"/>
    <w:basedOn w:val="Standaardalinea-lettertype"/>
    <w:uiPriority w:val="99"/>
    <w:semiHidden/>
    <w:rsid w:val="00CC3BA8"/>
    <w:rPr>
      <w:sz w:val="20"/>
      <w:szCs w:val="20"/>
    </w:rPr>
  </w:style>
  <w:style w:type="character" w:customStyle="1" w:styleId="FootnoteTextChar6">
    <w:name w:val="Footnote Text Char6"/>
    <w:basedOn w:val="Standaardalinea-lettertype"/>
    <w:uiPriority w:val="99"/>
    <w:rsid w:val="00CC3BA8"/>
    <w:rPr>
      <w:color w:val="333233" w:themeColor="text1"/>
      <w:sz w:val="16"/>
      <w:szCs w:val="20"/>
    </w:rPr>
  </w:style>
  <w:style w:type="character" w:customStyle="1" w:styleId="Heading5Char6">
    <w:name w:val="Heading 5 Char6"/>
    <w:basedOn w:val="Standaardalinea-lettertype"/>
    <w:uiPriority w:val="9"/>
    <w:semiHidden/>
    <w:rsid w:val="00CC3BA8"/>
    <w:rPr>
      <w:rFonts w:asciiTheme="majorHAnsi" w:eastAsiaTheme="majorEastAsia" w:hAnsiTheme="majorHAnsi" w:cstheme="majorBidi"/>
      <w:color w:val="82A502" w:themeColor="accent1" w:themeShade="BF"/>
    </w:rPr>
  </w:style>
  <w:style w:type="character" w:customStyle="1" w:styleId="Heading6Char6">
    <w:name w:val="Heading 6 Char6"/>
    <w:basedOn w:val="Standaardalinea-lettertype"/>
    <w:uiPriority w:val="9"/>
    <w:semiHidden/>
    <w:rsid w:val="00CC3BA8"/>
    <w:rPr>
      <w:rFonts w:asciiTheme="majorHAnsi" w:eastAsiaTheme="majorEastAsia" w:hAnsiTheme="majorHAnsi" w:cstheme="majorBidi"/>
      <w:color w:val="566D01" w:themeColor="accent1" w:themeShade="7F"/>
    </w:rPr>
  </w:style>
  <w:style w:type="character" w:customStyle="1" w:styleId="Heading7Char6">
    <w:name w:val="Heading 7 Char6"/>
    <w:basedOn w:val="Standaardalinea-lettertype"/>
    <w:uiPriority w:val="9"/>
    <w:semiHidden/>
    <w:rsid w:val="00CC3BA8"/>
    <w:rPr>
      <w:rFonts w:asciiTheme="majorHAnsi" w:eastAsiaTheme="majorEastAsia" w:hAnsiTheme="majorHAnsi" w:cstheme="majorBidi"/>
      <w:i/>
      <w:iCs/>
      <w:color w:val="566D01" w:themeColor="accent1" w:themeShade="7F"/>
    </w:rPr>
  </w:style>
  <w:style w:type="character" w:customStyle="1" w:styleId="Heading8Char6">
    <w:name w:val="Heading 8 Char6"/>
    <w:basedOn w:val="Standaardalinea-lettertype"/>
    <w:uiPriority w:val="9"/>
    <w:semiHidden/>
    <w:rsid w:val="00CC3BA8"/>
    <w:rPr>
      <w:rFonts w:asciiTheme="majorHAnsi" w:eastAsiaTheme="majorEastAsia" w:hAnsiTheme="majorHAnsi" w:cstheme="majorBidi"/>
      <w:color w:val="525152" w:themeColor="text1" w:themeTint="D8"/>
      <w:sz w:val="21"/>
      <w:szCs w:val="21"/>
    </w:rPr>
  </w:style>
  <w:style w:type="character" w:customStyle="1" w:styleId="Heading9Char6">
    <w:name w:val="Heading 9 Char6"/>
    <w:basedOn w:val="Standaardalinea-lettertype"/>
    <w:uiPriority w:val="9"/>
    <w:semiHidden/>
    <w:rsid w:val="00CC3BA8"/>
    <w:rPr>
      <w:rFonts w:asciiTheme="majorHAnsi" w:eastAsiaTheme="majorEastAsia" w:hAnsiTheme="majorHAnsi" w:cstheme="majorBidi"/>
      <w:i/>
      <w:iCs/>
      <w:color w:val="525152" w:themeColor="text1" w:themeTint="D8"/>
      <w:sz w:val="21"/>
      <w:szCs w:val="21"/>
    </w:rPr>
  </w:style>
  <w:style w:type="character" w:customStyle="1" w:styleId="HTMLAddressChar6">
    <w:name w:val="HTML Address Char6"/>
    <w:basedOn w:val="Standaardalinea-lettertype"/>
    <w:uiPriority w:val="99"/>
    <w:semiHidden/>
    <w:rsid w:val="00CC3BA8"/>
    <w:rPr>
      <w:i/>
      <w:iCs/>
    </w:rPr>
  </w:style>
  <w:style w:type="character" w:customStyle="1" w:styleId="HTMLPreformattedChar6">
    <w:name w:val="HTML Preformatted Char6"/>
    <w:basedOn w:val="Standaardalinea-lettertype"/>
    <w:uiPriority w:val="99"/>
    <w:semiHidden/>
    <w:rsid w:val="00CC3BA8"/>
    <w:rPr>
      <w:rFonts w:ascii="Consolas" w:hAnsi="Consolas"/>
      <w:sz w:val="20"/>
      <w:szCs w:val="20"/>
    </w:rPr>
  </w:style>
  <w:style w:type="character" w:customStyle="1" w:styleId="IntenseQuoteChar6">
    <w:name w:val="Intense Quote Char6"/>
    <w:basedOn w:val="Standaardalinea-lettertype"/>
    <w:uiPriority w:val="30"/>
    <w:rsid w:val="00CC3BA8"/>
    <w:rPr>
      <w:i/>
      <w:iCs/>
      <w:color w:val="AEDD03" w:themeColor="accent1"/>
    </w:rPr>
  </w:style>
  <w:style w:type="character" w:customStyle="1" w:styleId="MacroTextChar6">
    <w:name w:val="Macro Text Char6"/>
    <w:basedOn w:val="Standaardalinea-lettertype"/>
    <w:uiPriority w:val="99"/>
    <w:semiHidden/>
    <w:rsid w:val="00CC3BA8"/>
    <w:rPr>
      <w:rFonts w:ascii="Consolas" w:hAnsi="Consolas"/>
      <w:sz w:val="20"/>
      <w:szCs w:val="20"/>
    </w:rPr>
  </w:style>
  <w:style w:type="character" w:customStyle="1" w:styleId="MessageHeaderChar6">
    <w:name w:val="Message Header Char6"/>
    <w:basedOn w:val="Standaardalinea-lettertype"/>
    <w:uiPriority w:val="99"/>
    <w:semiHidden/>
    <w:rsid w:val="00CC3BA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NoteHeadingChar6">
    <w:name w:val="Note Heading Char6"/>
    <w:basedOn w:val="Standaardalinea-lettertype"/>
    <w:uiPriority w:val="99"/>
    <w:semiHidden/>
    <w:rsid w:val="00CC3BA8"/>
  </w:style>
  <w:style w:type="character" w:customStyle="1" w:styleId="PlainTextChar6">
    <w:name w:val="Plain Text Char6"/>
    <w:basedOn w:val="Standaardalinea-lettertype"/>
    <w:uiPriority w:val="99"/>
    <w:semiHidden/>
    <w:rsid w:val="00CC3BA8"/>
    <w:rPr>
      <w:rFonts w:ascii="Consolas" w:hAnsi="Consolas"/>
      <w:sz w:val="21"/>
      <w:szCs w:val="21"/>
    </w:rPr>
  </w:style>
  <w:style w:type="character" w:customStyle="1" w:styleId="QuoteChar6">
    <w:name w:val="Quote Char6"/>
    <w:basedOn w:val="Standaardalinea-lettertype"/>
    <w:uiPriority w:val="29"/>
    <w:rsid w:val="00CC3BA8"/>
    <w:rPr>
      <w:i/>
      <w:iCs/>
      <w:color w:val="666466" w:themeColor="text1" w:themeTint="BF"/>
    </w:rPr>
  </w:style>
  <w:style w:type="character" w:customStyle="1" w:styleId="SalutationChar6">
    <w:name w:val="Salutation Char6"/>
    <w:basedOn w:val="Standaardalinea-lettertype"/>
    <w:uiPriority w:val="99"/>
    <w:semiHidden/>
    <w:rsid w:val="00CC3BA8"/>
  </w:style>
  <w:style w:type="character" w:customStyle="1" w:styleId="SignatureChar6">
    <w:name w:val="Signature Char6"/>
    <w:basedOn w:val="Standaardalinea-lettertype"/>
    <w:uiPriority w:val="99"/>
    <w:semiHidden/>
    <w:rsid w:val="00CC3BA8"/>
  </w:style>
  <w:style w:type="character" w:customStyle="1" w:styleId="Kop1Char">
    <w:name w:val="Kop 1 Char"/>
    <w:aliases w:val="Synarchis kop 1 Char4,Kopregel Char4"/>
    <w:basedOn w:val="Standaardalinea-lettertype"/>
    <w:link w:val="Kop1"/>
    <w:uiPriority w:val="9"/>
    <w:rsid w:val="00562B50"/>
    <w:rPr>
      <w:rFonts w:asciiTheme="majorHAnsi" w:eastAsiaTheme="majorEastAsia" w:hAnsiTheme="majorHAnsi" w:cstheme="majorBidi"/>
      <w:b/>
      <w:color w:val="AEDD03" w:themeColor="accent1"/>
      <w:sz w:val="32"/>
      <w:szCs w:val="32"/>
    </w:rPr>
  </w:style>
  <w:style w:type="character" w:customStyle="1" w:styleId="Kop2Char">
    <w:name w:val="Kop 2 Char"/>
    <w:aliases w:val="Synarchis kop 2 Char4"/>
    <w:basedOn w:val="Standaardalinea-lettertype"/>
    <w:link w:val="Kop2"/>
    <w:uiPriority w:val="9"/>
    <w:rsid w:val="00562B50"/>
    <w:rPr>
      <w:rFonts w:asciiTheme="majorHAnsi" w:eastAsiaTheme="majorEastAsia" w:hAnsiTheme="majorHAnsi" w:cstheme="majorBidi"/>
      <w:b/>
      <w:color w:val="333233" w:themeColor="text1"/>
      <w:sz w:val="20"/>
      <w:szCs w:val="26"/>
    </w:rPr>
  </w:style>
  <w:style w:type="character" w:customStyle="1" w:styleId="Kop3Char">
    <w:name w:val="Kop 3 Char"/>
    <w:aliases w:val="Synarchis kop 3 Char4"/>
    <w:basedOn w:val="Standaardalinea-lettertype"/>
    <w:link w:val="Kop3"/>
    <w:uiPriority w:val="9"/>
    <w:rsid w:val="00562B50"/>
    <w:rPr>
      <w:rFonts w:asciiTheme="majorHAnsi" w:eastAsiaTheme="majorEastAsia" w:hAnsiTheme="majorHAnsi" w:cstheme="majorBidi"/>
      <w:b/>
      <w:color w:val="333233" w:themeColor="text1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562B50"/>
    <w:rPr>
      <w:sz w:val="16"/>
    </w:rPr>
  </w:style>
  <w:style w:type="character" w:customStyle="1" w:styleId="KoptekstChar">
    <w:name w:val="Koptekst Char"/>
    <w:basedOn w:val="Standaardalinea-lettertype"/>
    <w:link w:val="Koptekst"/>
    <w:uiPriority w:val="99"/>
    <w:rsid w:val="00562B50"/>
  </w:style>
  <w:style w:type="character" w:customStyle="1" w:styleId="Kop4Char">
    <w:name w:val="Kop 4 Char"/>
    <w:aliases w:val="Kop 4 Synarchis kop 4 Char4"/>
    <w:basedOn w:val="Standaardalinea-lettertype"/>
    <w:link w:val="Kop4"/>
    <w:uiPriority w:val="9"/>
    <w:rsid w:val="00562B50"/>
    <w:rPr>
      <w:rFonts w:asciiTheme="majorHAnsi" w:eastAsiaTheme="majorEastAsia" w:hAnsiTheme="majorHAnsi" w:cstheme="majorBidi"/>
      <w:i/>
      <w:iCs/>
      <w:color w:val="82A502" w:themeColor="accent1" w:themeShade="BF"/>
    </w:rPr>
  </w:style>
  <w:style w:type="character" w:customStyle="1" w:styleId="TitelChar">
    <w:name w:val="Titel Char"/>
    <w:basedOn w:val="Standaardalinea-lettertype"/>
    <w:link w:val="Titel"/>
    <w:uiPriority w:val="10"/>
    <w:rsid w:val="00562B50"/>
    <w:rPr>
      <w:b/>
      <w:color w:val="FFFFFF" w:themeColor="background1"/>
      <w:sz w:val="48"/>
      <w:szCs w:val="4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62B50"/>
    <w:rPr>
      <w:color w:val="FFFFFF" w:themeColor="background1"/>
      <w:sz w:val="24"/>
      <w:szCs w:val="24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62B50"/>
    <w:rPr>
      <w:rFonts w:ascii="Segoe UI" w:hAnsi="Segoe UI" w:cs="Segoe UI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562B50"/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562B50"/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562B50"/>
    <w:rPr>
      <w:sz w:val="16"/>
      <w:szCs w:val="16"/>
    </w:r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562B50"/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562B50"/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562B50"/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562B50"/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562B50"/>
    <w:rPr>
      <w:sz w:val="16"/>
      <w:szCs w:val="16"/>
    </w:r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562B50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562B50"/>
    <w:rPr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62B50"/>
    <w:rPr>
      <w:b/>
      <w:bCs/>
      <w:sz w:val="20"/>
      <w:szCs w:val="20"/>
    </w:rPr>
  </w:style>
  <w:style w:type="character" w:customStyle="1" w:styleId="DatumChar">
    <w:name w:val="Datum Char"/>
    <w:basedOn w:val="Standaardalinea-lettertype"/>
    <w:link w:val="Datum"/>
    <w:uiPriority w:val="99"/>
    <w:semiHidden/>
    <w:rsid w:val="00562B50"/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562B50"/>
    <w:rPr>
      <w:rFonts w:ascii="Segoe UI" w:hAnsi="Segoe UI" w:cs="Segoe UI"/>
      <w:sz w:val="16"/>
      <w:szCs w:val="16"/>
    </w:r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562B50"/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562B50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562B50"/>
    <w:rPr>
      <w:color w:val="333233" w:themeColor="text1"/>
      <w:sz w:val="16"/>
      <w:szCs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62B50"/>
    <w:rPr>
      <w:rFonts w:asciiTheme="majorHAnsi" w:eastAsiaTheme="majorEastAsia" w:hAnsiTheme="majorHAnsi" w:cstheme="majorBidi"/>
      <w:color w:val="82A502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62B50"/>
    <w:rPr>
      <w:rFonts w:asciiTheme="majorHAnsi" w:eastAsiaTheme="majorEastAsia" w:hAnsiTheme="majorHAnsi" w:cstheme="majorBidi"/>
      <w:color w:val="566D01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62B50"/>
    <w:rPr>
      <w:rFonts w:asciiTheme="majorHAnsi" w:eastAsiaTheme="majorEastAsia" w:hAnsiTheme="majorHAnsi" w:cstheme="majorBidi"/>
      <w:i/>
      <w:iCs/>
      <w:color w:val="566D01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62B50"/>
    <w:rPr>
      <w:rFonts w:asciiTheme="majorHAnsi" w:eastAsiaTheme="majorEastAsia" w:hAnsiTheme="majorHAnsi" w:cstheme="majorBidi"/>
      <w:color w:val="525152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62B50"/>
    <w:rPr>
      <w:rFonts w:asciiTheme="majorHAnsi" w:eastAsiaTheme="majorEastAsia" w:hAnsiTheme="majorHAnsi" w:cstheme="majorBidi"/>
      <w:i/>
      <w:iCs/>
      <w:color w:val="525152" w:themeColor="text1" w:themeTint="D8"/>
      <w:sz w:val="21"/>
      <w:szCs w:val="21"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562B50"/>
    <w:rPr>
      <w:i/>
      <w:iCs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562B50"/>
    <w:rPr>
      <w:rFonts w:ascii="Consolas" w:hAnsi="Consolas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62B50"/>
    <w:rPr>
      <w:i/>
      <w:iCs/>
      <w:color w:val="AEDD03" w:themeColor="accent1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562B50"/>
    <w:rPr>
      <w:rFonts w:ascii="Consolas" w:hAnsi="Consolas"/>
      <w:sz w:val="20"/>
      <w:szCs w:val="20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562B5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562B50"/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562B50"/>
    <w:rPr>
      <w:rFonts w:ascii="Consolas" w:hAnsi="Consolas"/>
      <w:sz w:val="21"/>
      <w:szCs w:val="21"/>
    </w:rPr>
  </w:style>
  <w:style w:type="character" w:customStyle="1" w:styleId="CitaatChar">
    <w:name w:val="Citaat Char"/>
    <w:basedOn w:val="Standaardalinea-lettertype"/>
    <w:link w:val="Citaat"/>
    <w:uiPriority w:val="29"/>
    <w:rsid w:val="00562B50"/>
    <w:rPr>
      <w:i/>
      <w:iCs/>
      <w:color w:val="666466" w:themeColor="text1" w:themeTint="BF"/>
    </w:rPr>
  </w:style>
  <w:style w:type="character" w:customStyle="1" w:styleId="AanhefChar">
    <w:name w:val="Aanhef Char"/>
    <w:basedOn w:val="Standaardalinea-lettertype"/>
    <w:link w:val="Aanhef"/>
    <w:uiPriority w:val="99"/>
    <w:semiHidden/>
    <w:rsid w:val="00562B50"/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562B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1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5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sdeHeij\OneDrive%20-%20Synarchis\Intern\Standaardformats%20Synarchis\Sjabloon_Rapport%20staand.dotm" TargetMode="External"/></Relationships>
</file>

<file path=word/theme/theme1.xml><?xml version="1.0" encoding="utf-8"?>
<a:theme xmlns:a="http://schemas.openxmlformats.org/drawingml/2006/main" name="Office Theme">
  <a:themeElements>
    <a:clrScheme name="Synarchis">
      <a:dk1>
        <a:srgbClr val="333233"/>
      </a:dk1>
      <a:lt1>
        <a:sysClr val="window" lastClr="FFFFFF"/>
      </a:lt1>
      <a:dk2>
        <a:srgbClr val="333233"/>
      </a:dk2>
      <a:lt2>
        <a:srgbClr val="FFFFFF"/>
      </a:lt2>
      <a:accent1>
        <a:srgbClr val="AEDD03"/>
      </a:accent1>
      <a:accent2>
        <a:srgbClr val="E98300"/>
      </a:accent2>
      <a:accent3>
        <a:srgbClr val="333333"/>
      </a:accent3>
      <a:accent4>
        <a:srgbClr val="808285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776dfe-9868-4c54-91ad-2a87bc11792d">
      <Terms xmlns="http://schemas.microsoft.com/office/infopath/2007/PartnerControls"/>
    </lcf76f155ced4ddcb4097134ff3c332f>
    <TaxCatchAll xmlns="76111e61-e857-4949-b5ed-4515289658ba" xsi:nil="true"/>
    <_Flow_SignoffStatus xmlns="55776dfe-9868-4c54-91ad-2a87bc11792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8A199420D1AF45AD6B5F286CDA6125" ma:contentTypeVersion="20" ma:contentTypeDescription="Een nieuw document maken." ma:contentTypeScope="" ma:versionID="4e8bed18b9f30633796fcd477d07ba2d">
  <xsd:schema xmlns:xsd="http://www.w3.org/2001/XMLSchema" xmlns:xs="http://www.w3.org/2001/XMLSchema" xmlns:p="http://schemas.microsoft.com/office/2006/metadata/properties" xmlns:ns2="55776dfe-9868-4c54-91ad-2a87bc11792d" xmlns:ns3="76111e61-e857-4949-b5ed-4515289658ba" targetNamespace="http://schemas.microsoft.com/office/2006/metadata/properties" ma:root="true" ma:fieldsID="29bf6511760f2e2df25708b56bbe83f3" ns2:_="" ns3:_="">
    <xsd:import namespace="55776dfe-9868-4c54-91ad-2a87bc11792d"/>
    <xsd:import namespace="76111e61-e857-4949-b5ed-4515289658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76dfe-9868-4c54-91ad-2a87bc1179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description="" ma:indexed="true" ma:internalName="MediaServiceLocation" ma:readOnly="true">
      <xsd:simpleType>
        <xsd:restriction base="dms:Text"/>
      </xsd:simpleType>
    </xsd:element>
    <xsd:element name="_Flow_SignoffStatus" ma:index="16" nillable="true" ma:displayName="Afmeldingsstatus" ma:internalName="Afmeldingsstatus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b0d877f-93e8-4cbd-a197-43b6e3eba6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111e61-e857-4949-b5ed-4515289658b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eb0dd8c-b342-47f7-950e-58340122c1e2}" ma:internalName="TaxCatchAll" ma:showField="CatchAllData" ma:web="76111e61-e857-4949-b5ed-451528965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A5C7EC-551F-4DDD-94C1-4A0E8B2B98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79649D-940E-42D2-BB88-7CDA2D0ADAC4}">
  <ds:schemaRefs>
    <ds:schemaRef ds:uri="http://schemas.microsoft.com/office/2006/metadata/properties"/>
    <ds:schemaRef ds:uri="http://schemas.microsoft.com/office/infopath/2007/PartnerControls"/>
    <ds:schemaRef ds:uri="55776dfe-9868-4c54-91ad-2a87bc11792d"/>
    <ds:schemaRef ds:uri="76111e61-e857-4949-b5ed-4515289658ba"/>
  </ds:schemaRefs>
</ds:datastoreItem>
</file>

<file path=customXml/itemProps3.xml><?xml version="1.0" encoding="utf-8"?>
<ds:datastoreItem xmlns:ds="http://schemas.openxmlformats.org/officeDocument/2006/customXml" ds:itemID="{C51BE019-EB10-4A4C-928C-811C94A363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10E516-FA20-46C6-99A2-20377D87E6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776dfe-9868-4c54-91ad-2a87bc11792d"/>
    <ds:schemaRef ds:uri="76111e61-e857-4949-b5ed-4515289658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Sjabloon_Rapport staand</Template>
  <TotalTime>2</TotalTime>
  <Pages>13</Pages>
  <Words>1362</Words>
  <Characters>7496</Characters>
  <Application>Microsoft Office Word</Application>
  <DocSecurity>0</DocSecurity>
  <Lines>62</Lines>
  <Paragraphs>17</Paragraphs>
  <ScaleCrop>false</ScaleCrop>
  <Company/>
  <LinksUpToDate>false</LinksUpToDate>
  <CharactersWithSpaces>8841</CharactersWithSpaces>
  <SharedDoc>false</SharedDoc>
  <HLinks>
    <vt:vector size="300" baseType="variant">
      <vt:variant>
        <vt:i4>786475</vt:i4>
      </vt:variant>
      <vt:variant>
        <vt:i4>303</vt:i4>
      </vt:variant>
      <vt:variant>
        <vt:i4>0</vt:i4>
      </vt:variant>
      <vt:variant>
        <vt:i4>5</vt:i4>
      </vt:variant>
      <vt:variant>
        <vt:lpwstr>mailto:inkoop@waadhoeke.nl</vt:lpwstr>
      </vt:variant>
      <vt:variant>
        <vt:lpwstr/>
      </vt:variant>
      <vt:variant>
        <vt:i4>7471150</vt:i4>
      </vt:variant>
      <vt:variant>
        <vt:i4>291</vt:i4>
      </vt:variant>
      <vt:variant>
        <vt:i4>0</vt:i4>
      </vt:variant>
      <vt:variant>
        <vt:i4>5</vt:i4>
      </vt:variant>
      <vt:variant>
        <vt:lpwstr>https://www.goeree-overflakkee.nl/</vt:lpwstr>
      </vt:variant>
      <vt:variant>
        <vt:lpwstr/>
      </vt:variant>
      <vt:variant>
        <vt:i4>2293765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_Toc1728244807</vt:lpwstr>
      </vt:variant>
      <vt:variant>
        <vt:i4>2424846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_Toc1080611003</vt:lpwstr>
      </vt:variant>
      <vt:variant>
        <vt:i4>1703986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_Toc530935425</vt:lpwstr>
      </vt:variant>
      <vt:variant>
        <vt:i4>2097164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_Toc1955080083</vt:lpwstr>
      </vt:variant>
      <vt:variant>
        <vt:i4>2031666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_Toc802288021</vt:lpwstr>
      </vt:variant>
      <vt:variant>
        <vt:i4>1376304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_Toc121774734</vt:lpwstr>
      </vt:variant>
      <vt:variant>
        <vt:i4>1572922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_Toc473898489</vt:lpwstr>
      </vt:variant>
      <vt:variant>
        <vt:i4>1179705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_Toc73167383</vt:lpwstr>
      </vt:variant>
      <vt:variant>
        <vt:i4>3014662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_Toc1986975637</vt:lpwstr>
      </vt:variant>
      <vt:variant>
        <vt:i4>1507379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_Toc338017941</vt:lpwstr>
      </vt:variant>
      <vt:variant>
        <vt:i4>1179711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_Toc916594956</vt:lpwstr>
      </vt:variant>
      <vt:variant>
        <vt:i4>2359304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_Toc1786681963</vt:lpwstr>
      </vt:variant>
      <vt:variant>
        <vt:i4>2031664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_Toc477778403</vt:lpwstr>
      </vt:variant>
      <vt:variant>
        <vt:i4>2555912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_Toc1073923243</vt:lpwstr>
      </vt:variant>
      <vt:variant>
        <vt:i4>2293767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_Toc1071100306</vt:lpwstr>
      </vt:variant>
      <vt:variant>
        <vt:i4>1638453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_Toc42374269</vt:lpwstr>
      </vt:variant>
      <vt:variant>
        <vt:i4>2424838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_Toc1777711063</vt:lpwstr>
      </vt:variant>
      <vt:variant>
        <vt:i4>1638459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_Toc627185281</vt:lpwstr>
      </vt:variant>
      <vt:variant>
        <vt:i4>1638453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_Toc663348430</vt:lpwstr>
      </vt:variant>
      <vt:variant>
        <vt:i4>2162696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_Toc1292296649</vt:lpwstr>
      </vt:variant>
      <vt:variant>
        <vt:i4>1114167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_Toc51524336</vt:lpwstr>
      </vt:variant>
      <vt:variant>
        <vt:i4>2686981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_Toc1692376984</vt:lpwstr>
      </vt:variant>
      <vt:variant>
        <vt:i4>2228229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_Toc1892652298</vt:lpwstr>
      </vt:variant>
      <vt:variant>
        <vt:i4>2490376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_Toc1152481993</vt:lpwstr>
      </vt:variant>
      <vt:variant>
        <vt:i4>2555912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_Toc1521238215</vt:lpwstr>
      </vt:variant>
      <vt:variant>
        <vt:i4>2359307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_Toc1575962164</vt:lpwstr>
      </vt:variant>
      <vt:variant>
        <vt:i4>2424835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_Toc1532355171</vt:lpwstr>
      </vt:variant>
      <vt:variant>
        <vt:i4>2883590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_Toc1348507818</vt:lpwstr>
      </vt:variant>
      <vt:variant>
        <vt:i4>1835066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_Toc199849634</vt:lpwstr>
      </vt:variant>
      <vt:variant>
        <vt:i4>2883592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_Toc2053508129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_Toc566413478</vt:lpwstr>
      </vt:variant>
      <vt:variant>
        <vt:i4>3080196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_Toc2132574448</vt:lpwstr>
      </vt:variant>
      <vt:variant>
        <vt:i4>1835061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_Toc484235640</vt:lpwstr>
      </vt:variant>
      <vt:variant>
        <vt:i4>1376314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_Toc952394806</vt:lpwstr>
      </vt:variant>
      <vt:variant>
        <vt:i4>1245242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_Toc509474144</vt:lpwstr>
      </vt:variant>
      <vt:variant>
        <vt:i4>1638455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_Toc752764481</vt:lpwstr>
      </vt:variant>
      <vt:variant>
        <vt:i4>1376306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_Toc795944461</vt:lpwstr>
      </vt:variant>
      <vt:variant>
        <vt:i4>2228226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_Toc1093604583</vt:lpwstr>
      </vt:variant>
      <vt:variant>
        <vt:i4>1441847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_Toc555041352</vt:lpwstr>
      </vt:variant>
      <vt:variant>
        <vt:i4>1048634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_Toc70470898</vt:lpwstr>
      </vt:variant>
      <vt:variant>
        <vt:i4>2228227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_Toc1035019786</vt:lpwstr>
      </vt:variant>
      <vt:variant>
        <vt:i4>2752515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_Toc2062586542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_Toc968767174</vt:lpwstr>
      </vt:variant>
      <vt:variant>
        <vt:i4>3014667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_Toc1129353581</vt:lpwstr>
      </vt:variant>
      <vt:variant>
        <vt:i4>2359300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_Toc1262416517</vt:lpwstr>
      </vt:variant>
      <vt:variant>
        <vt:i4>2818053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_Toc1332186603</vt:lpwstr>
      </vt:variant>
      <vt:variant>
        <vt:i4>2949126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_Toc1124884196</vt:lpwstr>
      </vt:variant>
      <vt:variant>
        <vt:i4>1441841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_Toc918233310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Roos Leenen</dc:creator>
  <cp:keywords/>
  <dc:description/>
  <cp:lastModifiedBy>Andreas de Heij | Synarchis</cp:lastModifiedBy>
  <cp:revision>3</cp:revision>
  <cp:lastPrinted>2025-12-23T07:37:00Z</cp:lastPrinted>
  <dcterms:created xsi:type="dcterms:W3CDTF">2026-02-03T18:07:00Z</dcterms:created>
  <dcterms:modified xsi:type="dcterms:W3CDTF">2026-02-03T18:08:00Z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jabloonVersieDatum">
    <vt:lpwstr>18-12-2022</vt:lpwstr>
  </property>
  <property fmtid="{D5CDD505-2E9C-101B-9397-08002B2CF9AE}" pid="3" name="ContentTypeId">
    <vt:lpwstr>0x010100A58A199420D1AF45AD6B5F286CDA6125</vt:lpwstr>
  </property>
  <property fmtid="{D5CDD505-2E9C-101B-9397-08002B2CF9AE}" pid="4" name="MediaServiceImageTags">
    <vt:lpwstr/>
  </property>
</Properties>
</file>