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3F359" w14:textId="674089A8" w:rsidR="004A6EEC" w:rsidRPr="00A10C66" w:rsidRDefault="004A6EEC" w:rsidP="2651E6A6">
      <w:pPr>
        <w:rPr>
          <w:rFonts w:ascii="Verdana Pro Black" w:eastAsiaTheme="majorEastAsia" w:hAnsi="Verdana Pro Black" w:cstheme="majorBidi"/>
          <w:bCs w:val="0"/>
          <w:color w:val="0F4761"/>
          <w:kern w:val="2"/>
          <w:sz w:val="40"/>
          <w:szCs w:val="40"/>
          <w:lang w:eastAsia="en-US"/>
          <w14:ligatures w14:val="standardContextual"/>
        </w:rPr>
      </w:pPr>
      <w:bookmarkStart w:id="0" w:name="_Toc224444803"/>
      <w:bookmarkStart w:id="1" w:name="_Toc184477921"/>
      <w:r w:rsidRPr="00A10C66">
        <w:rPr>
          <w:rFonts w:ascii="Verdana Pro Black" w:eastAsiaTheme="majorEastAsia" w:hAnsi="Verdana Pro Black" w:cstheme="majorBidi"/>
          <w:bCs w:val="0"/>
          <w:color w:val="0F4761"/>
          <w:kern w:val="2"/>
          <w:sz w:val="40"/>
          <w:szCs w:val="40"/>
          <w:lang w:eastAsia="en-US"/>
          <w14:ligatures w14:val="standardContextual"/>
        </w:rPr>
        <w:t xml:space="preserve">Bijlage </w:t>
      </w:r>
      <w:r w:rsidR="00C65EE4" w:rsidRPr="00A10C66">
        <w:rPr>
          <w:rFonts w:ascii="Verdana Pro Black" w:eastAsiaTheme="majorEastAsia" w:hAnsi="Verdana Pro Black" w:cstheme="majorBidi"/>
          <w:bCs w:val="0"/>
          <w:color w:val="0F4761"/>
          <w:kern w:val="2"/>
          <w:sz w:val="40"/>
          <w:szCs w:val="40"/>
          <w:lang w:eastAsia="en-US"/>
          <w14:ligatures w14:val="standardContextual"/>
        </w:rPr>
        <w:t>4</w:t>
      </w:r>
      <w:r w:rsidR="006D3FE0">
        <w:rPr>
          <w:rFonts w:ascii="Verdana Pro Black" w:eastAsiaTheme="majorEastAsia" w:hAnsi="Verdana Pro Black" w:cstheme="majorBidi"/>
          <w:bCs w:val="0"/>
          <w:color w:val="0F4761"/>
          <w:kern w:val="2"/>
          <w:sz w:val="40"/>
          <w:szCs w:val="40"/>
          <w:lang w:eastAsia="en-US"/>
          <w14:ligatures w14:val="standardContextual"/>
        </w:rPr>
        <w:t>:</w:t>
      </w:r>
      <w:r w:rsidR="006E0D91" w:rsidRPr="00A10C66">
        <w:rPr>
          <w:rFonts w:ascii="Verdana Pro Black" w:eastAsiaTheme="majorEastAsia" w:hAnsi="Verdana Pro Black" w:cstheme="majorBidi"/>
          <w:bCs w:val="0"/>
          <w:color w:val="0F4761"/>
          <w:kern w:val="2"/>
          <w:sz w:val="40"/>
          <w:szCs w:val="40"/>
          <w:lang w:eastAsia="en-US"/>
          <w14:ligatures w14:val="standardContextual"/>
        </w:rPr>
        <w:t xml:space="preserve"> Invulblad geschiktheidseis referenties</w:t>
      </w:r>
    </w:p>
    <w:bookmarkEnd w:id="0"/>
    <w:bookmarkEnd w:id="1"/>
    <w:p w14:paraId="245B4CEA" w14:textId="77777777" w:rsidR="004A6EEC" w:rsidRPr="00F55AAD" w:rsidRDefault="004A6EEC" w:rsidP="004545D1">
      <w:pPr>
        <w:rPr>
          <w:rFonts w:ascii="Verdana" w:hAnsi="Verdana"/>
        </w:rPr>
      </w:pPr>
    </w:p>
    <w:p w14:paraId="5DA26D98" w14:textId="77777777" w:rsidR="004A6EEC" w:rsidRPr="00F55AAD" w:rsidRDefault="004A6EEC" w:rsidP="004545D1">
      <w:pPr>
        <w:rPr>
          <w:rFonts w:ascii="Verdana" w:hAnsi="Verdana"/>
          <w:b/>
          <w:bCs w:val="0"/>
        </w:rPr>
      </w:pPr>
      <w:r w:rsidRPr="00EA11CA">
        <w:rPr>
          <w:rFonts w:ascii="Verdana" w:eastAsiaTheme="minorHAnsi" w:hAnsi="Verdana" w:cstheme="minorBidi"/>
          <w:bCs w:val="0"/>
          <w:color w:val="02A77D"/>
          <w:kern w:val="2"/>
          <w:sz w:val="24"/>
          <w:szCs w:val="32"/>
          <w:lang w:eastAsia="en-US"/>
          <w14:ligatures w14:val="standardContextual"/>
        </w:rPr>
        <w:t>Invulinstructie</w:t>
      </w:r>
    </w:p>
    <w:p w14:paraId="3B535016" w14:textId="77777777" w:rsidR="004A6EEC" w:rsidRPr="00F55AAD" w:rsidRDefault="004A6EEC" w:rsidP="004545D1">
      <w:pPr>
        <w:pStyle w:val="Lijstalinea"/>
        <w:numPr>
          <w:ilvl w:val="0"/>
          <w:numId w:val="1"/>
        </w:numPr>
        <w:rPr>
          <w:rFonts w:ascii="Verdana" w:hAnsi="Verdana"/>
        </w:rPr>
      </w:pPr>
      <w:r w:rsidRPr="00F55AAD">
        <w:rPr>
          <w:rFonts w:ascii="Verdana" w:hAnsi="Verdana"/>
        </w:rPr>
        <w:t xml:space="preserve">Per kerncompetentie </w:t>
      </w:r>
      <w:r w:rsidR="00031DA7" w:rsidRPr="00F55AAD">
        <w:rPr>
          <w:rFonts w:ascii="Verdana" w:hAnsi="Verdana"/>
        </w:rPr>
        <w:t>levert</w:t>
      </w:r>
      <w:r w:rsidRPr="00F55AAD">
        <w:rPr>
          <w:rFonts w:ascii="Verdana" w:hAnsi="Verdana"/>
        </w:rPr>
        <w:t xml:space="preserve"> </w:t>
      </w:r>
      <w:r w:rsidR="00CE3F18" w:rsidRPr="00F55AAD">
        <w:rPr>
          <w:rFonts w:ascii="Verdana" w:hAnsi="Verdana"/>
        </w:rPr>
        <w:t>u maximaal</w:t>
      </w:r>
      <w:r w:rsidRPr="00F55AAD">
        <w:rPr>
          <w:rFonts w:ascii="Verdana" w:hAnsi="Verdana"/>
        </w:rPr>
        <w:t xml:space="preserve"> één referentie aan.</w:t>
      </w:r>
      <w:r w:rsidR="00DB03A4" w:rsidRPr="00F55AAD">
        <w:rPr>
          <w:rFonts w:ascii="Verdana" w:hAnsi="Verdana"/>
        </w:rPr>
        <w:t xml:space="preserve"> </w:t>
      </w:r>
      <w:r w:rsidRPr="00F55AAD">
        <w:rPr>
          <w:rFonts w:ascii="Verdana" w:hAnsi="Verdana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F55AAD">
        <w:rPr>
          <w:rFonts w:ascii="Verdana" w:hAnsi="Verdana"/>
        </w:rPr>
        <w:t>Opdrachtgever</w:t>
      </w:r>
      <w:r w:rsidRPr="00F55AAD">
        <w:rPr>
          <w:rFonts w:ascii="Verdana" w:hAnsi="Verdana"/>
        </w:rPr>
        <w:t xml:space="preserve"> vier kerncompetenties uitvraagt voldoet uw organisatie aan de eis als u twee referenties aanlevert die beide twee kerncompetenties laten zien.</w:t>
      </w:r>
    </w:p>
    <w:p w14:paraId="06343D1A" w14:textId="77777777" w:rsidR="004A6EEC" w:rsidRPr="00F55AAD" w:rsidRDefault="004A6EEC" w:rsidP="004545D1">
      <w:pPr>
        <w:pStyle w:val="Lijstalinea"/>
        <w:numPr>
          <w:ilvl w:val="0"/>
          <w:numId w:val="1"/>
        </w:numPr>
        <w:rPr>
          <w:rFonts w:ascii="Verdana" w:hAnsi="Verdana"/>
        </w:rPr>
      </w:pPr>
      <w:r w:rsidRPr="00F55AAD">
        <w:rPr>
          <w:rFonts w:ascii="Verdana" w:hAnsi="Verdana"/>
        </w:rPr>
        <w:t xml:space="preserve">Het is toegestaan de referentie te verduidelijken. Deze toelichting mag maximaal </w:t>
      </w:r>
      <w:r w:rsidR="007E36F5" w:rsidRPr="00F55AAD">
        <w:rPr>
          <w:rFonts w:ascii="Verdana" w:hAnsi="Verdana"/>
        </w:rPr>
        <w:t>250</w:t>
      </w:r>
      <w:r w:rsidRPr="00F55AAD">
        <w:rPr>
          <w:rFonts w:ascii="Verdana" w:hAnsi="Verdana"/>
        </w:rPr>
        <w:t xml:space="preserve"> woorden bevatten.</w:t>
      </w:r>
    </w:p>
    <w:p w14:paraId="1D18D182" w14:textId="77777777" w:rsidR="004A6EEC" w:rsidRPr="00F55AAD" w:rsidRDefault="004A6EEC" w:rsidP="004545D1">
      <w:pPr>
        <w:rPr>
          <w:rFonts w:ascii="Verdana" w:hAnsi="Verdana"/>
          <w:color w:val="C2004B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F55AAD" w14:paraId="092F2908" w14:textId="77777777" w:rsidTr="2651E6A6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C2A3181" w14:textId="77777777" w:rsidR="004A6EEC" w:rsidRPr="00F55AAD" w:rsidRDefault="004A6EEC" w:rsidP="004545D1">
            <w:pPr>
              <w:rPr>
                <w:rFonts w:ascii="Verdana" w:hAnsi="Verdana"/>
                <w:color w:val="C2004B"/>
              </w:rPr>
            </w:pPr>
            <w:bookmarkStart w:id="2" w:name="_Hlk60225088"/>
          </w:p>
          <w:p w14:paraId="10789379" w14:textId="77777777" w:rsidR="004830F5" w:rsidRDefault="007E36F5" w:rsidP="004830F5">
            <w:pPr>
              <w:keepNext/>
              <w:rPr>
                <w:rFonts w:ascii="Verdana" w:hAnsi="Verdana"/>
                <w:b/>
                <w:color w:val="2E74B5" w:themeColor="accent5" w:themeShade="BF"/>
              </w:rPr>
            </w:pPr>
            <w:r w:rsidRPr="004830F5">
              <w:rPr>
                <w:rFonts w:ascii="Verdana" w:hAnsi="Verdana"/>
                <w:b/>
                <w:color w:val="2F5496" w:themeColor="accent1" w:themeShade="BF"/>
              </w:rPr>
              <w:t xml:space="preserve">Kerncompetentie </w:t>
            </w:r>
            <w:r w:rsidR="004A6EEC" w:rsidRPr="004830F5">
              <w:rPr>
                <w:rFonts w:ascii="Verdana" w:hAnsi="Verdana"/>
                <w:b/>
                <w:color w:val="2F5496" w:themeColor="accent1" w:themeShade="BF"/>
              </w:rPr>
              <w:t>1</w:t>
            </w:r>
            <w:r w:rsidRPr="004830F5">
              <w:rPr>
                <w:rFonts w:ascii="Verdana" w:hAnsi="Verdana"/>
                <w:b/>
                <w:color w:val="2E74B5" w:themeColor="accent5" w:themeShade="BF"/>
              </w:rPr>
              <w:t>:</w:t>
            </w:r>
            <w:r w:rsidRPr="00F55AAD">
              <w:rPr>
                <w:rFonts w:ascii="Verdana" w:hAnsi="Verdana"/>
                <w:b/>
                <w:color w:val="2E74B5" w:themeColor="accent5" w:themeShade="BF"/>
              </w:rPr>
              <w:t xml:space="preserve"> </w:t>
            </w:r>
          </w:p>
          <w:p w14:paraId="296EDC82" w14:textId="77777777" w:rsidR="004830F5" w:rsidRDefault="004830F5" w:rsidP="004830F5">
            <w:pPr>
              <w:keepNext/>
              <w:rPr>
                <w:rFonts w:ascii="Verdana" w:hAnsi="Verdana"/>
                <w:b/>
                <w:color w:val="2E74B5" w:themeColor="accent5" w:themeShade="BF"/>
              </w:rPr>
            </w:pPr>
          </w:p>
          <w:p w14:paraId="35B6B16B" w14:textId="33EF8A5A" w:rsidR="00C108B2" w:rsidRPr="00AE5BD9" w:rsidRDefault="00C108B2" w:rsidP="00C108B2">
            <w:pPr>
              <w:pStyle w:val="Geenafstand"/>
            </w:pPr>
            <w:r w:rsidRPr="00AE5BD9">
              <w:t xml:space="preserve">Inschrijver heeft aantoonbare ervaring met het ontwerpen (functioneel en technisch ontwerp), inrichten, implementeren en beheren van CRM-oplossing waarin het werkgeversbestand minimaal </w:t>
            </w:r>
            <w:r w:rsidR="005558D3">
              <w:t>35</w:t>
            </w:r>
            <w:r w:rsidRPr="00AE5BD9">
              <w:t>0 werkgevers bedraagt en</w:t>
            </w:r>
            <w:r w:rsidR="000F53DE">
              <w:t xml:space="preserve"> met minimaal</w:t>
            </w:r>
            <w:r w:rsidRPr="00AE5BD9">
              <w:t xml:space="preserve"> 1</w:t>
            </w:r>
            <w:r>
              <w:t>5</w:t>
            </w:r>
            <w:r w:rsidRPr="00AE5BD9">
              <w:t xml:space="preserve"> eindgebruikers.</w:t>
            </w:r>
          </w:p>
          <w:p w14:paraId="0DBF9120" w14:textId="5290FB88" w:rsidR="004A6EEC" w:rsidRPr="00F55AAD" w:rsidRDefault="004A6EEC" w:rsidP="005779F9">
            <w:pPr>
              <w:rPr>
                <w:rFonts w:ascii="Verdana" w:hAnsi="Verdana"/>
                <w:color w:val="C2004B"/>
              </w:rPr>
            </w:pPr>
          </w:p>
        </w:tc>
      </w:tr>
      <w:tr w:rsidR="004A6EEC" w:rsidRPr="00F55AAD" w14:paraId="0B1347CD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145D86B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1F8C69C6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8C28FCB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F55AAD" w14:paraId="30C08DE1" w14:textId="77777777" w:rsidTr="2651E6A6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DB629E8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5072B074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AE81FB1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614A311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F55AAD" w14:paraId="0F03769C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660FCE3F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40" w:type="dxa"/>
            <w:vMerge/>
            <w:vAlign w:val="center"/>
          </w:tcPr>
          <w:p w14:paraId="07683B1B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4B023B8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4572A6D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F55AAD" w14:paraId="588A423C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12E9FE70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40" w:type="dxa"/>
            <w:vMerge/>
            <w:vAlign w:val="center"/>
          </w:tcPr>
          <w:p w14:paraId="35D2D845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74BF90C7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4220798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F55AAD" w14:paraId="4BB1F691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4B1BE6EA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40" w:type="dxa"/>
            <w:vMerge/>
            <w:vAlign w:val="center"/>
          </w:tcPr>
          <w:p w14:paraId="08768729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62BF5CD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F81A55F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F55AAD" w14:paraId="2E445049" w14:textId="77777777" w:rsidTr="2651E6A6">
        <w:trPr>
          <w:jc w:val="center"/>
        </w:trPr>
        <w:tc>
          <w:tcPr>
            <w:tcW w:w="843" w:type="dxa"/>
            <w:vMerge/>
            <w:vAlign w:val="center"/>
          </w:tcPr>
          <w:p w14:paraId="054CF657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40" w:type="dxa"/>
            <w:vMerge/>
            <w:vAlign w:val="center"/>
          </w:tcPr>
          <w:p w14:paraId="74931D07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ACD82F0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9251285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545D1" w:rsidRPr="00F55AAD" w14:paraId="56747121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DC8BD71" w14:textId="77777777" w:rsidR="004545D1" w:rsidRPr="00F55AAD" w:rsidRDefault="004545D1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69183F03" w14:textId="77777777" w:rsidR="004545D1" w:rsidRPr="00F55AAD" w:rsidRDefault="004545D1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236414F" w14:textId="77777777" w:rsidR="004545D1" w:rsidRPr="00F55AAD" w:rsidRDefault="004545D1" w:rsidP="004545D1">
            <w:pPr>
              <w:rPr>
                <w:rFonts w:ascii="Verdana" w:hAnsi="Verdana"/>
              </w:rPr>
            </w:pPr>
            <w:proofErr w:type="gramStart"/>
            <w:r w:rsidRPr="00F55AAD">
              <w:rPr>
                <w:rFonts w:ascii="Verdana" w:hAnsi="Verdana"/>
              </w:rPr>
              <w:t>Ja /</w:t>
            </w:r>
            <w:proofErr w:type="gramEnd"/>
            <w:r w:rsidRPr="00F55AAD">
              <w:rPr>
                <w:rFonts w:ascii="Verdana" w:hAnsi="Verdana"/>
              </w:rPr>
              <w:t xml:space="preserve"> Nee</w:t>
            </w:r>
          </w:p>
        </w:tc>
      </w:tr>
      <w:tr w:rsidR="001C6069" w:rsidRPr="00F55AAD" w14:paraId="63833A52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C24DB60" w14:textId="77777777" w:rsidR="001C6069" w:rsidRPr="00F55AAD" w:rsidRDefault="007B5DF7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D00CA4A" w14:textId="77777777" w:rsidR="001C6069" w:rsidRPr="00F55AAD" w:rsidRDefault="001C6069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25D5F9C" w14:textId="77777777" w:rsidR="001C6069" w:rsidRPr="00F55AAD" w:rsidRDefault="001C6069" w:rsidP="004545D1">
            <w:pPr>
              <w:rPr>
                <w:rFonts w:ascii="Verdana" w:hAnsi="Verdana"/>
              </w:rPr>
            </w:pPr>
            <w:proofErr w:type="gramStart"/>
            <w:r w:rsidRPr="00F55AAD">
              <w:rPr>
                <w:rFonts w:ascii="Verdana" w:hAnsi="Verdana"/>
              </w:rPr>
              <w:t>Begin en eind datum</w:t>
            </w:r>
            <w:proofErr w:type="gramEnd"/>
            <w:r w:rsidRPr="00F55AAD">
              <w:rPr>
                <w:rFonts w:ascii="Verdana" w:hAnsi="Verdana"/>
              </w:rPr>
              <w:t xml:space="preserve">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329BEA3" w14:textId="77777777" w:rsidR="001C6069" w:rsidRPr="00F55AAD" w:rsidRDefault="001C6069" w:rsidP="004545D1">
            <w:pPr>
              <w:rPr>
                <w:rFonts w:ascii="Verdana" w:hAnsi="Verdana"/>
              </w:rPr>
            </w:pPr>
          </w:p>
        </w:tc>
      </w:tr>
      <w:tr w:rsidR="001C6069" w:rsidRPr="00F55AAD" w14:paraId="242CFC19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3C614417" w14:textId="77777777" w:rsidR="001C6069" w:rsidRPr="00F55AAD" w:rsidRDefault="007B5DF7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A7DFA32" w14:textId="77777777" w:rsidR="001C6069" w:rsidRPr="00F55AAD" w:rsidRDefault="001C6069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DF45A2E" w14:textId="77777777" w:rsidR="001C6069" w:rsidRPr="00F55AAD" w:rsidRDefault="00CF00B1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348708" w14:textId="77777777" w:rsidR="001C6069" w:rsidRPr="00F55AAD" w:rsidRDefault="001C6069" w:rsidP="004545D1">
            <w:pPr>
              <w:rPr>
                <w:rFonts w:ascii="Verdana" w:hAnsi="Verdana"/>
              </w:rPr>
            </w:pPr>
          </w:p>
        </w:tc>
      </w:tr>
      <w:tr w:rsidR="001C6069" w:rsidRPr="00F55AAD" w14:paraId="00E1B053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CD01BC7" w14:textId="77777777" w:rsidR="001C6069" w:rsidRPr="00F55AAD" w:rsidRDefault="007B5DF7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7</w:t>
            </w:r>
            <w:r w:rsidR="001C6069" w:rsidRPr="00F55AAD">
              <w:rPr>
                <w:rFonts w:ascii="Verdana" w:hAnsi="Verdana"/>
              </w:rPr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6C69330" w14:textId="77777777" w:rsidR="001C6069" w:rsidRPr="00F55AAD" w:rsidRDefault="001C6069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0B094F83" w14:textId="77777777" w:rsidR="001C6069" w:rsidRPr="00F55AAD" w:rsidRDefault="001C6069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Indien sprake was van een combinatie of van onderaannemers, hier graag vermelden:</w:t>
            </w:r>
          </w:p>
          <w:p w14:paraId="7F3C1B78" w14:textId="77777777" w:rsidR="001C6069" w:rsidRPr="00F55AAD" w:rsidRDefault="001C6069" w:rsidP="004545D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gramStart"/>
            <w:r w:rsidRPr="00F55AAD">
              <w:rPr>
                <w:rFonts w:ascii="Verdana" w:hAnsi="Verdana"/>
              </w:rPr>
              <w:t>de</w:t>
            </w:r>
            <w:proofErr w:type="gramEnd"/>
            <w:r w:rsidRPr="00F55AAD">
              <w:rPr>
                <w:rFonts w:ascii="Verdana" w:hAnsi="Verdana"/>
              </w:rPr>
              <w:t xml:space="preserve"> naam van de evt. partners;</w:t>
            </w:r>
          </w:p>
          <w:p w14:paraId="3FF6C45A" w14:textId="77777777" w:rsidR="001C6069" w:rsidRPr="00F55AAD" w:rsidRDefault="001C6069" w:rsidP="004545D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</w:rPr>
            </w:pPr>
            <w:proofErr w:type="gramStart"/>
            <w:r w:rsidRPr="00F55AAD">
              <w:rPr>
                <w:rFonts w:ascii="Verdana" w:hAnsi="Verdana"/>
              </w:rPr>
              <w:t>wie</w:t>
            </w:r>
            <w:proofErr w:type="gramEnd"/>
            <w:r w:rsidRPr="00F55AAD">
              <w:rPr>
                <w:rFonts w:ascii="Verdana" w:hAnsi="Verdana"/>
              </w:rPr>
              <w:t xml:space="preserve"> welk aandeel verzorgde; en</w:t>
            </w:r>
          </w:p>
          <w:p w14:paraId="78D790FA" w14:textId="77777777" w:rsidR="001C6069" w:rsidRPr="00F55AAD" w:rsidRDefault="001C6069" w:rsidP="004545D1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proofErr w:type="gramStart"/>
            <w:r w:rsidRPr="00F55AAD">
              <w:rPr>
                <w:rFonts w:ascii="Verdana" w:hAnsi="Verdana"/>
              </w:rPr>
              <w:t>wie</w:t>
            </w:r>
            <w:proofErr w:type="gramEnd"/>
            <w:r w:rsidRPr="00F55AAD">
              <w:rPr>
                <w:rFonts w:ascii="Verdana" w:hAnsi="Verdana"/>
              </w:rPr>
              <w:t xml:space="preserve"> de leiding had.</w:t>
            </w:r>
          </w:p>
        </w:tc>
      </w:tr>
      <w:tr w:rsidR="001C6069" w:rsidRPr="00F55AAD" w14:paraId="4940E6F3" w14:textId="77777777" w:rsidTr="2651E6A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D360A09" w14:textId="77777777" w:rsidR="001C6069" w:rsidRPr="00F55AAD" w:rsidRDefault="007B5DF7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8</w:t>
            </w:r>
            <w:r w:rsidR="001C6069" w:rsidRPr="00F55AAD">
              <w:rPr>
                <w:rFonts w:ascii="Verdana" w:hAnsi="Verdana"/>
              </w:rPr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D2BE9B7" w14:textId="77777777" w:rsidR="001C6069" w:rsidRPr="00F55AAD" w:rsidRDefault="001C6069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 xml:space="preserve">Eventuele toelichting van maximaal </w:t>
            </w:r>
            <w:r w:rsidR="0071424E" w:rsidRPr="00F55AAD">
              <w:rPr>
                <w:rFonts w:ascii="Verdana" w:hAnsi="Verdana"/>
              </w:rPr>
              <w:t>250</w:t>
            </w:r>
            <w:r w:rsidRPr="00F55AAD">
              <w:rPr>
                <w:rFonts w:ascii="Verdana" w:hAnsi="Verdana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8B1ECD2" w14:textId="77777777" w:rsidR="001C6069" w:rsidRPr="00F55AAD" w:rsidRDefault="001C6069" w:rsidP="004545D1">
            <w:pPr>
              <w:rPr>
                <w:rFonts w:ascii="Verdana" w:hAnsi="Verdana"/>
              </w:rPr>
            </w:pPr>
          </w:p>
          <w:p w14:paraId="6DF02011" w14:textId="77777777" w:rsidR="001C6069" w:rsidRPr="00F55AAD" w:rsidRDefault="001C6069" w:rsidP="004545D1">
            <w:pPr>
              <w:rPr>
                <w:rFonts w:ascii="Verdana" w:hAnsi="Verdana"/>
              </w:rPr>
            </w:pPr>
          </w:p>
          <w:p w14:paraId="300B2842" w14:textId="77777777" w:rsidR="001C6069" w:rsidRPr="00F55AAD" w:rsidRDefault="001C6069" w:rsidP="004545D1">
            <w:pPr>
              <w:rPr>
                <w:rFonts w:ascii="Verdana" w:hAnsi="Verdana"/>
              </w:rPr>
            </w:pPr>
          </w:p>
          <w:p w14:paraId="37143E06" w14:textId="77777777" w:rsidR="001C6069" w:rsidRPr="00F55AAD" w:rsidRDefault="001C6069" w:rsidP="004545D1">
            <w:pPr>
              <w:rPr>
                <w:rFonts w:ascii="Verdana" w:hAnsi="Verdana"/>
              </w:rPr>
            </w:pPr>
          </w:p>
          <w:p w14:paraId="1E9C420D" w14:textId="77777777" w:rsidR="001C6069" w:rsidRPr="00F55AAD" w:rsidRDefault="001C6069" w:rsidP="004545D1">
            <w:pPr>
              <w:rPr>
                <w:rFonts w:ascii="Verdana" w:hAnsi="Verdana"/>
              </w:rPr>
            </w:pPr>
          </w:p>
          <w:p w14:paraId="6B9EA657" w14:textId="77777777" w:rsidR="001C6069" w:rsidRPr="00F55AAD" w:rsidRDefault="001C6069" w:rsidP="004545D1">
            <w:pPr>
              <w:rPr>
                <w:rFonts w:ascii="Verdana" w:hAnsi="Verdana"/>
              </w:rPr>
            </w:pPr>
          </w:p>
          <w:p w14:paraId="40604B98" w14:textId="77777777" w:rsidR="001C6069" w:rsidRPr="00F55AAD" w:rsidRDefault="001C6069" w:rsidP="004545D1">
            <w:pPr>
              <w:rPr>
                <w:rFonts w:ascii="Verdana" w:hAnsi="Verdana"/>
              </w:rPr>
            </w:pPr>
          </w:p>
        </w:tc>
      </w:tr>
      <w:bookmarkEnd w:id="2"/>
    </w:tbl>
    <w:p w14:paraId="18FBFE54" w14:textId="5B48D06F" w:rsidR="004545D1" w:rsidRPr="001B744C" w:rsidRDefault="004545D1">
      <w:pPr>
        <w:spacing w:after="160" w:line="259" w:lineRule="auto"/>
        <w:jc w:val="left"/>
        <w:rPr>
          <w:rFonts w:ascii="Verdana" w:hAnsi="Verdana"/>
          <w:color w:val="FF0000"/>
        </w:rPr>
      </w:pPr>
    </w:p>
    <w:p w14:paraId="106DF6C5" w14:textId="77D36CE8" w:rsidR="009C6E72" w:rsidRPr="00F55AAD" w:rsidRDefault="00045C79" w:rsidP="004545D1">
      <w:pPr>
        <w:rPr>
          <w:rFonts w:ascii="Verdana" w:hAnsi="Verdana"/>
          <w:b/>
          <w:bCs w:val="0"/>
          <w:color w:val="2F5496" w:themeColor="accent1" w:themeShade="BF"/>
        </w:rPr>
      </w:pPr>
      <w:r w:rsidRPr="00F55AAD">
        <w:rPr>
          <w:rFonts w:ascii="Verdana" w:eastAsiaTheme="minorHAnsi" w:hAnsi="Verdana" w:cstheme="minorBidi"/>
          <w:bCs w:val="0"/>
          <w:color w:val="02A77D"/>
          <w:kern w:val="2"/>
          <w:lang w:eastAsia="en-US"/>
          <w14:ligatures w14:val="standardContextual"/>
        </w:rPr>
        <w:t>Ter</w:t>
      </w:r>
      <w:r w:rsidRPr="00F55AAD">
        <w:rPr>
          <w:rFonts w:ascii="Verdana" w:hAnsi="Verdana"/>
          <w:b/>
          <w:bCs w:val="0"/>
          <w:color w:val="2F5496" w:themeColor="accent1" w:themeShade="BF"/>
        </w:rPr>
        <w:t xml:space="preserve"> </w:t>
      </w:r>
      <w:r w:rsidRPr="00F55AAD">
        <w:rPr>
          <w:rFonts w:ascii="Verdana" w:eastAsiaTheme="minorHAnsi" w:hAnsi="Verdana" w:cstheme="minorBidi"/>
          <w:bCs w:val="0"/>
          <w:color w:val="02A77D"/>
          <w:kern w:val="2"/>
          <w:lang w:eastAsia="en-US"/>
          <w14:ligatures w14:val="standardContextual"/>
        </w:rPr>
        <w:t>ondertekening</w:t>
      </w:r>
      <w:r w:rsidRPr="00F55AAD">
        <w:rPr>
          <w:rFonts w:ascii="Verdana" w:hAnsi="Verdana"/>
          <w:b/>
          <w:bCs w:val="0"/>
          <w:color w:val="2F5496" w:themeColor="accent1" w:themeShade="BF"/>
        </w:rPr>
        <w:t>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F55AAD" w14:paraId="53275AB5" w14:textId="77777777" w:rsidTr="004F0679">
        <w:tc>
          <w:tcPr>
            <w:tcW w:w="2977" w:type="dxa"/>
            <w:vAlign w:val="center"/>
          </w:tcPr>
          <w:p w14:paraId="65A0AD85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602DABDE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F55AAD" w14:paraId="2E44461F" w14:textId="77777777" w:rsidTr="004F0679">
        <w:tc>
          <w:tcPr>
            <w:tcW w:w="2977" w:type="dxa"/>
            <w:vAlign w:val="center"/>
          </w:tcPr>
          <w:p w14:paraId="27CFC3A6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Naam</w:t>
            </w:r>
          </w:p>
        </w:tc>
        <w:tc>
          <w:tcPr>
            <w:tcW w:w="6095" w:type="dxa"/>
            <w:vAlign w:val="center"/>
          </w:tcPr>
          <w:p w14:paraId="68916E60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F55AAD" w14:paraId="3C2B55B1" w14:textId="77777777" w:rsidTr="004F0679">
        <w:tc>
          <w:tcPr>
            <w:tcW w:w="2977" w:type="dxa"/>
            <w:vAlign w:val="center"/>
          </w:tcPr>
          <w:p w14:paraId="0C42E6A9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Functie</w:t>
            </w:r>
          </w:p>
        </w:tc>
        <w:tc>
          <w:tcPr>
            <w:tcW w:w="6095" w:type="dxa"/>
            <w:vAlign w:val="center"/>
          </w:tcPr>
          <w:p w14:paraId="7D979B3C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F55AAD" w14:paraId="3B087E03" w14:textId="77777777" w:rsidTr="004F0679">
        <w:tc>
          <w:tcPr>
            <w:tcW w:w="2977" w:type="dxa"/>
            <w:vAlign w:val="center"/>
          </w:tcPr>
          <w:p w14:paraId="65833BBE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7697DD0F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</w:tc>
      </w:tr>
      <w:tr w:rsidR="004A6EEC" w:rsidRPr="00F55AAD" w14:paraId="7456BD86" w14:textId="77777777" w:rsidTr="004F0679">
        <w:tc>
          <w:tcPr>
            <w:tcW w:w="2977" w:type="dxa"/>
            <w:vAlign w:val="center"/>
          </w:tcPr>
          <w:p w14:paraId="4FD712C7" w14:textId="77777777" w:rsidR="004A6EEC" w:rsidRPr="00F55AAD" w:rsidRDefault="004A6EEC" w:rsidP="004545D1">
            <w:pPr>
              <w:rPr>
                <w:rFonts w:ascii="Verdana" w:hAnsi="Verdana"/>
              </w:rPr>
            </w:pPr>
            <w:r w:rsidRPr="00F55AAD">
              <w:rPr>
                <w:rFonts w:ascii="Verdana" w:hAnsi="Verdana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08F84665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  <w:p w14:paraId="37B14BF6" w14:textId="77777777" w:rsidR="004A6EEC" w:rsidRPr="00F55AAD" w:rsidRDefault="004A6EEC" w:rsidP="004545D1">
            <w:pPr>
              <w:rPr>
                <w:rFonts w:ascii="Verdana" w:hAnsi="Verdana"/>
              </w:rPr>
            </w:pPr>
          </w:p>
          <w:p w14:paraId="27BBE9D8" w14:textId="77777777" w:rsidR="00DB03A4" w:rsidRPr="00F55AAD" w:rsidRDefault="00DB03A4" w:rsidP="004545D1">
            <w:pPr>
              <w:rPr>
                <w:rFonts w:ascii="Verdana" w:hAnsi="Verdana"/>
              </w:rPr>
            </w:pPr>
          </w:p>
          <w:p w14:paraId="6F06D643" w14:textId="77777777" w:rsidR="00DB03A4" w:rsidRPr="00F55AAD" w:rsidRDefault="00DB03A4" w:rsidP="004545D1">
            <w:pPr>
              <w:rPr>
                <w:rFonts w:ascii="Verdana" w:hAnsi="Verdana"/>
              </w:rPr>
            </w:pPr>
          </w:p>
        </w:tc>
      </w:tr>
    </w:tbl>
    <w:p w14:paraId="444CD328" w14:textId="77777777" w:rsidR="007F449B" w:rsidRPr="00F55AAD" w:rsidRDefault="007F449B" w:rsidP="004545D1">
      <w:pPr>
        <w:rPr>
          <w:rFonts w:ascii="Verdana" w:hAnsi="Verdana"/>
        </w:rPr>
      </w:pPr>
    </w:p>
    <w:sectPr w:rsidR="007F449B" w:rsidRPr="00F55AAD" w:rsidSect="004545D1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134" w:bottom="567" w:left="1701" w:header="510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EE9D" w14:textId="77777777" w:rsidR="001C5A81" w:rsidRDefault="001C5A81" w:rsidP="004545D1">
      <w:r>
        <w:separator/>
      </w:r>
    </w:p>
    <w:p w14:paraId="1FEBF8AB" w14:textId="77777777" w:rsidR="001C5A81" w:rsidRDefault="001C5A81" w:rsidP="004545D1"/>
    <w:p w14:paraId="3AAF86DF" w14:textId="77777777" w:rsidR="001C5A81" w:rsidRDefault="001C5A81" w:rsidP="004545D1"/>
  </w:endnote>
  <w:endnote w:type="continuationSeparator" w:id="0">
    <w:p w14:paraId="7C458D33" w14:textId="77777777" w:rsidR="001C5A81" w:rsidRDefault="001C5A81" w:rsidP="004545D1">
      <w:r>
        <w:continuationSeparator/>
      </w:r>
    </w:p>
    <w:p w14:paraId="1346E779" w14:textId="77777777" w:rsidR="001C5A81" w:rsidRDefault="001C5A81" w:rsidP="004545D1"/>
    <w:p w14:paraId="222ACFDF" w14:textId="77777777" w:rsidR="001C5A81" w:rsidRDefault="001C5A81" w:rsidP="004545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6A38" w14:textId="5002BF19" w:rsidR="00045C79" w:rsidRDefault="00045C79">
    <w:pPr>
      <w:pStyle w:val="Voettekst"/>
      <w:jc w:val="center"/>
    </w:pPr>
  </w:p>
  <w:sdt>
    <w:sdtPr>
      <w:alias w:val="Titel"/>
      <w:tag w:val=""/>
      <w:id w:val="317692398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C3FB62C" w14:textId="77777777" w:rsidR="005F3D6C" w:rsidRDefault="005F3D6C" w:rsidP="005F3D6C">
        <w:r>
          <w:t xml:space="preserve">     </w:t>
        </w:r>
      </w:p>
    </w:sdtContent>
  </w:sdt>
  <w:p w14:paraId="733C8BED" w14:textId="77777777" w:rsidR="005F3D6C" w:rsidRDefault="005F3D6C" w:rsidP="005F3D6C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D0EA0C" wp14:editId="0DAFBE61">
              <wp:simplePos x="0" y="0"/>
              <wp:positionH relativeFrom="page">
                <wp:align>left</wp:align>
              </wp:positionH>
              <wp:positionV relativeFrom="paragraph">
                <wp:posOffset>76200</wp:posOffset>
              </wp:positionV>
              <wp:extent cx="2977912" cy="0"/>
              <wp:effectExtent l="0" t="0" r="0" b="0"/>
              <wp:wrapNone/>
              <wp:docPr id="1299241912" name="Rechte verbindingslijn 12992419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77912" cy="0"/>
                      </a:xfrm>
                      <a:prstGeom prst="line">
                        <a:avLst/>
                      </a:prstGeom>
                      <a:ln>
                        <a:solidFill>
                          <a:srgbClr val="333662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2C812D" id="Rechte verbindingslijn 12992419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6pt" to="234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" strokecolor="#333662" strokeweight="1.5pt">
              <v:stroke joinstyle="miter"/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2757FF" wp14:editId="4267936D">
              <wp:simplePos x="0" y="0"/>
              <wp:positionH relativeFrom="column">
                <wp:posOffset>3594100</wp:posOffset>
              </wp:positionH>
              <wp:positionV relativeFrom="paragraph">
                <wp:posOffset>82550</wp:posOffset>
              </wp:positionV>
              <wp:extent cx="1885950" cy="0"/>
              <wp:effectExtent l="0" t="0" r="0" b="0"/>
              <wp:wrapNone/>
              <wp:docPr id="1244870775" name="Rechte verbindingslijn 12448707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85950" cy="0"/>
                      </a:xfrm>
                      <a:prstGeom prst="line">
                        <a:avLst/>
                      </a:prstGeom>
                      <a:ln>
                        <a:solidFill>
                          <a:srgbClr val="333662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43AD85" id="Rechte verbindingslijn 124487077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pt,6.5pt" to="431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" strokecolor="#333662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8F8282" wp14:editId="0E8E7AC3">
              <wp:simplePos x="0" y="0"/>
              <wp:positionH relativeFrom="page">
                <wp:posOffset>6388100</wp:posOffset>
              </wp:positionH>
              <wp:positionV relativeFrom="paragraph">
                <wp:posOffset>-50800</wp:posOffset>
              </wp:positionV>
              <wp:extent cx="1155700" cy="279400"/>
              <wp:effectExtent l="0" t="0" r="6350" b="635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279400"/>
                      </a:xfrm>
                      <a:prstGeom prst="rect">
                        <a:avLst/>
                      </a:prstGeom>
                      <a:solidFill>
                        <a:srgbClr val="33366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377F5" w14:textId="77777777" w:rsidR="005F3D6C" w:rsidRPr="004D656E" w:rsidRDefault="005F3D6C" w:rsidP="005F3D6C">
                          <w:r w:rsidRPr="004D656E">
                            <w:t xml:space="preserve">Pagina </w:t>
                          </w:r>
                          <w:r w:rsidRPr="004D656E">
                            <w:fldChar w:fldCharType="begin"/>
                          </w:r>
                          <w:r w:rsidRPr="004D656E">
                            <w:instrText>PAGE   \* MERGEFORMAT</w:instrText>
                          </w:r>
                          <w:r w:rsidRPr="004D656E">
                            <w:fldChar w:fldCharType="separate"/>
                          </w:r>
                          <w:r w:rsidRPr="004D656E">
                            <w:t>1</w:t>
                          </w:r>
                          <w:r w:rsidRPr="004D656E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F8282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left:0;text-align:left;margin-left:503pt;margin-top:-4pt;width:91pt;height:2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" fillcolor="#333662" stroked="f">
              <v:textbox>
                <w:txbxContent>
                  <w:p w14:paraId="5A1377F5" w14:textId="77777777" w:rsidR="005F3D6C" w:rsidRPr="004D656E" w:rsidRDefault="005F3D6C" w:rsidP="005F3D6C">
                    <w:r w:rsidRPr="004D656E">
                      <w:t xml:space="preserve">Pagina </w:t>
                    </w:r>
                    <w:r w:rsidRPr="004D656E">
                      <w:fldChar w:fldCharType="begin"/>
                    </w:r>
                    <w:r w:rsidRPr="004D656E">
                      <w:instrText>PAGE   \* MERGEFORMAT</w:instrText>
                    </w:r>
                    <w:r w:rsidRPr="004D656E">
                      <w:fldChar w:fldCharType="separate"/>
                    </w:r>
                    <w:r w:rsidRPr="004D656E">
                      <w:t>1</w:t>
                    </w:r>
                    <w:r w:rsidRPr="004D656E"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0B0853E6" wp14:editId="598755DA">
          <wp:simplePos x="0" y="0"/>
          <wp:positionH relativeFrom="margin">
            <wp:align>center</wp:align>
          </wp:positionH>
          <wp:positionV relativeFrom="paragraph">
            <wp:posOffset>-88900</wp:posOffset>
          </wp:positionV>
          <wp:extent cx="1231900" cy="385445"/>
          <wp:effectExtent l="0" t="0" r="6350" b="0"/>
          <wp:wrapSquare wrapText="bothSides"/>
          <wp:docPr id="1396670720" name="Afbeelding 1396670720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77033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C98F54" w14:textId="77777777" w:rsidR="004545D1" w:rsidRDefault="004545D1" w:rsidP="005F3D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9C47" w14:textId="5CB50FC3" w:rsidR="00045C79" w:rsidRDefault="00045C79">
    <w:pPr>
      <w:pStyle w:val="Voettekst"/>
      <w:jc w:val="center"/>
    </w:pPr>
  </w:p>
  <w:sdt>
    <w:sdtPr>
      <w:alias w:val="Titel"/>
      <w:tag w:val=""/>
      <w:id w:val="1381286291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BA0FA5B" w14:textId="77777777" w:rsidR="005F3D6C" w:rsidRDefault="005F3D6C" w:rsidP="005F3D6C">
        <w:r>
          <w:t xml:space="preserve">     </w:t>
        </w:r>
      </w:p>
    </w:sdtContent>
  </w:sdt>
  <w:p w14:paraId="39B13606" w14:textId="77777777" w:rsidR="005F3D6C" w:rsidRDefault="005F3D6C" w:rsidP="005F3D6C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724A29" wp14:editId="6193F9C2">
              <wp:simplePos x="0" y="0"/>
              <wp:positionH relativeFrom="page">
                <wp:align>left</wp:align>
              </wp:positionH>
              <wp:positionV relativeFrom="paragraph">
                <wp:posOffset>76200</wp:posOffset>
              </wp:positionV>
              <wp:extent cx="2977912" cy="0"/>
              <wp:effectExtent l="0" t="0" r="0" b="0"/>
              <wp:wrapNone/>
              <wp:docPr id="1979115418" name="Rechte verbindingslijn 19791154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77912" cy="0"/>
                      </a:xfrm>
                      <a:prstGeom prst="line">
                        <a:avLst/>
                      </a:prstGeom>
                      <a:ln>
                        <a:solidFill>
                          <a:srgbClr val="333662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3780A6" id="Rechte verbindingslijn 197911541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6pt" to="234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" strokecolor="#333662" strokeweight="1.5pt">
              <v:stroke joinstyle="miter"/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4E172C7" wp14:editId="57FCF3F7">
              <wp:simplePos x="0" y="0"/>
              <wp:positionH relativeFrom="column">
                <wp:posOffset>3594100</wp:posOffset>
              </wp:positionH>
              <wp:positionV relativeFrom="paragraph">
                <wp:posOffset>82550</wp:posOffset>
              </wp:positionV>
              <wp:extent cx="1885950" cy="0"/>
              <wp:effectExtent l="0" t="0" r="0" b="0"/>
              <wp:wrapNone/>
              <wp:docPr id="2031285452" name="Rechte verbindingslijn 2031285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85950" cy="0"/>
                      </a:xfrm>
                      <a:prstGeom prst="line">
                        <a:avLst/>
                      </a:prstGeom>
                      <a:ln>
                        <a:solidFill>
                          <a:srgbClr val="333662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C1BFDD" id="Rechte verbindingslijn 203128545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pt,6.5pt" to="431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" strokecolor="#333662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E282300" wp14:editId="04D3696E">
              <wp:simplePos x="0" y="0"/>
              <wp:positionH relativeFrom="page">
                <wp:posOffset>6388100</wp:posOffset>
              </wp:positionH>
              <wp:positionV relativeFrom="paragraph">
                <wp:posOffset>-50800</wp:posOffset>
              </wp:positionV>
              <wp:extent cx="1155700" cy="279400"/>
              <wp:effectExtent l="0" t="0" r="6350" b="6350"/>
              <wp:wrapSquare wrapText="bothSides"/>
              <wp:docPr id="1243237022" name="Tekstvak 1243237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279400"/>
                      </a:xfrm>
                      <a:prstGeom prst="rect">
                        <a:avLst/>
                      </a:prstGeom>
                      <a:solidFill>
                        <a:srgbClr val="33366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365463" w14:textId="7593F16B" w:rsidR="005F3D6C" w:rsidRPr="004D656E" w:rsidRDefault="00C63AEB" w:rsidP="005F3D6C">
                          <w:r>
                            <w:t>P</w:t>
                          </w:r>
                          <w:r w:rsidR="005F3D6C" w:rsidRPr="004D656E">
                            <w:t xml:space="preserve">agina </w:t>
                          </w:r>
                          <w:r w:rsidR="005F3D6C" w:rsidRPr="004D656E">
                            <w:fldChar w:fldCharType="begin"/>
                          </w:r>
                          <w:r w:rsidR="005F3D6C" w:rsidRPr="004D656E">
                            <w:instrText>PAGE   \* MERGEFORMAT</w:instrText>
                          </w:r>
                          <w:r w:rsidR="005F3D6C" w:rsidRPr="004D656E">
                            <w:fldChar w:fldCharType="separate"/>
                          </w:r>
                          <w:r w:rsidR="005F3D6C" w:rsidRPr="004D656E">
                            <w:t>1</w:t>
                          </w:r>
                          <w:r w:rsidR="005F3D6C" w:rsidRPr="004D656E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282300" id="_x0000_t202" coordsize="21600,21600" o:spt="202" path="m,l,21600r21600,l21600,xe">
              <v:stroke joinstyle="miter"/>
              <v:path gradientshapeok="t" o:connecttype="rect"/>
            </v:shapetype>
            <v:shape id="Tekstvak 1243237022" o:spid="_x0000_s1027" type="#_x0000_t202" style="position:absolute;left:0;text-align:left;margin-left:503pt;margin-top:-4pt;width:91pt;height:2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" fillcolor="#333662" stroked="f">
              <v:textbox>
                <w:txbxContent>
                  <w:p w14:paraId="41365463" w14:textId="7593F16B" w:rsidR="005F3D6C" w:rsidRPr="004D656E" w:rsidRDefault="00C63AEB" w:rsidP="005F3D6C">
                    <w:r>
                      <w:t>P</w:t>
                    </w:r>
                    <w:r w:rsidR="005F3D6C" w:rsidRPr="004D656E">
                      <w:t xml:space="preserve">agina </w:t>
                    </w:r>
                    <w:r w:rsidR="005F3D6C" w:rsidRPr="004D656E">
                      <w:fldChar w:fldCharType="begin"/>
                    </w:r>
                    <w:r w:rsidR="005F3D6C" w:rsidRPr="004D656E">
                      <w:instrText>PAGE   \* MERGEFORMAT</w:instrText>
                    </w:r>
                    <w:r w:rsidR="005F3D6C" w:rsidRPr="004D656E">
                      <w:fldChar w:fldCharType="separate"/>
                    </w:r>
                    <w:r w:rsidR="005F3D6C" w:rsidRPr="004D656E">
                      <w:t>1</w:t>
                    </w:r>
                    <w:r w:rsidR="005F3D6C" w:rsidRPr="004D656E"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3D805DCE" wp14:editId="009B6E33">
          <wp:simplePos x="0" y="0"/>
          <wp:positionH relativeFrom="margin">
            <wp:align>center</wp:align>
          </wp:positionH>
          <wp:positionV relativeFrom="paragraph">
            <wp:posOffset>-88900</wp:posOffset>
          </wp:positionV>
          <wp:extent cx="1231900" cy="385445"/>
          <wp:effectExtent l="0" t="0" r="6350" b="0"/>
          <wp:wrapSquare wrapText="bothSides"/>
          <wp:docPr id="1481522159" name="Afbeelding 1481522159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77033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B94EC4" w14:textId="237DB870" w:rsidR="004545D1" w:rsidRDefault="004545D1" w:rsidP="00E25BB2">
    <w:pPr>
      <w:ind w:left="708"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411B4" w14:textId="77777777" w:rsidR="001C5A81" w:rsidRDefault="001C5A81" w:rsidP="004545D1">
      <w:r>
        <w:separator/>
      </w:r>
    </w:p>
    <w:p w14:paraId="38780613" w14:textId="77777777" w:rsidR="001C5A81" w:rsidRDefault="001C5A81" w:rsidP="004545D1"/>
    <w:p w14:paraId="6F8DDF04" w14:textId="77777777" w:rsidR="001C5A81" w:rsidRDefault="001C5A81" w:rsidP="004545D1"/>
  </w:footnote>
  <w:footnote w:type="continuationSeparator" w:id="0">
    <w:p w14:paraId="2694C4A5" w14:textId="77777777" w:rsidR="001C5A81" w:rsidRDefault="001C5A81" w:rsidP="004545D1">
      <w:r>
        <w:continuationSeparator/>
      </w:r>
    </w:p>
    <w:p w14:paraId="3448BA85" w14:textId="77777777" w:rsidR="001C5A81" w:rsidRDefault="001C5A81" w:rsidP="004545D1"/>
    <w:p w14:paraId="65284C38" w14:textId="77777777" w:rsidR="001C5A81" w:rsidRDefault="001C5A81" w:rsidP="004545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743D" w14:textId="77777777" w:rsidR="007E36F5" w:rsidRDefault="00E70741" w:rsidP="004545D1">
    <w:pPr>
      <w:pStyle w:val="Koptekst"/>
    </w:pPr>
    <w:r>
      <w:rPr>
        <w:noProof/>
      </w:rPr>
      <w:drawing>
        <wp:inline distT="0" distB="0" distL="0" distR="0" wp14:anchorId="660FD4FB" wp14:editId="086A97A6">
          <wp:extent cx="1076325" cy="1076325"/>
          <wp:effectExtent l="19050" t="0" r="9525" b="0"/>
          <wp:docPr id="2050463421" name="Afbeelding 205046342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1E2C31" w14:textId="77777777" w:rsidR="004545D1" w:rsidRDefault="004545D1" w:rsidP="004545D1"/>
  <w:p w14:paraId="59921A15" w14:textId="77777777" w:rsidR="004545D1" w:rsidRDefault="004545D1" w:rsidP="004545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812D" w14:textId="6D569ECC" w:rsidR="00E70741" w:rsidRDefault="00E70741" w:rsidP="004545D1">
    <w:pPr>
      <w:pStyle w:val="Koptekst"/>
    </w:pPr>
  </w:p>
  <w:p w14:paraId="3B0E7AE2" w14:textId="5F874232" w:rsidR="004545D1" w:rsidRDefault="004545D1" w:rsidP="004545D1"/>
  <w:p w14:paraId="358CFA48" w14:textId="1F47C357" w:rsidR="004545D1" w:rsidRDefault="004545D1" w:rsidP="004545D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F678" w14:textId="3ECE32E3" w:rsidR="00C65EE4" w:rsidRDefault="003E101E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F9767E"/>
    <w:multiLevelType w:val="hybridMultilevel"/>
    <w:tmpl w:val="13E22C58"/>
    <w:lvl w:ilvl="0" w:tplc="6FAEFFBC">
      <w:start w:val="1"/>
      <w:numFmt w:val="decimal"/>
      <w:lvlText w:val="%1."/>
      <w:lvlJc w:val="left"/>
      <w:pPr>
        <w:ind w:left="1020" w:hanging="360"/>
      </w:pPr>
    </w:lvl>
    <w:lvl w:ilvl="1" w:tplc="90D234DC">
      <w:start w:val="1"/>
      <w:numFmt w:val="decimal"/>
      <w:lvlText w:val="%2."/>
      <w:lvlJc w:val="left"/>
      <w:pPr>
        <w:ind w:left="1020" w:hanging="360"/>
      </w:pPr>
    </w:lvl>
    <w:lvl w:ilvl="2" w:tplc="6A409B34">
      <w:start w:val="1"/>
      <w:numFmt w:val="decimal"/>
      <w:lvlText w:val="%3."/>
      <w:lvlJc w:val="left"/>
      <w:pPr>
        <w:ind w:left="1020" w:hanging="360"/>
      </w:pPr>
    </w:lvl>
    <w:lvl w:ilvl="3" w:tplc="9274FCB2">
      <w:start w:val="1"/>
      <w:numFmt w:val="decimal"/>
      <w:lvlText w:val="%4."/>
      <w:lvlJc w:val="left"/>
      <w:pPr>
        <w:ind w:left="1020" w:hanging="360"/>
      </w:pPr>
    </w:lvl>
    <w:lvl w:ilvl="4" w:tplc="015C6F0A">
      <w:start w:val="1"/>
      <w:numFmt w:val="decimal"/>
      <w:lvlText w:val="%5."/>
      <w:lvlJc w:val="left"/>
      <w:pPr>
        <w:ind w:left="1020" w:hanging="360"/>
      </w:pPr>
    </w:lvl>
    <w:lvl w:ilvl="5" w:tplc="41F24E04">
      <w:start w:val="1"/>
      <w:numFmt w:val="decimal"/>
      <w:lvlText w:val="%6."/>
      <w:lvlJc w:val="left"/>
      <w:pPr>
        <w:ind w:left="1020" w:hanging="360"/>
      </w:pPr>
    </w:lvl>
    <w:lvl w:ilvl="6" w:tplc="522CF638">
      <w:start w:val="1"/>
      <w:numFmt w:val="decimal"/>
      <w:lvlText w:val="%7."/>
      <w:lvlJc w:val="left"/>
      <w:pPr>
        <w:ind w:left="1020" w:hanging="360"/>
      </w:pPr>
    </w:lvl>
    <w:lvl w:ilvl="7" w:tplc="4BC2B54E">
      <w:start w:val="1"/>
      <w:numFmt w:val="decimal"/>
      <w:lvlText w:val="%8."/>
      <w:lvlJc w:val="left"/>
      <w:pPr>
        <w:ind w:left="1020" w:hanging="360"/>
      </w:pPr>
    </w:lvl>
    <w:lvl w:ilvl="8" w:tplc="F98C1A32">
      <w:start w:val="1"/>
      <w:numFmt w:val="decimal"/>
      <w:lvlText w:val="%9."/>
      <w:lvlJc w:val="left"/>
      <w:pPr>
        <w:ind w:left="1020" w:hanging="360"/>
      </w:pPr>
    </w:lvl>
  </w:abstractNum>
  <w:num w:numId="1" w16cid:durableId="1982493757">
    <w:abstractNumId w:val="0"/>
  </w:num>
  <w:num w:numId="2" w16cid:durableId="58637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4F"/>
    <w:rsid w:val="00003772"/>
    <w:rsid w:val="0002201C"/>
    <w:rsid w:val="00031DA7"/>
    <w:rsid w:val="00045C79"/>
    <w:rsid w:val="00091A80"/>
    <w:rsid w:val="000F11F6"/>
    <w:rsid w:val="000F4100"/>
    <w:rsid w:val="000F53DE"/>
    <w:rsid w:val="00135298"/>
    <w:rsid w:val="00171C5B"/>
    <w:rsid w:val="0017354F"/>
    <w:rsid w:val="00185F7F"/>
    <w:rsid w:val="001B744C"/>
    <w:rsid w:val="001C5A81"/>
    <w:rsid w:val="001C6069"/>
    <w:rsid w:val="0021359E"/>
    <w:rsid w:val="002415CD"/>
    <w:rsid w:val="0026730C"/>
    <w:rsid w:val="0027534B"/>
    <w:rsid w:val="0028054E"/>
    <w:rsid w:val="002A74A2"/>
    <w:rsid w:val="002E5596"/>
    <w:rsid w:val="00326C36"/>
    <w:rsid w:val="00375107"/>
    <w:rsid w:val="00393F69"/>
    <w:rsid w:val="003A6C4D"/>
    <w:rsid w:val="003E101E"/>
    <w:rsid w:val="00411597"/>
    <w:rsid w:val="00441220"/>
    <w:rsid w:val="004545D1"/>
    <w:rsid w:val="004830F5"/>
    <w:rsid w:val="004A6EEC"/>
    <w:rsid w:val="00517947"/>
    <w:rsid w:val="00551490"/>
    <w:rsid w:val="005558D3"/>
    <w:rsid w:val="005716B0"/>
    <w:rsid w:val="005779F9"/>
    <w:rsid w:val="005B1429"/>
    <w:rsid w:val="005E23EB"/>
    <w:rsid w:val="005F09C4"/>
    <w:rsid w:val="005F1A7A"/>
    <w:rsid w:val="005F3D6C"/>
    <w:rsid w:val="006401A1"/>
    <w:rsid w:val="006645D3"/>
    <w:rsid w:val="00685CC0"/>
    <w:rsid w:val="006D3FE0"/>
    <w:rsid w:val="006E0D91"/>
    <w:rsid w:val="0071424E"/>
    <w:rsid w:val="00774E37"/>
    <w:rsid w:val="0077614C"/>
    <w:rsid w:val="00793B01"/>
    <w:rsid w:val="007A12A1"/>
    <w:rsid w:val="007B5DF7"/>
    <w:rsid w:val="007E36F5"/>
    <w:rsid w:val="007F449B"/>
    <w:rsid w:val="00806D66"/>
    <w:rsid w:val="008303C6"/>
    <w:rsid w:val="00882DB3"/>
    <w:rsid w:val="00885D51"/>
    <w:rsid w:val="008C03BE"/>
    <w:rsid w:val="008E5D28"/>
    <w:rsid w:val="00995BBD"/>
    <w:rsid w:val="009C6E72"/>
    <w:rsid w:val="009E12B5"/>
    <w:rsid w:val="00A10C66"/>
    <w:rsid w:val="00A34DCE"/>
    <w:rsid w:val="00A5720E"/>
    <w:rsid w:val="00A759AE"/>
    <w:rsid w:val="00AA2292"/>
    <w:rsid w:val="00AA6A77"/>
    <w:rsid w:val="00AB4EB2"/>
    <w:rsid w:val="00AD1338"/>
    <w:rsid w:val="00AD4358"/>
    <w:rsid w:val="00B444D8"/>
    <w:rsid w:val="00B52088"/>
    <w:rsid w:val="00B6107D"/>
    <w:rsid w:val="00BB7A47"/>
    <w:rsid w:val="00BF7247"/>
    <w:rsid w:val="00C108B2"/>
    <w:rsid w:val="00C158A6"/>
    <w:rsid w:val="00C30F68"/>
    <w:rsid w:val="00C5184F"/>
    <w:rsid w:val="00C63AEB"/>
    <w:rsid w:val="00C65EE4"/>
    <w:rsid w:val="00C70F62"/>
    <w:rsid w:val="00CA5FFA"/>
    <w:rsid w:val="00CE3F18"/>
    <w:rsid w:val="00CF00B1"/>
    <w:rsid w:val="00CF4833"/>
    <w:rsid w:val="00CF5B5C"/>
    <w:rsid w:val="00D02492"/>
    <w:rsid w:val="00D6039D"/>
    <w:rsid w:val="00D80FE5"/>
    <w:rsid w:val="00DA2E05"/>
    <w:rsid w:val="00DB03A4"/>
    <w:rsid w:val="00DB2210"/>
    <w:rsid w:val="00DC6675"/>
    <w:rsid w:val="00E02517"/>
    <w:rsid w:val="00E1566B"/>
    <w:rsid w:val="00E25BB2"/>
    <w:rsid w:val="00E31CF2"/>
    <w:rsid w:val="00E70741"/>
    <w:rsid w:val="00E75746"/>
    <w:rsid w:val="00E76BC5"/>
    <w:rsid w:val="00E94943"/>
    <w:rsid w:val="00EA11CA"/>
    <w:rsid w:val="00EA1372"/>
    <w:rsid w:val="00EC4E9D"/>
    <w:rsid w:val="00EE5E24"/>
    <w:rsid w:val="00F23650"/>
    <w:rsid w:val="00F3535E"/>
    <w:rsid w:val="00F44F9F"/>
    <w:rsid w:val="00F55AAD"/>
    <w:rsid w:val="00F56C6A"/>
    <w:rsid w:val="00F56E8A"/>
    <w:rsid w:val="00F73DCE"/>
    <w:rsid w:val="00FC059B"/>
    <w:rsid w:val="2651E6A6"/>
    <w:rsid w:val="541C2A38"/>
    <w:rsid w:val="5FC4F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37C0C"/>
  <w15:chartTrackingRefBased/>
  <w15:docId w15:val="{25C7E167-18BF-40D8-8626-AF98E140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5D1"/>
    <w:pPr>
      <w:spacing w:after="0" w:line="276" w:lineRule="auto"/>
      <w:jc w:val="both"/>
    </w:pPr>
    <w:rPr>
      <w:rFonts w:ascii="Arial" w:hAnsi="Arial" w:cs="Arial"/>
      <w:bCs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</w:pPr>
    <w:rPr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Geenafstand">
    <w:name w:val="No Spacing"/>
    <w:uiPriority w:val="1"/>
    <w:qFormat/>
    <w:rsid w:val="007E36F5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545D1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rsid w:val="004545D1"/>
    <w:pPr>
      <w:spacing w:line="300" w:lineRule="atLeast"/>
      <w:jc w:val="left"/>
    </w:pPr>
    <w:rPr>
      <w:bCs w:val="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545D1"/>
    <w:rPr>
      <w:rFonts w:ascii="Arial" w:hAnsi="Arial" w:cs="Arial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454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yWolfert-HIP\Downloads\Bijlage%202%20-%20Referenties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D06EF96D4E4F946DE763AB75EA9A" ma:contentTypeVersion="3" ma:contentTypeDescription="Een nieuw document maken." ma:contentTypeScope="" ma:versionID="047812afa48ff0ddc6ea378ce0b98831">
  <xsd:schema xmlns:xsd="http://www.w3.org/2001/XMLSchema" xmlns:xs="http://www.w3.org/2001/XMLSchema" xmlns:p="http://schemas.microsoft.com/office/2006/metadata/properties" xmlns:ns2="b9b54cff-57aa-4a17-9a00-971bdab4376b" targetNamespace="http://schemas.microsoft.com/office/2006/metadata/properties" ma:root="true" ma:fieldsID="00f3dd9364d4104e6d60c0b13680dd7e" ns2:_="">
    <xsd:import namespace="b9b54cff-57aa-4a17-9a00-971bdab4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54cff-57aa-4a17-9a00-971bdab43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7E101-4888-463E-ABA5-34E1B6227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54cff-57aa-4a17-9a00-971bdab4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 (1)</Template>
  <TotalTime>6</TotalTime>
  <Pages>2</Pages>
  <Words>237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Tim van den Reek - HIP</cp:lastModifiedBy>
  <cp:revision>32</cp:revision>
  <dcterms:created xsi:type="dcterms:W3CDTF">2025-07-29T11:03:00Z</dcterms:created>
  <dcterms:modified xsi:type="dcterms:W3CDTF">2026-01-22T11:36:00Z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0x010100E678D06EF96D4E4F946DE763AB75EA9A</vt:lpwstr>
  </property>
  <property fmtid="{D5CDD505-2E9C-101B-9397-08002B2CF9AE}" pid="3" name="MediaServiceImageTags">
    <vt:lpwstr/>
  </property>
  <property fmtid="{D5CDD505-2E9C-101B-9397-08002B2CF9AE}" pid="4" name="Order">
    <vt:r8>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