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ECAFC" w14:textId="1606D64E" w:rsidR="00220FA5" w:rsidRPr="007652A3" w:rsidRDefault="006C1CF2" w:rsidP="00CB2373">
      <w:pPr>
        <w:pStyle w:val="Kop1"/>
        <w:rPr>
          <w:rFonts w:ascii="Calibri" w:hAnsi="Calibri" w:cs="Calibri"/>
          <w:b/>
          <w:bCs/>
          <w:color w:val="298CA8"/>
          <w:sz w:val="36"/>
          <w:szCs w:val="40"/>
        </w:rPr>
      </w:pPr>
      <w:r w:rsidRPr="007652A3">
        <w:rPr>
          <w:rFonts w:ascii="Calibri" w:hAnsi="Calibri" w:cs="Calibri"/>
          <w:b/>
          <w:bCs/>
          <w:color w:val="298CA8"/>
          <w:sz w:val="36"/>
          <w:szCs w:val="40"/>
        </w:rPr>
        <w:t xml:space="preserve">Bijlage </w:t>
      </w:r>
      <w:r w:rsidR="00D72028" w:rsidRPr="007652A3">
        <w:rPr>
          <w:rFonts w:ascii="Calibri" w:hAnsi="Calibri" w:cs="Calibri"/>
          <w:b/>
          <w:bCs/>
          <w:color w:val="298CA8"/>
          <w:sz w:val="36"/>
          <w:szCs w:val="40"/>
        </w:rPr>
        <w:t>5</w:t>
      </w:r>
      <w:r w:rsidRPr="007652A3">
        <w:rPr>
          <w:rFonts w:ascii="Calibri" w:hAnsi="Calibri" w:cs="Calibri"/>
          <w:b/>
          <w:bCs/>
          <w:color w:val="298CA8"/>
          <w:sz w:val="36"/>
          <w:szCs w:val="40"/>
        </w:rPr>
        <w:t xml:space="preserve"> </w:t>
      </w:r>
      <w:r w:rsidR="007B76D0" w:rsidRPr="007652A3">
        <w:rPr>
          <w:rFonts w:ascii="Calibri" w:hAnsi="Calibri" w:cs="Calibri"/>
          <w:b/>
          <w:bCs/>
          <w:color w:val="298CA8"/>
          <w:sz w:val="36"/>
          <w:szCs w:val="40"/>
        </w:rPr>
        <w:t>Opgave referentieprojecten</w:t>
      </w:r>
      <w:r w:rsidR="00BE007B" w:rsidRPr="007652A3">
        <w:rPr>
          <w:rFonts w:ascii="Calibri" w:hAnsi="Calibri" w:cs="Calibri"/>
          <w:b/>
          <w:bCs/>
          <w:color w:val="298CA8"/>
          <w:sz w:val="36"/>
          <w:szCs w:val="40"/>
        </w:rPr>
        <w:t xml:space="preserve"> </w:t>
      </w:r>
      <w:r w:rsidR="00D72028" w:rsidRPr="007652A3">
        <w:rPr>
          <w:rFonts w:ascii="Calibri" w:hAnsi="Calibri" w:cs="Calibri"/>
          <w:b/>
          <w:bCs/>
          <w:color w:val="298CA8"/>
          <w:sz w:val="36"/>
          <w:szCs w:val="40"/>
        </w:rPr>
        <w:t>Digiborden</w:t>
      </w:r>
    </w:p>
    <w:p w14:paraId="03BE12C5" w14:textId="5A3FAB6B" w:rsidR="00DA39EE" w:rsidRPr="0034731E" w:rsidRDefault="00CB2373" w:rsidP="00CB2373">
      <w:pPr>
        <w:rPr>
          <w:rFonts w:ascii="Calibri" w:hAnsi="Calibri" w:cs="Calibri"/>
          <w:b/>
          <w:bCs/>
          <w:sz w:val="20"/>
          <w:szCs w:val="20"/>
        </w:rPr>
      </w:pPr>
      <w:r w:rsidRPr="0034731E">
        <w:rPr>
          <w:rFonts w:ascii="Calibri" w:hAnsi="Calibri" w:cs="Calibri"/>
          <w:b/>
          <w:bCs/>
          <w:sz w:val="20"/>
          <w:szCs w:val="20"/>
        </w:rP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:rsidRPr="0034731E" w14:paraId="074F8D5E" w14:textId="77777777" w:rsidTr="007652A3">
        <w:tc>
          <w:tcPr>
            <w:tcW w:w="3041" w:type="dxa"/>
            <w:gridSpan w:val="3"/>
            <w:shd w:val="clear" w:color="auto" w:fill="EFC42D"/>
          </w:tcPr>
          <w:p w14:paraId="5639A3D7" w14:textId="77777777" w:rsidR="00CB2373" w:rsidRPr="0034731E" w:rsidRDefault="00CB2373" w:rsidP="00CB2373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Referentie behoort toe aan:</w:t>
            </w:r>
          </w:p>
        </w:tc>
        <w:tc>
          <w:tcPr>
            <w:tcW w:w="5311" w:type="dxa"/>
            <w:gridSpan w:val="2"/>
            <w:shd w:val="clear" w:color="auto" w:fill="EFC42D"/>
          </w:tcPr>
          <w:p w14:paraId="7C4F3FCD" w14:textId="77777777" w:rsidR="00CB2373" w:rsidRPr="0034731E" w:rsidRDefault="009B536F" w:rsidP="00CB2373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4731E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-vul hier de naam van uw onderneming in-</w:t>
            </w:r>
          </w:p>
        </w:tc>
      </w:tr>
      <w:tr w:rsidR="00CB2373" w:rsidRPr="0034731E" w14:paraId="19CE7F98" w14:textId="77777777" w:rsidTr="007652A3">
        <w:tc>
          <w:tcPr>
            <w:tcW w:w="8352" w:type="dxa"/>
            <w:gridSpan w:val="5"/>
            <w:shd w:val="clear" w:color="auto" w:fill="298CA8"/>
          </w:tcPr>
          <w:p w14:paraId="11EF0639" w14:textId="644A2AB8" w:rsidR="00CB2373" w:rsidRPr="0034731E" w:rsidRDefault="00CB2373" w:rsidP="00CB2373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Referentieproject bij </w:t>
            </w:r>
            <w:r w:rsidR="006C1CF2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kerncompetentie </w:t>
            </w:r>
            <w:r w:rsidR="000B5663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0F6582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: Levering, installatie en nazorg digibo</w:t>
            </w:r>
            <w:r w:rsidR="00962494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rden </w:t>
            </w:r>
            <w:r w:rsidR="000B5663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(zie paragraaf</w:t>
            </w:r>
            <w:r w:rsidR="000F7090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0F6582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2.2</w:t>
            </w:r>
            <w:r w:rsidR="000F7090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van </w:t>
            </w:r>
            <w:r w:rsidR="000F6582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de Offerteaanvraag</w:t>
            </w:r>
            <w:r w:rsidR="0053033A" w:rsidRPr="0034731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8553A8" w:rsidRPr="0034731E" w14:paraId="0F50514A" w14:textId="77777777" w:rsidTr="006C1CF2">
        <w:tc>
          <w:tcPr>
            <w:tcW w:w="562" w:type="dxa"/>
            <w:vMerge w:val="restart"/>
          </w:tcPr>
          <w:p w14:paraId="22019741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4" w:type="dxa"/>
            <w:vMerge w:val="restart"/>
          </w:tcPr>
          <w:p w14:paraId="32145276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NAW-gegevens referentieproject</w:t>
            </w:r>
          </w:p>
        </w:tc>
        <w:tc>
          <w:tcPr>
            <w:tcW w:w="1943" w:type="dxa"/>
            <w:gridSpan w:val="2"/>
          </w:tcPr>
          <w:p w14:paraId="50AC3509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Naam organisatie</w:t>
            </w:r>
          </w:p>
        </w:tc>
        <w:tc>
          <w:tcPr>
            <w:tcW w:w="4043" w:type="dxa"/>
          </w:tcPr>
          <w:p w14:paraId="797B6EA3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677A2B12" w14:textId="77777777" w:rsidTr="006C1CF2">
        <w:tc>
          <w:tcPr>
            <w:tcW w:w="562" w:type="dxa"/>
            <w:vMerge/>
          </w:tcPr>
          <w:p w14:paraId="174B30EB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3AA06137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35BE5D83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Naam contactpersoon</w:t>
            </w:r>
          </w:p>
        </w:tc>
        <w:tc>
          <w:tcPr>
            <w:tcW w:w="4043" w:type="dxa"/>
          </w:tcPr>
          <w:p w14:paraId="63163EF5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0CD44BB7" w14:textId="77777777" w:rsidTr="006C1CF2">
        <w:tc>
          <w:tcPr>
            <w:tcW w:w="562" w:type="dxa"/>
            <w:vMerge/>
          </w:tcPr>
          <w:p w14:paraId="54D34B39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48F9A2F2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2BED0491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Telefoonnummer</w:t>
            </w:r>
          </w:p>
        </w:tc>
        <w:tc>
          <w:tcPr>
            <w:tcW w:w="4043" w:type="dxa"/>
          </w:tcPr>
          <w:p w14:paraId="3ED502AC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01CD9118" w14:textId="77777777" w:rsidTr="006C1CF2">
        <w:tc>
          <w:tcPr>
            <w:tcW w:w="562" w:type="dxa"/>
            <w:vMerge/>
          </w:tcPr>
          <w:p w14:paraId="47696D0B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3289165D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502BBFAE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E-mailadres</w:t>
            </w:r>
          </w:p>
        </w:tc>
        <w:tc>
          <w:tcPr>
            <w:tcW w:w="4043" w:type="dxa"/>
          </w:tcPr>
          <w:p w14:paraId="39656482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0A15501E" w14:textId="77777777" w:rsidTr="006C1CF2">
        <w:tc>
          <w:tcPr>
            <w:tcW w:w="562" w:type="dxa"/>
            <w:vMerge/>
          </w:tcPr>
          <w:p w14:paraId="4643EC3B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36CA7B36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10E5A70E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Naam en omschrijving van het project</w:t>
            </w:r>
          </w:p>
        </w:tc>
        <w:tc>
          <w:tcPr>
            <w:tcW w:w="4043" w:type="dxa"/>
          </w:tcPr>
          <w:p w14:paraId="55466ECB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4C744D20" w14:textId="77777777" w:rsidTr="006C1CF2">
        <w:tc>
          <w:tcPr>
            <w:tcW w:w="562" w:type="dxa"/>
            <w:vMerge w:val="restart"/>
          </w:tcPr>
          <w:p w14:paraId="6EAF57BA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4" w:type="dxa"/>
            <w:vMerge w:val="restart"/>
          </w:tcPr>
          <w:p w14:paraId="57C569B0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Omzet van het project</w:t>
            </w:r>
          </w:p>
        </w:tc>
        <w:tc>
          <w:tcPr>
            <w:tcW w:w="1943" w:type="dxa"/>
            <w:gridSpan w:val="2"/>
          </w:tcPr>
          <w:p w14:paraId="4B746D2A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Het bedrag aan omzet per jaar</w:t>
            </w:r>
          </w:p>
        </w:tc>
        <w:tc>
          <w:tcPr>
            <w:tcW w:w="4043" w:type="dxa"/>
          </w:tcPr>
          <w:p w14:paraId="4C8CB122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01FD0E0C" w14:textId="77777777" w:rsidTr="006C1CF2">
        <w:tc>
          <w:tcPr>
            <w:tcW w:w="562" w:type="dxa"/>
            <w:vMerge/>
          </w:tcPr>
          <w:p w14:paraId="24BFB46C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69794702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6CA60545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De eventuele waarde van het gedeelte dat in onderaanneming is uitgevoerd</w:t>
            </w:r>
          </w:p>
        </w:tc>
        <w:tc>
          <w:tcPr>
            <w:tcW w:w="4043" w:type="dxa"/>
          </w:tcPr>
          <w:p w14:paraId="38251756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1E8AA36B" w14:textId="77777777" w:rsidTr="006C1CF2">
        <w:tc>
          <w:tcPr>
            <w:tcW w:w="562" w:type="dxa"/>
            <w:vMerge w:val="restart"/>
          </w:tcPr>
          <w:p w14:paraId="641080A1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4" w:type="dxa"/>
            <w:vMerge w:val="restart"/>
          </w:tcPr>
          <w:p w14:paraId="68238903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Looptijd project</w:t>
            </w:r>
          </w:p>
        </w:tc>
        <w:tc>
          <w:tcPr>
            <w:tcW w:w="1943" w:type="dxa"/>
            <w:gridSpan w:val="2"/>
          </w:tcPr>
          <w:p w14:paraId="364C37D8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Datum aanvang project</w:t>
            </w:r>
          </w:p>
        </w:tc>
        <w:tc>
          <w:tcPr>
            <w:tcW w:w="4043" w:type="dxa"/>
          </w:tcPr>
          <w:p w14:paraId="250727B2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39B1E305" w14:textId="77777777" w:rsidTr="006C1CF2">
        <w:tc>
          <w:tcPr>
            <w:tcW w:w="562" w:type="dxa"/>
            <w:vMerge/>
          </w:tcPr>
          <w:p w14:paraId="47AC0BD9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2E4F64B7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36D79500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Datum afronding project</w:t>
            </w:r>
          </w:p>
        </w:tc>
        <w:tc>
          <w:tcPr>
            <w:tcW w:w="4043" w:type="dxa"/>
          </w:tcPr>
          <w:p w14:paraId="077BF6A6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5BE90E76" w14:textId="77777777" w:rsidTr="006C1CF2">
        <w:tc>
          <w:tcPr>
            <w:tcW w:w="562" w:type="dxa"/>
            <w:vMerge w:val="restart"/>
          </w:tcPr>
          <w:p w14:paraId="785F10CD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4" w:type="dxa"/>
            <w:vMerge w:val="restart"/>
          </w:tcPr>
          <w:p w14:paraId="72148E71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Eventuele onderaanneming</w:t>
            </w:r>
          </w:p>
        </w:tc>
        <w:tc>
          <w:tcPr>
            <w:tcW w:w="1943" w:type="dxa"/>
            <w:gridSpan w:val="2"/>
          </w:tcPr>
          <w:p w14:paraId="19A97C90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Naam onderaannemers</w:t>
            </w:r>
          </w:p>
        </w:tc>
        <w:tc>
          <w:tcPr>
            <w:tcW w:w="4043" w:type="dxa"/>
          </w:tcPr>
          <w:p w14:paraId="161C6F5D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53A8" w:rsidRPr="0034731E" w14:paraId="46718FD0" w14:textId="77777777" w:rsidTr="006C1CF2">
        <w:tc>
          <w:tcPr>
            <w:tcW w:w="562" w:type="dxa"/>
            <w:vMerge/>
          </w:tcPr>
          <w:p w14:paraId="16DCB03E" w14:textId="77777777" w:rsidR="008553A8" w:rsidRPr="0034731E" w:rsidRDefault="008553A8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2B61F92A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43" w:type="dxa"/>
            <w:gridSpan w:val="2"/>
          </w:tcPr>
          <w:p w14:paraId="68A09466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Adres onderaannemers</w:t>
            </w:r>
          </w:p>
        </w:tc>
        <w:tc>
          <w:tcPr>
            <w:tcW w:w="4043" w:type="dxa"/>
          </w:tcPr>
          <w:p w14:paraId="736A0C94" w14:textId="77777777" w:rsidR="008553A8" w:rsidRPr="0034731E" w:rsidRDefault="008553A8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0AE2" w:rsidRPr="0034731E" w14:paraId="3E717A8C" w14:textId="77777777" w:rsidTr="006C1CF2">
        <w:tc>
          <w:tcPr>
            <w:tcW w:w="562" w:type="dxa"/>
          </w:tcPr>
          <w:p w14:paraId="0DA6F6C2" w14:textId="77777777" w:rsidR="008E0AE2" w:rsidRPr="0034731E" w:rsidRDefault="008E0AE2" w:rsidP="00CB237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790" w:type="dxa"/>
            <w:gridSpan w:val="4"/>
          </w:tcPr>
          <w:p w14:paraId="59551BEF" w14:textId="026B9A85" w:rsidR="008E0AE2" w:rsidRPr="0034731E" w:rsidRDefault="00962494" w:rsidP="006C1CF2">
            <w:pPr>
              <w:spacing w:line="276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34731E">
              <w:rPr>
                <w:rFonts w:ascii="Calibri" w:hAnsi="Calibri" w:cs="Calibri"/>
                <w:sz w:val="20"/>
                <w:szCs w:val="20"/>
              </w:rPr>
              <w:t>&lt;</w:t>
            </w:r>
            <w:r w:rsidR="008E0AE2" w:rsidRPr="003473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Voeg hier uw beschrijving toe van de referentieopdracht. Hieruit moet duidelijk blijken dat aan de </w:t>
            </w:r>
            <w:r w:rsidR="006C1CF2" w:rsidRPr="003473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kerncompetentie </w:t>
            </w:r>
            <w:r w:rsidR="008E0AE2" w:rsidRPr="0034731E">
              <w:rPr>
                <w:rFonts w:ascii="Calibri" w:hAnsi="Calibri" w:cs="Calibri"/>
                <w:i/>
                <w:iCs/>
                <w:sz w:val="20"/>
                <w:szCs w:val="20"/>
              </w:rPr>
              <w:t>wordt voldaan. De</w:t>
            </w:r>
            <w:r w:rsidR="00F65DD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ze tekst </w:t>
            </w:r>
            <w:r w:rsidR="008E0AE2" w:rsidRPr="0034731E">
              <w:rPr>
                <w:rFonts w:ascii="Calibri" w:hAnsi="Calibri" w:cs="Calibri"/>
                <w:i/>
                <w:iCs/>
                <w:sz w:val="20"/>
                <w:szCs w:val="20"/>
              </w:rPr>
              <w:t>dient u te vervangen voor uw referentiebeschrijving.</w:t>
            </w:r>
            <w:r w:rsidRPr="0034731E">
              <w:rPr>
                <w:rFonts w:ascii="Calibri" w:hAnsi="Calibri" w:cs="Calibri"/>
                <w:i/>
                <w:iCs/>
                <w:sz w:val="20"/>
                <w:szCs w:val="20"/>
              </w:rPr>
              <w:t>&gt;</w:t>
            </w:r>
          </w:p>
          <w:p w14:paraId="311D8727" w14:textId="77777777" w:rsidR="008E0AE2" w:rsidRPr="0034731E" w:rsidRDefault="008E0AE2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4D6A926" w14:textId="77777777" w:rsidR="008E0AE2" w:rsidRPr="0034731E" w:rsidRDefault="008E0AE2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A2409AB" w14:textId="77777777" w:rsidR="008E0AE2" w:rsidRPr="0034731E" w:rsidRDefault="008E0AE2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8AF76E8" w14:textId="77777777" w:rsidR="008E0AE2" w:rsidRPr="0034731E" w:rsidRDefault="008E0AE2" w:rsidP="006C1CF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FEC3482" w14:textId="15E1FEA6" w:rsidR="00383D36" w:rsidRPr="0034731E" w:rsidRDefault="00383D36">
      <w:pPr>
        <w:spacing w:before="0" w:after="160" w:line="259" w:lineRule="auto"/>
        <w:rPr>
          <w:rFonts w:ascii="Calibri" w:hAnsi="Calibri" w:cs="Calibri"/>
          <w:sz w:val="20"/>
          <w:szCs w:val="20"/>
        </w:rPr>
      </w:pPr>
    </w:p>
    <w:p w14:paraId="089FB61F" w14:textId="77777777" w:rsidR="00741B78" w:rsidRPr="0034731E" w:rsidRDefault="00741B78">
      <w:pPr>
        <w:spacing w:before="0" w:after="160" w:line="259" w:lineRule="auto"/>
        <w:rPr>
          <w:rFonts w:ascii="Calibri" w:hAnsi="Calibri" w:cs="Calibri"/>
          <w:sz w:val="20"/>
          <w:szCs w:val="20"/>
        </w:rPr>
      </w:pPr>
    </w:p>
    <w:p w14:paraId="33A74BF3" w14:textId="77777777" w:rsidR="00CB2373" w:rsidRPr="0034731E" w:rsidRDefault="00BE007B" w:rsidP="00BE007B">
      <w:pPr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>Aldus ondertekend en bijbehorende gegevens naar waarheid verstrekt.</w:t>
      </w:r>
    </w:p>
    <w:p w14:paraId="34197242" w14:textId="77777777" w:rsidR="00BE007B" w:rsidRPr="0034731E" w:rsidRDefault="00BE007B" w:rsidP="00BE007B">
      <w:pPr>
        <w:spacing w:line="720" w:lineRule="auto"/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>Handtekening rechtsgeldig vertegenwoordiger inschrijver:</w:t>
      </w:r>
    </w:p>
    <w:p w14:paraId="4F4124AB" w14:textId="77777777" w:rsidR="00BE007B" w:rsidRPr="0034731E" w:rsidRDefault="00BE007B" w:rsidP="00BE007B">
      <w:pPr>
        <w:spacing w:line="720" w:lineRule="auto"/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>Datum:</w:t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  <w:t>____________________________</w:t>
      </w:r>
    </w:p>
    <w:p w14:paraId="11289408" w14:textId="77777777" w:rsidR="00BE007B" w:rsidRPr="0034731E" w:rsidRDefault="00BE007B" w:rsidP="00BE007B">
      <w:pPr>
        <w:spacing w:line="720" w:lineRule="auto"/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 xml:space="preserve">Naam: </w:t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  <w:t>____________________________</w:t>
      </w:r>
    </w:p>
    <w:p w14:paraId="5CC3BD90" w14:textId="7F113BFC" w:rsidR="00BE007B" w:rsidRPr="0034731E" w:rsidRDefault="00BE007B" w:rsidP="00BE007B">
      <w:pPr>
        <w:spacing w:line="720" w:lineRule="auto"/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>Functie:</w:t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</w:r>
      <w:r w:rsidR="00776671" w:rsidRPr="0034731E">
        <w:rPr>
          <w:rFonts w:ascii="Calibri" w:hAnsi="Calibri" w:cs="Calibri"/>
          <w:sz w:val="20"/>
          <w:szCs w:val="20"/>
        </w:rPr>
        <w:t xml:space="preserve"> </w:t>
      </w:r>
      <w:r w:rsidRPr="0034731E">
        <w:rPr>
          <w:rFonts w:ascii="Calibri" w:hAnsi="Calibri" w:cs="Calibri"/>
          <w:sz w:val="20"/>
          <w:szCs w:val="20"/>
        </w:rPr>
        <w:t>____________________________</w:t>
      </w:r>
    </w:p>
    <w:p w14:paraId="5C4C222A" w14:textId="77777777" w:rsidR="00BE007B" w:rsidRPr="0034731E" w:rsidRDefault="00BE007B" w:rsidP="00BE007B">
      <w:pPr>
        <w:spacing w:line="720" w:lineRule="auto"/>
        <w:rPr>
          <w:rFonts w:ascii="Calibri" w:hAnsi="Calibri" w:cs="Calibri"/>
          <w:sz w:val="20"/>
          <w:szCs w:val="20"/>
        </w:rPr>
      </w:pPr>
      <w:r w:rsidRPr="0034731E">
        <w:rPr>
          <w:rFonts w:ascii="Calibri" w:hAnsi="Calibri" w:cs="Calibri"/>
          <w:sz w:val="20"/>
          <w:szCs w:val="20"/>
        </w:rPr>
        <w:t>Handtekening:</w:t>
      </w:r>
      <w:r w:rsidRPr="0034731E">
        <w:rPr>
          <w:rFonts w:ascii="Calibri" w:hAnsi="Calibri" w:cs="Calibri"/>
          <w:sz w:val="20"/>
          <w:szCs w:val="20"/>
        </w:rPr>
        <w:tab/>
      </w:r>
      <w:r w:rsidRPr="0034731E">
        <w:rPr>
          <w:rFonts w:ascii="Calibri" w:hAnsi="Calibri" w:cs="Calibri"/>
          <w:sz w:val="20"/>
          <w:szCs w:val="20"/>
        </w:rPr>
        <w:tab/>
        <w:t>____________________________</w:t>
      </w:r>
    </w:p>
    <w:p w14:paraId="6FC791D4" w14:textId="77777777" w:rsidR="00BE007B" w:rsidRPr="0034731E" w:rsidRDefault="00BE007B" w:rsidP="00BE007B">
      <w:pPr>
        <w:rPr>
          <w:rFonts w:ascii="Calibri" w:hAnsi="Calibri" w:cs="Calibri"/>
          <w:sz w:val="20"/>
          <w:szCs w:val="20"/>
        </w:rPr>
      </w:pPr>
    </w:p>
    <w:sectPr w:rsidR="00BE007B" w:rsidRPr="0034731E" w:rsidSect="00D12CA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3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DFB8B" w14:textId="77777777" w:rsidR="004B0C6A" w:rsidRDefault="004B0C6A" w:rsidP="00F43396">
      <w:pPr>
        <w:spacing w:line="240" w:lineRule="auto"/>
      </w:pPr>
      <w:r>
        <w:separator/>
      </w:r>
    </w:p>
    <w:p w14:paraId="3207E50E" w14:textId="77777777" w:rsidR="004B0C6A" w:rsidRDefault="004B0C6A"/>
  </w:endnote>
  <w:endnote w:type="continuationSeparator" w:id="0">
    <w:p w14:paraId="1BEE2DE1" w14:textId="77777777" w:rsidR="004B0C6A" w:rsidRDefault="004B0C6A" w:rsidP="00F43396">
      <w:pPr>
        <w:spacing w:line="240" w:lineRule="auto"/>
      </w:pPr>
      <w:r>
        <w:continuationSeparator/>
      </w:r>
    </w:p>
    <w:p w14:paraId="1B62D719" w14:textId="77777777" w:rsidR="004B0C6A" w:rsidRDefault="004B0C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686C" w14:textId="67E37C31" w:rsidR="00BE15F7" w:rsidRPr="006C1CF2" w:rsidRDefault="007652A3" w:rsidP="006C1CF2">
    <w:pPr>
      <w:pStyle w:val="Bedrijfsgegevens"/>
      <w:rPr>
        <w:rFonts w:ascii="Calibri" w:hAnsi="Calibri" w:cs="Calibri"/>
        <w:b/>
        <w:bCs/>
      </w:rPr>
    </w:pPr>
    <w:bookmarkStart w:id="0" w:name="_Hlk123656295"/>
    <w:r>
      <w:rPr>
        <w:rStyle w:val="Sjabloontekst"/>
        <w:rFonts w:ascii="Calibri" w:hAnsi="Calibri" w:cs="Calibri"/>
        <w:b/>
        <w:bCs/>
        <w:shd w:val="clear" w:color="auto" w:fill="auto"/>
      </w:rPr>
      <w:t>Digiborden Carmelcollege</w:t>
    </w:r>
    <w:r w:rsidR="005E0AE7" w:rsidRPr="006C1CF2">
      <w:rPr>
        <w:rFonts w:ascii="Calibri" w:hAnsi="Calibri" w:cs="Calibri"/>
        <w:b/>
        <w:bCs/>
      </w:rPr>
      <w:ptab w:relativeTo="margin" w:alignment="right" w:leader="none"/>
    </w:r>
    <w:r w:rsidR="005E0AE7" w:rsidRPr="006C1CF2">
      <w:rPr>
        <w:rFonts w:ascii="Calibri" w:hAnsi="Calibri" w:cs="Calibri"/>
        <w:b/>
        <w:bCs/>
      </w:rPr>
      <w:t xml:space="preserve">pagina </w:t>
    </w:r>
    <w:bookmarkEnd w:id="0"/>
    <w:r w:rsidR="005E0AE7" w:rsidRPr="006C1CF2">
      <w:rPr>
        <w:rFonts w:ascii="Calibri" w:hAnsi="Calibri" w:cs="Calibri"/>
        <w:b/>
        <w:bCs/>
      </w:rPr>
      <w:fldChar w:fldCharType="begin"/>
    </w:r>
    <w:r w:rsidR="005E0AE7" w:rsidRPr="006C1CF2">
      <w:rPr>
        <w:rFonts w:ascii="Calibri" w:hAnsi="Calibri" w:cs="Calibri"/>
        <w:b/>
        <w:bCs/>
      </w:rPr>
      <w:instrText>PAGE  \* Arabic  \* MERGEFORMAT</w:instrText>
    </w:r>
    <w:r w:rsidR="005E0AE7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5E0AE7" w:rsidRPr="006C1CF2">
      <w:rPr>
        <w:rFonts w:ascii="Calibri" w:hAnsi="Calibri" w:cs="Calibri"/>
        <w:b/>
        <w:bCs/>
      </w:rPr>
      <w:fldChar w:fldCharType="end"/>
    </w:r>
    <w:r w:rsidR="005E0AE7" w:rsidRPr="006C1CF2">
      <w:rPr>
        <w:rFonts w:ascii="Calibri" w:hAnsi="Calibri" w:cs="Calibri"/>
        <w:b/>
        <w:bCs/>
      </w:rPr>
      <w:t xml:space="preserve"> van </w:t>
    </w:r>
    <w:r w:rsidR="00D12CA1" w:rsidRPr="006C1CF2">
      <w:rPr>
        <w:rFonts w:ascii="Calibri" w:hAnsi="Calibri" w:cs="Calibri"/>
        <w:b/>
        <w:bCs/>
      </w:rPr>
      <w:fldChar w:fldCharType="begin"/>
    </w:r>
    <w:r w:rsidR="00D12CA1" w:rsidRPr="006C1CF2">
      <w:rPr>
        <w:rFonts w:ascii="Calibri" w:hAnsi="Calibri" w:cs="Calibri"/>
        <w:b/>
        <w:bCs/>
      </w:rPr>
      <w:instrText>NUMPAGES  \* Arabic  \* MERGEFORMAT</w:instrText>
    </w:r>
    <w:r w:rsidR="00D12CA1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D12CA1" w:rsidRPr="006C1CF2">
      <w:rPr>
        <w:rFonts w:ascii="Calibri" w:hAnsi="Calibri" w:cs="Calibri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89F3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8A6942" wp14:editId="42F50189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7A5896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48C8A6" wp14:editId="1F46670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24C417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37905633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3747A0F2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B6CDD" w14:textId="77777777" w:rsidR="004B0C6A" w:rsidRDefault="004B0C6A" w:rsidP="00F43396">
      <w:pPr>
        <w:spacing w:line="240" w:lineRule="auto"/>
      </w:pPr>
      <w:r>
        <w:separator/>
      </w:r>
    </w:p>
    <w:p w14:paraId="05FC54A6" w14:textId="77777777" w:rsidR="004B0C6A" w:rsidRDefault="004B0C6A"/>
  </w:footnote>
  <w:footnote w:type="continuationSeparator" w:id="0">
    <w:p w14:paraId="32977E6B" w14:textId="77777777" w:rsidR="004B0C6A" w:rsidRDefault="004B0C6A" w:rsidP="00F43396">
      <w:pPr>
        <w:spacing w:line="240" w:lineRule="auto"/>
      </w:pPr>
      <w:r>
        <w:continuationSeparator/>
      </w:r>
    </w:p>
    <w:p w14:paraId="78D9A21D" w14:textId="77777777" w:rsidR="004B0C6A" w:rsidRDefault="004B0C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D5C3E" w14:textId="17E737F5" w:rsidR="00BE15F7" w:rsidRDefault="00D72028" w:rsidP="00D12CA1">
    <w:pPr>
      <w:pStyle w:val="Koptekst"/>
    </w:pPr>
    <w:r w:rsidRPr="005B3BCD">
      <w:rPr>
        <w:rFonts w:ascii="Arial" w:hAnsi="Arial" w:cs="Arial"/>
        <w:b/>
        <w:bCs/>
        <w:noProof/>
        <w:color w:val="298DA8"/>
        <w:sz w:val="32"/>
        <w:szCs w:val="32"/>
      </w:rPr>
      <w:drawing>
        <wp:anchor distT="0" distB="0" distL="114300" distR="114300" simplePos="0" relativeHeight="251667456" behindDoc="0" locked="0" layoutInCell="1" allowOverlap="1" wp14:anchorId="2ACC97F7" wp14:editId="134718EB">
          <wp:simplePos x="0" y="0"/>
          <wp:positionH relativeFrom="margin">
            <wp:align>right</wp:align>
          </wp:positionH>
          <wp:positionV relativeFrom="paragraph">
            <wp:posOffset>50165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17238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2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66"/>
    <w:rsid w:val="00036339"/>
    <w:rsid w:val="0006298E"/>
    <w:rsid w:val="00067729"/>
    <w:rsid w:val="000806DE"/>
    <w:rsid w:val="000973B9"/>
    <w:rsid w:val="000A3BC0"/>
    <w:rsid w:val="000A3F5A"/>
    <w:rsid w:val="000B5663"/>
    <w:rsid w:val="000C23BF"/>
    <w:rsid w:val="000E31D5"/>
    <w:rsid w:val="000E4C94"/>
    <w:rsid w:val="000F6582"/>
    <w:rsid w:val="000F7090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A42A0"/>
    <w:rsid w:val="001A439D"/>
    <w:rsid w:val="001B3F53"/>
    <w:rsid w:val="001D30CC"/>
    <w:rsid w:val="001E50B2"/>
    <w:rsid w:val="001F0EEE"/>
    <w:rsid w:val="001F1F7D"/>
    <w:rsid w:val="002042F8"/>
    <w:rsid w:val="00220FA5"/>
    <w:rsid w:val="002463ED"/>
    <w:rsid w:val="00257281"/>
    <w:rsid w:val="0033034E"/>
    <w:rsid w:val="0034731E"/>
    <w:rsid w:val="00361DDA"/>
    <w:rsid w:val="00383D36"/>
    <w:rsid w:val="003936EB"/>
    <w:rsid w:val="0039750E"/>
    <w:rsid w:val="003B5658"/>
    <w:rsid w:val="003B59BE"/>
    <w:rsid w:val="00400F5C"/>
    <w:rsid w:val="004225A1"/>
    <w:rsid w:val="004558EC"/>
    <w:rsid w:val="00473B9B"/>
    <w:rsid w:val="004A3B3D"/>
    <w:rsid w:val="004B0C6A"/>
    <w:rsid w:val="004B1D75"/>
    <w:rsid w:val="004B6F34"/>
    <w:rsid w:val="004D5925"/>
    <w:rsid w:val="004E3E2D"/>
    <w:rsid w:val="005069C2"/>
    <w:rsid w:val="005169ED"/>
    <w:rsid w:val="0053033A"/>
    <w:rsid w:val="00551DF0"/>
    <w:rsid w:val="00582707"/>
    <w:rsid w:val="005C39C6"/>
    <w:rsid w:val="005E0AE7"/>
    <w:rsid w:val="00611663"/>
    <w:rsid w:val="00623CC3"/>
    <w:rsid w:val="00634AE5"/>
    <w:rsid w:val="00647456"/>
    <w:rsid w:val="006830B1"/>
    <w:rsid w:val="00692CF3"/>
    <w:rsid w:val="006B4D69"/>
    <w:rsid w:val="006C1CF2"/>
    <w:rsid w:val="006E79C5"/>
    <w:rsid w:val="006F4B6F"/>
    <w:rsid w:val="007040CA"/>
    <w:rsid w:val="00713A05"/>
    <w:rsid w:val="00741B78"/>
    <w:rsid w:val="00747153"/>
    <w:rsid w:val="007570FB"/>
    <w:rsid w:val="007652A3"/>
    <w:rsid w:val="00770E2F"/>
    <w:rsid w:val="00776671"/>
    <w:rsid w:val="00781A8D"/>
    <w:rsid w:val="0078250F"/>
    <w:rsid w:val="007B76D0"/>
    <w:rsid w:val="007D03F4"/>
    <w:rsid w:val="00824325"/>
    <w:rsid w:val="00835A4C"/>
    <w:rsid w:val="00837DF6"/>
    <w:rsid w:val="0084081B"/>
    <w:rsid w:val="00847B53"/>
    <w:rsid w:val="00851D7F"/>
    <w:rsid w:val="008553A8"/>
    <w:rsid w:val="008612BA"/>
    <w:rsid w:val="0086276B"/>
    <w:rsid w:val="008A353C"/>
    <w:rsid w:val="008B3520"/>
    <w:rsid w:val="008D791A"/>
    <w:rsid w:val="008E0AE2"/>
    <w:rsid w:val="00962494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AF2361"/>
    <w:rsid w:val="00B1212D"/>
    <w:rsid w:val="00B61266"/>
    <w:rsid w:val="00BB03E5"/>
    <w:rsid w:val="00BC57FA"/>
    <w:rsid w:val="00BE007B"/>
    <w:rsid w:val="00BE0CF1"/>
    <w:rsid w:val="00BE15F7"/>
    <w:rsid w:val="00C3283F"/>
    <w:rsid w:val="00C47623"/>
    <w:rsid w:val="00C90DFA"/>
    <w:rsid w:val="00CA7A18"/>
    <w:rsid w:val="00CB22E9"/>
    <w:rsid w:val="00CB2373"/>
    <w:rsid w:val="00CB7B0B"/>
    <w:rsid w:val="00CC2EDF"/>
    <w:rsid w:val="00CF7088"/>
    <w:rsid w:val="00D12CA1"/>
    <w:rsid w:val="00D34A8C"/>
    <w:rsid w:val="00D63554"/>
    <w:rsid w:val="00D65927"/>
    <w:rsid w:val="00D72028"/>
    <w:rsid w:val="00DA39EE"/>
    <w:rsid w:val="00DE042D"/>
    <w:rsid w:val="00DE5796"/>
    <w:rsid w:val="00E010FD"/>
    <w:rsid w:val="00E2279A"/>
    <w:rsid w:val="00E42998"/>
    <w:rsid w:val="00E54A3D"/>
    <w:rsid w:val="00E634F1"/>
    <w:rsid w:val="00E72D32"/>
    <w:rsid w:val="00E9034D"/>
    <w:rsid w:val="00EA4C23"/>
    <w:rsid w:val="00EA74E3"/>
    <w:rsid w:val="00EB40F0"/>
    <w:rsid w:val="00F42D00"/>
    <w:rsid w:val="00F43396"/>
    <w:rsid w:val="00F65DDF"/>
    <w:rsid w:val="00F71266"/>
    <w:rsid w:val="00FB08B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4D08CFD1"/>
  <w15:chartTrackingRefBased/>
  <w15:docId w15:val="{0A0D9E5F-E5BD-4BA0-BFF1-3BEA2A7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6C1CF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1CF2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iGremmen\Download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692120-83B6-4278-BCEC-8E08A293BA66}"/>
</file>

<file path=customXml/itemProps3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C76F39-8D7F-47DD-95B3-168FCBD96584}">
  <ds:schemaRefs>
    <ds:schemaRef ds:uri="http://purl.org/dc/dcmitype/"/>
    <ds:schemaRef ds:uri="5c99c880-65c1-43da-830b-5eced31f15d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</Template>
  <TotalTime>5</TotalTime>
  <Pages>2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Gremmen</dc:creator>
  <cp:keywords/>
  <dc:description/>
  <cp:lastModifiedBy>Jordi Gremmen</cp:lastModifiedBy>
  <cp:revision>10</cp:revision>
  <cp:lastPrinted>2019-10-11T13:40:00Z</cp:lastPrinted>
  <dcterms:created xsi:type="dcterms:W3CDTF">2025-04-25T08:14:00Z</dcterms:created>
  <dcterms:modified xsi:type="dcterms:W3CDTF">2025-06-05T08:15:00Z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</Properties>
</file>