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BE46F9" w14:textId="367AE151" w:rsidR="00915F84" w:rsidRPr="00F00FA8" w:rsidRDefault="007F7B6A" w:rsidP="002105A3">
      <w:pPr>
        <w:pStyle w:val="Kop1"/>
        <w:numPr>
          <w:ilvl w:val="0"/>
          <w:numId w:val="0"/>
        </w:numPr>
        <w:rPr>
          <w:rFonts w:ascii="Calibri" w:hAnsi="Calibri" w:cs="Calibri"/>
          <w:color w:val="298CA8"/>
          <w:sz w:val="36"/>
          <w:szCs w:val="40"/>
        </w:rPr>
      </w:pPr>
      <w:r w:rsidRPr="00F00FA8">
        <w:rPr>
          <w:rFonts w:ascii="Calibri" w:hAnsi="Calibri" w:cs="Calibri"/>
          <w:color w:val="298CA8"/>
          <w:sz w:val="36"/>
          <w:szCs w:val="40"/>
        </w:rPr>
        <w:t xml:space="preserve">Bijlage </w:t>
      </w:r>
      <w:r w:rsidR="002105A3" w:rsidRPr="00F00FA8">
        <w:rPr>
          <w:rStyle w:val="Sjabloontekst"/>
          <w:rFonts w:ascii="Calibri" w:hAnsi="Calibri" w:cs="Calibri"/>
          <w:color w:val="298CA8"/>
          <w:sz w:val="36"/>
          <w:szCs w:val="40"/>
          <w:shd w:val="clear" w:color="auto" w:fill="auto"/>
        </w:rPr>
        <w:t>4</w:t>
      </w:r>
      <w:r w:rsidRPr="00F00FA8">
        <w:rPr>
          <w:rFonts w:ascii="Calibri" w:hAnsi="Calibri" w:cs="Calibri"/>
          <w:color w:val="298CA8"/>
          <w:sz w:val="36"/>
          <w:szCs w:val="40"/>
        </w:rPr>
        <w:t xml:space="preserve"> Uitvoeringsverklaring onderaannemer </w:t>
      </w:r>
    </w:p>
    <w:p w14:paraId="51799AA1" w14:textId="77777777" w:rsidR="008A0DD8" w:rsidRPr="008A0DD8" w:rsidRDefault="008A0DD8" w:rsidP="008A0DD8"/>
    <w:tbl>
      <w:tblPr>
        <w:tblStyle w:val="Tabelraster"/>
        <w:tblW w:w="8352" w:type="dxa"/>
        <w:tblLook w:val="04A0" w:firstRow="1" w:lastRow="0" w:firstColumn="1" w:lastColumn="0" w:noHBand="0" w:noVBand="1"/>
      </w:tblPr>
      <w:tblGrid>
        <w:gridCol w:w="4176"/>
        <w:gridCol w:w="69"/>
        <w:gridCol w:w="4107"/>
      </w:tblGrid>
      <w:tr w:rsidR="00C23FED" w:rsidRPr="008C0C02" w14:paraId="426F3955" w14:textId="77777777" w:rsidTr="00F04072">
        <w:trPr>
          <w:trHeight w:val="242"/>
        </w:trPr>
        <w:tc>
          <w:tcPr>
            <w:tcW w:w="4176" w:type="dxa"/>
            <w:shd w:val="clear" w:color="auto" w:fill="EFC42D"/>
          </w:tcPr>
          <w:p w14:paraId="6680CA93" w14:textId="3DE1D3C1" w:rsidR="00C23FED" w:rsidRPr="008C0C02" w:rsidRDefault="00C23FED" w:rsidP="007F7B6A">
            <w:pPr>
              <w:spacing w:line="276" w:lineRule="auto"/>
              <w:rPr>
                <w:rFonts w:ascii="Calibri" w:hAnsi="Calibri" w:cs="Calibri"/>
                <w:color w:val="FFFFFF" w:themeColor="background1"/>
                <w:sz w:val="20"/>
                <w:szCs w:val="20"/>
              </w:rPr>
            </w:pPr>
            <w:r w:rsidRPr="008C0C02">
              <w:rPr>
                <w:rFonts w:ascii="Calibri" w:hAnsi="Calibri" w:cs="Calibri"/>
                <w:color w:val="FFFFFF" w:themeColor="background1"/>
                <w:sz w:val="20"/>
                <w:szCs w:val="20"/>
              </w:rPr>
              <w:t xml:space="preserve">Vraag </w:t>
            </w:r>
          </w:p>
        </w:tc>
        <w:tc>
          <w:tcPr>
            <w:tcW w:w="4176" w:type="dxa"/>
            <w:gridSpan w:val="2"/>
            <w:shd w:val="clear" w:color="auto" w:fill="EFC42D"/>
          </w:tcPr>
          <w:p w14:paraId="0B61CFD8" w14:textId="4F6BD966" w:rsidR="00C23FED" w:rsidRPr="008C0C02" w:rsidRDefault="00C23FED" w:rsidP="007F7B6A">
            <w:pPr>
              <w:spacing w:line="276" w:lineRule="auto"/>
              <w:rPr>
                <w:rFonts w:ascii="Calibri" w:hAnsi="Calibri" w:cs="Calibri"/>
                <w:color w:val="FFFFFF" w:themeColor="background1"/>
                <w:sz w:val="20"/>
                <w:szCs w:val="20"/>
              </w:rPr>
            </w:pPr>
            <w:r w:rsidRPr="008C0C02">
              <w:rPr>
                <w:rFonts w:ascii="Calibri" w:hAnsi="Calibri" w:cs="Calibri"/>
                <w:color w:val="FFFFFF" w:themeColor="background1"/>
                <w:sz w:val="20"/>
                <w:szCs w:val="20"/>
              </w:rPr>
              <w:t xml:space="preserve">Antwoorden (volledig invullen) </w:t>
            </w:r>
          </w:p>
        </w:tc>
      </w:tr>
      <w:tr w:rsidR="00095D73" w:rsidRPr="008C0C02" w14:paraId="2CFCEBAD" w14:textId="77777777" w:rsidTr="00F04072">
        <w:tc>
          <w:tcPr>
            <w:tcW w:w="8352" w:type="dxa"/>
            <w:gridSpan w:val="3"/>
            <w:shd w:val="clear" w:color="auto" w:fill="298CA8"/>
            <w:hideMark/>
          </w:tcPr>
          <w:p w14:paraId="76B586AF" w14:textId="77777777" w:rsidR="00095D73" w:rsidRPr="008C0C02" w:rsidRDefault="00095D73" w:rsidP="007F7B6A">
            <w:pPr>
              <w:spacing w:line="276" w:lineRule="auto"/>
              <w:rPr>
                <w:rFonts w:ascii="Calibri" w:hAnsi="Calibri" w:cs="Calibri"/>
                <w:color w:val="FFFFFF" w:themeColor="background1"/>
                <w:sz w:val="20"/>
                <w:szCs w:val="20"/>
              </w:rPr>
            </w:pPr>
            <w:r w:rsidRPr="008C0C02">
              <w:rPr>
                <w:rFonts w:ascii="Calibri" w:hAnsi="Calibri" w:cs="Calibri"/>
                <w:color w:val="FFFFFF" w:themeColor="background1"/>
                <w:sz w:val="20"/>
                <w:szCs w:val="20"/>
              </w:rPr>
              <w:t>Uitvoeringsverklaring onderaannemer</w:t>
            </w:r>
          </w:p>
        </w:tc>
      </w:tr>
      <w:tr w:rsidR="00915F84" w:rsidRPr="008C0C02" w14:paraId="7C6C684B" w14:textId="77777777" w:rsidTr="009C3FFF">
        <w:tc>
          <w:tcPr>
            <w:tcW w:w="4245" w:type="dxa"/>
            <w:gridSpan w:val="2"/>
            <w:hideMark/>
          </w:tcPr>
          <w:p w14:paraId="7DEA0850" w14:textId="5F9B2D95" w:rsidR="00915F84" w:rsidRPr="008C0C02" w:rsidRDefault="00915F84" w:rsidP="007F7B6A">
            <w:pPr>
              <w:pStyle w:val="Adressering"/>
              <w:spacing w:line="276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C0C02">
              <w:rPr>
                <w:rFonts w:ascii="Calibri" w:hAnsi="Calibri" w:cs="Calibri"/>
                <w:sz w:val="20"/>
                <w:szCs w:val="20"/>
              </w:rPr>
              <w:t>Naam inschrijver</w:t>
            </w:r>
          </w:p>
        </w:tc>
        <w:tc>
          <w:tcPr>
            <w:tcW w:w="4107" w:type="dxa"/>
            <w:hideMark/>
          </w:tcPr>
          <w:p w14:paraId="164DD54F" w14:textId="77777777" w:rsidR="00915F84" w:rsidRPr="008C0C02" w:rsidRDefault="00915F84" w:rsidP="007F7B6A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8C0C02">
              <w:rPr>
                <w:rFonts w:ascii="Calibri" w:hAnsi="Calibri" w:cs="Calibri"/>
                <w:sz w:val="20"/>
                <w:szCs w:val="20"/>
              </w:rPr>
              <w:t> </w:t>
            </w:r>
            <w:r w:rsidRPr="008C0C02">
              <w:rPr>
                <w:rFonts w:ascii="Calibri" w:hAnsi="Calibri" w:cs="Calibri"/>
                <w:sz w:val="20"/>
                <w:szCs w:val="20"/>
              </w:rPr>
              <w:t> </w:t>
            </w:r>
            <w:r w:rsidRPr="008C0C02">
              <w:rPr>
                <w:rFonts w:ascii="Calibri" w:hAnsi="Calibri" w:cs="Calibri"/>
                <w:sz w:val="20"/>
                <w:szCs w:val="20"/>
              </w:rPr>
              <w:t> </w:t>
            </w:r>
            <w:r w:rsidRPr="008C0C02">
              <w:rPr>
                <w:rFonts w:ascii="Calibri" w:hAnsi="Calibri" w:cs="Calibri"/>
                <w:sz w:val="20"/>
                <w:szCs w:val="20"/>
              </w:rPr>
              <w:t> </w:t>
            </w:r>
            <w:r w:rsidRPr="008C0C02">
              <w:rPr>
                <w:rFonts w:ascii="Calibri" w:hAnsi="Calibri" w:cs="Calibri"/>
                <w:sz w:val="20"/>
                <w:szCs w:val="20"/>
              </w:rPr>
              <w:t> </w:t>
            </w:r>
            <w:r w:rsidRPr="008C0C02">
              <w:rPr>
                <w:rFonts w:ascii="Calibri" w:hAnsi="Calibri" w:cs="Calibri"/>
                <w:sz w:val="20"/>
                <w:szCs w:val="20"/>
              </w:rPr>
              <w:t> </w:t>
            </w:r>
          </w:p>
          <w:p w14:paraId="42FCEF12" w14:textId="77777777" w:rsidR="00915F84" w:rsidRPr="008C0C02" w:rsidRDefault="00915F84" w:rsidP="007F7B6A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8C0C0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915F84" w:rsidRPr="008C0C02" w14:paraId="06D8BAB2" w14:textId="77777777" w:rsidTr="009C3FFF">
        <w:tc>
          <w:tcPr>
            <w:tcW w:w="4245" w:type="dxa"/>
            <w:gridSpan w:val="2"/>
            <w:hideMark/>
          </w:tcPr>
          <w:p w14:paraId="65E9EE85" w14:textId="77777777" w:rsidR="00915F84" w:rsidRPr="008C0C02" w:rsidRDefault="00915F84" w:rsidP="007F7B6A">
            <w:pPr>
              <w:pStyle w:val="Adressering"/>
              <w:spacing w:line="276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C0C02">
              <w:rPr>
                <w:rFonts w:ascii="Calibri" w:hAnsi="Calibri" w:cs="Calibri"/>
                <w:sz w:val="20"/>
                <w:szCs w:val="20"/>
              </w:rPr>
              <w:t>Naam onderaannemer </w:t>
            </w:r>
          </w:p>
        </w:tc>
        <w:tc>
          <w:tcPr>
            <w:tcW w:w="4107" w:type="dxa"/>
            <w:hideMark/>
          </w:tcPr>
          <w:p w14:paraId="5A704619" w14:textId="77777777" w:rsidR="00915F84" w:rsidRPr="008C0C02" w:rsidRDefault="00915F84" w:rsidP="007F7B6A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8C0C02">
              <w:rPr>
                <w:rFonts w:ascii="Calibri" w:hAnsi="Calibri" w:cs="Calibri"/>
                <w:sz w:val="20"/>
                <w:szCs w:val="20"/>
              </w:rPr>
              <w:t> </w:t>
            </w:r>
            <w:r w:rsidRPr="008C0C02">
              <w:rPr>
                <w:rFonts w:ascii="Calibri" w:hAnsi="Calibri" w:cs="Calibri"/>
                <w:sz w:val="20"/>
                <w:szCs w:val="20"/>
              </w:rPr>
              <w:t> </w:t>
            </w:r>
            <w:r w:rsidRPr="008C0C02">
              <w:rPr>
                <w:rFonts w:ascii="Calibri" w:hAnsi="Calibri" w:cs="Calibri"/>
                <w:sz w:val="20"/>
                <w:szCs w:val="20"/>
              </w:rPr>
              <w:t> </w:t>
            </w:r>
            <w:r w:rsidRPr="008C0C02">
              <w:rPr>
                <w:rFonts w:ascii="Calibri" w:hAnsi="Calibri" w:cs="Calibri"/>
                <w:sz w:val="20"/>
                <w:szCs w:val="20"/>
              </w:rPr>
              <w:t> </w:t>
            </w:r>
            <w:r w:rsidRPr="008C0C02">
              <w:rPr>
                <w:rFonts w:ascii="Calibri" w:hAnsi="Calibri" w:cs="Calibri"/>
                <w:sz w:val="20"/>
                <w:szCs w:val="20"/>
              </w:rPr>
              <w:t> </w:t>
            </w:r>
            <w:r w:rsidRPr="008C0C02">
              <w:rPr>
                <w:rFonts w:ascii="Calibri" w:hAnsi="Calibri" w:cs="Calibri"/>
                <w:sz w:val="20"/>
                <w:szCs w:val="20"/>
              </w:rPr>
              <w:t> </w:t>
            </w:r>
          </w:p>
          <w:p w14:paraId="203E087F" w14:textId="77777777" w:rsidR="00915F84" w:rsidRPr="008C0C02" w:rsidRDefault="00915F84" w:rsidP="007F7B6A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8C0C0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915F84" w:rsidRPr="008C0C02" w14:paraId="54A92A86" w14:textId="77777777" w:rsidTr="009C3FFF">
        <w:tc>
          <w:tcPr>
            <w:tcW w:w="4245" w:type="dxa"/>
            <w:gridSpan w:val="2"/>
            <w:hideMark/>
          </w:tcPr>
          <w:p w14:paraId="30F49B98" w14:textId="77777777" w:rsidR="00915F84" w:rsidRPr="008C0C02" w:rsidRDefault="00915F84" w:rsidP="007F7B6A">
            <w:pPr>
              <w:pStyle w:val="Adressering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8C0C02">
              <w:rPr>
                <w:rFonts w:ascii="Calibri" w:hAnsi="Calibri" w:cs="Calibri"/>
                <w:sz w:val="20"/>
                <w:szCs w:val="20"/>
              </w:rPr>
              <w:t>Bent u als onderaannemer bekend met het deel van de opdracht dat u moet uitvoeren?</w:t>
            </w:r>
          </w:p>
          <w:p w14:paraId="42B6ACC5" w14:textId="77777777" w:rsidR="00B26BC3" w:rsidRPr="008C0C02" w:rsidRDefault="00B26BC3" w:rsidP="007F7B6A">
            <w:pPr>
              <w:pStyle w:val="Adressering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437EE7E0" w14:textId="77777777" w:rsidR="007F7B6A" w:rsidRPr="008C0C02" w:rsidRDefault="007F7B6A" w:rsidP="007F7B6A">
            <w:pPr>
              <w:pStyle w:val="Adressering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07" w:type="dxa"/>
            <w:hideMark/>
          </w:tcPr>
          <w:p w14:paraId="76925277" w14:textId="2EBA6A0C" w:rsidR="00915F84" w:rsidRPr="008C0C02" w:rsidRDefault="00915F84" w:rsidP="007F7B6A">
            <w:pPr>
              <w:pStyle w:val="Adressering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8C0C02">
              <w:rPr>
                <w:rFonts w:ascii="Calibri" w:hAnsi="Calibri" w:cs="Calibri"/>
                <w:sz w:val="20"/>
                <w:szCs w:val="20"/>
              </w:rPr>
              <w:t>Ja  </w:t>
            </w:r>
          </w:p>
          <w:p w14:paraId="6672941E" w14:textId="022E63C4" w:rsidR="00915F84" w:rsidRPr="008C0C02" w:rsidRDefault="00915F84" w:rsidP="007F7B6A">
            <w:pPr>
              <w:pStyle w:val="Adressering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8C0C02">
              <w:rPr>
                <w:rFonts w:ascii="Calibri" w:hAnsi="Calibri" w:cs="Calibri"/>
                <w:sz w:val="20"/>
                <w:szCs w:val="20"/>
              </w:rPr>
              <w:t>Nee </w:t>
            </w:r>
          </w:p>
        </w:tc>
      </w:tr>
      <w:tr w:rsidR="00915F84" w:rsidRPr="008C0C02" w14:paraId="3AB27BC4" w14:textId="77777777" w:rsidTr="009C3FFF">
        <w:tc>
          <w:tcPr>
            <w:tcW w:w="4245" w:type="dxa"/>
            <w:gridSpan w:val="2"/>
            <w:hideMark/>
          </w:tcPr>
          <w:p w14:paraId="4BC74365" w14:textId="77777777" w:rsidR="00915F84" w:rsidRPr="008C0C02" w:rsidRDefault="00915F84" w:rsidP="007F7B6A">
            <w:pPr>
              <w:pStyle w:val="Adressering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8C0C02">
              <w:rPr>
                <w:rFonts w:ascii="Calibri" w:hAnsi="Calibri" w:cs="Calibri"/>
                <w:sz w:val="20"/>
                <w:szCs w:val="20"/>
              </w:rPr>
              <w:t>Kunt u dat deel van de opdracht uitvoeren overeenkomstig de eisen en wensen van de opdrachtgever? </w:t>
            </w:r>
          </w:p>
          <w:p w14:paraId="5828FDC0" w14:textId="77777777" w:rsidR="00B26BC3" w:rsidRPr="008C0C02" w:rsidRDefault="00B26BC3" w:rsidP="007F7B6A">
            <w:pPr>
              <w:pStyle w:val="Adressering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78D13888" w14:textId="77777777" w:rsidR="007F7B6A" w:rsidRPr="008C0C02" w:rsidRDefault="007F7B6A" w:rsidP="007F7B6A">
            <w:pPr>
              <w:pStyle w:val="Adressering"/>
              <w:spacing w:line="276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107" w:type="dxa"/>
            <w:hideMark/>
          </w:tcPr>
          <w:p w14:paraId="0D72C227" w14:textId="428FFD86" w:rsidR="00915F84" w:rsidRPr="008C0C02" w:rsidRDefault="00915F84" w:rsidP="007F7B6A">
            <w:pPr>
              <w:pStyle w:val="Adressering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8C0C02">
              <w:rPr>
                <w:rFonts w:ascii="Calibri" w:hAnsi="Calibri" w:cs="Calibri"/>
                <w:sz w:val="20"/>
                <w:szCs w:val="20"/>
              </w:rPr>
              <w:t>Ja  </w:t>
            </w:r>
          </w:p>
          <w:p w14:paraId="068F18AE" w14:textId="17701987" w:rsidR="00915F84" w:rsidRPr="008C0C02" w:rsidRDefault="00915F84" w:rsidP="007F7B6A">
            <w:pPr>
              <w:pStyle w:val="Adressering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8C0C02">
              <w:rPr>
                <w:rFonts w:ascii="Calibri" w:hAnsi="Calibri" w:cs="Calibri"/>
                <w:sz w:val="20"/>
                <w:szCs w:val="20"/>
              </w:rPr>
              <w:t>Nee </w:t>
            </w:r>
          </w:p>
        </w:tc>
      </w:tr>
      <w:tr w:rsidR="00915F84" w:rsidRPr="008C0C02" w14:paraId="088B7CBD" w14:textId="77777777" w:rsidTr="009C3FFF">
        <w:tc>
          <w:tcPr>
            <w:tcW w:w="4245" w:type="dxa"/>
            <w:gridSpan w:val="2"/>
            <w:hideMark/>
          </w:tcPr>
          <w:p w14:paraId="350E7509" w14:textId="77777777" w:rsidR="00915F84" w:rsidRPr="008C0C02" w:rsidRDefault="00915F84" w:rsidP="007F7B6A">
            <w:pPr>
              <w:pStyle w:val="Adressering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8C0C02">
              <w:rPr>
                <w:rFonts w:ascii="Calibri" w:hAnsi="Calibri" w:cs="Calibri"/>
                <w:sz w:val="20"/>
                <w:szCs w:val="20"/>
              </w:rPr>
              <w:t>Verklaart u als onderaannemer dat de hoofdaannemer volledig kan beschikken over de voor de uitvoering van deze opdracht benodigde middelen? </w:t>
            </w:r>
          </w:p>
          <w:p w14:paraId="678B7B3A" w14:textId="77777777" w:rsidR="00B26BC3" w:rsidRPr="008C0C02" w:rsidRDefault="00B26BC3" w:rsidP="007F7B6A">
            <w:pPr>
              <w:pStyle w:val="Adressering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6C42DCA7" w14:textId="77777777" w:rsidR="007F7B6A" w:rsidRPr="008C0C02" w:rsidRDefault="007F7B6A" w:rsidP="007F7B6A">
            <w:pPr>
              <w:pStyle w:val="Adressering"/>
              <w:spacing w:line="276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107" w:type="dxa"/>
            <w:hideMark/>
          </w:tcPr>
          <w:p w14:paraId="5C17D353" w14:textId="3DD6457F" w:rsidR="00915F84" w:rsidRPr="008C0C02" w:rsidRDefault="00915F84" w:rsidP="007F7B6A">
            <w:pPr>
              <w:pStyle w:val="Adressering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8C0C02">
              <w:rPr>
                <w:rFonts w:ascii="Calibri" w:hAnsi="Calibri" w:cs="Calibri"/>
                <w:sz w:val="20"/>
                <w:szCs w:val="20"/>
              </w:rPr>
              <w:t>Ja  </w:t>
            </w:r>
          </w:p>
          <w:p w14:paraId="1912FD48" w14:textId="4A44C7AB" w:rsidR="00915F84" w:rsidRPr="008C0C02" w:rsidRDefault="00915F84" w:rsidP="007F7B6A">
            <w:pPr>
              <w:pStyle w:val="Adressering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8C0C02">
              <w:rPr>
                <w:rFonts w:ascii="Calibri" w:hAnsi="Calibri" w:cs="Calibri"/>
                <w:sz w:val="20"/>
                <w:szCs w:val="20"/>
              </w:rPr>
              <w:t>Nee </w:t>
            </w:r>
          </w:p>
        </w:tc>
      </w:tr>
      <w:tr w:rsidR="00915F84" w:rsidRPr="008C0C02" w14:paraId="77BC0A61" w14:textId="77777777" w:rsidTr="00983538">
        <w:trPr>
          <w:trHeight w:val="636"/>
        </w:trPr>
        <w:tc>
          <w:tcPr>
            <w:tcW w:w="4245" w:type="dxa"/>
            <w:gridSpan w:val="2"/>
            <w:hideMark/>
          </w:tcPr>
          <w:p w14:paraId="6A3D205F" w14:textId="63F3F791" w:rsidR="00983538" w:rsidRPr="008C0C02" w:rsidRDefault="00915F84" w:rsidP="00983538">
            <w:pPr>
              <w:pStyle w:val="Adressering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8C0C02">
              <w:rPr>
                <w:rFonts w:ascii="Calibri" w:hAnsi="Calibri" w:cs="Calibri"/>
                <w:sz w:val="20"/>
                <w:szCs w:val="20"/>
              </w:rPr>
              <w:t>Handtekening onderaannemer</w:t>
            </w:r>
          </w:p>
        </w:tc>
        <w:tc>
          <w:tcPr>
            <w:tcW w:w="4107" w:type="dxa"/>
            <w:hideMark/>
          </w:tcPr>
          <w:p w14:paraId="460FC1D1" w14:textId="77777777" w:rsidR="00915F84" w:rsidRPr="008C0C02" w:rsidRDefault="00915F84" w:rsidP="007F7B6A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8C0C02">
              <w:rPr>
                <w:rFonts w:ascii="Calibri" w:hAnsi="Calibri" w:cs="Calibri"/>
                <w:sz w:val="20"/>
                <w:szCs w:val="20"/>
              </w:rPr>
              <w:t> </w:t>
            </w:r>
          </w:p>
          <w:p w14:paraId="658B3894" w14:textId="77777777" w:rsidR="00915F84" w:rsidRPr="008C0C02" w:rsidRDefault="00915F84" w:rsidP="007F7B6A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8C0C02">
              <w:rPr>
                <w:rFonts w:ascii="Calibri" w:hAnsi="Calibri" w:cs="Calibri"/>
                <w:sz w:val="20"/>
                <w:szCs w:val="20"/>
              </w:rPr>
              <w:t> </w:t>
            </w:r>
          </w:p>
          <w:p w14:paraId="290674D0" w14:textId="77777777" w:rsidR="00915F84" w:rsidRPr="008C0C02" w:rsidRDefault="00915F84" w:rsidP="007F7B6A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8C0C0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</w:tbl>
    <w:p w14:paraId="03E71BA2" w14:textId="77777777" w:rsidR="00915F84" w:rsidRPr="008C0C02" w:rsidRDefault="00915F84" w:rsidP="007F7B6A">
      <w:pPr>
        <w:spacing w:line="276" w:lineRule="auto"/>
        <w:rPr>
          <w:rFonts w:ascii="Calibri" w:hAnsi="Calibri" w:cs="Calibri"/>
          <w:sz w:val="20"/>
          <w:szCs w:val="20"/>
        </w:rPr>
      </w:pPr>
      <w:r w:rsidRPr="008C0C02">
        <w:rPr>
          <w:rFonts w:ascii="Calibri" w:hAnsi="Calibri" w:cs="Calibri"/>
          <w:sz w:val="20"/>
          <w:szCs w:val="20"/>
        </w:rPr>
        <w:t> </w:t>
      </w:r>
    </w:p>
    <w:p w14:paraId="541BDB02" w14:textId="77777777" w:rsidR="00915F84" w:rsidRPr="008C0C02" w:rsidRDefault="00915F84" w:rsidP="007F7B6A">
      <w:pPr>
        <w:pStyle w:val="Adressering"/>
        <w:spacing w:line="276" w:lineRule="auto"/>
        <w:rPr>
          <w:rFonts w:ascii="Calibri" w:hAnsi="Calibri" w:cs="Calibri"/>
          <w:sz w:val="20"/>
          <w:szCs w:val="20"/>
        </w:rPr>
      </w:pPr>
      <w:r w:rsidRPr="008C0C02">
        <w:rPr>
          <w:rFonts w:ascii="Calibri" w:hAnsi="Calibri" w:cs="Calibri"/>
          <w:sz w:val="20"/>
          <w:szCs w:val="20"/>
        </w:rPr>
        <w:t>Aldus ondertekend en bijbehorende gegevens naar waarheid verstrekt. </w:t>
      </w:r>
    </w:p>
    <w:p w14:paraId="4BADCEAB" w14:textId="77777777" w:rsidR="00F60497" w:rsidRPr="008C0C02" w:rsidRDefault="00F60497" w:rsidP="007F7B6A">
      <w:pPr>
        <w:pStyle w:val="Adressering"/>
        <w:spacing w:line="276" w:lineRule="auto"/>
        <w:rPr>
          <w:rFonts w:ascii="Calibri" w:hAnsi="Calibri" w:cs="Calibri"/>
          <w:sz w:val="20"/>
          <w:szCs w:val="20"/>
        </w:rPr>
      </w:pPr>
    </w:p>
    <w:p w14:paraId="65DE4205" w14:textId="77777777" w:rsidR="00915F84" w:rsidRPr="008C0C02" w:rsidRDefault="00915F84" w:rsidP="007F7B6A">
      <w:pPr>
        <w:pStyle w:val="Adressering"/>
        <w:spacing w:line="276" w:lineRule="auto"/>
        <w:rPr>
          <w:rFonts w:ascii="Calibri" w:hAnsi="Calibri" w:cs="Calibri"/>
          <w:sz w:val="20"/>
          <w:szCs w:val="20"/>
        </w:rPr>
      </w:pPr>
      <w:r w:rsidRPr="008C0C02">
        <w:rPr>
          <w:rFonts w:ascii="Calibri" w:hAnsi="Calibri" w:cs="Calibri"/>
          <w:sz w:val="20"/>
          <w:szCs w:val="20"/>
        </w:rPr>
        <w:t>Handtekening rechtsgeldig vertegenwoordiger inschrijver: </w:t>
      </w:r>
    </w:p>
    <w:p w14:paraId="49CB035C" w14:textId="77777777" w:rsidR="00FC06B7" w:rsidRPr="008C0C02" w:rsidRDefault="00FC06B7" w:rsidP="007F7B6A">
      <w:pPr>
        <w:pStyle w:val="Adressering"/>
        <w:spacing w:line="276" w:lineRule="auto"/>
        <w:rPr>
          <w:rFonts w:ascii="Calibri" w:hAnsi="Calibri" w:cs="Calibri"/>
          <w:sz w:val="20"/>
          <w:szCs w:val="20"/>
        </w:rPr>
      </w:pPr>
    </w:p>
    <w:p w14:paraId="0C4CB5B2" w14:textId="77777777" w:rsidR="00FC06B7" w:rsidRPr="008C0C02" w:rsidRDefault="00FC06B7" w:rsidP="007F7B6A">
      <w:pPr>
        <w:pStyle w:val="Adressering"/>
        <w:spacing w:line="276" w:lineRule="auto"/>
        <w:rPr>
          <w:rFonts w:ascii="Calibri" w:hAnsi="Calibri" w:cs="Calibri"/>
          <w:sz w:val="20"/>
          <w:szCs w:val="20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5"/>
        <w:gridCol w:w="3330"/>
      </w:tblGrid>
      <w:tr w:rsidR="00915F84" w:rsidRPr="008C0C02" w14:paraId="653B1A8A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E315E6" w14:textId="77777777" w:rsidR="00915F84" w:rsidRPr="008C0C02" w:rsidRDefault="00FC06B7" w:rsidP="007F7B6A">
            <w:pPr>
              <w:spacing w:line="276" w:lineRule="auto"/>
              <w:rPr>
                <w:rFonts w:ascii="Calibri" w:hAnsi="Calibri" w:cs="Calibri"/>
                <w:b w:val="0"/>
                <w:bCs w:val="0"/>
                <w:sz w:val="20"/>
                <w:szCs w:val="20"/>
              </w:rPr>
            </w:pPr>
            <w:r w:rsidRPr="008C0C02">
              <w:rPr>
                <w:rFonts w:ascii="Calibri" w:hAnsi="Calibri" w:cs="Calibri"/>
                <w:b w:val="0"/>
                <w:bCs w:val="0"/>
                <w:sz w:val="20"/>
                <w:szCs w:val="20"/>
              </w:rPr>
              <w:t>Handtekening: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3CC0727" w14:textId="77777777" w:rsidR="00915F84" w:rsidRPr="008C0C02" w:rsidRDefault="00915F84" w:rsidP="007F7B6A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8C0C0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915F84" w:rsidRPr="008C0C02" w14:paraId="0B84DF5F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7602E4" w14:textId="77777777" w:rsidR="00915F84" w:rsidRPr="008C0C02" w:rsidRDefault="00915F84" w:rsidP="007F7B6A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59A7BC" w14:textId="77777777" w:rsidR="00915F84" w:rsidRPr="008C0C02" w:rsidRDefault="00915F84" w:rsidP="007F7B6A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8C0C0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915F84" w:rsidRPr="008C0C02" w14:paraId="50EE5664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79ED99" w14:textId="77777777" w:rsidR="00915F84" w:rsidRPr="008C0C02" w:rsidRDefault="00915F84" w:rsidP="007F7B6A">
            <w:pPr>
              <w:pStyle w:val="Adressering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8C0C02">
              <w:rPr>
                <w:rFonts w:ascii="Calibri" w:hAnsi="Calibri" w:cs="Calibri"/>
                <w:sz w:val="20"/>
                <w:szCs w:val="20"/>
              </w:rPr>
              <w:t>Datum: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79CAEE4" w14:textId="77777777" w:rsidR="00915F84" w:rsidRPr="008C0C02" w:rsidRDefault="00915F84" w:rsidP="007F7B6A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8C0C02">
              <w:rPr>
                <w:rFonts w:ascii="Calibri" w:hAnsi="Calibri" w:cs="Calibri"/>
                <w:sz w:val="20"/>
                <w:szCs w:val="20"/>
              </w:rPr>
              <w:t> </w:t>
            </w:r>
            <w:r w:rsidRPr="008C0C02">
              <w:rPr>
                <w:rFonts w:ascii="Calibri" w:hAnsi="Calibri" w:cs="Calibri"/>
                <w:sz w:val="20"/>
                <w:szCs w:val="20"/>
              </w:rPr>
              <w:t> </w:t>
            </w:r>
            <w:r w:rsidRPr="008C0C02">
              <w:rPr>
                <w:rFonts w:ascii="Calibri" w:hAnsi="Calibri" w:cs="Calibri"/>
                <w:sz w:val="20"/>
                <w:szCs w:val="20"/>
              </w:rPr>
              <w:t> </w:t>
            </w:r>
            <w:r w:rsidRPr="008C0C02">
              <w:rPr>
                <w:rFonts w:ascii="Calibri" w:hAnsi="Calibri" w:cs="Calibri"/>
                <w:sz w:val="20"/>
                <w:szCs w:val="20"/>
              </w:rPr>
              <w:t> </w:t>
            </w:r>
            <w:r w:rsidRPr="008C0C02">
              <w:rPr>
                <w:rFonts w:ascii="Calibri" w:hAnsi="Calibri" w:cs="Calibri"/>
                <w:sz w:val="20"/>
                <w:szCs w:val="20"/>
              </w:rPr>
              <w:t> </w:t>
            </w:r>
            <w:r w:rsidRPr="008C0C0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915F84" w:rsidRPr="008C0C02" w14:paraId="1A2D4DDB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751404" w14:textId="77777777" w:rsidR="00915F84" w:rsidRPr="008C0C02" w:rsidRDefault="00915F84" w:rsidP="007F7B6A">
            <w:pPr>
              <w:pStyle w:val="Adressering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8DC78D" w14:textId="77777777" w:rsidR="00915F84" w:rsidRPr="008C0C02" w:rsidRDefault="00915F84" w:rsidP="007F7B6A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8C0C0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915F84" w:rsidRPr="008C0C02" w14:paraId="0DFCAF01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109809" w14:textId="77777777" w:rsidR="00915F84" w:rsidRPr="008C0C02" w:rsidRDefault="00915F84" w:rsidP="007F7B6A">
            <w:pPr>
              <w:pStyle w:val="Adressering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8C0C02">
              <w:rPr>
                <w:rFonts w:ascii="Calibri" w:hAnsi="Calibri" w:cs="Calibri"/>
                <w:sz w:val="20"/>
                <w:szCs w:val="20"/>
              </w:rPr>
              <w:t>Naam: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2A56411" w14:textId="77777777" w:rsidR="00915F84" w:rsidRPr="008C0C02" w:rsidRDefault="00915F84" w:rsidP="007F7B6A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8C0C02">
              <w:rPr>
                <w:rFonts w:ascii="Calibri" w:hAnsi="Calibri" w:cs="Calibri"/>
                <w:sz w:val="20"/>
                <w:szCs w:val="20"/>
              </w:rPr>
              <w:t> </w:t>
            </w:r>
            <w:r w:rsidRPr="008C0C02">
              <w:rPr>
                <w:rFonts w:ascii="Calibri" w:hAnsi="Calibri" w:cs="Calibri"/>
                <w:sz w:val="20"/>
                <w:szCs w:val="20"/>
              </w:rPr>
              <w:t> </w:t>
            </w:r>
            <w:r w:rsidRPr="008C0C02">
              <w:rPr>
                <w:rFonts w:ascii="Calibri" w:hAnsi="Calibri" w:cs="Calibri"/>
                <w:sz w:val="20"/>
                <w:szCs w:val="20"/>
              </w:rPr>
              <w:t> </w:t>
            </w:r>
            <w:r w:rsidRPr="008C0C02">
              <w:rPr>
                <w:rFonts w:ascii="Calibri" w:hAnsi="Calibri" w:cs="Calibri"/>
                <w:sz w:val="20"/>
                <w:szCs w:val="20"/>
              </w:rPr>
              <w:t> </w:t>
            </w:r>
            <w:r w:rsidRPr="008C0C02">
              <w:rPr>
                <w:rFonts w:ascii="Calibri" w:hAnsi="Calibri" w:cs="Calibri"/>
                <w:sz w:val="20"/>
                <w:szCs w:val="20"/>
              </w:rPr>
              <w:t> </w:t>
            </w:r>
            <w:r w:rsidRPr="008C0C0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915F84" w:rsidRPr="008C0C02" w14:paraId="29E9EFE0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D27023" w14:textId="77777777" w:rsidR="00915F84" w:rsidRPr="008C0C02" w:rsidRDefault="00915F84" w:rsidP="007F7B6A">
            <w:pPr>
              <w:pStyle w:val="Adressering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8C0C0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24C016" w14:textId="77777777" w:rsidR="00915F84" w:rsidRPr="008C0C02" w:rsidRDefault="00915F84" w:rsidP="007F7B6A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8C0C0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915F84" w:rsidRPr="008C0C02" w14:paraId="761485D2" w14:textId="77777777" w:rsidTr="00F60497">
        <w:trPr>
          <w:trHeight w:val="60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A41CCD" w14:textId="77777777" w:rsidR="00915F84" w:rsidRPr="008C0C02" w:rsidRDefault="00915F84" w:rsidP="007F7B6A">
            <w:pPr>
              <w:pStyle w:val="Adressering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8C0C02">
              <w:rPr>
                <w:rFonts w:ascii="Calibri" w:hAnsi="Calibri" w:cs="Calibri"/>
                <w:sz w:val="20"/>
                <w:szCs w:val="20"/>
              </w:rPr>
              <w:t>Functie: 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8F18F55" w14:textId="77777777" w:rsidR="00915F84" w:rsidRPr="008C0C02" w:rsidRDefault="00915F84" w:rsidP="007F7B6A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8C0C02">
              <w:rPr>
                <w:rFonts w:ascii="Calibri" w:hAnsi="Calibri" w:cs="Calibri"/>
                <w:sz w:val="20"/>
                <w:szCs w:val="20"/>
              </w:rPr>
              <w:t> </w:t>
            </w:r>
            <w:r w:rsidRPr="008C0C02">
              <w:rPr>
                <w:rFonts w:ascii="Calibri" w:hAnsi="Calibri" w:cs="Calibri"/>
                <w:sz w:val="20"/>
                <w:szCs w:val="20"/>
              </w:rPr>
              <w:t> </w:t>
            </w:r>
            <w:r w:rsidRPr="008C0C02">
              <w:rPr>
                <w:rFonts w:ascii="Calibri" w:hAnsi="Calibri" w:cs="Calibri"/>
                <w:sz w:val="20"/>
                <w:szCs w:val="20"/>
              </w:rPr>
              <w:t> </w:t>
            </w:r>
            <w:r w:rsidRPr="008C0C02">
              <w:rPr>
                <w:rFonts w:ascii="Calibri" w:hAnsi="Calibri" w:cs="Calibri"/>
                <w:sz w:val="20"/>
                <w:szCs w:val="20"/>
              </w:rPr>
              <w:t> </w:t>
            </w:r>
            <w:r w:rsidRPr="008C0C02">
              <w:rPr>
                <w:rFonts w:ascii="Calibri" w:hAnsi="Calibri" w:cs="Calibri"/>
                <w:sz w:val="20"/>
                <w:szCs w:val="20"/>
              </w:rPr>
              <w:t> </w:t>
            </w:r>
            <w:r w:rsidRPr="008C0C02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</w:tbl>
    <w:p w14:paraId="27592165" w14:textId="216D7415" w:rsidR="00364618" w:rsidRPr="008C0C02" w:rsidRDefault="00364618" w:rsidP="002105A3">
      <w:pPr>
        <w:rPr>
          <w:rStyle w:val="Sjabloontekst"/>
          <w:rFonts w:ascii="Calibri" w:hAnsi="Calibri" w:cs="Calibri"/>
          <w:sz w:val="20"/>
          <w:szCs w:val="20"/>
          <w:shd w:val="clear" w:color="auto" w:fill="auto"/>
        </w:rPr>
      </w:pPr>
    </w:p>
    <w:sectPr w:rsidR="00364618" w:rsidRPr="008C0C02" w:rsidSect="007F7B6A">
      <w:headerReference w:type="default" r:id="rId11"/>
      <w:headerReference w:type="first" r:id="rId12"/>
      <w:footerReference w:type="first" r:id="rId13"/>
      <w:type w:val="continuous"/>
      <w:pgSz w:w="11906" w:h="16838"/>
      <w:pgMar w:top="1843" w:right="1417" w:bottom="1417" w:left="2127" w:header="737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EE94B4" w14:textId="77777777" w:rsidR="00FF6586" w:rsidRDefault="00FF6586" w:rsidP="002659A0">
      <w:r>
        <w:separator/>
      </w:r>
    </w:p>
    <w:p w14:paraId="52CBA46B" w14:textId="77777777" w:rsidR="00FF6586" w:rsidRDefault="00FF6586" w:rsidP="002659A0"/>
    <w:p w14:paraId="696F6D58" w14:textId="77777777" w:rsidR="00FF6586" w:rsidRDefault="00FF6586" w:rsidP="002659A0"/>
  </w:endnote>
  <w:endnote w:type="continuationSeparator" w:id="0">
    <w:p w14:paraId="30656B71" w14:textId="77777777" w:rsidR="00FF6586" w:rsidRDefault="00FF6586" w:rsidP="002659A0">
      <w:r>
        <w:continuationSeparator/>
      </w:r>
    </w:p>
    <w:p w14:paraId="3DD793CF" w14:textId="77777777" w:rsidR="00FF6586" w:rsidRDefault="00FF6586" w:rsidP="002659A0"/>
    <w:p w14:paraId="124E4A2A" w14:textId="77777777" w:rsidR="00FF6586" w:rsidRDefault="00FF6586" w:rsidP="002659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7C6E16" w14:textId="44777307" w:rsidR="00BD3EE2" w:rsidRPr="00F04072" w:rsidRDefault="00F04072" w:rsidP="00F04072">
    <w:pPr>
      <w:rPr>
        <w:rFonts w:ascii="Calibri" w:hAnsi="Calibri" w:cs="Calibri"/>
        <w:sz w:val="16"/>
        <w:szCs w:val="16"/>
      </w:rPr>
    </w:pPr>
    <w:bookmarkStart w:id="0" w:name="_Hlk123656295"/>
    <w:r>
      <w:rPr>
        <w:rFonts w:ascii="Calibri" w:hAnsi="Calibri" w:cs="Calibri"/>
        <w:sz w:val="16"/>
        <w:szCs w:val="16"/>
      </w:rPr>
      <w:t>Digiborden</w:t>
    </w:r>
    <w:r w:rsidR="00986214" w:rsidRPr="00F04072">
      <w:rPr>
        <w:rFonts w:ascii="Calibri" w:hAnsi="Calibri" w:cs="Calibri"/>
        <w:sz w:val="16"/>
        <w:szCs w:val="16"/>
      </w:rPr>
      <w:t xml:space="preserve"> Carmelcollege</w:t>
    </w:r>
    <w:r w:rsidR="00F82F06" w:rsidRPr="007F7B6A">
      <w:rPr>
        <w:rFonts w:ascii="Calibri" w:hAnsi="Calibri" w:cs="Calibri"/>
        <w:sz w:val="16"/>
        <w:szCs w:val="24"/>
      </w:rPr>
      <w:ptab w:relativeTo="margin" w:alignment="right" w:leader="none"/>
    </w:r>
    <w:r w:rsidR="00F82F06" w:rsidRPr="007F7B6A">
      <w:rPr>
        <w:rFonts w:ascii="Calibri" w:hAnsi="Calibri" w:cs="Calibri"/>
        <w:sz w:val="16"/>
        <w:szCs w:val="24"/>
      </w:rPr>
      <w:t xml:space="preserve">pagina </w:t>
    </w:r>
    <w:bookmarkEnd w:id="0"/>
    <w:r w:rsidR="00F82F06" w:rsidRPr="007F7B6A">
      <w:rPr>
        <w:rFonts w:ascii="Calibri" w:hAnsi="Calibri" w:cs="Calibri"/>
        <w:sz w:val="16"/>
        <w:szCs w:val="24"/>
      </w:rPr>
      <w:fldChar w:fldCharType="begin"/>
    </w:r>
    <w:r w:rsidR="00F82F06" w:rsidRPr="007F7B6A">
      <w:rPr>
        <w:rFonts w:ascii="Calibri" w:hAnsi="Calibri" w:cs="Calibri"/>
        <w:sz w:val="16"/>
        <w:szCs w:val="24"/>
      </w:rPr>
      <w:instrText>PAGE  \* Arabic  \* MERGEFORMAT</w:instrText>
    </w:r>
    <w:r w:rsidR="00F82F06" w:rsidRPr="007F7B6A">
      <w:rPr>
        <w:rFonts w:ascii="Calibri" w:hAnsi="Calibri" w:cs="Calibri"/>
        <w:sz w:val="16"/>
        <w:szCs w:val="24"/>
      </w:rPr>
      <w:fldChar w:fldCharType="separate"/>
    </w:r>
    <w:r w:rsidR="00F82F06" w:rsidRPr="007F7B6A">
      <w:rPr>
        <w:rFonts w:ascii="Calibri" w:hAnsi="Calibri" w:cs="Calibri"/>
        <w:sz w:val="16"/>
        <w:szCs w:val="24"/>
      </w:rPr>
      <w:t>1</w:t>
    </w:r>
    <w:r w:rsidR="00F82F06" w:rsidRPr="007F7B6A">
      <w:rPr>
        <w:rFonts w:ascii="Calibri" w:hAnsi="Calibri" w:cs="Calibri"/>
        <w:sz w:val="16"/>
        <w:szCs w:val="24"/>
      </w:rPr>
      <w:fldChar w:fldCharType="end"/>
    </w:r>
    <w:r w:rsidR="00F82F06" w:rsidRPr="007F7B6A">
      <w:rPr>
        <w:rFonts w:ascii="Calibri" w:hAnsi="Calibri" w:cs="Calibri"/>
        <w:sz w:val="16"/>
        <w:szCs w:val="24"/>
      </w:rPr>
      <w:t xml:space="preserve"> van </w:t>
    </w:r>
    <w:r w:rsidR="00F82F06" w:rsidRPr="007F7B6A">
      <w:rPr>
        <w:rFonts w:ascii="Calibri" w:hAnsi="Calibri" w:cs="Calibri"/>
        <w:sz w:val="16"/>
        <w:szCs w:val="24"/>
      </w:rPr>
      <w:fldChar w:fldCharType="begin"/>
    </w:r>
    <w:r w:rsidR="00F82F06" w:rsidRPr="007F7B6A">
      <w:rPr>
        <w:rFonts w:ascii="Calibri" w:hAnsi="Calibri" w:cs="Calibri"/>
        <w:sz w:val="16"/>
        <w:szCs w:val="24"/>
      </w:rPr>
      <w:instrText>NUMPAGES  \* Arabic  \* MERGEFORMAT</w:instrText>
    </w:r>
    <w:r w:rsidR="00F82F06" w:rsidRPr="007F7B6A">
      <w:rPr>
        <w:rFonts w:ascii="Calibri" w:hAnsi="Calibri" w:cs="Calibri"/>
        <w:sz w:val="16"/>
        <w:szCs w:val="24"/>
      </w:rPr>
      <w:fldChar w:fldCharType="separate"/>
    </w:r>
    <w:r w:rsidR="00F82F06" w:rsidRPr="007F7B6A">
      <w:rPr>
        <w:rFonts w:ascii="Calibri" w:hAnsi="Calibri" w:cs="Calibri"/>
        <w:sz w:val="16"/>
        <w:szCs w:val="24"/>
      </w:rPr>
      <w:t>1</w:t>
    </w:r>
    <w:r w:rsidR="00F82F06" w:rsidRPr="007F7B6A">
      <w:rPr>
        <w:rFonts w:ascii="Calibri" w:hAnsi="Calibri" w:cs="Calibri"/>
        <w:sz w:val="16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2E13CC" w14:textId="77777777" w:rsidR="00FF6586" w:rsidRDefault="00FF6586" w:rsidP="002659A0">
      <w:r>
        <w:separator/>
      </w:r>
    </w:p>
    <w:p w14:paraId="00BA2F83" w14:textId="77777777" w:rsidR="00FF6586" w:rsidRDefault="00FF6586" w:rsidP="002659A0"/>
    <w:p w14:paraId="01BD6320" w14:textId="77777777" w:rsidR="00FF6586" w:rsidRDefault="00FF6586" w:rsidP="002659A0"/>
  </w:footnote>
  <w:footnote w:type="continuationSeparator" w:id="0">
    <w:p w14:paraId="14E78DF1" w14:textId="77777777" w:rsidR="00FF6586" w:rsidRDefault="00FF6586" w:rsidP="002659A0">
      <w:r>
        <w:continuationSeparator/>
      </w:r>
    </w:p>
    <w:p w14:paraId="123D03BC" w14:textId="77777777" w:rsidR="00FF6586" w:rsidRDefault="00FF6586" w:rsidP="002659A0"/>
    <w:p w14:paraId="49C50B14" w14:textId="77777777" w:rsidR="00FF6586" w:rsidRDefault="00FF6586" w:rsidP="002659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E02275" w14:textId="77777777" w:rsidR="00BD3EE2" w:rsidRDefault="00BD3EE2" w:rsidP="002659A0"/>
  <w:p w14:paraId="4996DF09" w14:textId="77777777" w:rsidR="00BD3EE2" w:rsidRDefault="00BD3EE2" w:rsidP="002659A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7FA9B8" w14:textId="1F6DCE1A" w:rsidR="00264D9C" w:rsidRPr="002105A3" w:rsidRDefault="002105A3" w:rsidP="002105A3">
    <w:pPr>
      <w:pStyle w:val="Toelichtendetekst"/>
      <w:rPr>
        <w:b/>
        <w:bCs w:val="0"/>
        <w:color w:val="808080" w:themeColor="background1" w:themeShade="80"/>
      </w:rPr>
    </w:pPr>
    <w:r w:rsidRPr="005B3BCD">
      <w:rPr>
        <w:rFonts w:ascii="Arial" w:hAnsi="Arial" w:cs="Arial"/>
        <w:b/>
        <w:bCs w:val="0"/>
        <w:noProof/>
        <w:color w:val="298DA8"/>
        <w:sz w:val="32"/>
        <w:szCs w:val="32"/>
      </w:rPr>
      <w:drawing>
        <wp:anchor distT="0" distB="0" distL="114300" distR="114300" simplePos="0" relativeHeight="251664384" behindDoc="0" locked="0" layoutInCell="1" allowOverlap="1" wp14:anchorId="127C5F3B" wp14:editId="1731A0A3">
          <wp:simplePos x="0" y="0"/>
          <wp:positionH relativeFrom="margin">
            <wp:align>right</wp:align>
          </wp:positionH>
          <wp:positionV relativeFrom="paragraph">
            <wp:posOffset>5080</wp:posOffset>
          </wp:positionV>
          <wp:extent cx="1598930" cy="508635"/>
          <wp:effectExtent l="0" t="0" r="1270" b="5715"/>
          <wp:wrapTopAndBottom/>
          <wp:docPr id="1375975284" name="Afbeelding 1375975284" descr="Afbeelding met schermopname, Lettertype, ontwerp, begeleid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Afbeelding 19" descr="Afbeelding met schermopname, Lettertype, ontwerp, begeleiding&#10;&#10;Automatisch gegenereerde beschrijvi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5570" b="32594"/>
                  <a:stretch/>
                </pic:blipFill>
                <pic:spPr bwMode="auto">
                  <a:xfrm>
                    <a:off x="0" y="0"/>
                    <a:ext cx="1598930" cy="5086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9C3FFF" w:rsidRPr="00163BC9">
      <w:rPr>
        <w:b/>
        <w:bCs w:val="0"/>
        <w:color w:val="808080" w:themeColor="background1" w:themeShade="8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2" type="#_x0000_t75" style="width:24pt;height:25.8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E13E38"/>
    <w:multiLevelType w:val="multilevel"/>
    <w:tmpl w:val="F378D164"/>
    <w:lvl w:ilvl="0">
      <w:start w:val="1"/>
      <w:numFmt w:val="decimal"/>
      <w:pStyle w:val="Kop1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6" w15:restartNumberingAfterBreak="0">
    <w:nsid w:val="2E536137"/>
    <w:multiLevelType w:val="hybridMultilevel"/>
    <w:tmpl w:val="1B887BE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CE3E88"/>
    <w:multiLevelType w:val="hybridMultilevel"/>
    <w:tmpl w:val="734237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5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112342">
    <w:abstractNumId w:val="5"/>
  </w:num>
  <w:num w:numId="2" w16cid:durableId="1829176788">
    <w:abstractNumId w:val="8"/>
  </w:num>
  <w:num w:numId="3" w16cid:durableId="932934440">
    <w:abstractNumId w:val="13"/>
  </w:num>
  <w:num w:numId="4" w16cid:durableId="241724558">
    <w:abstractNumId w:val="15"/>
  </w:num>
  <w:num w:numId="5" w16cid:durableId="825778014">
    <w:abstractNumId w:val="1"/>
  </w:num>
  <w:num w:numId="6" w16cid:durableId="1085227376">
    <w:abstractNumId w:val="9"/>
  </w:num>
  <w:num w:numId="7" w16cid:durableId="801507270">
    <w:abstractNumId w:val="10"/>
  </w:num>
  <w:num w:numId="8" w16cid:durableId="105926897">
    <w:abstractNumId w:val="14"/>
  </w:num>
  <w:num w:numId="9" w16cid:durableId="2049716136">
    <w:abstractNumId w:val="11"/>
  </w:num>
  <w:num w:numId="10" w16cid:durableId="1881168387">
    <w:abstractNumId w:val="12"/>
  </w:num>
  <w:num w:numId="11" w16cid:durableId="878517105">
    <w:abstractNumId w:val="2"/>
  </w:num>
  <w:num w:numId="12" w16cid:durableId="1543785086">
    <w:abstractNumId w:val="4"/>
  </w:num>
  <w:num w:numId="13" w16cid:durableId="454492481">
    <w:abstractNumId w:val="3"/>
  </w:num>
  <w:num w:numId="14" w16cid:durableId="433091103">
    <w:abstractNumId w:val="0"/>
  </w:num>
  <w:num w:numId="15" w16cid:durableId="1698506031">
    <w:abstractNumId w:val="6"/>
  </w:num>
  <w:num w:numId="16" w16cid:durableId="18576937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FFF"/>
    <w:rsid w:val="00010EA7"/>
    <w:rsid w:val="0002552F"/>
    <w:rsid w:val="0006298E"/>
    <w:rsid w:val="00065552"/>
    <w:rsid w:val="00095D73"/>
    <w:rsid w:val="000973B9"/>
    <w:rsid w:val="000C00E0"/>
    <w:rsid w:val="000C23BF"/>
    <w:rsid w:val="000E4C94"/>
    <w:rsid w:val="00117B22"/>
    <w:rsid w:val="00117F97"/>
    <w:rsid w:val="00120374"/>
    <w:rsid w:val="0012258B"/>
    <w:rsid w:val="001462DB"/>
    <w:rsid w:val="0015627E"/>
    <w:rsid w:val="001636C0"/>
    <w:rsid w:val="00163BC9"/>
    <w:rsid w:val="00170010"/>
    <w:rsid w:val="00183AEC"/>
    <w:rsid w:val="001A067D"/>
    <w:rsid w:val="001A070C"/>
    <w:rsid w:val="001B3F53"/>
    <w:rsid w:val="001D30CC"/>
    <w:rsid w:val="001E14BE"/>
    <w:rsid w:val="002042F8"/>
    <w:rsid w:val="002105A3"/>
    <w:rsid w:val="002463ED"/>
    <w:rsid w:val="00257281"/>
    <w:rsid w:val="00264D9C"/>
    <w:rsid w:val="002659A0"/>
    <w:rsid w:val="00280890"/>
    <w:rsid w:val="002B7459"/>
    <w:rsid w:val="002D099C"/>
    <w:rsid w:val="0033034E"/>
    <w:rsid w:val="00361DDA"/>
    <w:rsid w:val="00364618"/>
    <w:rsid w:val="00377A54"/>
    <w:rsid w:val="003936EB"/>
    <w:rsid w:val="003B5658"/>
    <w:rsid w:val="003B7B67"/>
    <w:rsid w:val="003C3235"/>
    <w:rsid w:val="003F373B"/>
    <w:rsid w:val="00400E2C"/>
    <w:rsid w:val="00400F5C"/>
    <w:rsid w:val="004225A1"/>
    <w:rsid w:val="00426731"/>
    <w:rsid w:val="004558EC"/>
    <w:rsid w:val="00465D39"/>
    <w:rsid w:val="00473B9B"/>
    <w:rsid w:val="004A3B3D"/>
    <w:rsid w:val="004B1D75"/>
    <w:rsid w:val="004B6F34"/>
    <w:rsid w:val="004C4776"/>
    <w:rsid w:val="004D5925"/>
    <w:rsid w:val="004E3E2D"/>
    <w:rsid w:val="0053010B"/>
    <w:rsid w:val="00551DF0"/>
    <w:rsid w:val="0056402C"/>
    <w:rsid w:val="00582707"/>
    <w:rsid w:val="005E31DD"/>
    <w:rsid w:val="005F4A74"/>
    <w:rsid w:val="00611663"/>
    <w:rsid w:val="00623CC3"/>
    <w:rsid w:val="00682384"/>
    <w:rsid w:val="00692CF3"/>
    <w:rsid w:val="006D310E"/>
    <w:rsid w:val="006E79C5"/>
    <w:rsid w:val="006F277B"/>
    <w:rsid w:val="007040CA"/>
    <w:rsid w:val="00713A05"/>
    <w:rsid w:val="00747153"/>
    <w:rsid w:val="007476C1"/>
    <w:rsid w:val="007570FB"/>
    <w:rsid w:val="0078250F"/>
    <w:rsid w:val="00784AEE"/>
    <w:rsid w:val="007D03F4"/>
    <w:rsid w:val="007F5C47"/>
    <w:rsid w:val="007F7B6A"/>
    <w:rsid w:val="00806BD0"/>
    <w:rsid w:val="00834487"/>
    <w:rsid w:val="00837DF6"/>
    <w:rsid w:val="0084081B"/>
    <w:rsid w:val="00847B53"/>
    <w:rsid w:val="00860797"/>
    <w:rsid w:val="0086276B"/>
    <w:rsid w:val="00877558"/>
    <w:rsid w:val="008A0DD8"/>
    <w:rsid w:val="008A353C"/>
    <w:rsid w:val="008B3520"/>
    <w:rsid w:val="008C0C02"/>
    <w:rsid w:val="008C766A"/>
    <w:rsid w:val="008D791A"/>
    <w:rsid w:val="00915F84"/>
    <w:rsid w:val="009421BA"/>
    <w:rsid w:val="00962FF4"/>
    <w:rsid w:val="00966900"/>
    <w:rsid w:val="00972553"/>
    <w:rsid w:val="00975EFB"/>
    <w:rsid w:val="00983538"/>
    <w:rsid w:val="00986214"/>
    <w:rsid w:val="009B7B17"/>
    <w:rsid w:val="009C1E79"/>
    <w:rsid w:val="009C1EA2"/>
    <w:rsid w:val="009C39BF"/>
    <w:rsid w:val="009C3FFF"/>
    <w:rsid w:val="00A34D04"/>
    <w:rsid w:val="00A55069"/>
    <w:rsid w:val="00A557DC"/>
    <w:rsid w:val="00A56C24"/>
    <w:rsid w:val="00A62693"/>
    <w:rsid w:val="00A75473"/>
    <w:rsid w:val="00A97680"/>
    <w:rsid w:val="00AA2951"/>
    <w:rsid w:val="00AA3220"/>
    <w:rsid w:val="00AC4FD5"/>
    <w:rsid w:val="00AE0D92"/>
    <w:rsid w:val="00AE4819"/>
    <w:rsid w:val="00AF2361"/>
    <w:rsid w:val="00B24E56"/>
    <w:rsid w:val="00B26BC3"/>
    <w:rsid w:val="00B42599"/>
    <w:rsid w:val="00B82C20"/>
    <w:rsid w:val="00BB03E5"/>
    <w:rsid w:val="00BD3EE2"/>
    <w:rsid w:val="00BE0CF1"/>
    <w:rsid w:val="00C23FED"/>
    <w:rsid w:val="00C747AF"/>
    <w:rsid w:val="00C90DFA"/>
    <w:rsid w:val="00C92D64"/>
    <w:rsid w:val="00CB7B0B"/>
    <w:rsid w:val="00CC2EDF"/>
    <w:rsid w:val="00D22C2B"/>
    <w:rsid w:val="00D34A8C"/>
    <w:rsid w:val="00D52811"/>
    <w:rsid w:val="00D63554"/>
    <w:rsid w:val="00DE042D"/>
    <w:rsid w:val="00E010FD"/>
    <w:rsid w:val="00E42998"/>
    <w:rsid w:val="00E437C5"/>
    <w:rsid w:val="00E54A3D"/>
    <w:rsid w:val="00E634F1"/>
    <w:rsid w:val="00EA4C23"/>
    <w:rsid w:val="00EB40F0"/>
    <w:rsid w:val="00ED077B"/>
    <w:rsid w:val="00ED1724"/>
    <w:rsid w:val="00F00FA8"/>
    <w:rsid w:val="00F04072"/>
    <w:rsid w:val="00F26289"/>
    <w:rsid w:val="00F32A9A"/>
    <w:rsid w:val="00F40C29"/>
    <w:rsid w:val="00F42D00"/>
    <w:rsid w:val="00F43396"/>
    <w:rsid w:val="00F60497"/>
    <w:rsid w:val="00F62DCC"/>
    <w:rsid w:val="00F71266"/>
    <w:rsid w:val="00F74DAE"/>
    <w:rsid w:val="00F82F06"/>
    <w:rsid w:val="00FB4E67"/>
    <w:rsid w:val="00FC06B7"/>
    <w:rsid w:val="00FE611B"/>
    <w:rsid w:val="00FF6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712A8D73"/>
  <w15:chartTrackingRefBased/>
  <w15:docId w15:val="{0CCD1CD6-4DB9-4264-AB32-46548EE7F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659A0"/>
    <w:pPr>
      <w:spacing w:before="120" w:after="0" w:line="288" w:lineRule="auto"/>
    </w:pPr>
    <w:rPr>
      <w:b/>
      <w:bCs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2B7459"/>
    <w:pPr>
      <w:keepNext/>
      <w:keepLines/>
      <w:pageBreakBefore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F277B"/>
    <w:pPr>
      <w:keepNext/>
      <w:keepLines/>
      <w:numPr>
        <w:ilvl w:val="1"/>
        <w:numId w:val="1"/>
      </w:numPr>
      <w:spacing w:before="240"/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B7459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F277B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377A54"/>
    <w:pPr>
      <w:spacing w:before="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E42998"/>
    <w:pPr>
      <w:spacing w:line="300" w:lineRule="auto"/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numPr>
        <w:numId w:val="0"/>
      </w:num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23CC3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 w:val="0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Toelichtendetekst">
    <w:name w:val="Toelichtende tekst"/>
    <w:basedOn w:val="Standaard"/>
    <w:next w:val="Standaard"/>
    <w:qFormat/>
    <w:rsid w:val="00582707"/>
    <w:rPr>
      <w:b w:val="0"/>
      <w:color w:val="A6A6A6" w:themeColor="background1" w:themeShade="A6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 w:val="0"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8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421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44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64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87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29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13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22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42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04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49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19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89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34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4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57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81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33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55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78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47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61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60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21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69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60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08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87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56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28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24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80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23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23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62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784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9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8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592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55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5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98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4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7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95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61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71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28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2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48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07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9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4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39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49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27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75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15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82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07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29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58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22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81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19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4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1623\Tender%20People\PCOU%20Willibrord%20-%20PCOU%20Inhuur%20Aanbesteding\04%20Inschrijffase%20documenten\Bijlagen\Template%20-%20Bijlage%20uitvoeringsverklaring%20onderaannemer.dotx" TargetMode="External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359DE1E940F446BDD9CCF33437CD94" ma:contentTypeVersion="18" ma:contentTypeDescription="Een nieuw document maken." ma:contentTypeScope="" ma:versionID="01a56a013a654b21fcb9e97c579549fc">
  <xsd:schema xmlns:xsd="http://www.w3.org/2001/XMLSchema" xmlns:xs="http://www.w3.org/2001/XMLSchema" xmlns:p="http://schemas.microsoft.com/office/2006/metadata/properties" xmlns:ns2="13dad76f-1b57-4ed7-a11f-7685f102b810" xmlns:ns3="a7cca9e1-7bd0-415a-a895-87116b8d97b9" targetNamespace="http://schemas.microsoft.com/office/2006/metadata/properties" ma:root="true" ma:fieldsID="d87eb5b93627eca64d29028a16310694" ns2:_="" ns3:_="">
    <xsd:import namespace="13dad76f-1b57-4ed7-a11f-7685f102b810"/>
    <xsd:import namespace="a7cca9e1-7bd0-415a-a895-87116b8d97b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ad76f-1b57-4ed7-a11f-7685f102b81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0f84da7-b0e4-42c3-a378-b1cd46ce96c4}" ma:internalName="TaxCatchAll" ma:showField="CatchAllData" ma:web="13dad76f-1b57-4ed7-a11f-7685f102b8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cca9e1-7bd0-415a-a895-87116b8d97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4bf1591-2dfa-46bc-9200-6341c8bfea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dad76f-1b57-4ed7-a11f-7685f102b810" xsi:nil="true"/>
    <lcf76f155ced4ddcb4097134ff3c332f xmlns="a7cca9e1-7bd0-415a-a895-87116b8d97b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276072-A35C-4AD9-9AFE-5F0E403C7D97}"/>
</file>

<file path=customXml/itemProps2.xml><?xml version="1.0" encoding="utf-8"?>
<ds:datastoreItem xmlns:ds="http://schemas.openxmlformats.org/officeDocument/2006/customXml" ds:itemID="{EB95A7E0-83D0-4963-BEA7-20EF1D4D2FA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5E472F4-4D03-45BC-9DC2-EDA839330161}">
  <ds:schemaRefs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5c99c880-65c1-43da-830b-5eced31f15de"/>
    <ds:schemaRef ds:uri="http://purl.org/dc/dcmitype/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37CD6B3-0D29-4A55-BD0F-C799FCAA98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- Bijlage uitvoeringsverklaring onderaannemer</Template>
  <TotalTime>2</TotalTime>
  <Pages>1</Pages>
  <Words>121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Tender People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Maurits Hulsegge</dc:creator>
  <cp:keywords/>
  <dc:description/>
  <cp:lastModifiedBy>Jordi Gremmen</cp:lastModifiedBy>
  <cp:revision>8</cp:revision>
  <cp:lastPrinted>2019-10-11T13:40:00Z</cp:lastPrinted>
  <dcterms:created xsi:type="dcterms:W3CDTF">2025-04-25T08:13:00Z</dcterms:created>
  <dcterms:modified xsi:type="dcterms:W3CDTF">2025-06-05T08:14:00Z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0x01010070359DE1E940F446BDD9CCF33437CD94</vt:lpwstr>
  </property>
  <property fmtid="{D5CDD505-2E9C-101B-9397-08002B2CF9AE}" pid="3" name="MediaServiceImageTags">
    <vt:lpwstr/>
  </property>
</Properties>
</file>