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C6EE" w14:textId="77777777" w:rsidR="0083132E" w:rsidRDefault="0083132E">
      <w:r>
        <w:rPr>
          <w:noProof/>
        </w:rPr>
        <mc:AlternateContent>
          <mc:Choice Requires="wps">
            <w:drawing>
              <wp:anchor distT="45720" distB="45720" distL="114300" distR="114300" simplePos="0" relativeHeight="251660288" behindDoc="0" locked="0" layoutInCell="1" allowOverlap="1" wp14:anchorId="41364AFA" wp14:editId="67EDDBCD">
                <wp:simplePos x="0" y="0"/>
                <wp:positionH relativeFrom="column">
                  <wp:posOffset>533400</wp:posOffset>
                </wp:positionH>
                <wp:positionV relativeFrom="paragraph">
                  <wp:posOffset>1647825</wp:posOffset>
                </wp:positionV>
                <wp:extent cx="5629275" cy="895350"/>
                <wp:effectExtent l="0" t="0" r="9525" b="0"/>
                <wp:wrapSquare wrapText="bothSides"/>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895350"/>
                        </a:xfrm>
                        <a:prstGeom prst="rect">
                          <a:avLst/>
                        </a:prstGeom>
                        <a:solidFill>
                          <a:srgbClr val="FFFFFF"/>
                        </a:solidFill>
                        <a:ln w="9525">
                          <a:noFill/>
                          <a:miter lim="800000"/>
                          <a:headEnd/>
                          <a:tailEnd/>
                        </a:ln>
                      </wps:spPr>
                      <wps:txbx>
                        <w:txbxContent>
                          <w:sdt>
                            <w:sdtPr>
                              <w:alias w:val="Titel"/>
                              <w:tag w:val=""/>
                              <w:id w:val="-1733147265"/>
                              <w:placeholder>
                                <w:docPart w:val="55ABFFE4B16C4AF58F00F89324C18622"/>
                              </w:placeholder>
                              <w:dataBinding w:prefixMappings="xmlns:ns0='http://purl.org/dc/elements/1.1/' xmlns:ns1='http://schemas.openxmlformats.org/package/2006/metadata/core-properties' " w:xpath="/ns1:coreProperties[1]/ns0:title[1]" w:storeItemID="{6C3C8BC8-F283-45AE-878A-BAB7291924A1}"/>
                              <w:text/>
                            </w:sdtPr>
                            <w:sdtContent>
                              <w:p w14:paraId="59374EB6" w14:textId="4E0A1DDE" w:rsidR="0083132E" w:rsidRPr="0029323A" w:rsidRDefault="00FE0E65" w:rsidP="0083132E">
                                <w:pPr>
                                  <w:pStyle w:val="Titel"/>
                                </w:pPr>
                                <w:r>
                                  <w:t>Gronduitgifte Lange Slagenstraat        Deelnameverklaring</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41364AFA">
                <v:stroke joinstyle="miter"/>
                <v:path gradientshapeok="t" o:connecttype="rect"/>
              </v:shapetype>
              <v:shape id="Tekstvak 2" style="position:absolute;margin-left:42pt;margin-top:129.75pt;width:443.25pt;height: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quot;&quot;"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">
                <v:textbox>
                  <w:txbxContent>
                    <w:sdt>
                      <w:sdtPr>
                        <w:alias w:val="Titel"/>
                        <w:tag w:val=""/>
                        <w:id w:val="-1733147265"/>
                        <w:placeholder>
                          <w:docPart w:val="55ABFFE4B16C4AF58F00F89324C18622"/>
                        </w:placeholder>
                        <w:dataBinding w:prefixMappings="xmlns:ns0='http://purl.org/dc/elements/1.1/' xmlns:ns1='http://schemas.openxmlformats.org/package/2006/metadata/core-properties' " w:xpath="/ns1:coreProperties[1]/ns0:title[1]" w:storeItemID="{6C3C8BC8-F283-45AE-878A-BAB7291924A1}"/>
                        <w:text/>
                      </w:sdtPr>
                      <w:sdtContent>
                        <w:p w:rsidRPr="0029323A" w:rsidR="0083132E" w:rsidP="0083132E" w:rsidRDefault="00FE0E65" w14:paraId="59374EB6" w14:textId="4E0A1DDE">
                          <w:pPr>
                            <w:pStyle w:val="Titel"/>
                          </w:pPr>
                          <w:r>
                            <w:t>Gronduitgifte Lange Slagenstraat        Deelnameverklaring</w:t>
                          </w:r>
                        </w:p>
                      </w:sdtContent>
                    </w:sdt>
                  </w:txbxContent>
                </v:textbox>
                <w10:wrap type="square"/>
              </v:shape>
            </w:pict>
          </mc:Fallback>
        </mc:AlternateContent>
      </w:r>
      <w:sdt>
        <w:sdtPr>
          <w:id w:val="1667817271"/>
          <w:docPartObj>
            <w:docPartGallery w:val="Cover Pages"/>
            <w:docPartUnique/>
          </w:docPartObj>
        </w:sdtPr>
        <w:sdtContent>
          <w:r>
            <w:rPr>
              <w:noProof/>
            </w:rPr>
            <w:drawing>
              <wp:anchor distT="0" distB="0" distL="114300" distR="114300" simplePos="0" relativeHeight="251658240" behindDoc="0" locked="0" layoutInCell="1" allowOverlap="1" wp14:anchorId="721C543D" wp14:editId="10B3E4F7">
                <wp:simplePos x="0" y="0"/>
                <wp:positionH relativeFrom="page">
                  <wp:align>right</wp:align>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r>
            <w:br w:type="page"/>
          </w:r>
        </w:sdtContent>
      </w:sdt>
    </w:p>
    <w:p w14:paraId="78FB6675" w14:textId="77777777" w:rsidR="0083132E" w:rsidRDefault="0083132E">
      <w:pPr>
        <w:sectPr w:rsidR="0083132E" w:rsidSect="0083132E">
          <w:pgSz w:w="11906" w:h="16838"/>
          <w:pgMar w:top="0" w:right="0" w:bottom="0" w:left="0" w:header="709" w:footer="709" w:gutter="0"/>
          <w:pgNumType w:start="0"/>
          <w:cols w:space="708"/>
          <w:titlePg/>
          <w:docGrid w:linePitch="360"/>
        </w:sectPr>
      </w:pPr>
    </w:p>
    <w:p w14:paraId="73E2AAC3" w14:textId="6B72E864" w:rsidR="002348A5" w:rsidRDefault="00EE2F43" w:rsidP="002348A5">
      <w:pPr>
        <w:pStyle w:val="Kop1"/>
      </w:pPr>
      <w:r>
        <w:lastRenderedPageBreak/>
        <w:t>Deelnameverklaring</w:t>
      </w:r>
    </w:p>
    <w:p w14:paraId="1699A9BA" w14:textId="540EA664" w:rsidR="002348A5" w:rsidRDefault="00EE2F43" w:rsidP="002348A5">
      <w:pPr>
        <w:pStyle w:val="Kop2"/>
      </w:pPr>
      <w:r>
        <w:t>Tender</w:t>
      </w:r>
      <w:r w:rsidR="00F1795A">
        <w:t xml:space="preserve"> Gronduitgifte</w:t>
      </w:r>
      <w:r w:rsidR="002348A5">
        <w:t xml:space="preserve"> Lange Slagenstraat</w:t>
      </w:r>
    </w:p>
    <w:p w14:paraId="2010F8F3" w14:textId="5FE5DF49" w:rsidR="002348A5" w:rsidRDefault="002348A5" w:rsidP="002348A5">
      <w:pPr>
        <w:spacing w:after="0"/>
      </w:pPr>
      <w:r>
        <w:t xml:space="preserve">Datum: </w:t>
      </w:r>
      <w:r w:rsidR="003A76EF">
        <w:t>17 december</w:t>
      </w:r>
      <w:r>
        <w:t xml:space="preserve"> 2025</w:t>
      </w:r>
    </w:p>
    <w:p w14:paraId="462B347B" w14:textId="6BB69770" w:rsidR="002348A5" w:rsidRPr="00BC7937" w:rsidRDefault="00EE2F43" w:rsidP="002348A5">
      <w:pPr>
        <w:spacing w:after="0"/>
      </w:pPr>
      <w:r>
        <w:t>TenderNed kenmerk</w:t>
      </w:r>
      <w:r w:rsidR="002348A5">
        <w:t xml:space="preserve">: </w:t>
      </w:r>
      <w:r w:rsidR="42FD0E6C">
        <w:t>TN 563136</w:t>
      </w:r>
    </w:p>
    <w:p w14:paraId="520CE274" w14:textId="612F050B" w:rsidR="00D3238C" w:rsidRDefault="00D3238C" w:rsidP="00056C66">
      <w:pPr>
        <w:pStyle w:val="Kop2"/>
      </w:pPr>
    </w:p>
    <w:p w14:paraId="17FDD6CA" w14:textId="77777777" w:rsidR="00513488" w:rsidRDefault="00513488" w:rsidP="00192536"/>
    <w:p w14:paraId="0F1FB274" w14:textId="77777777" w:rsidR="00784F68" w:rsidRDefault="00784F68">
      <w:pPr>
        <w:rPr>
          <w:rFonts w:eastAsiaTheme="majorEastAsia" w:cstheme="majorBidi"/>
          <w:color w:val="662C91"/>
          <w:sz w:val="22"/>
          <w:szCs w:val="26"/>
        </w:rPr>
      </w:pPr>
      <w:r>
        <w:br w:type="page"/>
      </w:r>
    </w:p>
    <w:p w14:paraId="29034B2F" w14:textId="30C4F60A" w:rsidR="002A0EED" w:rsidRPr="002A0EED" w:rsidRDefault="002A0EED" w:rsidP="002A0EED">
      <w:pPr>
        <w:pStyle w:val="Kop2"/>
      </w:pPr>
      <w:r w:rsidRPr="002A0EED">
        <w:lastRenderedPageBreak/>
        <w:t>Checklist Deelnameverklaring</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
        <w:gridCol w:w="440"/>
        <w:gridCol w:w="5513"/>
      </w:tblGrid>
      <w:tr w:rsidR="002A0EED" w:rsidRPr="002A0EED" w14:paraId="14FD49EF" w14:textId="77777777" w:rsidTr="007E4F64">
        <w:sdt>
          <w:sdtPr>
            <w:rPr>
              <w:szCs w:val="18"/>
            </w:rPr>
            <w:id w:val="1562289917"/>
            <w14:checkbox>
              <w14:checked w14:val="0"/>
              <w14:checkedState w14:val="2612" w14:font="MS Gothic"/>
              <w14:uncheckedState w14:val="2610" w14:font="MS Gothic"/>
            </w14:checkbox>
          </w:sdtPr>
          <w:sdtContent>
            <w:tc>
              <w:tcPr>
                <w:tcW w:w="436" w:type="dxa"/>
              </w:tcPr>
              <w:p w14:paraId="7E6818D2"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7A8D2CD1" w14:textId="77777777" w:rsidR="002A0EED" w:rsidRPr="002A0EED" w:rsidRDefault="002A0EED" w:rsidP="002719E8">
            <w:pPr>
              <w:rPr>
                <w:rFonts w:cstheme="minorHAnsi"/>
                <w:szCs w:val="18"/>
              </w:rPr>
            </w:pPr>
            <w:r w:rsidRPr="002A0EED">
              <w:rPr>
                <w:rFonts w:cstheme="minorHAnsi"/>
                <w:szCs w:val="18"/>
              </w:rPr>
              <w:t>Volledig ingevulde en ondertekende Deelnameverklaring</w:t>
            </w:r>
          </w:p>
        </w:tc>
      </w:tr>
      <w:tr w:rsidR="002A0EED" w:rsidRPr="002A0EED" w14:paraId="4AF168C8" w14:textId="77777777" w:rsidTr="007E4F64">
        <w:sdt>
          <w:sdtPr>
            <w:rPr>
              <w:szCs w:val="18"/>
            </w:rPr>
            <w:id w:val="61374476"/>
            <w14:checkbox>
              <w14:checked w14:val="0"/>
              <w14:checkedState w14:val="2612" w14:font="MS Gothic"/>
              <w14:uncheckedState w14:val="2610" w14:font="MS Gothic"/>
            </w14:checkbox>
          </w:sdtPr>
          <w:sdtContent>
            <w:tc>
              <w:tcPr>
                <w:tcW w:w="436" w:type="dxa"/>
              </w:tcPr>
              <w:p w14:paraId="540A20FA"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239FF7C8" w14:textId="77777777" w:rsidR="002A0EED" w:rsidRPr="002A0EED" w:rsidRDefault="002A0EED" w:rsidP="002719E8">
            <w:pPr>
              <w:rPr>
                <w:rFonts w:cstheme="minorHAnsi"/>
                <w:szCs w:val="18"/>
              </w:rPr>
            </w:pPr>
            <w:r w:rsidRPr="002A0EED">
              <w:rPr>
                <w:rFonts w:cstheme="minorHAnsi"/>
                <w:szCs w:val="18"/>
              </w:rPr>
              <w:t>Bewijs van inschrijving in handels- of beroepenregister</w:t>
            </w:r>
          </w:p>
        </w:tc>
      </w:tr>
      <w:tr w:rsidR="002A0EED" w:rsidRPr="002A0EED" w14:paraId="470BB3BA" w14:textId="77777777" w:rsidTr="007E4F64">
        <w:sdt>
          <w:sdtPr>
            <w:rPr>
              <w:szCs w:val="18"/>
            </w:rPr>
            <w:id w:val="90054664"/>
            <w14:checkbox>
              <w14:checked w14:val="0"/>
              <w14:checkedState w14:val="2612" w14:font="MS Gothic"/>
              <w14:uncheckedState w14:val="2610" w14:font="MS Gothic"/>
            </w14:checkbox>
          </w:sdtPr>
          <w:sdtContent>
            <w:tc>
              <w:tcPr>
                <w:tcW w:w="436" w:type="dxa"/>
              </w:tcPr>
              <w:p w14:paraId="2A4D922E"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7CEDBA29" w14:textId="77777777" w:rsidR="002A0EED" w:rsidRPr="002A0EED" w:rsidRDefault="002A0EED" w:rsidP="002719E8">
            <w:pPr>
              <w:rPr>
                <w:rFonts w:cstheme="minorHAnsi"/>
                <w:szCs w:val="18"/>
              </w:rPr>
            </w:pPr>
            <w:r w:rsidRPr="002A0EED">
              <w:rPr>
                <w:rFonts w:cstheme="minorHAnsi"/>
                <w:szCs w:val="18"/>
              </w:rPr>
              <w:t>Is bereid om, indien de gemeente voornemens is om de opdracht aan de aanmelder te gunnen, een zekerheidsstelling in de vorm van een bankgarantie of een waarborgsom bij het aangaan van de koopovereenkomst aan de gemeente af te geven ter hoogte van 10% van de koopsom</w:t>
            </w:r>
          </w:p>
        </w:tc>
      </w:tr>
      <w:tr w:rsidR="002A0EED" w:rsidRPr="002A0EED" w14:paraId="3E3111BF" w14:textId="77777777" w:rsidTr="007E4F64">
        <w:sdt>
          <w:sdtPr>
            <w:rPr>
              <w:szCs w:val="18"/>
            </w:rPr>
            <w:id w:val="-1886943981"/>
            <w14:checkbox>
              <w14:checked w14:val="0"/>
              <w14:checkedState w14:val="2612" w14:font="MS Gothic"/>
              <w14:uncheckedState w14:val="2610" w14:font="MS Gothic"/>
            </w14:checkbox>
          </w:sdtPr>
          <w:sdtContent>
            <w:tc>
              <w:tcPr>
                <w:tcW w:w="436" w:type="dxa"/>
              </w:tcPr>
              <w:p w14:paraId="26FAB1BA"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7A80E729" w14:textId="77777777" w:rsidR="002A0EED" w:rsidRPr="002A0EED" w:rsidRDefault="002A0EED" w:rsidP="002719E8">
            <w:pPr>
              <w:rPr>
                <w:rFonts w:cstheme="minorHAnsi"/>
                <w:szCs w:val="18"/>
              </w:rPr>
            </w:pPr>
            <w:r w:rsidRPr="002A0EED">
              <w:rPr>
                <w:rFonts w:cstheme="minorHAnsi"/>
                <w:szCs w:val="18"/>
              </w:rPr>
              <w:t>Bewijsmiddelen aangaande solvabiliteit</w:t>
            </w:r>
          </w:p>
        </w:tc>
      </w:tr>
      <w:tr w:rsidR="002A0EED" w:rsidRPr="002A0EED" w14:paraId="09266272" w14:textId="77777777" w:rsidTr="007E4F64">
        <w:sdt>
          <w:sdtPr>
            <w:rPr>
              <w:szCs w:val="18"/>
            </w:rPr>
            <w:id w:val="737830253"/>
            <w14:checkbox>
              <w14:checked w14:val="0"/>
              <w14:checkedState w14:val="2612" w14:font="MS Gothic"/>
              <w14:uncheckedState w14:val="2610" w14:font="MS Gothic"/>
            </w14:checkbox>
          </w:sdtPr>
          <w:sdtContent>
            <w:tc>
              <w:tcPr>
                <w:tcW w:w="436" w:type="dxa"/>
              </w:tcPr>
              <w:p w14:paraId="7B829DFB"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5CF39EF7" w14:textId="77777777" w:rsidR="002A0EED" w:rsidRPr="002A0EED" w:rsidRDefault="002A0EED" w:rsidP="002719E8">
            <w:pPr>
              <w:rPr>
                <w:rFonts w:cstheme="minorHAnsi"/>
                <w:szCs w:val="18"/>
              </w:rPr>
            </w:pPr>
            <w:r w:rsidRPr="002A0EED">
              <w:rPr>
                <w:rFonts w:cstheme="minorHAnsi"/>
                <w:szCs w:val="18"/>
              </w:rPr>
              <w:t>Geen uitsluitingsgronden in de zin van de Aanbestedingswet 2012 van toepassing</w:t>
            </w:r>
          </w:p>
        </w:tc>
      </w:tr>
      <w:tr w:rsidR="002A0EED" w:rsidRPr="002A0EED" w14:paraId="40DDB0FE" w14:textId="77777777" w:rsidTr="007E4F64">
        <w:sdt>
          <w:sdtPr>
            <w:rPr>
              <w:szCs w:val="18"/>
            </w:rPr>
            <w:id w:val="1656110150"/>
            <w14:checkbox>
              <w14:checked w14:val="0"/>
              <w14:checkedState w14:val="2612" w14:font="MS Gothic"/>
              <w14:uncheckedState w14:val="2610" w14:font="MS Gothic"/>
            </w14:checkbox>
          </w:sdtPr>
          <w:sdtContent>
            <w:tc>
              <w:tcPr>
                <w:tcW w:w="436" w:type="dxa"/>
              </w:tcPr>
              <w:p w14:paraId="209B546E"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0202CF77" w14:textId="77777777" w:rsidR="002A0EED" w:rsidRPr="002A0EED" w:rsidRDefault="002A0EED" w:rsidP="002719E8">
            <w:pPr>
              <w:rPr>
                <w:rFonts w:cstheme="minorHAnsi"/>
                <w:szCs w:val="18"/>
              </w:rPr>
            </w:pPr>
            <w:r w:rsidRPr="002A0EED">
              <w:rPr>
                <w:rFonts w:cstheme="minorHAnsi"/>
                <w:szCs w:val="18"/>
              </w:rPr>
              <w:t>Akkoordverklaring Bibob-toets</w:t>
            </w:r>
          </w:p>
        </w:tc>
      </w:tr>
      <w:tr w:rsidR="002A0EED" w:rsidRPr="002A0EED" w14:paraId="3327F970" w14:textId="77777777" w:rsidTr="007E4F64">
        <w:sdt>
          <w:sdtPr>
            <w:rPr>
              <w:szCs w:val="18"/>
            </w:rPr>
            <w:id w:val="-1767216928"/>
            <w14:checkbox>
              <w14:checked w14:val="0"/>
              <w14:checkedState w14:val="2612" w14:font="MS Gothic"/>
              <w14:uncheckedState w14:val="2610" w14:font="MS Gothic"/>
            </w14:checkbox>
          </w:sdtPr>
          <w:sdtContent>
            <w:tc>
              <w:tcPr>
                <w:tcW w:w="436" w:type="dxa"/>
              </w:tcPr>
              <w:p w14:paraId="13DBD2ED"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73377F9F" w14:textId="77777777" w:rsidR="002A0EED" w:rsidRPr="002A0EED" w:rsidRDefault="002A0EED" w:rsidP="002719E8">
            <w:pPr>
              <w:rPr>
                <w:szCs w:val="18"/>
              </w:rPr>
            </w:pPr>
            <w:r w:rsidRPr="002A0EED">
              <w:rPr>
                <w:szCs w:val="18"/>
              </w:rPr>
              <w:t>Ingevulde referentieopdrachten</w:t>
            </w:r>
          </w:p>
        </w:tc>
      </w:tr>
      <w:tr w:rsidR="002A0EED" w:rsidRPr="002A0EED" w14:paraId="1D515D1E" w14:textId="77777777" w:rsidTr="007E4F64">
        <w:sdt>
          <w:sdtPr>
            <w:rPr>
              <w:szCs w:val="18"/>
            </w:rPr>
            <w:id w:val="-1581357000"/>
            <w14:checkbox>
              <w14:checked w14:val="0"/>
              <w14:checkedState w14:val="2612" w14:font="MS Gothic"/>
              <w14:uncheckedState w14:val="2610" w14:font="MS Gothic"/>
            </w14:checkbox>
          </w:sdtPr>
          <w:sdtContent>
            <w:tc>
              <w:tcPr>
                <w:tcW w:w="436" w:type="dxa"/>
              </w:tcPr>
              <w:p w14:paraId="1F990F23"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4DE67633" w14:textId="77777777" w:rsidR="002A0EED" w:rsidRPr="002A0EED" w:rsidRDefault="002A0EED" w:rsidP="002719E8">
            <w:pPr>
              <w:rPr>
                <w:rFonts w:cstheme="minorHAnsi"/>
                <w:szCs w:val="18"/>
              </w:rPr>
            </w:pPr>
            <w:r w:rsidRPr="002A0EED">
              <w:rPr>
                <w:rFonts w:cstheme="minorHAnsi"/>
                <w:szCs w:val="18"/>
              </w:rPr>
              <w:t>Beantwoording selectiecriteria</w:t>
            </w:r>
          </w:p>
        </w:tc>
      </w:tr>
      <w:tr w:rsidR="002A0EED" w:rsidRPr="002A0EED" w14:paraId="23629B77" w14:textId="77777777" w:rsidTr="007E4F64">
        <w:sdt>
          <w:sdtPr>
            <w:rPr>
              <w:szCs w:val="18"/>
            </w:rPr>
            <w:id w:val="1766806956"/>
            <w14:checkbox>
              <w14:checked w14:val="0"/>
              <w14:checkedState w14:val="2612" w14:font="MS Gothic"/>
              <w14:uncheckedState w14:val="2610" w14:font="MS Gothic"/>
            </w14:checkbox>
          </w:sdtPr>
          <w:sdtContent>
            <w:tc>
              <w:tcPr>
                <w:tcW w:w="436" w:type="dxa"/>
              </w:tcPr>
              <w:p w14:paraId="556E1287" w14:textId="77777777" w:rsidR="002A0EED" w:rsidRPr="002A0EED" w:rsidRDefault="002A0EED" w:rsidP="002719E8">
                <w:pPr>
                  <w:rPr>
                    <w:rFonts w:cstheme="minorHAnsi"/>
                    <w:szCs w:val="18"/>
                  </w:rPr>
                </w:pPr>
                <w:r w:rsidRPr="002A0EED">
                  <w:rPr>
                    <w:rFonts w:ascii="Segoe UI Symbol" w:eastAsia="MS Gothic" w:hAnsi="Segoe UI Symbol" w:cs="Segoe UI Symbol"/>
                    <w:szCs w:val="18"/>
                  </w:rPr>
                  <w:t>☐</w:t>
                </w:r>
              </w:p>
            </w:tc>
          </w:sdtContent>
        </w:sdt>
        <w:tc>
          <w:tcPr>
            <w:tcW w:w="5953" w:type="dxa"/>
            <w:gridSpan w:val="2"/>
          </w:tcPr>
          <w:p w14:paraId="7AC99B95" w14:textId="77777777" w:rsidR="002A0EED" w:rsidRPr="002A0EED" w:rsidRDefault="002A0EED" w:rsidP="002719E8">
            <w:pPr>
              <w:rPr>
                <w:rFonts w:cstheme="minorHAnsi"/>
                <w:szCs w:val="18"/>
              </w:rPr>
            </w:pPr>
            <w:r w:rsidRPr="002A0EED">
              <w:rPr>
                <w:rFonts w:cstheme="minorHAnsi"/>
                <w:szCs w:val="18"/>
              </w:rPr>
              <w:t>Verklaring dat inschrijver verantwoordelijk is voor de sloop van bestaande bebouwing</w:t>
            </w:r>
          </w:p>
        </w:tc>
      </w:tr>
      <w:tr w:rsidR="002A0EED" w:rsidRPr="002A0EED" w14:paraId="3403C2C1" w14:textId="77777777" w:rsidTr="007E4F64">
        <w:tc>
          <w:tcPr>
            <w:tcW w:w="876" w:type="dxa"/>
            <w:gridSpan w:val="2"/>
          </w:tcPr>
          <w:p w14:paraId="18F2F348" w14:textId="77777777" w:rsidR="002A0EED" w:rsidRPr="002A0EED" w:rsidRDefault="002A0EED" w:rsidP="002719E8">
            <w:pPr>
              <w:rPr>
                <w:rFonts w:cstheme="minorHAnsi"/>
                <w:szCs w:val="18"/>
              </w:rPr>
            </w:pPr>
            <w:r w:rsidRPr="002A0EED">
              <w:rPr>
                <w:rFonts w:cstheme="minorHAnsi"/>
                <w:szCs w:val="18"/>
              </w:rPr>
              <w:t>Naam</w:t>
            </w:r>
          </w:p>
        </w:tc>
        <w:tc>
          <w:tcPr>
            <w:tcW w:w="5513" w:type="dxa"/>
          </w:tcPr>
          <w:p w14:paraId="3B6BDCD6" w14:textId="77777777" w:rsidR="002A0EED" w:rsidRPr="002A0EED" w:rsidRDefault="002A0EED" w:rsidP="002719E8">
            <w:pPr>
              <w:rPr>
                <w:rFonts w:cstheme="minorHAnsi"/>
                <w:szCs w:val="18"/>
              </w:rPr>
            </w:pPr>
          </w:p>
        </w:tc>
      </w:tr>
      <w:tr w:rsidR="002A0EED" w:rsidRPr="002A0EED" w14:paraId="03B5D443" w14:textId="77777777" w:rsidTr="00BD670B">
        <w:trPr>
          <w:trHeight w:val="1176"/>
        </w:trPr>
        <w:tc>
          <w:tcPr>
            <w:tcW w:w="6389" w:type="dxa"/>
            <w:gridSpan w:val="3"/>
          </w:tcPr>
          <w:p w14:paraId="0F5324C2" w14:textId="77777777" w:rsidR="002A0EED" w:rsidRPr="002A0EED" w:rsidRDefault="002A0EED" w:rsidP="002719E8">
            <w:pPr>
              <w:rPr>
                <w:rFonts w:cstheme="minorHAnsi"/>
                <w:szCs w:val="18"/>
              </w:rPr>
            </w:pPr>
            <w:r w:rsidRPr="002A0EED">
              <w:rPr>
                <w:rFonts w:cstheme="minorHAnsi"/>
                <w:szCs w:val="18"/>
              </w:rPr>
              <w:t>Handtekening</w:t>
            </w:r>
          </w:p>
        </w:tc>
      </w:tr>
    </w:tbl>
    <w:p w14:paraId="02DE4816" w14:textId="77777777" w:rsidR="005E2D39" w:rsidRDefault="005E2D39" w:rsidP="005E2D39">
      <w:pPr>
        <w:pStyle w:val="Kop2"/>
      </w:pPr>
    </w:p>
    <w:p w14:paraId="719CC123" w14:textId="77228892" w:rsidR="002A0EED" w:rsidRPr="005E2D39" w:rsidRDefault="002A0EED" w:rsidP="005E2D39">
      <w:pPr>
        <w:pStyle w:val="Kop2"/>
      </w:pPr>
      <w:r w:rsidRPr="005E2D39">
        <w:t>Gegevens samenwerkingsverband/consortium</w:t>
      </w:r>
    </w:p>
    <w:p w14:paraId="25AA61C3" w14:textId="77777777" w:rsidR="002A0EED" w:rsidRPr="005E2D39" w:rsidRDefault="002A0EED" w:rsidP="50782DA2">
      <w:r w:rsidRPr="50782DA2">
        <w:t xml:space="preserve">Geef aan welke partijen bij de combinatie betrokken zijn. </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002A0EED" w:rsidRPr="005E2D39" w14:paraId="608878E5" w14:textId="77777777" w:rsidTr="007E4F64">
        <w:tc>
          <w:tcPr>
            <w:tcW w:w="2547" w:type="dxa"/>
          </w:tcPr>
          <w:p w14:paraId="14754E09" w14:textId="77777777" w:rsidR="002A0EED" w:rsidRPr="005E2D39" w:rsidRDefault="002A0EED" w:rsidP="002719E8">
            <w:pPr>
              <w:rPr>
                <w:rFonts w:cstheme="minorHAnsi"/>
                <w:szCs w:val="18"/>
              </w:rPr>
            </w:pPr>
            <w:r w:rsidRPr="005E2D39">
              <w:rPr>
                <w:rFonts w:cstheme="minorHAnsi"/>
                <w:szCs w:val="18"/>
              </w:rPr>
              <w:t>Bedrijfsnaam</w:t>
            </w:r>
          </w:p>
        </w:tc>
        <w:tc>
          <w:tcPr>
            <w:tcW w:w="6515" w:type="dxa"/>
          </w:tcPr>
          <w:p w14:paraId="733F5ABA" w14:textId="77777777" w:rsidR="002A0EED" w:rsidRPr="005E2D39" w:rsidRDefault="002A0EED" w:rsidP="002719E8">
            <w:pPr>
              <w:rPr>
                <w:rFonts w:cstheme="minorHAnsi"/>
                <w:szCs w:val="18"/>
              </w:rPr>
            </w:pPr>
          </w:p>
        </w:tc>
      </w:tr>
      <w:tr w:rsidR="002A0EED" w:rsidRPr="005E2D39" w14:paraId="003B2B32" w14:textId="77777777" w:rsidTr="007E4F64">
        <w:tc>
          <w:tcPr>
            <w:tcW w:w="2547" w:type="dxa"/>
          </w:tcPr>
          <w:p w14:paraId="6E92D59C" w14:textId="77777777" w:rsidR="002A0EED" w:rsidRPr="005E2D39" w:rsidRDefault="002A0EED" w:rsidP="002719E8">
            <w:pPr>
              <w:rPr>
                <w:rFonts w:cstheme="minorHAnsi"/>
                <w:szCs w:val="18"/>
              </w:rPr>
            </w:pPr>
            <w:r w:rsidRPr="005E2D39">
              <w:rPr>
                <w:rFonts w:cstheme="minorHAnsi"/>
                <w:szCs w:val="18"/>
              </w:rPr>
              <w:t>KvK nummer</w:t>
            </w:r>
          </w:p>
        </w:tc>
        <w:tc>
          <w:tcPr>
            <w:tcW w:w="6515" w:type="dxa"/>
          </w:tcPr>
          <w:p w14:paraId="1219BB82" w14:textId="77777777" w:rsidR="002A0EED" w:rsidRPr="005E2D39" w:rsidRDefault="002A0EED" w:rsidP="002719E8">
            <w:pPr>
              <w:rPr>
                <w:rFonts w:cstheme="minorHAnsi"/>
                <w:szCs w:val="18"/>
              </w:rPr>
            </w:pPr>
          </w:p>
        </w:tc>
      </w:tr>
      <w:tr w:rsidR="002A0EED" w:rsidRPr="005E2D39" w14:paraId="438DE313" w14:textId="77777777" w:rsidTr="007E4F64">
        <w:tc>
          <w:tcPr>
            <w:tcW w:w="2547" w:type="dxa"/>
          </w:tcPr>
          <w:p w14:paraId="78F4BCC8" w14:textId="77777777" w:rsidR="002A0EED" w:rsidRPr="005E2D39" w:rsidRDefault="002A0EED" w:rsidP="002719E8">
            <w:pPr>
              <w:rPr>
                <w:rFonts w:cstheme="minorHAnsi"/>
                <w:szCs w:val="18"/>
              </w:rPr>
            </w:pPr>
            <w:r w:rsidRPr="005E2D39">
              <w:rPr>
                <w:rFonts w:cstheme="minorHAnsi"/>
                <w:szCs w:val="18"/>
              </w:rPr>
              <w:t>Rol in combinatie</w:t>
            </w:r>
          </w:p>
        </w:tc>
        <w:tc>
          <w:tcPr>
            <w:tcW w:w="6515" w:type="dxa"/>
          </w:tcPr>
          <w:p w14:paraId="5FFB3785" w14:textId="77777777" w:rsidR="002A0EED" w:rsidRPr="005E2D39" w:rsidRDefault="002A0EED" w:rsidP="002719E8">
            <w:pPr>
              <w:rPr>
                <w:rFonts w:cstheme="minorHAnsi"/>
                <w:szCs w:val="18"/>
              </w:rPr>
            </w:pPr>
          </w:p>
        </w:tc>
      </w:tr>
      <w:tr w:rsidR="002A0EED" w:rsidRPr="005E2D39" w14:paraId="1F5EC1C3" w14:textId="77777777" w:rsidTr="007E4F64">
        <w:tc>
          <w:tcPr>
            <w:tcW w:w="2547" w:type="dxa"/>
          </w:tcPr>
          <w:p w14:paraId="354D301C" w14:textId="77777777" w:rsidR="002A0EED" w:rsidRPr="005E2D39" w:rsidRDefault="002A0EED" w:rsidP="002719E8">
            <w:pPr>
              <w:rPr>
                <w:rFonts w:cstheme="minorHAnsi"/>
                <w:szCs w:val="18"/>
              </w:rPr>
            </w:pPr>
            <w:r w:rsidRPr="005E2D39">
              <w:rPr>
                <w:rFonts w:cstheme="minorHAnsi"/>
                <w:szCs w:val="18"/>
              </w:rPr>
              <w:t>Postadres</w:t>
            </w:r>
          </w:p>
        </w:tc>
        <w:tc>
          <w:tcPr>
            <w:tcW w:w="6515" w:type="dxa"/>
          </w:tcPr>
          <w:p w14:paraId="6D3B84B3" w14:textId="77777777" w:rsidR="002A0EED" w:rsidRPr="005E2D39" w:rsidRDefault="002A0EED" w:rsidP="002719E8">
            <w:pPr>
              <w:rPr>
                <w:rFonts w:cstheme="minorHAnsi"/>
                <w:szCs w:val="18"/>
              </w:rPr>
            </w:pPr>
          </w:p>
        </w:tc>
      </w:tr>
      <w:tr w:rsidR="002A0EED" w:rsidRPr="005E2D39" w14:paraId="64182CBB" w14:textId="77777777" w:rsidTr="007E4F64">
        <w:tc>
          <w:tcPr>
            <w:tcW w:w="2547" w:type="dxa"/>
          </w:tcPr>
          <w:p w14:paraId="113C1DB3" w14:textId="77777777" w:rsidR="002A0EED" w:rsidRPr="005E2D39" w:rsidRDefault="002A0EED" w:rsidP="002719E8">
            <w:pPr>
              <w:rPr>
                <w:rFonts w:cstheme="minorHAnsi"/>
                <w:szCs w:val="18"/>
              </w:rPr>
            </w:pPr>
            <w:r w:rsidRPr="005E2D39">
              <w:rPr>
                <w:rFonts w:cstheme="minorHAnsi"/>
                <w:szCs w:val="18"/>
              </w:rPr>
              <w:t>Telefoonnummer</w:t>
            </w:r>
          </w:p>
        </w:tc>
        <w:tc>
          <w:tcPr>
            <w:tcW w:w="6515" w:type="dxa"/>
          </w:tcPr>
          <w:p w14:paraId="4A4C16EC" w14:textId="77777777" w:rsidR="002A0EED" w:rsidRPr="005E2D39" w:rsidRDefault="002A0EED" w:rsidP="002719E8">
            <w:pPr>
              <w:rPr>
                <w:rFonts w:cstheme="minorHAnsi"/>
                <w:szCs w:val="18"/>
              </w:rPr>
            </w:pPr>
          </w:p>
        </w:tc>
      </w:tr>
      <w:tr w:rsidR="002A0EED" w:rsidRPr="005E2D39" w14:paraId="3B7D278C" w14:textId="77777777" w:rsidTr="007E4F64">
        <w:tc>
          <w:tcPr>
            <w:tcW w:w="2547" w:type="dxa"/>
          </w:tcPr>
          <w:p w14:paraId="0E78E957" w14:textId="77777777" w:rsidR="002A0EED" w:rsidRPr="005E2D39" w:rsidRDefault="002A0EED" w:rsidP="002719E8">
            <w:pPr>
              <w:rPr>
                <w:rFonts w:cstheme="minorHAnsi"/>
                <w:szCs w:val="18"/>
              </w:rPr>
            </w:pPr>
            <w:r w:rsidRPr="005E2D39">
              <w:rPr>
                <w:rFonts w:cstheme="minorHAnsi"/>
                <w:szCs w:val="18"/>
              </w:rPr>
              <w:t>E-mailadres</w:t>
            </w:r>
          </w:p>
        </w:tc>
        <w:tc>
          <w:tcPr>
            <w:tcW w:w="6515" w:type="dxa"/>
          </w:tcPr>
          <w:p w14:paraId="4F9C5531" w14:textId="77777777" w:rsidR="002A0EED" w:rsidRPr="005E2D39" w:rsidRDefault="002A0EED" w:rsidP="002719E8">
            <w:pPr>
              <w:rPr>
                <w:rFonts w:cstheme="minorHAnsi"/>
                <w:szCs w:val="18"/>
              </w:rPr>
            </w:pPr>
          </w:p>
        </w:tc>
      </w:tr>
      <w:tr w:rsidR="002A0EED" w:rsidRPr="005E2D39" w14:paraId="5B862160" w14:textId="77777777" w:rsidTr="007E4F64">
        <w:tc>
          <w:tcPr>
            <w:tcW w:w="2547" w:type="dxa"/>
          </w:tcPr>
          <w:p w14:paraId="4B62EB2B" w14:textId="77777777" w:rsidR="002A0EED" w:rsidRPr="005E2D39" w:rsidRDefault="002A0EED" w:rsidP="002719E8">
            <w:pPr>
              <w:rPr>
                <w:rFonts w:cstheme="minorHAnsi"/>
                <w:szCs w:val="18"/>
              </w:rPr>
            </w:pPr>
            <w:r w:rsidRPr="005E2D39">
              <w:rPr>
                <w:rFonts w:cstheme="minorHAnsi"/>
                <w:szCs w:val="18"/>
              </w:rPr>
              <w:t>Contactpersoon</w:t>
            </w:r>
          </w:p>
        </w:tc>
        <w:tc>
          <w:tcPr>
            <w:tcW w:w="6515" w:type="dxa"/>
          </w:tcPr>
          <w:p w14:paraId="2CE4AB23" w14:textId="77777777" w:rsidR="002A0EED" w:rsidRPr="005E2D39" w:rsidRDefault="002A0EED" w:rsidP="002719E8">
            <w:pPr>
              <w:rPr>
                <w:rFonts w:cstheme="minorHAnsi"/>
                <w:szCs w:val="18"/>
              </w:rPr>
            </w:pPr>
          </w:p>
        </w:tc>
      </w:tr>
    </w:tbl>
    <w:p w14:paraId="43BB3A8A" w14:textId="77777777" w:rsidR="002A0EED" w:rsidRPr="005E2D39" w:rsidRDefault="002A0EED" w:rsidP="002A0EED">
      <w:pPr>
        <w:rPr>
          <w:rFonts w:cstheme="minorHAnsi"/>
          <w:szCs w:val="18"/>
        </w:rPr>
      </w:pP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002A0EED" w:rsidRPr="005E2D39" w14:paraId="3808C668" w14:textId="77777777" w:rsidTr="007E4F64">
        <w:tc>
          <w:tcPr>
            <w:tcW w:w="2547" w:type="dxa"/>
          </w:tcPr>
          <w:p w14:paraId="00C191BC" w14:textId="77777777" w:rsidR="002A0EED" w:rsidRPr="005E2D39" w:rsidRDefault="002A0EED" w:rsidP="002719E8">
            <w:pPr>
              <w:rPr>
                <w:rFonts w:cstheme="minorHAnsi"/>
                <w:szCs w:val="18"/>
              </w:rPr>
            </w:pPr>
            <w:r w:rsidRPr="005E2D39">
              <w:rPr>
                <w:rFonts w:cstheme="minorHAnsi"/>
                <w:szCs w:val="18"/>
              </w:rPr>
              <w:t>Bedrijfsnaam</w:t>
            </w:r>
          </w:p>
        </w:tc>
        <w:tc>
          <w:tcPr>
            <w:tcW w:w="6515" w:type="dxa"/>
          </w:tcPr>
          <w:p w14:paraId="1D00855B" w14:textId="77777777" w:rsidR="002A0EED" w:rsidRPr="005E2D39" w:rsidRDefault="002A0EED" w:rsidP="002719E8">
            <w:pPr>
              <w:rPr>
                <w:rFonts w:cstheme="minorHAnsi"/>
                <w:szCs w:val="18"/>
              </w:rPr>
            </w:pPr>
          </w:p>
        </w:tc>
      </w:tr>
      <w:tr w:rsidR="002A0EED" w:rsidRPr="005E2D39" w14:paraId="212EAB19" w14:textId="77777777" w:rsidTr="007E4F64">
        <w:tc>
          <w:tcPr>
            <w:tcW w:w="2547" w:type="dxa"/>
          </w:tcPr>
          <w:p w14:paraId="43B05AA9" w14:textId="77777777" w:rsidR="002A0EED" w:rsidRPr="005E2D39" w:rsidRDefault="002A0EED" w:rsidP="002719E8">
            <w:pPr>
              <w:rPr>
                <w:rFonts w:cstheme="minorHAnsi"/>
                <w:szCs w:val="18"/>
              </w:rPr>
            </w:pPr>
            <w:r w:rsidRPr="005E2D39">
              <w:rPr>
                <w:rFonts w:cstheme="minorHAnsi"/>
                <w:szCs w:val="18"/>
              </w:rPr>
              <w:t>KvK nummer</w:t>
            </w:r>
          </w:p>
        </w:tc>
        <w:tc>
          <w:tcPr>
            <w:tcW w:w="6515" w:type="dxa"/>
          </w:tcPr>
          <w:p w14:paraId="5F92E381" w14:textId="77777777" w:rsidR="002A0EED" w:rsidRPr="005E2D39" w:rsidRDefault="002A0EED" w:rsidP="002719E8">
            <w:pPr>
              <w:rPr>
                <w:rFonts w:cstheme="minorHAnsi"/>
                <w:szCs w:val="18"/>
              </w:rPr>
            </w:pPr>
          </w:p>
        </w:tc>
      </w:tr>
      <w:tr w:rsidR="002A0EED" w:rsidRPr="005E2D39" w14:paraId="5E5DA6B7" w14:textId="77777777" w:rsidTr="007E4F64">
        <w:tc>
          <w:tcPr>
            <w:tcW w:w="2547" w:type="dxa"/>
          </w:tcPr>
          <w:p w14:paraId="1666B2C1" w14:textId="77777777" w:rsidR="002A0EED" w:rsidRPr="005E2D39" w:rsidRDefault="002A0EED" w:rsidP="002719E8">
            <w:pPr>
              <w:rPr>
                <w:rFonts w:cstheme="minorHAnsi"/>
                <w:szCs w:val="18"/>
              </w:rPr>
            </w:pPr>
            <w:r w:rsidRPr="005E2D39">
              <w:rPr>
                <w:rFonts w:cstheme="minorHAnsi"/>
                <w:szCs w:val="18"/>
              </w:rPr>
              <w:t>Rol in combinatie</w:t>
            </w:r>
          </w:p>
        </w:tc>
        <w:tc>
          <w:tcPr>
            <w:tcW w:w="6515" w:type="dxa"/>
          </w:tcPr>
          <w:p w14:paraId="7CE45354" w14:textId="77777777" w:rsidR="002A0EED" w:rsidRPr="005E2D39" w:rsidRDefault="002A0EED" w:rsidP="002719E8">
            <w:pPr>
              <w:rPr>
                <w:rFonts w:cstheme="minorHAnsi"/>
                <w:szCs w:val="18"/>
              </w:rPr>
            </w:pPr>
          </w:p>
        </w:tc>
      </w:tr>
      <w:tr w:rsidR="002A0EED" w:rsidRPr="005E2D39" w14:paraId="745D81F1" w14:textId="77777777" w:rsidTr="007E4F64">
        <w:tc>
          <w:tcPr>
            <w:tcW w:w="2547" w:type="dxa"/>
          </w:tcPr>
          <w:p w14:paraId="49D19538" w14:textId="77777777" w:rsidR="002A0EED" w:rsidRPr="005E2D39" w:rsidRDefault="002A0EED" w:rsidP="002719E8">
            <w:pPr>
              <w:rPr>
                <w:rFonts w:cstheme="minorHAnsi"/>
                <w:szCs w:val="18"/>
              </w:rPr>
            </w:pPr>
            <w:r w:rsidRPr="005E2D39">
              <w:rPr>
                <w:rFonts w:cstheme="minorHAnsi"/>
                <w:szCs w:val="18"/>
              </w:rPr>
              <w:t>Postadres</w:t>
            </w:r>
          </w:p>
        </w:tc>
        <w:tc>
          <w:tcPr>
            <w:tcW w:w="6515" w:type="dxa"/>
          </w:tcPr>
          <w:p w14:paraId="08565DEA" w14:textId="77777777" w:rsidR="002A0EED" w:rsidRPr="005E2D39" w:rsidRDefault="002A0EED" w:rsidP="002719E8">
            <w:pPr>
              <w:rPr>
                <w:rFonts w:cstheme="minorHAnsi"/>
                <w:szCs w:val="18"/>
              </w:rPr>
            </w:pPr>
          </w:p>
        </w:tc>
      </w:tr>
      <w:tr w:rsidR="002A0EED" w:rsidRPr="005E2D39" w14:paraId="23D59FCC" w14:textId="77777777" w:rsidTr="007E4F64">
        <w:tc>
          <w:tcPr>
            <w:tcW w:w="2547" w:type="dxa"/>
          </w:tcPr>
          <w:p w14:paraId="424EF3A3" w14:textId="77777777" w:rsidR="002A0EED" w:rsidRPr="005E2D39" w:rsidRDefault="002A0EED" w:rsidP="002719E8">
            <w:pPr>
              <w:rPr>
                <w:rFonts w:cstheme="minorHAnsi"/>
                <w:szCs w:val="18"/>
              </w:rPr>
            </w:pPr>
            <w:r w:rsidRPr="005E2D39">
              <w:rPr>
                <w:rFonts w:cstheme="minorHAnsi"/>
                <w:szCs w:val="18"/>
              </w:rPr>
              <w:t>Telefoonnummer</w:t>
            </w:r>
          </w:p>
        </w:tc>
        <w:tc>
          <w:tcPr>
            <w:tcW w:w="6515" w:type="dxa"/>
          </w:tcPr>
          <w:p w14:paraId="69E57C12" w14:textId="77777777" w:rsidR="002A0EED" w:rsidRPr="005E2D39" w:rsidRDefault="002A0EED" w:rsidP="002719E8">
            <w:pPr>
              <w:rPr>
                <w:rFonts w:cstheme="minorHAnsi"/>
                <w:szCs w:val="18"/>
              </w:rPr>
            </w:pPr>
          </w:p>
        </w:tc>
      </w:tr>
      <w:tr w:rsidR="002A0EED" w:rsidRPr="005E2D39" w14:paraId="52DB0191" w14:textId="77777777" w:rsidTr="007E4F64">
        <w:tc>
          <w:tcPr>
            <w:tcW w:w="2547" w:type="dxa"/>
          </w:tcPr>
          <w:p w14:paraId="5560261B" w14:textId="77777777" w:rsidR="002A0EED" w:rsidRPr="005E2D39" w:rsidRDefault="002A0EED" w:rsidP="002719E8">
            <w:pPr>
              <w:rPr>
                <w:rFonts w:cstheme="minorHAnsi"/>
                <w:szCs w:val="18"/>
              </w:rPr>
            </w:pPr>
            <w:r w:rsidRPr="005E2D39">
              <w:rPr>
                <w:rFonts w:cstheme="minorHAnsi"/>
                <w:szCs w:val="18"/>
              </w:rPr>
              <w:t>E-mailadres</w:t>
            </w:r>
          </w:p>
        </w:tc>
        <w:tc>
          <w:tcPr>
            <w:tcW w:w="6515" w:type="dxa"/>
          </w:tcPr>
          <w:p w14:paraId="64A2C135" w14:textId="77777777" w:rsidR="002A0EED" w:rsidRPr="005E2D39" w:rsidRDefault="002A0EED" w:rsidP="002719E8">
            <w:pPr>
              <w:rPr>
                <w:rFonts w:cstheme="minorHAnsi"/>
                <w:szCs w:val="18"/>
              </w:rPr>
            </w:pPr>
          </w:p>
        </w:tc>
      </w:tr>
      <w:tr w:rsidR="002A0EED" w:rsidRPr="005E2D39" w14:paraId="46E90902" w14:textId="77777777" w:rsidTr="007E4F64">
        <w:tc>
          <w:tcPr>
            <w:tcW w:w="2547" w:type="dxa"/>
          </w:tcPr>
          <w:p w14:paraId="36D8066C" w14:textId="77777777" w:rsidR="002A0EED" w:rsidRPr="005E2D39" w:rsidRDefault="002A0EED" w:rsidP="002719E8">
            <w:pPr>
              <w:rPr>
                <w:rFonts w:cstheme="minorHAnsi"/>
                <w:szCs w:val="18"/>
              </w:rPr>
            </w:pPr>
            <w:r w:rsidRPr="005E2D39">
              <w:rPr>
                <w:rFonts w:cstheme="minorHAnsi"/>
                <w:szCs w:val="18"/>
              </w:rPr>
              <w:t>Contactpersoon</w:t>
            </w:r>
          </w:p>
        </w:tc>
        <w:tc>
          <w:tcPr>
            <w:tcW w:w="6515" w:type="dxa"/>
          </w:tcPr>
          <w:p w14:paraId="187B228C" w14:textId="77777777" w:rsidR="002A0EED" w:rsidRPr="005E2D39" w:rsidRDefault="002A0EED" w:rsidP="002719E8">
            <w:pPr>
              <w:rPr>
                <w:rFonts w:cstheme="minorHAnsi"/>
                <w:szCs w:val="18"/>
              </w:rPr>
            </w:pPr>
          </w:p>
        </w:tc>
      </w:tr>
    </w:tbl>
    <w:p w14:paraId="750B7BBF" w14:textId="77777777" w:rsidR="002A0EED" w:rsidRPr="005E2D39" w:rsidRDefault="002A0EED" w:rsidP="50782DA2"/>
    <w:p w14:paraId="4E2540E3" w14:textId="12601332" w:rsidR="50782DA2" w:rsidRDefault="50782DA2" w:rsidP="50782DA2"/>
    <w:p w14:paraId="3138C782" w14:textId="35367F88" w:rsidR="50782DA2" w:rsidRDefault="50782DA2" w:rsidP="50782DA2"/>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50782DA2" w14:paraId="12364B13" w14:textId="77777777" w:rsidTr="50782DA2">
        <w:trPr>
          <w:trHeight w:val="300"/>
        </w:trPr>
        <w:tc>
          <w:tcPr>
            <w:tcW w:w="2547" w:type="dxa"/>
          </w:tcPr>
          <w:p w14:paraId="5E7F8251" w14:textId="77777777" w:rsidR="50782DA2" w:rsidRDefault="50782DA2" w:rsidP="50782DA2">
            <w:r w:rsidRPr="50782DA2">
              <w:t>Bedrijfsnaam</w:t>
            </w:r>
          </w:p>
        </w:tc>
        <w:tc>
          <w:tcPr>
            <w:tcW w:w="6515" w:type="dxa"/>
          </w:tcPr>
          <w:p w14:paraId="7E67116E" w14:textId="77777777" w:rsidR="50782DA2" w:rsidRDefault="50782DA2" w:rsidP="50782DA2"/>
        </w:tc>
      </w:tr>
      <w:tr w:rsidR="50782DA2" w14:paraId="1A0A29F5" w14:textId="77777777" w:rsidTr="50782DA2">
        <w:trPr>
          <w:trHeight w:val="300"/>
        </w:trPr>
        <w:tc>
          <w:tcPr>
            <w:tcW w:w="2547" w:type="dxa"/>
          </w:tcPr>
          <w:p w14:paraId="4354F6A9" w14:textId="77777777" w:rsidR="50782DA2" w:rsidRDefault="50782DA2" w:rsidP="50782DA2">
            <w:r w:rsidRPr="50782DA2">
              <w:t>KvK nummer</w:t>
            </w:r>
          </w:p>
        </w:tc>
        <w:tc>
          <w:tcPr>
            <w:tcW w:w="6515" w:type="dxa"/>
          </w:tcPr>
          <w:p w14:paraId="62F697F2" w14:textId="77777777" w:rsidR="50782DA2" w:rsidRDefault="50782DA2" w:rsidP="50782DA2"/>
        </w:tc>
      </w:tr>
      <w:tr w:rsidR="50782DA2" w14:paraId="6F6E1925" w14:textId="77777777" w:rsidTr="50782DA2">
        <w:trPr>
          <w:trHeight w:val="300"/>
        </w:trPr>
        <w:tc>
          <w:tcPr>
            <w:tcW w:w="2547" w:type="dxa"/>
          </w:tcPr>
          <w:p w14:paraId="3676AD5E" w14:textId="77777777" w:rsidR="50782DA2" w:rsidRDefault="50782DA2" w:rsidP="50782DA2">
            <w:r w:rsidRPr="50782DA2">
              <w:t>Rol in combinatie</w:t>
            </w:r>
          </w:p>
        </w:tc>
        <w:tc>
          <w:tcPr>
            <w:tcW w:w="6515" w:type="dxa"/>
          </w:tcPr>
          <w:p w14:paraId="03C0C074" w14:textId="77777777" w:rsidR="50782DA2" w:rsidRDefault="50782DA2" w:rsidP="50782DA2"/>
        </w:tc>
      </w:tr>
      <w:tr w:rsidR="50782DA2" w14:paraId="79FD6B8B" w14:textId="77777777" w:rsidTr="50782DA2">
        <w:trPr>
          <w:trHeight w:val="300"/>
        </w:trPr>
        <w:tc>
          <w:tcPr>
            <w:tcW w:w="2547" w:type="dxa"/>
          </w:tcPr>
          <w:p w14:paraId="6D3F0DAA" w14:textId="77777777" w:rsidR="50782DA2" w:rsidRDefault="50782DA2" w:rsidP="50782DA2">
            <w:r w:rsidRPr="50782DA2">
              <w:t>Postadres</w:t>
            </w:r>
          </w:p>
        </w:tc>
        <w:tc>
          <w:tcPr>
            <w:tcW w:w="6515" w:type="dxa"/>
          </w:tcPr>
          <w:p w14:paraId="05E70270" w14:textId="77777777" w:rsidR="50782DA2" w:rsidRDefault="50782DA2" w:rsidP="50782DA2"/>
        </w:tc>
      </w:tr>
      <w:tr w:rsidR="50782DA2" w14:paraId="5C0CEDFA" w14:textId="77777777" w:rsidTr="50782DA2">
        <w:trPr>
          <w:trHeight w:val="300"/>
        </w:trPr>
        <w:tc>
          <w:tcPr>
            <w:tcW w:w="2547" w:type="dxa"/>
          </w:tcPr>
          <w:p w14:paraId="2B43CDEF" w14:textId="77777777" w:rsidR="50782DA2" w:rsidRDefault="50782DA2" w:rsidP="50782DA2">
            <w:r w:rsidRPr="50782DA2">
              <w:t>Telefoonnummer</w:t>
            </w:r>
          </w:p>
        </w:tc>
        <w:tc>
          <w:tcPr>
            <w:tcW w:w="6515" w:type="dxa"/>
          </w:tcPr>
          <w:p w14:paraId="37C792AD" w14:textId="77777777" w:rsidR="50782DA2" w:rsidRDefault="50782DA2" w:rsidP="50782DA2"/>
        </w:tc>
      </w:tr>
      <w:tr w:rsidR="50782DA2" w14:paraId="57BF2029" w14:textId="77777777" w:rsidTr="50782DA2">
        <w:trPr>
          <w:trHeight w:val="300"/>
        </w:trPr>
        <w:tc>
          <w:tcPr>
            <w:tcW w:w="2547" w:type="dxa"/>
          </w:tcPr>
          <w:p w14:paraId="25D3669A" w14:textId="77777777" w:rsidR="50782DA2" w:rsidRDefault="50782DA2" w:rsidP="50782DA2">
            <w:r w:rsidRPr="50782DA2">
              <w:t>E-mailadres</w:t>
            </w:r>
          </w:p>
        </w:tc>
        <w:tc>
          <w:tcPr>
            <w:tcW w:w="6515" w:type="dxa"/>
          </w:tcPr>
          <w:p w14:paraId="3E93AC82" w14:textId="77777777" w:rsidR="50782DA2" w:rsidRDefault="50782DA2" w:rsidP="50782DA2"/>
        </w:tc>
      </w:tr>
      <w:tr w:rsidR="50782DA2" w14:paraId="7897DC96" w14:textId="77777777" w:rsidTr="50782DA2">
        <w:trPr>
          <w:trHeight w:val="300"/>
        </w:trPr>
        <w:tc>
          <w:tcPr>
            <w:tcW w:w="2547" w:type="dxa"/>
          </w:tcPr>
          <w:p w14:paraId="722FC759" w14:textId="77777777" w:rsidR="50782DA2" w:rsidRDefault="50782DA2" w:rsidP="50782DA2">
            <w:r w:rsidRPr="50782DA2">
              <w:t>Contactpersoon</w:t>
            </w:r>
          </w:p>
        </w:tc>
        <w:tc>
          <w:tcPr>
            <w:tcW w:w="6515" w:type="dxa"/>
          </w:tcPr>
          <w:p w14:paraId="470551F2" w14:textId="77777777" w:rsidR="50782DA2" w:rsidRDefault="50782DA2" w:rsidP="50782DA2"/>
        </w:tc>
      </w:tr>
    </w:tbl>
    <w:p w14:paraId="66C19ED6" w14:textId="45E69B4F" w:rsidR="50782DA2" w:rsidRDefault="50782DA2" w:rsidP="50782DA2"/>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002A0EED" w:rsidRPr="005E2D39" w14:paraId="485C08F9" w14:textId="77777777" w:rsidTr="007E4F64">
        <w:tc>
          <w:tcPr>
            <w:tcW w:w="2547" w:type="dxa"/>
          </w:tcPr>
          <w:p w14:paraId="54974F6A" w14:textId="77777777" w:rsidR="002A0EED" w:rsidRPr="005E2D39" w:rsidRDefault="002A0EED" w:rsidP="002719E8">
            <w:pPr>
              <w:rPr>
                <w:rFonts w:cstheme="minorHAnsi"/>
                <w:szCs w:val="18"/>
              </w:rPr>
            </w:pPr>
            <w:r w:rsidRPr="005E2D39">
              <w:rPr>
                <w:rFonts w:cstheme="minorHAnsi"/>
                <w:szCs w:val="18"/>
              </w:rPr>
              <w:t>Bedrijfsnaam</w:t>
            </w:r>
          </w:p>
        </w:tc>
        <w:tc>
          <w:tcPr>
            <w:tcW w:w="6515" w:type="dxa"/>
          </w:tcPr>
          <w:p w14:paraId="4BCE6741" w14:textId="77777777" w:rsidR="002A0EED" w:rsidRPr="005E2D39" w:rsidRDefault="002A0EED" w:rsidP="002719E8">
            <w:pPr>
              <w:rPr>
                <w:rFonts w:cstheme="minorHAnsi"/>
                <w:szCs w:val="18"/>
              </w:rPr>
            </w:pPr>
          </w:p>
        </w:tc>
      </w:tr>
      <w:tr w:rsidR="002A0EED" w:rsidRPr="005E2D39" w14:paraId="366F2982" w14:textId="77777777" w:rsidTr="007E4F64">
        <w:tc>
          <w:tcPr>
            <w:tcW w:w="2547" w:type="dxa"/>
          </w:tcPr>
          <w:p w14:paraId="0DD10291" w14:textId="77777777" w:rsidR="002A0EED" w:rsidRPr="005E2D39" w:rsidRDefault="002A0EED" w:rsidP="002719E8">
            <w:pPr>
              <w:rPr>
                <w:rFonts w:cstheme="minorHAnsi"/>
                <w:szCs w:val="18"/>
              </w:rPr>
            </w:pPr>
            <w:r w:rsidRPr="005E2D39">
              <w:rPr>
                <w:rFonts w:cstheme="minorHAnsi"/>
                <w:szCs w:val="18"/>
              </w:rPr>
              <w:lastRenderedPageBreak/>
              <w:t>KvK nummer</w:t>
            </w:r>
          </w:p>
        </w:tc>
        <w:tc>
          <w:tcPr>
            <w:tcW w:w="6515" w:type="dxa"/>
          </w:tcPr>
          <w:p w14:paraId="265C1A71" w14:textId="77777777" w:rsidR="002A0EED" w:rsidRPr="005E2D39" w:rsidRDefault="002A0EED" w:rsidP="002719E8">
            <w:pPr>
              <w:rPr>
                <w:rFonts w:cstheme="minorHAnsi"/>
                <w:szCs w:val="18"/>
              </w:rPr>
            </w:pPr>
          </w:p>
        </w:tc>
      </w:tr>
      <w:tr w:rsidR="002A0EED" w:rsidRPr="005E2D39" w14:paraId="091ED304" w14:textId="77777777" w:rsidTr="007E4F64">
        <w:tc>
          <w:tcPr>
            <w:tcW w:w="2547" w:type="dxa"/>
          </w:tcPr>
          <w:p w14:paraId="61982C80" w14:textId="77777777" w:rsidR="002A0EED" w:rsidRPr="005E2D39" w:rsidRDefault="002A0EED" w:rsidP="002719E8">
            <w:pPr>
              <w:rPr>
                <w:rFonts w:cstheme="minorHAnsi"/>
                <w:szCs w:val="18"/>
              </w:rPr>
            </w:pPr>
            <w:r w:rsidRPr="005E2D39">
              <w:rPr>
                <w:rFonts w:cstheme="minorHAnsi"/>
                <w:szCs w:val="18"/>
              </w:rPr>
              <w:t>Rol in combinatie</w:t>
            </w:r>
          </w:p>
        </w:tc>
        <w:tc>
          <w:tcPr>
            <w:tcW w:w="6515" w:type="dxa"/>
          </w:tcPr>
          <w:p w14:paraId="25F02742" w14:textId="77777777" w:rsidR="002A0EED" w:rsidRPr="005E2D39" w:rsidRDefault="002A0EED" w:rsidP="002719E8">
            <w:pPr>
              <w:rPr>
                <w:rFonts w:cstheme="minorHAnsi"/>
                <w:szCs w:val="18"/>
              </w:rPr>
            </w:pPr>
          </w:p>
        </w:tc>
      </w:tr>
      <w:tr w:rsidR="002A0EED" w:rsidRPr="005E2D39" w14:paraId="1A2EE4D4" w14:textId="77777777" w:rsidTr="007E4F64">
        <w:tc>
          <w:tcPr>
            <w:tcW w:w="2547" w:type="dxa"/>
          </w:tcPr>
          <w:p w14:paraId="7E91F13A" w14:textId="77777777" w:rsidR="002A0EED" w:rsidRPr="005E2D39" w:rsidRDefault="002A0EED" w:rsidP="002719E8">
            <w:pPr>
              <w:rPr>
                <w:rFonts w:cstheme="minorHAnsi"/>
                <w:szCs w:val="18"/>
              </w:rPr>
            </w:pPr>
            <w:r w:rsidRPr="005E2D39">
              <w:rPr>
                <w:rFonts w:cstheme="minorHAnsi"/>
                <w:szCs w:val="18"/>
              </w:rPr>
              <w:t>Postadres</w:t>
            </w:r>
          </w:p>
        </w:tc>
        <w:tc>
          <w:tcPr>
            <w:tcW w:w="6515" w:type="dxa"/>
          </w:tcPr>
          <w:p w14:paraId="3FE047CA" w14:textId="77777777" w:rsidR="002A0EED" w:rsidRPr="005E2D39" w:rsidRDefault="002A0EED" w:rsidP="002719E8">
            <w:pPr>
              <w:rPr>
                <w:rFonts w:cstheme="minorHAnsi"/>
                <w:szCs w:val="18"/>
              </w:rPr>
            </w:pPr>
          </w:p>
        </w:tc>
      </w:tr>
      <w:tr w:rsidR="002A0EED" w:rsidRPr="005E2D39" w14:paraId="4B98C81D" w14:textId="77777777" w:rsidTr="007E4F64">
        <w:tc>
          <w:tcPr>
            <w:tcW w:w="2547" w:type="dxa"/>
          </w:tcPr>
          <w:p w14:paraId="140D67B1" w14:textId="77777777" w:rsidR="002A0EED" w:rsidRPr="005E2D39" w:rsidRDefault="002A0EED" w:rsidP="002719E8">
            <w:pPr>
              <w:rPr>
                <w:rFonts w:cstheme="minorHAnsi"/>
                <w:szCs w:val="18"/>
              </w:rPr>
            </w:pPr>
            <w:r w:rsidRPr="005E2D39">
              <w:rPr>
                <w:rFonts w:cstheme="minorHAnsi"/>
                <w:szCs w:val="18"/>
              </w:rPr>
              <w:t>Telefoonnummer</w:t>
            </w:r>
          </w:p>
        </w:tc>
        <w:tc>
          <w:tcPr>
            <w:tcW w:w="6515" w:type="dxa"/>
          </w:tcPr>
          <w:p w14:paraId="614FC080" w14:textId="77777777" w:rsidR="002A0EED" w:rsidRPr="005E2D39" w:rsidRDefault="002A0EED" w:rsidP="002719E8">
            <w:pPr>
              <w:rPr>
                <w:rFonts w:cstheme="minorHAnsi"/>
                <w:szCs w:val="18"/>
              </w:rPr>
            </w:pPr>
          </w:p>
        </w:tc>
      </w:tr>
      <w:tr w:rsidR="002A0EED" w:rsidRPr="005E2D39" w14:paraId="567D2CB1" w14:textId="77777777" w:rsidTr="007E4F64">
        <w:tc>
          <w:tcPr>
            <w:tcW w:w="2547" w:type="dxa"/>
          </w:tcPr>
          <w:p w14:paraId="3F41E3AA" w14:textId="77777777" w:rsidR="002A0EED" w:rsidRPr="005E2D39" w:rsidRDefault="002A0EED" w:rsidP="002719E8">
            <w:pPr>
              <w:rPr>
                <w:rFonts w:cstheme="minorHAnsi"/>
                <w:szCs w:val="18"/>
              </w:rPr>
            </w:pPr>
            <w:r w:rsidRPr="005E2D39">
              <w:rPr>
                <w:rFonts w:cstheme="minorHAnsi"/>
                <w:szCs w:val="18"/>
              </w:rPr>
              <w:t>E-mailadres</w:t>
            </w:r>
          </w:p>
        </w:tc>
        <w:tc>
          <w:tcPr>
            <w:tcW w:w="6515" w:type="dxa"/>
          </w:tcPr>
          <w:p w14:paraId="5DC7D682" w14:textId="77777777" w:rsidR="002A0EED" w:rsidRPr="005E2D39" w:rsidRDefault="002A0EED" w:rsidP="002719E8">
            <w:pPr>
              <w:rPr>
                <w:rFonts w:cstheme="minorHAnsi"/>
                <w:szCs w:val="18"/>
              </w:rPr>
            </w:pPr>
          </w:p>
        </w:tc>
      </w:tr>
      <w:tr w:rsidR="002A0EED" w:rsidRPr="005E2D39" w14:paraId="287A0848" w14:textId="77777777" w:rsidTr="007E4F64">
        <w:tc>
          <w:tcPr>
            <w:tcW w:w="2547" w:type="dxa"/>
          </w:tcPr>
          <w:p w14:paraId="1B28589F" w14:textId="77777777" w:rsidR="002A0EED" w:rsidRPr="005E2D39" w:rsidRDefault="002A0EED" w:rsidP="002719E8">
            <w:pPr>
              <w:rPr>
                <w:rFonts w:cstheme="minorHAnsi"/>
                <w:szCs w:val="18"/>
              </w:rPr>
            </w:pPr>
            <w:r w:rsidRPr="005E2D39">
              <w:rPr>
                <w:rFonts w:cstheme="minorHAnsi"/>
                <w:szCs w:val="18"/>
              </w:rPr>
              <w:t>Contactpersoon</w:t>
            </w:r>
          </w:p>
        </w:tc>
        <w:tc>
          <w:tcPr>
            <w:tcW w:w="6515" w:type="dxa"/>
          </w:tcPr>
          <w:p w14:paraId="75DC88D3" w14:textId="77777777" w:rsidR="002A0EED" w:rsidRPr="005E2D39" w:rsidRDefault="002A0EED" w:rsidP="002719E8">
            <w:pPr>
              <w:rPr>
                <w:rFonts w:cstheme="minorHAnsi"/>
                <w:szCs w:val="18"/>
              </w:rPr>
            </w:pPr>
          </w:p>
        </w:tc>
      </w:tr>
    </w:tbl>
    <w:p w14:paraId="6C9C6EEC" w14:textId="77777777" w:rsidR="002A0EED" w:rsidRPr="005E2D39" w:rsidRDefault="002A0EED" w:rsidP="50782DA2"/>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50782DA2" w14:paraId="2BD27A5D" w14:textId="77777777" w:rsidTr="50782DA2">
        <w:trPr>
          <w:trHeight w:val="300"/>
        </w:trPr>
        <w:tc>
          <w:tcPr>
            <w:tcW w:w="2547" w:type="dxa"/>
          </w:tcPr>
          <w:p w14:paraId="2BE0148B" w14:textId="77777777" w:rsidR="50782DA2" w:rsidRDefault="50782DA2" w:rsidP="50782DA2">
            <w:r w:rsidRPr="50782DA2">
              <w:t>Bedrijfsnaam</w:t>
            </w:r>
          </w:p>
        </w:tc>
        <w:tc>
          <w:tcPr>
            <w:tcW w:w="6515" w:type="dxa"/>
          </w:tcPr>
          <w:p w14:paraId="6A9CB28D" w14:textId="77777777" w:rsidR="50782DA2" w:rsidRDefault="50782DA2" w:rsidP="50782DA2"/>
        </w:tc>
      </w:tr>
      <w:tr w:rsidR="50782DA2" w14:paraId="34E53073" w14:textId="77777777" w:rsidTr="50782DA2">
        <w:trPr>
          <w:trHeight w:val="300"/>
        </w:trPr>
        <w:tc>
          <w:tcPr>
            <w:tcW w:w="2547" w:type="dxa"/>
          </w:tcPr>
          <w:p w14:paraId="1259052E" w14:textId="77777777" w:rsidR="50782DA2" w:rsidRDefault="50782DA2" w:rsidP="50782DA2">
            <w:r w:rsidRPr="50782DA2">
              <w:t>KvK nummer</w:t>
            </w:r>
          </w:p>
        </w:tc>
        <w:tc>
          <w:tcPr>
            <w:tcW w:w="6515" w:type="dxa"/>
          </w:tcPr>
          <w:p w14:paraId="24970F8E" w14:textId="77777777" w:rsidR="50782DA2" w:rsidRDefault="50782DA2" w:rsidP="50782DA2"/>
        </w:tc>
      </w:tr>
      <w:tr w:rsidR="50782DA2" w14:paraId="5DA9B442" w14:textId="77777777" w:rsidTr="50782DA2">
        <w:trPr>
          <w:trHeight w:val="300"/>
        </w:trPr>
        <w:tc>
          <w:tcPr>
            <w:tcW w:w="2547" w:type="dxa"/>
          </w:tcPr>
          <w:p w14:paraId="5D886374" w14:textId="77777777" w:rsidR="50782DA2" w:rsidRDefault="50782DA2" w:rsidP="50782DA2">
            <w:r w:rsidRPr="50782DA2">
              <w:t>Rol in combinatie</w:t>
            </w:r>
          </w:p>
        </w:tc>
        <w:tc>
          <w:tcPr>
            <w:tcW w:w="6515" w:type="dxa"/>
          </w:tcPr>
          <w:p w14:paraId="70CD0B27" w14:textId="77777777" w:rsidR="50782DA2" w:rsidRDefault="50782DA2" w:rsidP="50782DA2"/>
        </w:tc>
      </w:tr>
      <w:tr w:rsidR="50782DA2" w14:paraId="132F6E00" w14:textId="77777777" w:rsidTr="50782DA2">
        <w:trPr>
          <w:trHeight w:val="300"/>
        </w:trPr>
        <w:tc>
          <w:tcPr>
            <w:tcW w:w="2547" w:type="dxa"/>
          </w:tcPr>
          <w:p w14:paraId="0D53978C" w14:textId="77777777" w:rsidR="50782DA2" w:rsidRDefault="50782DA2" w:rsidP="50782DA2">
            <w:r w:rsidRPr="50782DA2">
              <w:t>Postadres</w:t>
            </w:r>
          </w:p>
        </w:tc>
        <w:tc>
          <w:tcPr>
            <w:tcW w:w="6515" w:type="dxa"/>
          </w:tcPr>
          <w:p w14:paraId="3CBCAA92" w14:textId="77777777" w:rsidR="50782DA2" w:rsidRDefault="50782DA2" w:rsidP="50782DA2"/>
        </w:tc>
      </w:tr>
      <w:tr w:rsidR="50782DA2" w14:paraId="22A329B1" w14:textId="77777777" w:rsidTr="50782DA2">
        <w:trPr>
          <w:trHeight w:val="300"/>
        </w:trPr>
        <w:tc>
          <w:tcPr>
            <w:tcW w:w="2547" w:type="dxa"/>
          </w:tcPr>
          <w:p w14:paraId="60A32AEB" w14:textId="77777777" w:rsidR="50782DA2" w:rsidRDefault="50782DA2" w:rsidP="50782DA2">
            <w:r w:rsidRPr="50782DA2">
              <w:t>Telefoonnummer</w:t>
            </w:r>
          </w:p>
        </w:tc>
        <w:tc>
          <w:tcPr>
            <w:tcW w:w="6515" w:type="dxa"/>
          </w:tcPr>
          <w:p w14:paraId="7F6FC853" w14:textId="77777777" w:rsidR="50782DA2" w:rsidRDefault="50782DA2" w:rsidP="50782DA2"/>
        </w:tc>
      </w:tr>
      <w:tr w:rsidR="50782DA2" w14:paraId="3D9FE648" w14:textId="77777777" w:rsidTr="50782DA2">
        <w:trPr>
          <w:trHeight w:val="300"/>
        </w:trPr>
        <w:tc>
          <w:tcPr>
            <w:tcW w:w="2547" w:type="dxa"/>
          </w:tcPr>
          <w:p w14:paraId="7DBDED84" w14:textId="77777777" w:rsidR="50782DA2" w:rsidRDefault="50782DA2" w:rsidP="50782DA2">
            <w:r w:rsidRPr="50782DA2">
              <w:t>E-mailadres</w:t>
            </w:r>
          </w:p>
        </w:tc>
        <w:tc>
          <w:tcPr>
            <w:tcW w:w="6515" w:type="dxa"/>
          </w:tcPr>
          <w:p w14:paraId="3FD40C5A" w14:textId="77777777" w:rsidR="50782DA2" w:rsidRDefault="50782DA2" w:rsidP="50782DA2"/>
        </w:tc>
      </w:tr>
      <w:tr w:rsidR="50782DA2" w14:paraId="604759F3" w14:textId="77777777" w:rsidTr="50782DA2">
        <w:trPr>
          <w:trHeight w:val="300"/>
        </w:trPr>
        <w:tc>
          <w:tcPr>
            <w:tcW w:w="2547" w:type="dxa"/>
          </w:tcPr>
          <w:p w14:paraId="19D14963" w14:textId="77777777" w:rsidR="50782DA2" w:rsidRDefault="50782DA2" w:rsidP="50782DA2">
            <w:r w:rsidRPr="50782DA2">
              <w:t>Contactpersoon</w:t>
            </w:r>
          </w:p>
        </w:tc>
        <w:tc>
          <w:tcPr>
            <w:tcW w:w="6515" w:type="dxa"/>
          </w:tcPr>
          <w:p w14:paraId="253E9283" w14:textId="77777777" w:rsidR="50782DA2" w:rsidRDefault="50782DA2" w:rsidP="50782DA2"/>
        </w:tc>
      </w:tr>
    </w:tbl>
    <w:p w14:paraId="3C927211" w14:textId="281DBB45" w:rsidR="50782DA2" w:rsidRDefault="50782DA2" w:rsidP="50782DA2"/>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6515"/>
      </w:tblGrid>
      <w:tr w:rsidR="002A0EED" w:rsidRPr="005E2D39" w14:paraId="1A2460A7" w14:textId="77777777" w:rsidTr="50782DA2">
        <w:trPr>
          <w:trHeight w:val="300"/>
        </w:trPr>
        <w:tc>
          <w:tcPr>
            <w:tcW w:w="2547" w:type="dxa"/>
          </w:tcPr>
          <w:p w14:paraId="4858397D" w14:textId="77777777" w:rsidR="002A0EED" w:rsidRPr="005E2D39" w:rsidRDefault="002A0EED" w:rsidP="002719E8">
            <w:pPr>
              <w:rPr>
                <w:rFonts w:cstheme="minorHAnsi"/>
                <w:szCs w:val="18"/>
              </w:rPr>
            </w:pPr>
            <w:r w:rsidRPr="005E2D39">
              <w:rPr>
                <w:rFonts w:cstheme="minorHAnsi"/>
                <w:szCs w:val="18"/>
              </w:rPr>
              <w:t>Bedrijfsnaam</w:t>
            </w:r>
          </w:p>
        </w:tc>
        <w:tc>
          <w:tcPr>
            <w:tcW w:w="6515" w:type="dxa"/>
          </w:tcPr>
          <w:p w14:paraId="7BA23DA8" w14:textId="77777777" w:rsidR="002A0EED" w:rsidRPr="005E2D39" w:rsidRDefault="002A0EED" w:rsidP="002719E8">
            <w:pPr>
              <w:rPr>
                <w:rFonts w:cstheme="minorHAnsi"/>
                <w:szCs w:val="18"/>
              </w:rPr>
            </w:pPr>
          </w:p>
        </w:tc>
      </w:tr>
      <w:tr w:rsidR="002A0EED" w:rsidRPr="005E2D39" w14:paraId="46B22ABD" w14:textId="77777777" w:rsidTr="50782DA2">
        <w:trPr>
          <w:trHeight w:val="300"/>
        </w:trPr>
        <w:tc>
          <w:tcPr>
            <w:tcW w:w="2547" w:type="dxa"/>
          </w:tcPr>
          <w:p w14:paraId="009C9BA5" w14:textId="77777777" w:rsidR="002A0EED" w:rsidRPr="005E2D39" w:rsidRDefault="002A0EED" w:rsidP="002719E8">
            <w:pPr>
              <w:rPr>
                <w:rFonts w:cstheme="minorHAnsi"/>
                <w:szCs w:val="18"/>
              </w:rPr>
            </w:pPr>
            <w:r w:rsidRPr="005E2D39">
              <w:rPr>
                <w:rFonts w:cstheme="minorHAnsi"/>
                <w:szCs w:val="18"/>
              </w:rPr>
              <w:t>KvK nummer</w:t>
            </w:r>
          </w:p>
        </w:tc>
        <w:tc>
          <w:tcPr>
            <w:tcW w:w="6515" w:type="dxa"/>
          </w:tcPr>
          <w:p w14:paraId="130BCC88" w14:textId="77777777" w:rsidR="002A0EED" w:rsidRPr="005E2D39" w:rsidRDefault="002A0EED" w:rsidP="002719E8">
            <w:pPr>
              <w:rPr>
                <w:rFonts w:cstheme="minorHAnsi"/>
                <w:szCs w:val="18"/>
              </w:rPr>
            </w:pPr>
          </w:p>
        </w:tc>
      </w:tr>
      <w:tr w:rsidR="002A0EED" w:rsidRPr="005E2D39" w14:paraId="60E41DAB" w14:textId="77777777" w:rsidTr="50782DA2">
        <w:trPr>
          <w:trHeight w:val="300"/>
        </w:trPr>
        <w:tc>
          <w:tcPr>
            <w:tcW w:w="2547" w:type="dxa"/>
          </w:tcPr>
          <w:p w14:paraId="3C1E75E1" w14:textId="77777777" w:rsidR="002A0EED" w:rsidRPr="005E2D39" w:rsidRDefault="002A0EED" w:rsidP="002719E8">
            <w:pPr>
              <w:rPr>
                <w:rFonts w:cstheme="minorHAnsi"/>
                <w:szCs w:val="18"/>
              </w:rPr>
            </w:pPr>
            <w:r w:rsidRPr="005E2D39">
              <w:rPr>
                <w:rFonts w:cstheme="minorHAnsi"/>
                <w:szCs w:val="18"/>
              </w:rPr>
              <w:t>Rol in combinatie</w:t>
            </w:r>
          </w:p>
        </w:tc>
        <w:tc>
          <w:tcPr>
            <w:tcW w:w="6515" w:type="dxa"/>
          </w:tcPr>
          <w:p w14:paraId="779D1965" w14:textId="77777777" w:rsidR="002A0EED" w:rsidRPr="005E2D39" w:rsidRDefault="002A0EED" w:rsidP="002719E8">
            <w:pPr>
              <w:rPr>
                <w:rFonts w:cstheme="minorHAnsi"/>
                <w:szCs w:val="18"/>
              </w:rPr>
            </w:pPr>
          </w:p>
        </w:tc>
      </w:tr>
      <w:tr w:rsidR="002A0EED" w:rsidRPr="005E2D39" w14:paraId="3FFCFDFF" w14:textId="77777777" w:rsidTr="50782DA2">
        <w:trPr>
          <w:trHeight w:val="300"/>
        </w:trPr>
        <w:tc>
          <w:tcPr>
            <w:tcW w:w="2547" w:type="dxa"/>
          </w:tcPr>
          <w:p w14:paraId="2A530B34" w14:textId="77777777" w:rsidR="002A0EED" w:rsidRPr="005E2D39" w:rsidRDefault="002A0EED" w:rsidP="002719E8">
            <w:pPr>
              <w:rPr>
                <w:rFonts w:cstheme="minorHAnsi"/>
                <w:szCs w:val="18"/>
              </w:rPr>
            </w:pPr>
            <w:r w:rsidRPr="005E2D39">
              <w:rPr>
                <w:rFonts w:cstheme="minorHAnsi"/>
                <w:szCs w:val="18"/>
              </w:rPr>
              <w:t>Postadres</w:t>
            </w:r>
          </w:p>
        </w:tc>
        <w:tc>
          <w:tcPr>
            <w:tcW w:w="6515" w:type="dxa"/>
          </w:tcPr>
          <w:p w14:paraId="4EE19AD0" w14:textId="77777777" w:rsidR="002A0EED" w:rsidRPr="005E2D39" w:rsidRDefault="002A0EED" w:rsidP="002719E8">
            <w:pPr>
              <w:rPr>
                <w:rFonts w:cstheme="minorHAnsi"/>
                <w:szCs w:val="18"/>
              </w:rPr>
            </w:pPr>
          </w:p>
        </w:tc>
      </w:tr>
      <w:tr w:rsidR="002A0EED" w:rsidRPr="005E2D39" w14:paraId="17871A75" w14:textId="77777777" w:rsidTr="50782DA2">
        <w:trPr>
          <w:trHeight w:val="300"/>
        </w:trPr>
        <w:tc>
          <w:tcPr>
            <w:tcW w:w="2547" w:type="dxa"/>
          </w:tcPr>
          <w:p w14:paraId="67A8F0B5" w14:textId="77777777" w:rsidR="002A0EED" w:rsidRPr="005E2D39" w:rsidRDefault="002A0EED" w:rsidP="002719E8">
            <w:pPr>
              <w:rPr>
                <w:rFonts w:cstheme="minorHAnsi"/>
                <w:szCs w:val="18"/>
              </w:rPr>
            </w:pPr>
            <w:r w:rsidRPr="005E2D39">
              <w:rPr>
                <w:rFonts w:cstheme="minorHAnsi"/>
                <w:szCs w:val="18"/>
              </w:rPr>
              <w:t>Telefoonnummer</w:t>
            </w:r>
          </w:p>
        </w:tc>
        <w:tc>
          <w:tcPr>
            <w:tcW w:w="6515" w:type="dxa"/>
          </w:tcPr>
          <w:p w14:paraId="57273E1F" w14:textId="77777777" w:rsidR="002A0EED" w:rsidRPr="005E2D39" w:rsidRDefault="002A0EED" w:rsidP="002719E8">
            <w:pPr>
              <w:rPr>
                <w:rFonts w:cstheme="minorHAnsi"/>
                <w:szCs w:val="18"/>
              </w:rPr>
            </w:pPr>
          </w:p>
        </w:tc>
      </w:tr>
      <w:tr w:rsidR="002A0EED" w:rsidRPr="005E2D39" w14:paraId="602FEEE5" w14:textId="77777777" w:rsidTr="50782DA2">
        <w:trPr>
          <w:trHeight w:val="300"/>
        </w:trPr>
        <w:tc>
          <w:tcPr>
            <w:tcW w:w="2547" w:type="dxa"/>
          </w:tcPr>
          <w:p w14:paraId="350EC343" w14:textId="77777777" w:rsidR="002A0EED" w:rsidRPr="005E2D39" w:rsidRDefault="002A0EED" w:rsidP="002719E8">
            <w:pPr>
              <w:rPr>
                <w:rFonts w:cstheme="minorHAnsi"/>
                <w:szCs w:val="18"/>
              </w:rPr>
            </w:pPr>
            <w:r w:rsidRPr="005E2D39">
              <w:rPr>
                <w:rFonts w:cstheme="minorHAnsi"/>
                <w:szCs w:val="18"/>
              </w:rPr>
              <w:t>E-mailadres</w:t>
            </w:r>
          </w:p>
        </w:tc>
        <w:tc>
          <w:tcPr>
            <w:tcW w:w="6515" w:type="dxa"/>
          </w:tcPr>
          <w:p w14:paraId="1265A321" w14:textId="77777777" w:rsidR="002A0EED" w:rsidRPr="005E2D39" w:rsidRDefault="002A0EED" w:rsidP="002719E8">
            <w:pPr>
              <w:rPr>
                <w:rFonts w:cstheme="minorHAnsi"/>
                <w:szCs w:val="18"/>
              </w:rPr>
            </w:pPr>
          </w:p>
        </w:tc>
      </w:tr>
      <w:tr w:rsidR="002A0EED" w:rsidRPr="005E2D39" w14:paraId="10C393CF" w14:textId="77777777" w:rsidTr="50782DA2">
        <w:trPr>
          <w:trHeight w:val="300"/>
        </w:trPr>
        <w:tc>
          <w:tcPr>
            <w:tcW w:w="2547" w:type="dxa"/>
          </w:tcPr>
          <w:p w14:paraId="29ECB317" w14:textId="77777777" w:rsidR="002A0EED" w:rsidRPr="005E2D39" w:rsidRDefault="002A0EED" w:rsidP="002719E8">
            <w:pPr>
              <w:rPr>
                <w:rFonts w:cstheme="minorHAnsi"/>
                <w:szCs w:val="18"/>
              </w:rPr>
            </w:pPr>
            <w:r w:rsidRPr="005E2D39">
              <w:rPr>
                <w:rFonts w:cstheme="minorHAnsi"/>
                <w:szCs w:val="18"/>
              </w:rPr>
              <w:t>Contactpersoon</w:t>
            </w:r>
          </w:p>
        </w:tc>
        <w:tc>
          <w:tcPr>
            <w:tcW w:w="6515" w:type="dxa"/>
          </w:tcPr>
          <w:p w14:paraId="789F4268" w14:textId="77777777" w:rsidR="002A0EED" w:rsidRPr="005E2D39" w:rsidRDefault="002A0EED" w:rsidP="002719E8">
            <w:pPr>
              <w:rPr>
                <w:rFonts w:cstheme="minorHAnsi"/>
                <w:szCs w:val="18"/>
              </w:rPr>
            </w:pPr>
          </w:p>
        </w:tc>
      </w:tr>
    </w:tbl>
    <w:p w14:paraId="73F0B9A4" w14:textId="1C490684" w:rsidR="002A0EED" w:rsidRPr="00D3026C" w:rsidRDefault="002A0EED" w:rsidP="00FD68DE">
      <w:pPr>
        <w:pStyle w:val="Kop2"/>
        <w:rPr>
          <w:rFonts w:ascii="Montserrat" w:hAnsi="Montserrat" w:cstheme="minorHAnsi"/>
          <w:b/>
          <w:bCs/>
          <w:sz w:val="24"/>
          <w:szCs w:val="24"/>
        </w:rPr>
      </w:pPr>
      <w:r w:rsidRPr="00FD68DE">
        <w:lastRenderedPageBreak/>
        <w:t>Geschiktheidseisen</w:t>
      </w:r>
    </w:p>
    <w:p w14:paraId="750EC7A7" w14:textId="77777777" w:rsidR="002A0EED" w:rsidRPr="00FD68DE" w:rsidRDefault="002A0EED" w:rsidP="00784F68">
      <w:pPr>
        <w:pStyle w:val="Kop2"/>
        <w:rPr>
          <w:rFonts w:cstheme="minorHAnsi"/>
          <w:b/>
          <w:bCs/>
          <w:sz w:val="18"/>
          <w:szCs w:val="18"/>
        </w:rPr>
      </w:pPr>
      <w:r w:rsidRPr="00784F68">
        <w:rPr>
          <w:rFonts w:ascii="Montserrat" w:hAnsi="Montserrat"/>
          <w:b/>
          <w:bCs/>
          <w:sz w:val="24"/>
          <w:szCs w:val="24"/>
        </w:rPr>
        <w:t>Solvabiliteit</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2A0EED" w:rsidRPr="00FD68DE" w14:paraId="57B59456" w14:textId="77777777" w:rsidTr="50782DA2">
        <w:trPr>
          <w:trHeight w:val="12757"/>
        </w:trPr>
        <w:tc>
          <w:tcPr>
            <w:tcW w:w="9062" w:type="dxa"/>
          </w:tcPr>
          <w:p w14:paraId="530E5444" w14:textId="77777777" w:rsidR="002A0EED" w:rsidRPr="00FD68DE" w:rsidRDefault="002A0EED" w:rsidP="50782DA2">
            <w:pPr>
              <w:rPr>
                <w:u w:val="single"/>
              </w:rPr>
            </w:pPr>
            <w:r>
              <w:t xml:space="preserve">U toont op overtuigende wijze aan over de middelen te beschikken die benodigd zijn voor het realiseren van het project. U voegt de benodigde bewijsmiddelen bij uw aanmelding, zoals rekeningoverzichten, actuele balans/jaarstukken inclusief toelichting of leningsovereenkomsten. </w:t>
            </w:r>
          </w:p>
          <w:p w14:paraId="67C3A59E" w14:textId="77777777" w:rsidR="002A0EED" w:rsidRPr="00FD68DE" w:rsidRDefault="002A0EED" w:rsidP="002719E8">
            <w:pPr>
              <w:rPr>
                <w:rFonts w:cstheme="minorHAnsi"/>
                <w:szCs w:val="18"/>
              </w:rPr>
            </w:pPr>
          </w:p>
        </w:tc>
      </w:tr>
    </w:tbl>
    <w:p w14:paraId="6C087D55" w14:textId="77777777" w:rsidR="002A0EED" w:rsidRDefault="002A0EED" w:rsidP="002A0EED">
      <w:pPr>
        <w:rPr>
          <w:rFonts w:ascii="Montserrat" w:hAnsi="Montserrat" w:cstheme="minorHAnsi"/>
          <w:b/>
          <w:bCs/>
          <w:sz w:val="20"/>
          <w:szCs w:val="20"/>
        </w:rPr>
      </w:pPr>
    </w:p>
    <w:p w14:paraId="1CBD1AC5" w14:textId="77777777" w:rsidR="002A0EED" w:rsidRPr="00D3026C" w:rsidRDefault="002A0EED" w:rsidP="00784F68">
      <w:pPr>
        <w:pStyle w:val="Kop2"/>
        <w:rPr>
          <w:rFonts w:ascii="Montserrat" w:hAnsi="Montserrat" w:cstheme="minorHAnsi"/>
          <w:b/>
          <w:bCs/>
          <w:sz w:val="20"/>
          <w:szCs w:val="20"/>
        </w:rPr>
      </w:pPr>
      <w:r w:rsidRPr="00784F68">
        <w:lastRenderedPageBreak/>
        <w:t>Referenties</w:t>
      </w:r>
    </w:p>
    <w:p w14:paraId="1DB8B8D5" w14:textId="77777777" w:rsidR="002A0EED" w:rsidRPr="00D3026C" w:rsidRDefault="002A0EED" w:rsidP="00784F68">
      <w:pPr>
        <w:pStyle w:val="Kop2"/>
        <w:rPr>
          <w:rFonts w:ascii="Montserrat" w:hAnsi="Montserrat" w:cstheme="minorHAnsi"/>
          <w:b/>
          <w:bCs/>
          <w:sz w:val="20"/>
          <w:szCs w:val="20"/>
        </w:rPr>
      </w:pPr>
      <w:r w:rsidRPr="50782DA2">
        <w:rPr>
          <w:rFonts w:ascii="Montserrat" w:hAnsi="Montserrat"/>
          <w:b/>
          <w:bCs/>
          <w:sz w:val="24"/>
          <w:szCs w:val="24"/>
        </w:rPr>
        <w:t>Kerncompetentie 1 Ervaring met het realiseren van een woongebouw met gemengd woonprogramma</w:t>
      </w:r>
    </w:p>
    <w:p w14:paraId="74FA0148" w14:textId="504862DB" w:rsidR="646E148A" w:rsidRDefault="646E148A" w:rsidP="50782DA2">
      <w:pPr>
        <w:rPr>
          <w:rFonts w:eastAsia="Verdana" w:cs="Verdana"/>
          <w:szCs w:val="18"/>
        </w:rPr>
      </w:pPr>
      <w:r w:rsidRPr="50782DA2">
        <w:rPr>
          <w:rFonts w:eastAsia="Verdana" w:cs="Verdana"/>
          <w:szCs w:val="18"/>
        </w:rPr>
        <w:t>De aanmelder toont met behulp van één referentieproject aan over aantoonbare kennis, ervaring en competenties te beschikken op het gebied van het realiseren van een woongebouw bestaande uit minimaal 16 woningen, met een gemengd woonprogramma in een stedelijke omgeving (zoals een woonwijk of binnenstedelijk gebied). Het referentieproject voldoet minimaal aan de volgende eisen:</w:t>
      </w:r>
    </w:p>
    <w:p w14:paraId="4559FBC1" w14:textId="49319D07" w:rsidR="646E148A" w:rsidRDefault="646E148A" w:rsidP="50782DA2">
      <w:pPr>
        <w:pStyle w:val="Lijstalinea"/>
        <w:numPr>
          <w:ilvl w:val="0"/>
          <w:numId w:val="6"/>
        </w:numPr>
        <w:rPr>
          <w:rFonts w:eastAsia="Verdana" w:cs="Verdana"/>
          <w:szCs w:val="18"/>
        </w:rPr>
      </w:pPr>
      <w:r w:rsidRPr="50782DA2">
        <w:rPr>
          <w:rFonts w:eastAsia="Verdana" w:cs="Verdana"/>
          <w:szCs w:val="18"/>
        </w:rPr>
        <w:t>Het betreft de realisatie van een gebouw waarin meerdere woonvormen zijn gecombineerd (bijvoorbeeld sociale huur, middenhuur, koop, zorgwoningen, jongerenhuisvesting, etc.);</w:t>
      </w:r>
    </w:p>
    <w:p w14:paraId="051F9685" w14:textId="11D8D5C5" w:rsidR="646E148A" w:rsidRDefault="646E148A" w:rsidP="50782DA2">
      <w:pPr>
        <w:pStyle w:val="Lijstalinea"/>
        <w:numPr>
          <w:ilvl w:val="0"/>
          <w:numId w:val="6"/>
        </w:numPr>
        <w:rPr>
          <w:rFonts w:eastAsia="Verdana" w:cs="Verdana"/>
          <w:szCs w:val="18"/>
        </w:rPr>
      </w:pPr>
      <w:r w:rsidRPr="50782DA2">
        <w:rPr>
          <w:rFonts w:eastAsia="Verdana" w:cs="Verdana"/>
          <w:szCs w:val="18"/>
        </w:rPr>
        <w:t>Het gebouw bestaat uit ten minste 2 bouwlagen;</w:t>
      </w:r>
    </w:p>
    <w:p w14:paraId="0BDC9FCD" w14:textId="75F033D0" w:rsidR="646E148A" w:rsidRDefault="646E148A" w:rsidP="50782DA2">
      <w:pPr>
        <w:pStyle w:val="Lijstalinea"/>
        <w:numPr>
          <w:ilvl w:val="0"/>
          <w:numId w:val="6"/>
        </w:numPr>
        <w:rPr>
          <w:rFonts w:eastAsia="Verdana" w:cs="Verdana"/>
          <w:szCs w:val="18"/>
        </w:rPr>
      </w:pPr>
      <w:r w:rsidRPr="50782DA2">
        <w:rPr>
          <w:rFonts w:eastAsia="Verdana" w:cs="Verdana"/>
          <w:szCs w:val="18"/>
        </w:rPr>
        <w:t>De aanmelder was eindverantwoordelijk voor de integrale realisatie van het gebouw, inclusief coördinatie van bouwlogistiek en afstemming met de omgeving;</w:t>
      </w:r>
    </w:p>
    <w:p w14:paraId="5F4C3080" w14:textId="4E1187E1" w:rsidR="646E148A" w:rsidRDefault="646E148A" w:rsidP="50782DA2">
      <w:pPr>
        <w:pStyle w:val="Lijstalinea"/>
        <w:numPr>
          <w:ilvl w:val="0"/>
          <w:numId w:val="6"/>
        </w:numPr>
        <w:rPr>
          <w:rFonts w:eastAsia="Verdana" w:cs="Verdana"/>
          <w:szCs w:val="18"/>
        </w:rPr>
      </w:pPr>
      <w:r w:rsidRPr="50782DA2">
        <w:rPr>
          <w:rFonts w:eastAsia="Verdana" w:cs="Verdana"/>
          <w:szCs w:val="18"/>
        </w:rPr>
        <w:t>Het referentieproject is in de afgelopen vijf jaar gerealiseerd en succesvol opgeleverd.</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5948"/>
      </w:tblGrid>
      <w:tr w:rsidR="002A0EED" w:rsidRPr="00784F68" w14:paraId="3E17C925" w14:textId="77777777" w:rsidTr="00784F68">
        <w:tc>
          <w:tcPr>
            <w:tcW w:w="3114" w:type="dxa"/>
          </w:tcPr>
          <w:p w14:paraId="3575C8BE" w14:textId="77777777" w:rsidR="002A0EED" w:rsidRPr="00784F68" w:rsidRDefault="002A0EED" w:rsidP="002719E8">
            <w:pPr>
              <w:rPr>
                <w:rFonts w:cstheme="minorHAnsi"/>
                <w:b/>
                <w:bCs/>
                <w:szCs w:val="18"/>
              </w:rPr>
            </w:pPr>
            <w:r w:rsidRPr="00784F68">
              <w:rPr>
                <w:rFonts w:cstheme="minorHAnsi"/>
                <w:b/>
                <w:bCs/>
                <w:szCs w:val="18"/>
              </w:rPr>
              <w:t>Opdrachtgever</w:t>
            </w:r>
          </w:p>
        </w:tc>
        <w:sdt>
          <w:sdtPr>
            <w:rPr>
              <w:rFonts w:cstheme="minorHAnsi"/>
              <w:b/>
              <w:bCs/>
              <w:szCs w:val="18"/>
            </w:rPr>
            <w:id w:val="878516739"/>
            <w:placeholder>
              <w:docPart w:val="DD225DB500E84B19A8C6C15D133FC41D"/>
            </w:placeholder>
          </w:sdtPr>
          <w:sdtContent>
            <w:sdt>
              <w:sdtPr>
                <w:rPr>
                  <w:rFonts w:cstheme="minorHAnsi"/>
                  <w:b/>
                  <w:bCs/>
                  <w:szCs w:val="18"/>
                </w:rPr>
                <w:id w:val="1435011727"/>
                <w:placeholder>
                  <w:docPart w:val="184169717F1F469D83AAF0C1DF2DBB55"/>
                </w:placeholder>
                <w:showingPlcHdr/>
              </w:sdtPr>
              <w:sdtContent>
                <w:tc>
                  <w:tcPr>
                    <w:tcW w:w="5948" w:type="dxa"/>
                  </w:tcPr>
                  <w:p w14:paraId="02A2E42A"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sdtContent>
        </w:sdt>
      </w:tr>
      <w:tr w:rsidR="002A0EED" w:rsidRPr="00784F68" w14:paraId="0785979E" w14:textId="77777777" w:rsidTr="00784F68">
        <w:tc>
          <w:tcPr>
            <w:tcW w:w="3114" w:type="dxa"/>
          </w:tcPr>
          <w:p w14:paraId="318C5887" w14:textId="77777777" w:rsidR="002A0EED" w:rsidRPr="00784F68" w:rsidRDefault="002A0EED" w:rsidP="002719E8">
            <w:pPr>
              <w:rPr>
                <w:rFonts w:cstheme="minorHAnsi"/>
                <w:b/>
                <w:bCs/>
                <w:szCs w:val="18"/>
              </w:rPr>
            </w:pPr>
            <w:r w:rsidRPr="00784F68">
              <w:rPr>
                <w:rFonts w:cstheme="minorHAnsi"/>
                <w:b/>
                <w:bCs/>
                <w:szCs w:val="18"/>
              </w:rPr>
              <w:t>Contactpersoon opdrachtgever (naam, e-mail, functie)</w:t>
            </w:r>
          </w:p>
        </w:tc>
        <w:sdt>
          <w:sdtPr>
            <w:rPr>
              <w:rFonts w:cstheme="minorHAnsi"/>
              <w:b/>
              <w:bCs/>
              <w:szCs w:val="18"/>
            </w:rPr>
            <w:id w:val="1778294969"/>
            <w:placeholder>
              <w:docPart w:val="ADD22AFA7301469FA7EEB5098DB7E521"/>
            </w:placeholder>
            <w:showingPlcHdr/>
          </w:sdtPr>
          <w:sdtContent>
            <w:tc>
              <w:tcPr>
                <w:tcW w:w="5948" w:type="dxa"/>
              </w:tcPr>
              <w:p w14:paraId="702CF37B"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39D3F902" w14:textId="77777777" w:rsidTr="00784F68">
        <w:tc>
          <w:tcPr>
            <w:tcW w:w="3114" w:type="dxa"/>
          </w:tcPr>
          <w:p w14:paraId="2B164B76" w14:textId="77777777" w:rsidR="002A0EED" w:rsidRPr="00784F68" w:rsidRDefault="002A0EED" w:rsidP="002719E8">
            <w:pPr>
              <w:rPr>
                <w:rFonts w:cstheme="minorHAnsi"/>
                <w:b/>
                <w:bCs/>
                <w:szCs w:val="18"/>
              </w:rPr>
            </w:pPr>
            <w:r w:rsidRPr="00784F68">
              <w:rPr>
                <w:rFonts w:cstheme="minorHAnsi"/>
                <w:b/>
                <w:bCs/>
                <w:szCs w:val="18"/>
              </w:rPr>
              <w:t>Looptijd referentieproject</w:t>
            </w:r>
          </w:p>
        </w:tc>
        <w:sdt>
          <w:sdtPr>
            <w:rPr>
              <w:rFonts w:cstheme="minorHAnsi"/>
              <w:b/>
              <w:bCs/>
              <w:szCs w:val="18"/>
            </w:rPr>
            <w:id w:val="-392046482"/>
            <w:placeholder>
              <w:docPart w:val="02D542FFC50E44C98B8AB627518F299B"/>
            </w:placeholder>
            <w:showingPlcHdr/>
          </w:sdtPr>
          <w:sdtContent>
            <w:tc>
              <w:tcPr>
                <w:tcW w:w="5948" w:type="dxa"/>
              </w:tcPr>
              <w:p w14:paraId="1159B726"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7A403FEB" w14:textId="77777777" w:rsidTr="00784F68">
        <w:tc>
          <w:tcPr>
            <w:tcW w:w="3114" w:type="dxa"/>
          </w:tcPr>
          <w:p w14:paraId="14049127" w14:textId="77777777" w:rsidR="002A0EED" w:rsidRPr="00784F68" w:rsidRDefault="002A0EED" w:rsidP="002719E8">
            <w:pPr>
              <w:rPr>
                <w:rFonts w:cstheme="minorHAnsi"/>
                <w:b/>
                <w:bCs/>
                <w:szCs w:val="18"/>
              </w:rPr>
            </w:pPr>
            <w:r w:rsidRPr="00784F68">
              <w:rPr>
                <w:rFonts w:cstheme="minorHAnsi"/>
                <w:b/>
                <w:bCs/>
                <w:szCs w:val="18"/>
              </w:rPr>
              <w:t>Waarde referentieproject</w:t>
            </w:r>
          </w:p>
        </w:tc>
        <w:sdt>
          <w:sdtPr>
            <w:rPr>
              <w:rFonts w:cstheme="minorHAnsi"/>
              <w:b/>
              <w:bCs/>
              <w:szCs w:val="18"/>
            </w:rPr>
            <w:id w:val="499468613"/>
            <w:placeholder>
              <w:docPart w:val="4CCE9906C8E14373BE5B6CDA0A8704A3"/>
            </w:placeholder>
            <w:showingPlcHdr/>
          </w:sdtPr>
          <w:sdtContent>
            <w:tc>
              <w:tcPr>
                <w:tcW w:w="5948" w:type="dxa"/>
              </w:tcPr>
              <w:p w14:paraId="0E414D54"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05E9021F" w14:textId="77777777" w:rsidTr="00784F68">
        <w:tc>
          <w:tcPr>
            <w:tcW w:w="3114" w:type="dxa"/>
          </w:tcPr>
          <w:p w14:paraId="0DE10140" w14:textId="77777777" w:rsidR="002A0EED" w:rsidRPr="00784F68" w:rsidRDefault="002A0EED" w:rsidP="002719E8">
            <w:pPr>
              <w:rPr>
                <w:rFonts w:cstheme="minorHAnsi"/>
                <w:b/>
                <w:bCs/>
                <w:szCs w:val="18"/>
              </w:rPr>
            </w:pPr>
            <w:r w:rsidRPr="00784F68">
              <w:rPr>
                <w:rFonts w:cstheme="minorHAnsi"/>
                <w:b/>
                <w:bCs/>
                <w:szCs w:val="18"/>
              </w:rPr>
              <w:t>Begindatum referentieproject</w:t>
            </w:r>
          </w:p>
        </w:tc>
        <w:sdt>
          <w:sdtPr>
            <w:rPr>
              <w:rFonts w:cstheme="minorHAnsi"/>
              <w:b/>
              <w:bCs/>
              <w:szCs w:val="18"/>
            </w:rPr>
            <w:id w:val="-1335915181"/>
            <w:placeholder>
              <w:docPart w:val="1ED130DF237A422F9A752746DF194F40"/>
            </w:placeholder>
            <w:showingPlcHdr/>
          </w:sdtPr>
          <w:sdtContent>
            <w:tc>
              <w:tcPr>
                <w:tcW w:w="5948" w:type="dxa"/>
              </w:tcPr>
              <w:p w14:paraId="0BF9B6DD"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58CC0416" w14:textId="77777777" w:rsidTr="00784F68">
        <w:tc>
          <w:tcPr>
            <w:tcW w:w="3114" w:type="dxa"/>
          </w:tcPr>
          <w:p w14:paraId="57031DD3" w14:textId="77777777" w:rsidR="002A0EED" w:rsidRPr="00784F68" w:rsidRDefault="002A0EED" w:rsidP="002719E8">
            <w:pPr>
              <w:rPr>
                <w:rFonts w:cstheme="minorHAnsi"/>
                <w:b/>
                <w:bCs/>
                <w:szCs w:val="18"/>
              </w:rPr>
            </w:pPr>
            <w:r w:rsidRPr="00784F68">
              <w:rPr>
                <w:rFonts w:cstheme="minorHAnsi"/>
                <w:b/>
                <w:bCs/>
                <w:szCs w:val="18"/>
              </w:rPr>
              <w:t>Einddatum referentieproject</w:t>
            </w:r>
          </w:p>
        </w:tc>
        <w:sdt>
          <w:sdtPr>
            <w:rPr>
              <w:rFonts w:cstheme="minorHAnsi"/>
              <w:b/>
              <w:bCs/>
              <w:szCs w:val="18"/>
            </w:rPr>
            <w:id w:val="-308012267"/>
            <w:placeholder>
              <w:docPart w:val="73671949EDC0488D8A1145629D458B10"/>
            </w:placeholder>
            <w:showingPlcHdr/>
          </w:sdtPr>
          <w:sdtContent>
            <w:tc>
              <w:tcPr>
                <w:tcW w:w="5948" w:type="dxa"/>
              </w:tcPr>
              <w:p w14:paraId="2D9C1B31"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418BC821" w14:textId="77777777" w:rsidTr="00784F68">
        <w:trPr>
          <w:trHeight w:val="3810"/>
        </w:trPr>
        <w:tc>
          <w:tcPr>
            <w:tcW w:w="3114" w:type="dxa"/>
          </w:tcPr>
          <w:p w14:paraId="25C59F4E" w14:textId="77777777" w:rsidR="002A0EED" w:rsidRPr="00784F68" w:rsidRDefault="002A0EED" w:rsidP="002719E8">
            <w:pPr>
              <w:rPr>
                <w:rFonts w:cstheme="minorHAnsi"/>
                <w:b/>
                <w:bCs/>
                <w:szCs w:val="18"/>
              </w:rPr>
            </w:pPr>
            <w:r w:rsidRPr="00784F68">
              <w:rPr>
                <w:rFonts w:cstheme="minorHAnsi"/>
                <w:b/>
                <w:bCs/>
                <w:szCs w:val="18"/>
              </w:rPr>
              <w:t>Korte beschrijving</w:t>
            </w:r>
          </w:p>
        </w:tc>
        <w:sdt>
          <w:sdtPr>
            <w:rPr>
              <w:rFonts w:cstheme="minorHAnsi"/>
              <w:b/>
              <w:bCs/>
              <w:szCs w:val="18"/>
            </w:rPr>
            <w:id w:val="-303623584"/>
            <w:placeholder>
              <w:docPart w:val="111A6D7EB7A44F07A3A25CA6292E5B99"/>
            </w:placeholder>
            <w:showingPlcHdr/>
          </w:sdtPr>
          <w:sdtContent>
            <w:tc>
              <w:tcPr>
                <w:tcW w:w="5948" w:type="dxa"/>
              </w:tcPr>
              <w:p w14:paraId="297D289D"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bl>
    <w:p w14:paraId="2A898390" w14:textId="77777777" w:rsidR="002A0EED" w:rsidRPr="00784F68" w:rsidRDefault="002A0EED" w:rsidP="002A0EED">
      <w:pPr>
        <w:rPr>
          <w:rFonts w:cstheme="minorHAnsi"/>
          <w:b/>
          <w:bCs/>
          <w:szCs w:val="18"/>
        </w:rPr>
      </w:pPr>
    </w:p>
    <w:p w14:paraId="78890287" w14:textId="77777777" w:rsidR="002A0EED" w:rsidRPr="00784F68" w:rsidRDefault="002A0EED" w:rsidP="002A0EED">
      <w:pPr>
        <w:rPr>
          <w:rFonts w:cstheme="minorHAnsi"/>
          <w:b/>
          <w:bCs/>
          <w:szCs w:val="18"/>
        </w:rPr>
      </w:pPr>
    </w:p>
    <w:p w14:paraId="3B32DF5E" w14:textId="77777777" w:rsidR="002A0EED" w:rsidRPr="00784F68" w:rsidRDefault="002A0EED" w:rsidP="002A0EED">
      <w:pPr>
        <w:rPr>
          <w:rFonts w:cstheme="minorHAnsi"/>
          <w:b/>
          <w:bCs/>
          <w:szCs w:val="18"/>
        </w:rPr>
      </w:pPr>
      <w:r w:rsidRPr="00784F68">
        <w:rPr>
          <w:rFonts w:cstheme="minorHAnsi"/>
          <w:b/>
          <w:bCs/>
          <w:szCs w:val="18"/>
        </w:rPr>
        <w:br w:type="page"/>
      </w:r>
    </w:p>
    <w:p w14:paraId="29AFE966" w14:textId="77777777" w:rsidR="002A0EED" w:rsidRPr="00D3026C" w:rsidRDefault="002A0EED" w:rsidP="00784F68">
      <w:pPr>
        <w:pStyle w:val="Kop2"/>
        <w:rPr>
          <w:rFonts w:ascii="Montserrat" w:hAnsi="Montserrat" w:cstheme="minorHAnsi"/>
          <w:b/>
          <w:bCs/>
          <w:sz w:val="20"/>
          <w:szCs w:val="20"/>
        </w:rPr>
      </w:pPr>
      <w:r w:rsidRPr="50782DA2">
        <w:rPr>
          <w:rFonts w:ascii="Montserrat" w:hAnsi="Montserrat"/>
          <w:b/>
          <w:bCs/>
          <w:sz w:val="24"/>
          <w:szCs w:val="24"/>
        </w:rPr>
        <w:lastRenderedPageBreak/>
        <w:t>Kerncompetentie 2 Ervaring met het realiseren van een woongebouw met passende woonvorm en ontmoetingsruimte</w:t>
      </w:r>
    </w:p>
    <w:p w14:paraId="1985F114" w14:textId="26B06E27" w:rsidR="0CE5379A" w:rsidRDefault="0CE5379A" w:rsidP="50782DA2">
      <w:pPr>
        <w:rPr>
          <w:rFonts w:eastAsia="Verdana" w:cs="Verdana"/>
          <w:szCs w:val="18"/>
        </w:rPr>
      </w:pPr>
      <w:r w:rsidRPr="50782DA2">
        <w:rPr>
          <w:rFonts w:eastAsia="Verdana" w:cs="Verdana"/>
          <w:szCs w:val="18"/>
        </w:rPr>
        <w:t>De aanmelder toont met behulp van één referentieproject aan over aantoonbare kennis, ervaring en competenties te beschikken op het gebied van het realiseren van een woongebouw met een passende woonvorm (bijvoorbeeld seniorenhuisvesting, zorgwoningen, jongerenhuisvesting, etc.) en een geïntegreerde ontmoetingsruimte. Het referentieproject voldoet minimaal aan de volgende eisen:</w:t>
      </w:r>
    </w:p>
    <w:p w14:paraId="24716050" w14:textId="3B7F3230" w:rsidR="0CE5379A" w:rsidRDefault="0CE5379A" w:rsidP="50782DA2">
      <w:pPr>
        <w:pStyle w:val="Lijstalinea"/>
        <w:numPr>
          <w:ilvl w:val="0"/>
          <w:numId w:val="7"/>
        </w:numPr>
        <w:rPr>
          <w:rFonts w:eastAsia="Verdana" w:cs="Verdana"/>
          <w:szCs w:val="18"/>
        </w:rPr>
      </w:pPr>
      <w:r w:rsidRPr="50782DA2">
        <w:rPr>
          <w:rFonts w:eastAsia="Verdana" w:cs="Verdana"/>
          <w:szCs w:val="18"/>
        </w:rPr>
        <w:t>Het betreft de realisatie van een gebouw waarin een specifieke woonvorm is toegepast (bijvoorbeeld senioren, zorg, jongeren, etc.);</w:t>
      </w:r>
    </w:p>
    <w:p w14:paraId="155D42B8" w14:textId="0BCE3903" w:rsidR="0CE5379A" w:rsidRDefault="0CE5379A" w:rsidP="50782DA2">
      <w:pPr>
        <w:pStyle w:val="Lijstalinea"/>
        <w:numPr>
          <w:ilvl w:val="0"/>
          <w:numId w:val="7"/>
        </w:numPr>
        <w:rPr>
          <w:rFonts w:eastAsia="Verdana" w:cs="Verdana"/>
          <w:szCs w:val="18"/>
        </w:rPr>
      </w:pPr>
      <w:r w:rsidRPr="50782DA2">
        <w:rPr>
          <w:rFonts w:eastAsia="Verdana" w:cs="Verdana"/>
          <w:szCs w:val="18"/>
        </w:rPr>
        <w:t>Het gebouw bevat een ontmoetingsruimte die toegankelijk is voor bewoners en/of de buurt;</w:t>
      </w:r>
    </w:p>
    <w:p w14:paraId="73366824" w14:textId="3C2289DE" w:rsidR="0CE5379A" w:rsidRDefault="0CE5379A" w:rsidP="50782DA2">
      <w:pPr>
        <w:pStyle w:val="Lijstalinea"/>
        <w:numPr>
          <w:ilvl w:val="0"/>
          <w:numId w:val="7"/>
        </w:numPr>
        <w:rPr>
          <w:rFonts w:eastAsia="Verdana" w:cs="Verdana"/>
          <w:szCs w:val="18"/>
        </w:rPr>
      </w:pPr>
      <w:r w:rsidRPr="50782DA2">
        <w:rPr>
          <w:rFonts w:eastAsia="Verdana" w:cs="Verdana"/>
          <w:szCs w:val="18"/>
        </w:rPr>
        <w:t>De aanmelder was eindverantwoordelijk voor de integrale realisatie van het gebouw, inclusief coördinatie van bouwlogistiek en afstemming met de omgeving;</w:t>
      </w:r>
    </w:p>
    <w:p w14:paraId="057C8521" w14:textId="1FAA6B92" w:rsidR="0CE5379A" w:rsidRDefault="0CE5379A" w:rsidP="50782DA2">
      <w:pPr>
        <w:pStyle w:val="Lijstalinea"/>
        <w:numPr>
          <w:ilvl w:val="0"/>
          <w:numId w:val="7"/>
        </w:numPr>
        <w:rPr>
          <w:rFonts w:eastAsia="Verdana" w:cs="Verdana"/>
          <w:szCs w:val="18"/>
        </w:rPr>
      </w:pPr>
      <w:r w:rsidRPr="50782DA2">
        <w:rPr>
          <w:rFonts w:eastAsia="Verdana" w:cs="Verdana"/>
          <w:szCs w:val="18"/>
        </w:rPr>
        <w:t>Het referentieproject is in de afgelopen vijf jaar gerealiseerd en succesvol opgeleverd.</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5948"/>
      </w:tblGrid>
      <w:tr w:rsidR="002A0EED" w:rsidRPr="00784F68" w14:paraId="093A276C" w14:textId="77777777" w:rsidTr="00784F68">
        <w:tc>
          <w:tcPr>
            <w:tcW w:w="3114" w:type="dxa"/>
          </w:tcPr>
          <w:p w14:paraId="02803F30" w14:textId="77777777" w:rsidR="002A0EED" w:rsidRPr="00784F68" w:rsidRDefault="002A0EED" w:rsidP="002719E8">
            <w:pPr>
              <w:rPr>
                <w:rFonts w:cstheme="minorHAnsi"/>
                <w:b/>
                <w:bCs/>
                <w:szCs w:val="18"/>
              </w:rPr>
            </w:pPr>
            <w:r w:rsidRPr="00784F68">
              <w:rPr>
                <w:rFonts w:cstheme="minorHAnsi"/>
                <w:b/>
                <w:bCs/>
                <w:szCs w:val="18"/>
              </w:rPr>
              <w:t>Opdrachtgever</w:t>
            </w:r>
          </w:p>
        </w:tc>
        <w:sdt>
          <w:sdtPr>
            <w:rPr>
              <w:rFonts w:cstheme="minorHAnsi"/>
              <w:b/>
              <w:bCs/>
              <w:szCs w:val="18"/>
            </w:rPr>
            <w:id w:val="-711659864"/>
            <w:placeholder>
              <w:docPart w:val="480FEC8C5F9F4B808458CF937D740F3B"/>
            </w:placeholder>
          </w:sdtPr>
          <w:sdtContent>
            <w:sdt>
              <w:sdtPr>
                <w:rPr>
                  <w:rFonts w:cstheme="minorHAnsi"/>
                  <w:b/>
                  <w:bCs/>
                  <w:szCs w:val="18"/>
                </w:rPr>
                <w:id w:val="503629317"/>
                <w:placeholder>
                  <w:docPart w:val="56382F07089A41BE8E0A91B146F5A463"/>
                </w:placeholder>
                <w:showingPlcHdr/>
              </w:sdtPr>
              <w:sdtContent>
                <w:tc>
                  <w:tcPr>
                    <w:tcW w:w="5948" w:type="dxa"/>
                  </w:tcPr>
                  <w:p w14:paraId="0D04B902"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sdtContent>
        </w:sdt>
      </w:tr>
      <w:tr w:rsidR="002A0EED" w:rsidRPr="00784F68" w14:paraId="198B6F84" w14:textId="77777777" w:rsidTr="00784F68">
        <w:tc>
          <w:tcPr>
            <w:tcW w:w="3114" w:type="dxa"/>
          </w:tcPr>
          <w:p w14:paraId="17070C5B" w14:textId="77777777" w:rsidR="002A0EED" w:rsidRPr="00784F68" w:rsidRDefault="002A0EED" w:rsidP="002719E8">
            <w:pPr>
              <w:rPr>
                <w:rFonts w:cstheme="minorHAnsi"/>
                <w:b/>
                <w:bCs/>
                <w:szCs w:val="18"/>
              </w:rPr>
            </w:pPr>
            <w:r w:rsidRPr="00784F68">
              <w:rPr>
                <w:rFonts w:cstheme="minorHAnsi"/>
                <w:b/>
                <w:bCs/>
                <w:szCs w:val="18"/>
              </w:rPr>
              <w:t>Contactpersoon opdrachtgever (naam, e-mail, functie)</w:t>
            </w:r>
          </w:p>
        </w:tc>
        <w:sdt>
          <w:sdtPr>
            <w:rPr>
              <w:rFonts w:cstheme="minorHAnsi"/>
              <w:b/>
              <w:bCs/>
              <w:szCs w:val="18"/>
            </w:rPr>
            <w:id w:val="355242783"/>
            <w:placeholder>
              <w:docPart w:val="A08E188D0BCA4847BB91B077D75FF003"/>
            </w:placeholder>
            <w:showingPlcHdr/>
          </w:sdtPr>
          <w:sdtContent>
            <w:tc>
              <w:tcPr>
                <w:tcW w:w="5948" w:type="dxa"/>
              </w:tcPr>
              <w:p w14:paraId="0471B723"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74D55BD7" w14:textId="77777777" w:rsidTr="00784F68">
        <w:tc>
          <w:tcPr>
            <w:tcW w:w="3114" w:type="dxa"/>
          </w:tcPr>
          <w:p w14:paraId="1541DE77" w14:textId="77777777" w:rsidR="002A0EED" w:rsidRPr="00784F68" w:rsidRDefault="002A0EED" w:rsidP="002719E8">
            <w:pPr>
              <w:rPr>
                <w:rFonts w:cstheme="minorHAnsi"/>
                <w:b/>
                <w:bCs/>
                <w:szCs w:val="18"/>
              </w:rPr>
            </w:pPr>
            <w:r w:rsidRPr="00784F68">
              <w:rPr>
                <w:rFonts w:cstheme="minorHAnsi"/>
                <w:b/>
                <w:bCs/>
                <w:szCs w:val="18"/>
              </w:rPr>
              <w:t>Looptijd referentieproject</w:t>
            </w:r>
          </w:p>
        </w:tc>
        <w:sdt>
          <w:sdtPr>
            <w:rPr>
              <w:rFonts w:cstheme="minorHAnsi"/>
              <w:b/>
              <w:bCs/>
              <w:szCs w:val="18"/>
            </w:rPr>
            <w:id w:val="1615022497"/>
            <w:placeholder>
              <w:docPart w:val="455970FBB7E74A9EB1D8E574987674F6"/>
            </w:placeholder>
            <w:showingPlcHdr/>
          </w:sdtPr>
          <w:sdtContent>
            <w:tc>
              <w:tcPr>
                <w:tcW w:w="5948" w:type="dxa"/>
              </w:tcPr>
              <w:p w14:paraId="1B0047F6"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21268690" w14:textId="77777777" w:rsidTr="00784F68">
        <w:tc>
          <w:tcPr>
            <w:tcW w:w="3114" w:type="dxa"/>
          </w:tcPr>
          <w:p w14:paraId="38313F24" w14:textId="77777777" w:rsidR="002A0EED" w:rsidRPr="00784F68" w:rsidRDefault="002A0EED" w:rsidP="002719E8">
            <w:pPr>
              <w:rPr>
                <w:rFonts w:cstheme="minorHAnsi"/>
                <w:b/>
                <w:bCs/>
                <w:szCs w:val="18"/>
              </w:rPr>
            </w:pPr>
            <w:r w:rsidRPr="00784F68">
              <w:rPr>
                <w:rFonts w:cstheme="minorHAnsi"/>
                <w:b/>
                <w:bCs/>
                <w:szCs w:val="18"/>
              </w:rPr>
              <w:t>Waarde referentieproject</w:t>
            </w:r>
          </w:p>
        </w:tc>
        <w:sdt>
          <w:sdtPr>
            <w:rPr>
              <w:rFonts w:cstheme="minorHAnsi"/>
              <w:b/>
              <w:bCs/>
              <w:szCs w:val="18"/>
            </w:rPr>
            <w:id w:val="-382785503"/>
            <w:placeholder>
              <w:docPart w:val="DBBDF114D59F4CAC8ED6D6E80286BF34"/>
            </w:placeholder>
            <w:showingPlcHdr/>
          </w:sdtPr>
          <w:sdtContent>
            <w:tc>
              <w:tcPr>
                <w:tcW w:w="5948" w:type="dxa"/>
              </w:tcPr>
              <w:p w14:paraId="5450219E"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53C22F14" w14:textId="77777777" w:rsidTr="00784F68">
        <w:tc>
          <w:tcPr>
            <w:tcW w:w="3114" w:type="dxa"/>
          </w:tcPr>
          <w:p w14:paraId="5E0505D2" w14:textId="77777777" w:rsidR="002A0EED" w:rsidRPr="00784F68" w:rsidRDefault="002A0EED" w:rsidP="002719E8">
            <w:pPr>
              <w:rPr>
                <w:rFonts w:cstheme="minorHAnsi"/>
                <w:b/>
                <w:bCs/>
                <w:szCs w:val="18"/>
              </w:rPr>
            </w:pPr>
            <w:r w:rsidRPr="00784F68">
              <w:rPr>
                <w:rFonts w:cstheme="minorHAnsi"/>
                <w:b/>
                <w:bCs/>
                <w:szCs w:val="18"/>
              </w:rPr>
              <w:t>Begindatum referentieproject</w:t>
            </w:r>
          </w:p>
        </w:tc>
        <w:sdt>
          <w:sdtPr>
            <w:rPr>
              <w:rFonts w:cstheme="minorHAnsi"/>
              <w:b/>
              <w:bCs/>
              <w:szCs w:val="18"/>
            </w:rPr>
            <w:id w:val="-668401219"/>
            <w:placeholder>
              <w:docPart w:val="A93B0D8653C8433AA083AE6F371A5088"/>
            </w:placeholder>
            <w:showingPlcHdr/>
          </w:sdtPr>
          <w:sdtContent>
            <w:tc>
              <w:tcPr>
                <w:tcW w:w="5948" w:type="dxa"/>
              </w:tcPr>
              <w:p w14:paraId="01BD3C62"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6EAE3F49" w14:textId="77777777" w:rsidTr="00784F68">
        <w:tc>
          <w:tcPr>
            <w:tcW w:w="3114" w:type="dxa"/>
          </w:tcPr>
          <w:p w14:paraId="5B94E3F0" w14:textId="77777777" w:rsidR="002A0EED" w:rsidRPr="00784F68" w:rsidRDefault="002A0EED" w:rsidP="002719E8">
            <w:pPr>
              <w:rPr>
                <w:rFonts w:cstheme="minorHAnsi"/>
                <w:b/>
                <w:bCs/>
                <w:szCs w:val="18"/>
              </w:rPr>
            </w:pPr>
            <w:r w:rsidRPr="00784F68">
              <w:rPr>
                <w:rFonts w:cstheme="minorHAnsi"/>
                <w:b/>
                <w:bCs/>
                <w:szCs w:val="18"/>
              </w:rPr>
              <w:t>Einddatum referentieproject</w:t>
            </w:r>
          </w:p>
        </w:tc>
        <w:sdt>
          <w:sdtPr>
            <w:rPr>
              <w:rFonts w:cstheme="minorHAnsi"/>
              <w:b/>
              <w:bCs/>
              <w:szCs w:val="18"/>
            </w:rPr>
            <w:id w:val="-206728257"/>
            <w:placeholder>
              <w:docPart w:val="DDD50662890043D3BB3B406B1818F929"/>
            </w:placeholder>
            <w:showingPlcHdr/>
          </w:sdtPr>
          <w:sdtContent>
            <w:tc>
              <w:tcPr>
                <w:tcW w:w="5948" w:type="dxa"/>
              </w:tcPr>
              <w:p w14:paraId="79F95E94"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6699713D" w14:textId="77777777" w:rsidTr="00784F68">
        <w:trPr>
          <w:trHeight w:val="3810"/>
        </w:trPr>
        <w:tc>
          <w:tcPr>
            <w:tcW w:w="3114" w:type="dxa"/>
          </w:tcPr>
          <w:p w14:paraId="2DBEC689" w14:textId="77777777" w:rsidR="002A0EED" w:rsidRPr="00784F68" w:rsidRDefault="002A0EED" w:rsidP="002719E8">
            <w:pPr>
              <w:rPr>
                <w:rFonts w:cstheme="minorHAnsi"/>
                <w:b/>
                <w:bCs/>
                <w:szCs w:val="18"/>
              </w:rPr>
            </w:pPr>
            <w:r w:rsidRPr="00784F68">
              <w:rPr>
                <w:rFonts w:cstheme="minorHAnsi"/>
                <w:b/>
                <w:bCs/>
                <w:szCs w:val="18"/>
              </w:rPr>
              <w:t>Korte beschrijving</w:t>
            </w:r>
          </w:p>
        </w:tc>
        <w:sdt>
          <w:sdtPr>
            <w:rPr>
              <w:rFonts w:cstheme="minorHAnsi"/>
              <w:b/>
              <w:bCs/>
              <w:szCs w:val="18"/>
            </w:rPr>
            <w:id w:val="1883521147"/>
            <w:placeholder>
              <w:docPart w:val="7F9F0FE0502B460F8566658A408B7554"/>
            </w:placeholder>
            <w:showingPlcHdr/>
          </w:sdtPr>
          <w:sdtContent>
            <w:tc>
              <w:tcPr>
                <w:tcW w:w="5948" w:type="dxa"/>
              </w:tcPr>
              <w:p w14:paraId="0AD348B8"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bl>
    <w:p w14:paraId="279A2C6B" w14:textId="77777777" w:rsidR="002A0EED" w:rsidRPr="00784F68" w:rsidRDefault="002A0EED" w:rsidP="002A0EED">
      <w:pPr>
        <w:rPr>
          <w:rFonts w:eastAsiaTheme="majorEastAsia" w:cstheme="majorBidi"/>
          <w:b/>
          <w:bCs/>
          <w:szCs w:val="18"/>
        </w:rPr>
      </w:pPr>
      <w:r w:rsidRPr="00784F68">
        <w:rPr>
          <w:rFonts w:eastAsiaTheme="majorEastAsia" w:cstheme="majorBidi"/>
          <w:b/>
          <w:bCs/>
          <w:szCs w:val="18"/>
        </w:rPr>
        <w:br w:type="page"/>
      </w:r>
    </w:p>
    <w:p w14:paraId="60A6D6FE" w14:textId="77777777" w:rsidR="002A0EED" w:rsidRPr="00D3026C" w:rsidRDefault="002A0EED" w:rsidP="00784F68">
      <w:pPr>
        <w:pStyle w:val="Kop2"/>
        <w:rPr>
          <w:rFonts w:ascii="Montserrat" w:hAnsi="Montserrat" w:cstheme="minorHAnsi"/>
          <w:b/>
          <w:bCs/>
          <w:sz w:val="18"/>
          <w:szCs w:val="18"/>
        </w:rPr>
      </w:pPr>
      <w:r w:rsidRPr="50782DA2">
        <w:rPr>
          <w:rFonts w:ascii="Montserrat" w:hAnsi="Montserrat"/>
          <w:b/>
          <w:bCs/>
          <w:sz w:val="24"/>
          <w:szCs w:val="24"/>
        </w:rPr>
        <w:lastRenderedPageBreak/>
        <w:t>Kerncompetentie 3 Ervaring met het realiseren van een woongebouw in stedelijk woongebied</w:t>
      </w:r>
    </w:p>
    <w:p w14:paraId="17A3017B" w14:textId="34CAA824" w:rsidR="05DFAF54" w:rsidRDefault="05DFAF54" w:rsidP="50782DA2">
      <w:pPr>
        <w:rPr>
          <w:rFonts w:eastAsia="Verdana" w:cs="Verdana"/>
          <w:szCs w:val="18"/>
        </w:rPr>
      </w:pPr>
      <w:r w:rsidRPr="50782DA2">
        <w:rPr>
          <w:rFonts w:eastAsia="Verdana" w:cs="Verdana"/>
          <w:szCs w:val="18"/>
        </w:rPr>
        <w:t>De aanmelder toont met behulp van één referentieproject aan over aantoonbare kennis, ervaring en competenties te beschikken op het gebied van het realiseren van een woongebouw in een stedelijke woonomgeving (zoals een woonwijk of binnenstedelijk gebied). Het referentieproject voldoet minimaal aan de volgende eisen:</w:t>
      </w:r>
    </w:p>
    <w:p w14:paraId="6E8F595D" w14:textId="33B49CAC" w:rsidR="05DFAF54" w:rsidRDefault="05DFAF54" w:rsidP="50782DA2">
      <w:pPr>
        <w:pStyle w:val="Lijstalinea"/>
        <w:numPr>
          <w:ilvl w:val="0"/>
          <w:numId w:val="6"/>
        </w:numPr>
        <w:rPr>
          <w:rFonts w:eastAsia="Verdana" w:cs="Verdana"/>
          <w:szCs w:val="18"/>
        </w:rPr>
      </w:pPr>
      <w:r w:rsidRPr="50782DA2">
        <w:rPr>
          <w:rFonts w:eastAsia="Verdana" w:cs="Verdana"/>
          <w:szCs w:val="18"/>
        </w:rPr>
        <w:t>Het betreft de realisatie van een gebouw met uitsluitend of overwegend woningen;</w:t>
      </w:r>
    </w:p>
    <w:p w14:paraId="234F51F8" w14:textId="35832B73" w:rsidR="05DFAF54" w:rsidRDefault="05DFAF54" w:rsidP="50782DA2">
      <w:pPr>
        <w:pStyle w:val="Lijstalinea"/>
        <w:numPr>
          <w:ilvl w:val="0"/>
          <w:numId w:val="6"/>
        </w:numPr>
        <w:rPr>
          <w:rFonts w:eastAsia="Verdana" w:cs="Verdana"/>
          <w:szCs w:val="18"/>
        </w:rPr>
      </w:pPr>
      <w:r w:rsidRPr="50782DA2">
        <w:rPr>
          <w:rFonts w:eastAsia="Verdana" w:cs="Verdana"/>
          <w:szCs w:val="18"/>
        </w:rPr>
        <w:t>Het gebouw bestaat uit ten minste 2 bouwlagen;</w:t>
      </w:r>
    </w:p>
    <w:p w14:paraId="7FA5636D" w14:textId="7CE2638D" w:rsidR="05DFAF54" w:rsidRDefault="05DFAF54" w:rsidP="50782DA2">
      <w:pPr>
        <w:pStyle w:val="Lijstalinea"/>
        <w:numPr>
          <w:ilvl w:val="0"/>
          <w:numId w:val="6"/>
        </w:numPr>
        <w:rPr>
          <w:rFonts w:eastAsia="Verdana" w:cs="Verdana"/>
          <w:szCs w:val="18"/>
        </w:rPr>
      </w:pPr>
      <w:r w:rsidRPr="50782DA2">
        <w:rPr>
          <w:rFonts w:eastAsia="Verdana" w:cs="Verdana"/>
          <w:szCs w:val="18"/>
        </w:rPr>
        <w:t>Het project is gelegen in een stedelijke woonomgeving (zoals een woonwijk, centrumgebied of vergelijkbaar);</w:t>
      </w:r>
    </w:p>
    <w:p w14:paraId="025154A5" w14:textId="300C4668" w:rsidR="05DFAF54" w:rsidRDefault="05DFAF54" w:rsidP="50782DA2">
      <w:pPr>
        <w:pStyle w:val="Lijstalinea"/>
        <w:numPr>
          <w:ilvl w:val="0"/>
          <w:numId w:val="6"/>
        </w:numPr>
        <w:rPr>
          <w:rFonts w:eastAsia="Verdana" w:cs="Verdana"/>
          <w:szCs w:val="18"/>
        </w:rPr>
      </w:pPr>
      <w:r w:rsidRPr="50782DA2">
        <w:rPr>
          <w:rFonts w:eastAsia="Verdana" w:cs="Verdana"/>
          <w:szCs w:val="18"/>
        </w:rPr>
        <w:t>De aanmelder was eindverantwoordelijk voor de integrale realisatie van het gebouw, inclusief coördinatie van bouwlogistiek en afstemming met de omgeving;</w:t>
      </w:r>
    </w:p>
    <w:p w14:paraId="27C7A57F" w14:textId="6A59732F" w:rsidR="05DFAF54" w:rsidRDefault="05DFAF54" w:rsidP="50782DA2">
      <w:pPr>
        <w:pStyle w:val="Lijstalinea"/>
        <w:numPr>
          <w:ilvl w:val="0"/>
          <w:numId w:val="6"/>
        </w:numPr>
        <w:rPr>
          <w:rFonts w:eastAsia="Verdana" w:cs="Verdana"/>
          <w:szCs w:val="18"/>
        </w:rPr>
      </w:pPr>
      <w:r w:rsidRPr="50782DA2">
        <w:rPr>
          <w:rFonts w:eastAsia="Verdana" w:cs="Verdana"/>
          <w:szCs w:val="18"/>
        </w:rPr>
        <w:t>Het referentieproject is in de afgelopen vijf jaar gerealiseerd en succesvol opgeleverd.</w: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5948"/>
      </w:tblGrid>
      <w:tr w:rsidR="002A0EED" w:rsidRPr="00784F68" w14:paraId="1CE43EC2" w14:textId="77777777" w:rsidTr="00784F68">
        <w:tc>
          <w:tcPr>
            <w:tcW w:w="3114" w:type="dxa"/>
          </w:tcPr>
          <w:p w14:paraId="214DB7FF" w14:textId="77777777" w:rsidR="002A0EED" w:rsidRPr="00784F68" w:rsidRDefault="002A0EED" w:rsidP="002719E8">
            <w:pPr>
              <w:rPr>
                <w:rFonts w:cstheme="minorHAnsi"/>
                <w:b/>
                <w:bCs/>
                <w:szCs w:val="18"/>
              </w:rPr>
            </w:pPr>
            <w:r w:rsidRPr="00784F68">
              <w:rPr>
                <w:rFonts w:cstheme="minorHAnsi"/>
                <w:b/>
                <w:bCs/>
                <w:szCs w:val="18"/>
              </w:rPr>
              <w:t>Opdrachtgever</w:t>
            </w:r>
          </w:p>
        </w:tc>
        <w:sdt>
          <w:sdtPr>
            <w:rPr>
              <w:rFonts w:cstheme="minorHAnsi"/>
              <w:b/>
              <w:bCs/>
              <w:szCs w:val="18"/>
            </w:rPr>
            <w:id w:val="-446245774"/>
            <w:placeholder>
              <w:docPart w:val="7936A2E7FCF9481188F62CAA0D9AADDD"/>
            </w:placeholder>
          </w:sdtPr>
          <w:sdtContent>
            <w:sdt>
              <w:sdtPr>
                <w:rPr>
                  <w:rFonts w:cstheme="minorHAnsi"/>
                  <w:b/>
                  <w:bCs/>
                  <w:szCs w:val="18"/>
                </w:rPr>
                <w:id w:val="-2023223524"/>
                <w:placeholder>
                  <w:docPart w:val="F35852A35F8746049D15BEDDC76B9213"/>
                </w:placeholder>
                <w:showingPlcHdr/>
              </w:sdtPr>
              <w:sdtContent>
                <w:tc>
                  <w:tcPr>
                    <w:tcW w:w="5948" w:type="dxa"/>
                  </w:tcPr>
                  <w:p w14:paraId="3D987599"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sdtContent>
        </w:sdt>
      </w:tr>
      <w:tr w:rsidR="002A0EED" w:rsidRPr="00784F68" w14:paraId="56C69B8D" w14:textId="77777777" w:rsidTr="00784F68">
        <w:tc>
          <w:tcPr>
            <w:tcW w:w="3114" w:type="dxa"/>
          </w:tcPr>
          <w:p w14:paraId="7B485996" w14:textId="77777777" w:rsidR="002A0EED" w:rsidRPr="00784F68" w:rsidRDefault="002A0EED" w:rsidP="002719E8">
            <w:pPr>
              <w:rPr>
                <w:rFonts w:cstheme="minorHAnsi"/>
                <w:b/>
                <w:bCs/>
                <w:szCs w:val="18"/>
              </w:rPr>
            </w:pPr>
            <w:r w:rsidRPr="00784F68">
              <w:rPr>
                <w:rFonts w:cstheme="minorHAnsi"/>
                <w:b/>
                <w:bCs/>
                <w:szCs w:val="18"/>
              </w:rPr>
              <w:t>Contactpersoon opdrachtgever (naam, e-mail, functie)</w:t>
            </w:r>
          </w:p>
        </w:tc>
        <w:sdt>
          <w:sdtPr>
            <w:rPr>
              <w:rFonts w:cstheme="minorHAnsi"/>
              <w:b/>
              <w:bCs/>
              <w:szCs w:val="18"/>
            </w:rPr>
            <w:id w:val="-516389200"/>
            <w:placeholder>
              <w:docPart w:val="964C072BC50149D189F75927F0CEE25A"/>
            </w:placeholder>
            <w:showingPlcHdr/>
          </w:sdtPr>
          <w:sdtContent>
            <w:tc>
              <w:tcPr>
                <w:tcW w:w="5948" w:type="dxa"/>
              </w:tcPr>
              <w:p w14:paraId="21A1C9C7"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239D06DF" w14:textId="77777777" w:rsidTr="00784F68">
        <w:tc>
          <w:tcPr>
            <w:tcW w:w="3114" w:type="dxa"/>
          </w:tcPr>
          <w:p w14:paraId="1C4A5C46" w14:textId="77777777" w:rsidR="002A0EED" w:rsidRPr="00784F68" w:rsidRDefault="002A0EED" w:rsidP="002719E8">
            <w:pPr>
              <w:rPr>
                <w:rFonts w:cstheme="minorHAnsi"/>
                <w:b/>
                <w:bCs/>
                <w:szCs w:val="18"/>
              </w:rPr>
            </w:pPr>
            <w:r w:rsidRPr="00784F68">
              <w:rPr>
                <w:rFonts w:cstheme="minorHAnsi"/>
                <w:b/>
                <w:bCs/>
                <w:szCs w:val="18"/>
              </w:rPr>
              <w:t>Looptijd referentieproject</w:t>
            </w:r>
          </w:p>
        </w:tc>
        <w:sdt>
          <w:sdtPr>
            <w:rPr>
              <w:rFonts w:cstheme="minorHAnsi"/>
              <w:b/>
              <w:bCs/>
              <w:szCs w:val="18"/>
            </w:rPr>
            <w:id w:val="1550416073"/>
            <w:placeholder>
              <w:docPart w:val="165C349BD67D48F9B318A2E953F80997"/>
            </w:placeholder>
            <w:showingPlcHdr/>
          </w:sdtPr>
          <w:sdtContent>
            <w:tc>
              <w:tcPr>
                <w:tcW w:w="5948" w:type="dxa"/>
              </w:tcPr>
              <w:p w14:paraId="6BC29A0E"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3C77C815" w14:textId="77777777" w:rsidTr="00784F68">
        <w:tc>
          <w:tcPr>
            <w:tcW w:w="3114" w:type="dxa"/>
          </w:tcPr>
          <w:p w14:paraId="5A1D4F2F" w14:textId="77777777" w:rsidR="002A0EED" w:rsidRPr="00784F68" w:rsidRDefault="002A0EED" w:rsidP="002719E8">
            <w:pPr>
              <w:rPr>
                <w:rFonts w:cstheme="minorHAnsi"/>
                <w:b/>
                <w:bCs/>
                <w:szCs w:val="18"/>
              </w:rPr>
            </w:pPr>
            <w:r w:rsidRPr="00784F68">
              <w:rPr>
                <w:rFonts w:cstheme="minorHAnsi"/>
                <w:b/>
                <w:bCs/>
                <w:szCs w:val="18"/>
              </w:rPr>
              <w:t>Waarde referentieproject</w:t>
            </w:r>
          </w:p>
        </w:tc>
        <w:sdt>
          <w:sdtPr>
            <w:rPr>
              <w:rFonts w:cstheme="minorHAnsi"/>
              <w:b/>
              <w:bCs/>
              <w:szCs w:val="18"/>
            </w:rPr>
            <w:id w:val="35314210"/>
            <w:placeholder>
              <w:docPart w:val="8AC2FC6E98B24B7C89351B95DB1F0747"/>
            </w:placeholder>
            <w:showingPlcHdr/>
          </w:sdtPr>
          <w:sdtContent>
            <w:tc>
              <w:tcPr>
                <w:tcW w:w="5948" w:type="dxa"/>
              </w:tcPr>
              <w:p w14:paraId="3173A46D"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36FEF95C" w14:textId="77777777" w:rsidTr="00784F68">
        <w:tc>
          <w:tcPr>
            <w:tcW w:w="3114" w:type="dxa"/>
          </w:tcPr>
          <w:p w14:paraId="5A43A957" w14:textId="77777777" w:rsidR="002A0EED" w:rsidRPr="00784F68" w:rsidRDefault="002A0EED" w:rsidP="002719E8">
            <w:pPr>
              <w:rPr>
                <w:rFonts w:cstheme="minorHAnsi"/>
                <w:b/>
                <w:bCs/>
                <w:szCs w:val="18"/>
              </w:rPr>
            </w:pPr>
            <w:r w:rsidRPr="00784F68">
              <w:rPr>
                <w:rFonts w:cstheme="minorHAnsi"/>
                <w:b/>
                <w:bCs/>
                <w:szCs w:val="18"/>
              </w:rPr>
              <w:t>Begindatum referentieproject</w:t>
            </w:r>
          </w:p>
        </w:tc>
        <w:sdt>
          <w:sdtPr>
            <w:rPr>
              <w:rFonts w:cstheme="minorHAnsi"/>
              <w:b/>
              <w:bCs/>
              <w:szCs w:val="18"/>
            </w:rPr>
            <w:id w:val="-212576978"/>
            <w:placeholder>
              <w:docPart w:val="7F17EF0D114143A3A7763404AC99EF09"/>
            </w:placeholder>
            <w:showingPlcHdr/>
          </w:sdtPr>
          <w:sdtContent>
            <w:tc>
              <w:tcPr>
                <w:tcW w:w="5948" w:type="dxa"/>
              </w:tcPr>
              <w:p w14:paraId="70C45508"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57137BB1" w14:textId="77777777" w:rsidTr="00784F68">
        <w:tc>
          <w:tcPr>
            <w:tcW w:w="3114" w:type="dxa"/>
          </w:tcPr>
          <w:p w14:paraId="6EB11629" w14:textId="77777777" w:rsidR="002A0EED" w:rsidRPr="00784F68" w:rsidRDefault="002A0EED" w:rsidP="002719E8">
            <w:pPr>
              <w:rPr>
                <w:rFonts w:cstheme="minorHAnsi"/>
                <w:b/>
                <w:bCs/>
                <w:szCs w:val="18"/>
              </w:rPr>
            </w:pPr>
            <w:r w:rsidRPr="00784F68">
              <w:rPr>
                <w:rFonts w:cstheme="minorHAnsi"/>
                <w:b/>
                <w:bCs/>
                <w:szCs w:val="18"/>
              </w:rPr>
              <w:t>Einddatum referentieproject</w:t>
            </w:r>
          </w:p>
        </w:tc>
        <w:sdt>
          <w:sdtPr>
            <w:rPr>
              <w:rFonts w:cstheme="minorHAnsi"/>
              <w:b/>
              <w:bCs/>
              <w:szCs w:val="18"/>
            </w:rPr>
            <w:id w:val="717781674"/>
            <w:placeholder>
              <w:docPart w:val="662F2819F5DB4F138BE10FC7059613ED"/>
            </w:placeholder>
            <w:showingPlcHdr/>
          </w:sdtPr>
          <w:sdtContent>
            <w:tc>
              <w:tcPr>
                <w:tcW w:w="5948" w:type="dxa"/>
              </w:tcPr>
              <w:p w14:paraId="1AAC17A3"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r w:rsidR="002A0EED" w:rsidRPr="00784F68" w14:paraId="0113EE10" w14:textId="77777777" w:rsidTr="00784F68">
        <w:trPr>
          <w:trHeight w:val="3810"/>
        </w:trPr>
        <w:tc>
          <w:tcPr>
            <w:tcW w:w="3114" w:type="dxa"/>
          </w:tcPr>
          <w:p w14:paraId="217D06FA" w14:textId="77777777" w:rsidR="002A0EED" w:rsidRPr="00784F68" w:rsidRDefault="002A0EED" w:rsidP="002719E8">
            <w:pPr>
              <w:rPr>
                <w:rFonts w:cstheme="minorHAnsi"/>
                <w:b/>
                <w:bCs/>
                <w:szCs w:val="18"/>
              </w:rPr>
            </w:pPr>
            <w:r w:rsidRPr="00784F68">
              <w:rPr>
                <w:rFonts w:cstheme="minorHAnsi"/>
                <w:b/>
                <w:bCs/>
                <w:szCs w:val="18"/>
              </w:rPr>
              <w:t>Korte beschrijving</w:t>
            </w:r>
          </w:p>
        </w:tc>
        <w:sdt>
          <w:sdtPr>
            <w:rPr>
              <w:rFonts w:cstheme="minorHAnsi"/>
              <w:b/>
              <w:bCs/>
              <w:szCs w:val="18"/>
            </w:rPr>
            <w:id w:val="940106772"/>
            <w:placeholder>
              <w:docPart w:val="CCEE06B5D1AB432AA6EF14AD14087D6C"/>
            </w:placeholder>
            <w:showingPlcHdr/>
          </w:sdtPr>
          <w:sdtContent>
            <w:tc>
              <w:tcPr>
                <w:tcW w:w="5948" w:type="dxa"/>
              </w:tcPr>
              <w:p w14:paraId="548157D8" w14:textId="77777777" w:rsidR="002A0EED" w:rsidRPr="00784F68" w:rsidRDefault="002A0EED" w:rsidP="002719E8">
                <w:pPr>
                  <w:rPr>
                    <w:rFonts w:cstheme="minorHAnsi"/>
                    <w:b/>
                    <w:bCs/>
                    <w:szCs w:val="18"/>
                  </w:rPr>
                </w:pPr>
                <w:r w:rsidRPr="00784F68">
                  <w:rPr>
                    <w:rStyle w:val="Tekstvantijdelijkeaanduiding"/>
                    <w:color w:val="auto"/>
                    <w:szCs w:val="18"/>
                  </w:rPr>
                  <w:t>Klik of tik om tekst in te voeren.</w:t>
                </w:r>
              </w:p>
            </w:tc>
          </w:sdtContent>
        </w:sdt>
      </w:tr>
    </w:tbl>
    <w:p w14:paraId="74A08133" w14:textId="77777777" w:rsidR="002A0EED" w:rsidRPr="00784F68" w:rsidRDefault="002A0EED" w:rsidP="002A0EED">
      <w:pPr>
        <w:rPr>
          <w:rFonts w:eastAsiaTheme="majorEastAsia" w:cstheme="majorBidi"/>
          <w:b/>
          <w:bCs/>
          <w:szCs w:val="18"/>
        </w:rPr>
      </w:pPr>
    </w:p>
    <w:p w14:paraId="41F346F3" w14:textId="77777777" w:rsidR="00513488" w:rsidRDefault="00513488" w:rsidP="00192536"/>
    <w:p w14:paraId="6C3B7CF9" w14:textId="4548CEBC" w:rsidR="00D3238C" w:rsidRPr="00D3238C" w:rsidRDefault="00D3238C" w:rsidP="009346BC">
      <w:pPr>
        <w:pStyle w:val="Ondertitel"/>
      </w:pPr>
    </w:p>
    <w:sectPr w:rsidR="00D3238C" w:rsidRPr="00D3238C" w:rsidSect="0083132E">
      <w:pgSz w:w="11906" w:h="16838"/>
      <w:pgMar w:top="1389" w:right="1389" w:bottom="1389" w:left="1389"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altName w:val="Calibri"/>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 w:fontKey="{9DF9CB63-C540-49D2-A564-E2DEF82428DF}"/>
    <w:embedBold r:id="rId2" w:fontKey="{1E92C40B-B9CA-4A2F-9FC9-DEEA9CEFB43E}"/>
    <w:embedItalic r:id="rId3" w:fontKey="{384A3CE5-54EC-4A51-94B6-1CE0094099F5}"/>
  </w:font>
  <w:font w:name="FedraSans-Book">
    <w:altName w:val="Calibri"/>
    <w:charset w:val="00"/>
    <w:family w:val="auto"/>
    <w:pitch w:val="variable"/>
    <w:sig w:usb0="800000AF" w:usb1="4000204A" w:usb2="00000000" w:usb3="00000000" w:csb0="00000001" w:csb1="00000000"/>
    <w:embedRegular r:id="rId4" w:fontKey="{AB6186C8-D4CE-4ADF-A917-F0C8502F40EA}"/>
    <w:embedItalic r:id="rId5" w:fontKey="{4AD14FEE-D4B5-490D-B2A6-C816DCD6087B}"/>
  </w:font>
  <w:font w:name="Segoe UI Symbol">
    <w:panose1 w:val="020B0502040204020203"/>
    <w:charset w:val="00"/>
    <w:family w:val="swiss"/>
    <w:pitch w:val="variable"/>
    <w:sig w:usb0="800001E3" w:usb1="1200FFEF" w:usb2="00040000" w:usb3="00000000" w:csb0="00000001" w:csb1="00000000"/>
    <w:embedRegular r:id="rId6" w:fontKey="{9DC8BCEE-0D38-4055-977E-665B14D210E4}"/>
  </w:font>
  <w:font w:name="MS Gothic">
    <w:altName w:val="ＭＳ ゴシック"/>
    <w:panose1 w:val="020B06090702050802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embedBold r:id="rId7" w:fontKey="{04C6F2EB-675D-4851-8CA2-0FC8EED690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9F75"/>
    <w:multiLevelType w:val="multilevel"/>
    <w:tmpl w:val="76CAB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F01E1B"/>
    <w:multiLevelType w:val="multilevel"/>
    <w:tmpl w:val="0E0C5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67023F"/>
    <w:multiLevelType w:val="multilevel"/>
    <w:tmpl w:val="7570B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C36531"/>
    <w:multiLevelType w:val="multilevel"/>
    <w:tmpl w:val="CF86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8B36C"/>
    <w:multiLevelType w:val="multilevel"/>
    <w:tmpl w:val="6116E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62535CA"/>
    <w:multiLevelType w:val="hybridMultilevel"/>
    <w:tmpl w:val="7D5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E1524C"/>
    <w:multiLevelType w:val="multilevel"/>
    <w:tmpl w:val="ED6A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151668">
    <w:abstractNumId w:val="1"/>
  </w:num>
  <w:num w:numId="2" w16cid:durableId="1876964151">
    <w:abstractNumId w:val="4"/>
  </w:num>
  <w:num w:numId="3" w16cid:durableId="12610139">
    <w:abstractNumId w:val="2"/>
  </w:num>
  <w:num w:numId="4" w16cid:durableId="1838417677">
    <w:abstractNumId w:val="0"/>
  </w:num>
  <w:num w:numId="5" w16cid:durableId="521751700">
    <w:abstractNumId w:val="5"/>
  </w:num>
  <w:num w:numId="6" w16cid:durableId="162011627">
    <w:abstractNumId w:val="3"/>
  </w:num>
  <w:num w:numId="7" w16cid:durableId="2115206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1"/>
    <w:rsid w:val="00027966"/>
    <w:rsid w:val="00056C66"/>
    <w:rsid w:val="0009467D"/>
    <w:rsid w:val="000C22DB"/>
    <w:rsid w:val="0010064C"/>
    <w:rsid w:val="00192536"/>
    <w:rsid w:val="002348A5"/>
    <w:rsid w:val="002742A0"/>
    <w:rsid w:val="0029323A"/>
    <w:rsid w:val="002A0EED"/>
    <w:rsid w:val="002A0F50"/>
    <w:rsid w:val="00314890"/>
    <w:rsid w:val="003A16EB"/>
    <w:rsid w:val="003A76EF"/>
    <w:rsid w:val="00470B9C"/>
    <w:rsid w:val="004F4BAD"/>
    <w:rsid w:val="00513488"/>
    <w:rsid w:val="00562512"/>
    <w:rsid w:val="00596A5C"/>
    <w:rsid w:val="005A62D1"/>
    <w:rsid w:val="005E2D39"/>
    <w:rsid w:val="006A4DA4"/>
    <w:rsid w:val="00784F68"/>
    <w:rsid w:val="007E4F64"/>
    <w:rsid w:val="0083132E"/>
    <w:rsid w:val="008D74E0"/>
    <w:rsid w:val="009346BC"/>
    <w:rsid w:val="00967447"/>
    <w:rsid w:val="00983B5B"/>
    <w:rsid w:val="009A01D1"/>
    <w:rsid w:val="00BD670B"/>
    <w:rsid w:val="00C62355"/>
    <w:rsid w:val="00CD0544"/>
    <w:rsid w:val="00CF2A0F"/>
    <w:rsid w:val="00D306E2"/>
    <w:rsid w:val="00D3238C"/>
    <w:rsid w:val="00EE2F43"/>
    <w:rsid w:val="00EF657C"/>
    <w:rsid w:val="00F1795A"/>
    <w:rsid w:val="00FD68DE"/>
    <w:rsid w:val="00FE0E65"/>
    <w:rsid w:val="05DFAF54"/>
    <w:rsid w:val="0CE5379A"/>
    <w:rsid w:val="15E39EBE"/>
    <w:rsid w:val="1C9127C3"/>
    <w:rsid w:val="22682D96"/>
    <w:rsid w:val="3A363C37"/>
    <w:rsid w:val="42FD0E6C"/>
    <w:rsid w:val="4F92EC9D"/>
    <w:rsid w:val="50782DA2"/>
    <w:rsid w:val="5B20EF87"/>
    <w:rsid w:val="646E1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FF9"/>
  <w15:chartTrackingRefBased/>
  <w15:docId w15:val="{C08D4F5C-38EB-4584-8733-1068D471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23A"/>
    <w:rPr>
      <w:rFonts w:ascii="Verdana" w:hAnsi="Verdana"/>
      <w:color w:val="000000" w:themeColor="text1"/>
      <w:sz w:val="18"/>
    </w:rPr>
  </w:style>
  <w:style w:type="paragraph" w:styleId="Kop1">
    <w:name w:val="heading 1"/>
    <w:basedOn w:val="Standaard"/>
    <w:next w:val="Standaard"/>
    <w:link w:val="Kop1Char"/>
    <w:uiPriority w:val="9"/>
    <w:qFormat/>
    <w:rsid w:val="0029323A"/>
    <w:pPr>
      <w:keepNext/>
      <w:keepLines/>
      <w:spacing w:before="240" w:after="120"/>
      <w:outlineLvl w:val="0"/>
    </w:pPr>
    <w:rPr>
      <w:rFonts w:eastAsiaTheme="majorEastAsia" w:cstheme="majorBidi"/>
      <w:color w:val="E60A14"/>
      <w:sz w:val="40"/>
      <w:szCs w:val="32"/>
    </w:rPr>
  </w:style>
  <w:style w:type="paragraph" w:styleId="Kop2">
    <w:name w:val="heading 2"/>
    <w:aliases w:val="Kop 2 - paars"/>
    <w:basedOn w:val="Standaard"/>
    <w:next w:val="Standaard"/>
    <w:link w:val="Kop2Char"/>
    <w:uiPriority w:val="9"/>
    <w:unhideWhenUsed/>
    <w:qFormat/>
    <w:rsid w:val="0029323A"/>
    <w:pPr>
      <w:keepNext/>
      <w:keepLines/>
      <w:spacing w:before="40" w:after="40"/>
      <w:outlineLvl w:val="1"/>
    </w:pPr>
    <w:rPr>
      <w:rFonts w:eastAsiaTheme="majorEastAsia" w:cstheme="majorBidi"/>
      <w:color w:val="662C91"/>
      <w:sz w:val="22"/>
      <w:szCs w:val="26"/>
    </w:rPr>
  </w:style>
  <w:style w:type="paragraph" w:styleId="Kop3">
    <w:name w:val="heading 3"/>
    <w:aliases w:val="Kop 3 - zwart"/>
    <w:basedOn w:val="Standaard"/>
    <w:next w:val="Standaard"/>
    <w:link w:val="Kop3Char"/>
    <w:uiPriority w:val="9"/>
    <w:unhideWhenUsed/>
    <w:qFormat/>
    <w:rsid w:val="00056C66"/>
    <w:pPr>
      <w:keepNext/>
      <w:keepLines/>
      <w:spacing w:before="40" w:after="40"/>
      <w:outlineLvl w:val="2"/>
    </w:pPr>
    <w:rPr>
      <w:rFonts w:ascii="FedraSans-Normal" w:eastAsiaTheme="majorEastAsia" w:hAnsi="FedraSans-Normal" w:cstheme="majorBid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uiPriority w:val="40"/>
    <w:qFormat/>
    <w:rsid w:val="00EF657C"/>
    <w:pPr>
      <w:tabs>
        <w:tab w:val="decimal" w:pos="360"/>
      </w:tabs>
      <w:spacing w:before="40" w:after="200" w:line="276" w:lineRule="auto"/>
    </w:pPr>
    <w:rPr>
      <w:rFonts w:eastAsiaTheme="minorEastAsia" w:cs="Times New Roman"/>
      <w:lang w:eastAsia="nl-NL"/>
    </w:rPr>
  </w:style>
  <w:style w:type="character" w:styleId="Tekstvantijdelijkeaanduiding">
    <w:name w:val="Placeholder Text"/>
    <w:basedOn w:val="Standaardalinea-lettertype"/>
    <w:uiPriority w:val="99"/>
    <w:semiHidden/>
    <w:rsid w:val="0083132E"/>
    <w:rPr>
      <w:color w:val="808080"/>
    </w:rPr>
  </w:style>
  <w:style w:type="paragraph" w:styleId="Geenafstand">
    <w:name w:val="No Spacing"/>
    <w:link w:val="GeenafstandChar"/>
    <w:uiPriority w:val="1"/>
    <w:rsid w:val="0083132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132E"/>
    <w:rPr>
      <w:rFonts w:eastAsiaTheme="minorEastAsia"/>
      <w:lang w:eastAsia="nl-NL"/>
    </w:rPr>
  </w:style>
  <w:style w:type="paragraph" w:styleId="Titel">
    <w:name w:val="Title"/>
    <w:basedOn w:val="Standaard"/>
    <w:next w:val="Standaard"/>
    <w:link w:val="TitelChar"/>
    <w:uiPriority w:val="10"/>
    <w:qFormat/>
    <w:rsid w:val="0029323A"/>
    <w:pPr>
      <w:spacing w:after="0" w:line="240" w:lineRule="auto"/>
      <w:contextualSpacing/>
    </w:pPr>
    <w:rPr>
      <w:rFonts w:eastAsiaTheme="majorEastAsia" w:cstheme="majorBidi"/>
      <w:color w:val="E60A14"/>
      <w:spacing w:val="-10"/>
      <w:kern w:val="28"/>
      <w:sz w:val="52"/>
      <w:szCs w:val="56"/>
    </w:rPr>
  </w:style>
  <w:style w:type="character" w:customStyle="1" w:styleId="TitelChar">
    <w:name w:val="Titel Char"/>
    <w:basedOn w:val="Standaardalinea-lettertype"/>
    <w:link w:val="Titel"/>
    <w:uiPriority w:val="10"/>
    <w:rsid w:val="0029323A"/>
    <w:rPr>
      <w:rFonts w:ascii="Verdana" w:eastAsiaTheme="majorEastAsia" w:hAnsi="Verdana" w:cstheme="majorBidi"/>
      <w:color w:val="E60A14"/>
      <w:spacing w:val="-10"/>
      <w:kern w:val="28"/>
      <w:sz w:val="52"/>
      <w:szCs w:val="56"/>
    </w:rPr>
  </w:style>
  <w:style w:type="character" w:customStyle="1" w:styleId="Kop1Char">
    <w:name w:val="Kop 1 Char"/>
    <w:basedOn w:val="Standaardalinea-lettertype"/>
    <w:link w:val="Kop1"/>
    <w:uiPriority w:val="9"/>
    <w:rsid w:val="0029323A"/>
    <w:rPr>
      <w:rFonts w:ascii="Verdana" w:eastAsiaTheme="majorEastAsia" w:hAnsi="Verdana" w:cstheme="majorBidi"/>
      <w:color w:val="E60A14"/>
      <w:sz w:val="40"/>
      <w:szCs w:val="32"/>
    </w:rPr>
  </w:style>
  <w:style w:type="paragraph" w:styleId="Normaalweb">
    <w:name w:val="Normal (Web)"/>
    <w:basedOn w:val="Standaard"/>
    <w:uiPriority w:val="99"/>
    <w:semiHidden/>
    <w:unhideWhenUsed/>
    <w:rsid w:val="0083132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Kop2Char">
    <w:name w:val="Kop 2 Char"/>
    <w:aliases w:val="Kop 2 - paars Char"/>
    <w:basedOn w:val="Standaardalinea-lettertype"/>
    <w:link w:val="Kop2"/>
    <w:uiPriority w:val="9"/>
    <w:rsid w:val="0029323A"/>
    <w:rPr>
      <w:rFonts w:ascii="Verdana" w:eastAsiaTheme="majorEastAsia" w:hAnsi="Verdana" w:cstheme="majorBidi"/>
      <w:color w:val="662C91"/>
      <w:szCs w:val="26"/>
    </w:rPr>
  </w:style>
  <w:style w:type="paragraph" w:styleId="Ondertitel">
    <w:name w:val="Subtitle"/>
    <w:basedOn w:val="Standaard"/>
    <w:next w:val="Standaard"/>
    <w:link w:val="OndertitelChar"/>
    <w:uiPriority w:val="11"/>
    <w:qFormat/>
    <w:rsid w:val="0029323A"/>
    <w:pPr>
      <w:numPr>
        <w:ilvl w:val="1"/>
      </w:numPr>
      <w:spacing w:after="200" w:line="240" w:lineRule="auto"/>
    </w:pPr>
    <w:rPr>
      <w:rFonts w:eastAsiaTheme="minorEastAsia"/>
      <w:spacing w:val="15"/>
      <w:sz w:val="20"/>
    </w:rPr>
  </w:style>
  <w:style w:type="character" w:customStyle="1" w:styleId="OndertitelChar">
    <w:name w:val="Ondertitel Char"/>
    <w:basedOn w:val="Standaardalinea-lettertype"/>
    <w:link w:val="Ondertitel"/>
    <w:uiPriority w:val="11"/>
    <w:rsid w:val="0029323A"/>
    <w:rPr>
      <w:rFonts w:ascii="Verdana" w:eastAsiaTheme="minorEastAsia" w:hAnsi="Verdana"/>
      <w:color w:val="000000" w:themeColor="text1"/>
      <w:spacing w:val="15"/>
      <w:sz w:val="20"/>
    </w:rPr>
  </w:style>
  <w:style w:type="paragraph" w:styleId="Lijstalinea">
    <w:name w:val="List Paragraph"/>
    <w:basedOn w:val="Standaard"/>
    <w:uiPriority w:val="34"/>
    <w:qFormat/>
    <w:rsid w:val="00D3238C"/>
    <w:pPr>
      <w:spacing w:line="360" w:lineRule="auto"/>
      <w:ind w:left="720"/>
      <w:contextualSpacing/>
    </w:pPr>
  </w:style>
  <w:style w:type="paragraph" w:customStyle="1" w:styleId="DecimalAligned">
    <w:name w:val="Decimal Aligned"/>
    <w:basedOn w:val="Standaard"/>
    <w:uiPriority w:val="40"/>
    <w:qFormat/>
    <w:rsid w:val="00D3238C"/>
    <w:pPr>
      <w:tabs>
        <w:tab w:val="decimal" w:pos="360"/>
      </w:tabs>
      <w:spacing w:after="200" w:line="276" w:lineRule="auto"/>
    </w:pPr>
    <w:rPr>
      <w:rFonts w:asciiTheme="minorHAnsi" w:eastAsiaTheme="minorEastAsia" w:hAnsiTheme="minorHAnsi" w:cs="Times New Roman"/>
      <w:color w:val="auto"/>
      <w:sz w:val="22"/>
      <w:lang w:eastAsia="nl-NL"/>
    </w:rPr>
  </w:style>
  <w:style w:type="paragraph" w:styleId="Voetnoottekst">
    <w:name w:val="footnote text"/>
    <w:basedOn w:val="Standaard"/>
    <w:link w:val="VoetnoottekstChar"/>
    <w:uiPriority w:val="99"/>
    <w:unhideWhenUsed/>
    <w:rsid w:val="00D3238C"/>
    <w:pPr>
      <w:spacing w:after="0" w:line="240" w:lineRule="auto"/>
    </w:pPr>
    <w:rPr>
      <w:rFonts w:asciiTheme="minorHAnsi" w:eastAsiaTheme="minorEastAsia" w:hAnsiTheme="minorHAnsi" w:cs="Times New Roman"/>
      <w:color w:val="auto"/>
      <w:sz w:val="20"/>
      <w:szCs w:val="20"/>
      <w:lang w:eastAsia="nl-NL"/>
    </w:rPr>
  </w:style>
  <w:style w:type="character" w:customStyle="1" w:styleId="VoetnoottekstChar">
    <w:name w:val="Voetnoottekst Char"/>
    <w:basedOn w:val="Standaardalinea-lettertype"/>
    <w:link w:val="Voetnoottekst"/>
    <w:uiPriority w:val="99"/>
    <w:rsid w:val="00D3238C"/>
    <w:rPr>
      <w:rFonts w:eastAsiaTheme="minorEastAsia" w:cs="Times New Roman"/>
      <w:sz w:val="20"/>
      <w:szCs w:val="20"/>
      <w:lang w:eastAsia="nl-NL"/>
    </w:rPr>
  </w:style>
  <w:style w:type="character" w:styleId="Subtielebenadrukking">
    <w:name w:val="Subtle Emphasis"/>
    <w:basedOn w:val="Standaardalinea-lettertype"/>
    <w:uiPriority w:val="19"/>
    <w:rsid w:val="00D3238C"/>
    <w:rPr>
      <w:i/>
      <w:iCs/>
    </w:rPr>
  </w:style>
  <w:style w:type="table" w:styleId="Lichtearcering-accent1">
    <w:name w:val="Light Shading Accent 1"/>
    <w:basedOn w:val="Standaardtabel"/>
    <w:uiPriority w:val="60"/>
    <w:rsid w:val="00D3238C"/>
    <w:pPr>
      <w:spacing w:after="0" w:line="240" w:lineRule="auto"/>
    </w:pPr>
    <w:rPr>
      <w:rFonts w:eastAsiaTheme="minorEastAsia"/>
      <w:color w:val="2F5496" w:themeColor="accent1" w:themeShade="BF"/>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Kop3Char">
    <w:name w:val="Kop 3 Char"/>
    <w:aliases w:val="Kop 3 - zwart Char"/>
    <w:basedOn w:val="Standaardalinea-lettertype"/>
    <w:link w:val="Kop3"/>
    <w:uiPriority w:val="9"/>
    <w:rsid w:val="00056C66"/>
    <w:rPr>
      <w:rFonts w:ascii="FedraSans-Normal" w:eastAsiaTheme="majorEastAsia" w:hAnsi="FedraSans-Normal" w:cstheme="majorBidi"/>
      <w:color w:val="000000" w:themeColor="text1"/>
      <w:szCs w:val="24"/>
    </w:rPr>
  </w:style>
  <w:style w:type="character" w:styleId="Nadruk">
    <w:name w:val="Emphasis"/>
    <w:basedOn w:val="Standaardalinea-lettertype"/>
    <w:uiPriority w:val="20"/>
    <w:rsid w:val="009346BC"/>
    <w:rPr>
      <w:i/>
      <w:iCs/>
    </w:rPr>
  </w:style>
  <w:style w:type="paragraph" w:styleId="Citaat">
    <w:name w:val="Quote"/>
    <w:basedOn w:val="Standaard"/>
    <w:next w:val="Standaard"/>
    <w:link w:val="CitaatChar"/>
    <w:uiPriority w:val="29"/>
    <w:qFormat/>
    <w:rsid w:val="00056C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56C66"/>
    <w:rPr>
      <w:rFonts w:ascii="FedraSans-Book" w:hAnsi="FedraSans-Book"/>
      <w:i/>
      <w:iCs/>
      <w:color w:val="404040" w:themeColor="text1" w:themeTint="BF"/>
      <w:sz w:val="18"/>
    </w:rPr>
  </w:style>
  <w:style w:type="character" w:styleId="Zwaar">
    <w:name w:val="Strong"/>
    <w:basedOn w:val="Standaardalinea-lettertype"/>
    <w:uiPriority w:val="22"/>
    <w:qFormat/>
    <w:rsid w:val="0029323A"/>
    <w:rPr>
      <w:rFonts w:ascii="Verdana" w:hAnsi="Verdana"/>
      <w:b/>
      <w:bCs/>
    </w:rPr>
  </w:style>
  <w:style w:type="table" w:styleId="Tabelraster">
    <w:name w:val="Table Grid"/>
    <w:basedOn w:val="Standaardtabel"/>
    <w:uiPriority w:val="39"/>
    <w:rsid w:val="002A0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A0EED"/>
    <w:rPr>
      <w:sz w:val="16"/>
      <w:szCs w:val="16"/>
    </w:rPr>
  </w:style>
  <w:style w:type="paragraph" w:styleId="Tekstopmerking">
    <w:name w:val="annotation text"/>
    <w:basedOn w:val="Standaard"/>
    <w:link w:val="TekstopmerkingChar"/>
    <w:uiPriority w:val="99"/>
    <w:unhideWhenUsed/>
    <w:rsid w:val="002A0EED"/>
    <w:pPr>
      <w:spacing w:line="240" w:lineRule="auto"/>
    </w:pPr>
    <w:rPr>
      <w:rFonts w:asciiTheme="minorHAnsi" w:hAnsiTheme="minorHAnsi"/>
      <w:color w:val="auto"/>
      <w:sz w:val="20"/>
      <w:szCs w:val="20"/>
    </w:rPr>
  </w:style>
  <w:style w:type="character" w:customStyle="1" w:styleId="TekstopmerkingChar">
    <w:name w:val="Tekst opmerking Char"/>
    <w:basedOn w:val="Standaardalinea-lettertype"/>
    <w:link w:val="Tekstopmerking"/>
    <w:uiPriority w:val="99"/>
    <w:rsid w:val="002A0E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29">
      <w:bodyDiv w:val="1"/>
      <w:marLeft w:val="0"/>
      <w:marRight w:val="0"/>
      <w:marTop w:val="0"/>
      <w:marBottom w:val="0"/>
      <w:divBdr>
        <w:top w:val="none" w:sz="0" w:space="0" w:color="auto"/>
        <w:left w:val="none" w:sz="0" w:space="0" w:color="auto"/>
        <w:bottom w:val="none" w:sz="0" w:space="0" w:color="auto"/>
        <w:right w:val="none" w:sz="0" w:space="0" w:color="auto"/>
      </w:divBdr>
    </w:div>
    <w:div w:id="845752118">
      <w:bodyDiv w:val="1"/>
      <w:marLeft w:val="0"/>
      <w:marRight w:val="0"/>
      <w:marTop w:val="0"/>
      <w:marBottom w:val="0"/>
      <w:divBdr>
        <w:top w:val="none" w:sz="0" w:space="0" w:color="auto"/>
        <w:left w:val="none" w:sz="0" w:space="0" w:color="auto"/>
        <w:bottom w:val="none" w:sz="0" w:space="0" w:color="auto"/>
        <w:right w:val="none" w:sz="0" w:space="0" w:color="auto"/>
      </w:divBdr>
    </w:div>
    <w:div w:id="1038777976">
      <w:bodyDiv w:val="1"/>
      <w:marLeft w:val="0"/>
      <w:marRight w:val="0"/>
      <w:marTop w:val="0"/>
      <w:marBottom w:val="0"/>
      <w:divBdr>
        <w:top w:val="none" w:sz="0" w:space="0" w:color="auto"/>
        <w:left w:val="none" w:sz="0" w:space="0" w:color="auto"/>
        <w:bottom w:val="none" w:sz="0" w:space="0" w:color="auto"/>
        <w:right w:val="none" w:sz="0" w:space="0" w:color="auto"/>
      </w:divBdr>
      <w:divsChild>
        <w:div w:id="1568419087">
          <w:marLeft w:val="0"/>
          <w:marRight w:val="0"/>
          <w:marTop w:val="0"/>
          <w:marBottom w:val="0"/>
          <w:divBdr>
            <w:top w:val="none" w:sz="0" w:space="0" w:color="auto"/>
            <w:left w:val="none" w:sz="0" w:space="0" w:color="auto"/>
            <w:bottom w:val="none" w:sz="0" w:space="0" w:color="auto"/>
            <w:right w:val="none" w:sz="0" w:space="0" w:color="auto"/>
          </w:divBdr>
          <w:divsChild>
            <w:div w:id="18230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dol\Desktop\defau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ABFFE4B16C4AF58F00F89324C18622"/>
        <w:category>
          <w:name w:val="Algemeen"/>
          <w:gallery w:val="placeholder"/>
        </w:category>
        <w:types>
          <w:type w:val="bbPlcHdr"/>
        </w:types>
        <w:behaviors>
          <w:behavior w:val="content"/>
        </w:behaviors>
        <w:guid w:val="{2BF47BCA-0856-4D95-A4BC-5ECFC788E622}"/>
      </w:docPartPr>
      <w:docPartBody>
        <w:p w:rsidR="00E143D3" w:rsidRDefault="0067376D">
          <w:pPr>
            <w:pStyle w:val="55ABFFE4B16C4AF58F00F89324C18622"/>
          </w:pPr>
          <w:r w:rsidRPr="000253AE">
            <w:rPr>
              <w:rStyle w:val="Tekstvantijdelijkeaanduiding"/>
            </w:rPr>
            <w:t>[Titel]</w:t>
          </w:r>
        </w:p>
      </w:docPartBody>
    </w:docPart>
    <w:docPart>
      <w:docPartPr>
        <w:name w:val="DD225DB500E84B19A8C6C15D133FC41D"/>
        <w:category>
          <w:name w:val="Algemeen"/>
          <w:gallery w:val="placeholder"/>
        </w:category>
        <w:types>
          <w:type w:val="bbPlcHdr"/>
        </w:types>
        <w:behaviors>
          <w:behavior w:val="content"/>
        </w:behaviors>
        <w:guid w:val="{0CC33FF9-80AA-47C7-A0B1-393AC0BC954B}"/>
      </w:docPartPr>
      <w:docPartBody>
        <w:p w:rsidR="00036A60" w:rsidRDefault="001119D9" w:rsidP="001119D9">
          <w:pPr>
            <w:pStyle w:val="DD225DB500E84B19A8C6C15D133FC41D"/>
          </w:pPr>
          <w:r w:rsidRPr="001A0891">
            <w:rPr>
              <w:rStyle w:val="Tekstvantijdelijkeaanduiding"/>
            </w:rPr>
            <w:t>Klik of tik om tekst in te voeren.</w:t>
          </w:r>
        </w:p>
      </w:docPartBody>
    </w:docPart>
    <w:docPart>
      <w:docPartPr>
        <w:name w:val="184169717F1F469D83AAF0C1DF2DBB55"/>
        <w:category>
          <w:name w:val="Algemeen"/>
          <w:gallery w:val="placeholder"/>
        </w:category>
        <w:types>
          <w:type w:val="bbPlcHdr"/>
        </w:types>
        <w:behaviors>
          <w:behavior w:val="content"/>
        </w:behaviors>
        <w:guid w:val="{3C65872C-11B8-4854-8775-AAD3C5BB041B}"/>
      </w:docPartPr>
      <w:docPartBody>
        <w:p w:rsidR="00036A60" w:rsidRDefault="001119D9" w:rsidP="001119D9">
          <w:pPr>
            <w:pStyle w:val="184169717F1F469D83AAF0C1DF2DBB55"/>
          </w:pPr>
          <w:r w:rsidRPr="001A0891">
            <w:rPr>
              <w:rStyle w:val="Tekstvantijdelijkeaanduiding"/>
            </w:rPr>
            <w:t>Klik of tik om tekst in te voeren.</w:t>
          </w:r>
        </w:p>
      </w:docPartBody>
    </w:docPart>
    <w:docPart>
      <w:docPartPr>
        <w:name w:val="ADD22AFA7301469FA7EEB5098DB7E521"/>
        <w:category>
          <w:name w:val="Algemeen"/>
          <w:gallery w:val="placeholder"/>
        </w:category>
        <w:types>
          <w:type w:val="bbPlcHdr"/>
        </w:types>
        <w:behaviors>
          <w:behavior w:val="content"/>
        </w:behaviors>
        <w:guid w:val="{BB4341E0-2938-4637-A016-C188611D2A96}"/>
      </w:docPartPr>
      <w:docPartBody>
        <w:p w:rsidR="00036A60" w:rsidRDefault="001119D9" w:rsidP="001119D9">
          <w:pPr>
            <w:pStyle w:val="ADD22AFA7301469FA7EEB5098DB7E521"/>
          </w:pPr>
          <w:r w:rsidRPr="001A0891">
            <w:rPr>
              <w:rStyle w:val="Tekstvantijdelijkeaanduiding"/>
            </w:rPr>
            <w:t>Klik of tik om tekst in te voeren.</w:t>
          </w:r>
        </w:p>
      </w:docPartBody>
    </w:docPart>
    <w:docPart>
      <w:docPartPr>
        <w:name w:val="02D542FFC50E44C98B8AB627518F299B"/>
        <w:category>
          <w:name w:val="Algemeen"/>
          <w:gallery w:val="placeholder"/>
        </w:category>
        <w:types>
          <w:type w:val="bbPlcHdr"/>
        </w:types>
        <w:behaviors>
          <w:behavior w:val="content"/>
        </w:behaviors>
        <w:guid w:val="{6B3C90EF-905E-47CF-89AF-951451B2A5D9}"/>
      </w:docPartPr>
      <w:docPartBody>
        <w:p w:rsidR="00036A60" w:rsidRDefault="001119D9" w:rsidP="001119D9">
          <w:pPr>
            <w:pStyle w:val="02D542FFC50E44C98B8AB627518F299B"/>
          </w:pPr>
          <w:r w:rsidRPr="001A0891">
            <w:rPr>
              <w:rStyle w:val="Tekstvantijdelijkeaanduiding"/>
            </w:rPr>
            <w:t>Klik of tik om tekst in te voeren.</w:t>
          </w:r>
        </w:p>
      </w:docPartBody>
    </w:docPart>
    <w:docPart>
      <w:docPartPr>
        <w:name w:val="4CCE9906C8E14373BE5B6CDA0A8704A3"/>
        <w:category>
          <w:name w:val="Algemeen"/>
          <w:gallery w:val="placeholder"/>
        </w:category>
        <w:types>
          <w:type w:val="bbPlcHdr"/>
        </w:types>
        <w:behaviors>
          <w:behavior w:val="content"/>
        </w:behaviors>
        <w:guid w:val="{8366692B-B956-4568-A8F2-56FF50D38B30}"/>
      </w:docPartPr>
      <w:docPartBody>
        <w:p w:rsidR="00036A60" w:rsidRDefault="001119D9" w:rsidP="001119D9">
          <w:pPr>
            <w:pStyle w:val="4CCE9906C8E14373BE5B6CDA0A8704A3"/>
          </w:pPr>
          <w:r w:rsidRPr="001A0891">
            <w:rPr>
              <w:rStyle w:val="Tekstvantijdelijkeaanduiding"/>
            </w:rPr>
            <w:t>Klik of tik om tekst in te voeren.</w:t>
          </w:r>
        </w:p>
      </w:docPartBody>
    </w:docPart>
    <w:docPart>
      <w:docPartPr>
        <w:name w:val="1ED130DF237A422F9A752746DF194F40"/>
        <w:category>
          <w:name w:val="Algemeen"/>
          <w:gallery w:val="placeholder"/>
        </w:category>
        <w:types>
          <w:type w:val="bbPlcHdr"/>
        </w:types>
        <w:behaviors>
          <w:behavior w:val="content"/>
        </w:behaviors>
        <w:guid w:val="{84C49949-5EB5-4F73-9A34-A41DF963CB3F}"/>
      </w:docPartPr>
      <w:docPartBody>
        <w:p w:rsidR="00036A60" w:rsidRDefault="001119D9" w:rsidP="001119D9">
          <w:pPr>
            <w:pStyle w:val="1ED130DF237A422F9A752746DF194F40"/>
          </w:pPr>
          <w:r w:rsidRPr="001A0891">
            <w:rPr>
              <w:rStyle w:val="Tekstvantijdelijkeaanduiding"/>
            </w:rPr>
            <w:t>Klik of tik om tekst in te voeren.</w:t>
          </w:r>
        </w:p>
      </w:docPartBody>
    </w:docPart>
    <w:docPart>
      <w:docPartPr>
        <w:name w:val="73671949EDC0488D8A1145629D458B10"/>
        <w:category>
          <w:name w:val="Algemeen"/>
          <w:gallery w:val="placeholder"/>
        </w:category>
        <w:types>
          <w:type w:val="bbPlcHdr"/>
        </w:types>
        <w:behaviors>
          <w:behavior w:val="content"/>
        </w:behaviors>
        <w:guid w:val="{9D74C5B7-DB47-4CEC-9544-AA795AEED2B4}"/>
      </w:docPartPr>
      <w:docPartBody>
        <w:p w:rsidR="00036A60" w:rsidRDefault="001119D9" w:rsidP="001119D9">
          <w:pPr>
            <w:pStyle w:val="73671949EDC0488D8A1145629D458B10"/>
          </w:pPr>
          <w:r w:rsidRPr="001A0891">
            <w:rPr>
              <w:rStyle w:val="Tekstvantijdelijkeaanduiding"/>
            </w:rPr>
            <w:t>Klik of tik om tekst in te voeren.</w:t>
          </w:r>
        </w:p>
      </w:docPartBody>
    </w:docPart>
    <w:docPart>
      <w:docPartPr>
        <w:name w:val="111A6D7EB7A44F07A3A25CA6292E5B99"/>
        <w:category>
          <w:name w:val="Algemeen"/>
          <w:gallery w:val="placeholder"/>
        </w:category>
        <w:types>
          <w:type w:val="bbPlcHdr"/>
        </w:types>
        <w:behaviors>
          <w:behavior w:val="content"/>
        </w:behaviors>
        <w:guid w:val="{FFBA0061-A18C-438F-8AF3-D1EB8FE97A4F}"/>
      </w:docPartPr>
      <w:docPartBody>
        <w:p w:rsidR="00036A60" w:rsidRDefault="001119D9" w:rsidP="001119D9">
          <w:pPr>
            <w:pStyle w:val="111A6D7EB7A44F07A3A25CA6292E5B99"/>
          </w:pPr>
          <w:r w:rsidRPr="001A0891">
            <w:rPr>
              <w:rStyle w:val="Tekstvantijdelijkeaanduiding"/>
            </w:rPr>
            <w:t>Klik of tik om tekst in te voeren.</w:t>
          </w:r>
        </w:p>
      </w:docPartBody>
    </w:docPart>
    <w:docPart>
      <w:docPartPr>
        <w:name w:val="480FEC8C5F9F4B808458CF937D740F3B"/>
        <w:category>
          <w:name w:val="Algemeen"/>
          <w:gallery w:val="placeholder"/>
        </w:category>
        <w:types>
          <w:type w:val="bbPlcHdr"/>
        </w:types>
        <w:behaviors>
          <w:behavior w:val="content"/>
        </w:behaviors>
        <w:guid w:val="{1720B522-C14D-48BF-9E0E-DA4EB89A49E9}"/>
      </w:docPartPr>
      <w:docPartBody>
        <w:p w:rsidR="00036A60" w:rsidRDefault="001119D9" w:rsidP="001119D9">
          <w:pPr>
            <w:pStyle w:val="480FEC8C5F9F4B808458CF937D740F3B"/>
          </w:pPr>
          <w:r w:rsidRPr="001A0891">
            <w:rPr>
              <w:rStyle w:val="Tekstvantijdelijkeaanduiding"/>
            </w:rPr>
            <w:t>Klik of tik om tekst in te voeren.</w:t>
          </w:r>
        </w:p>
      </w:docPartBody>
    </w:docPart>
    <w:docPart>
      <w:docPartPr>
        <w:name w:val="56382F07089A41BE8E0A91B146F5A463"/>
        <w:category>
          <w:name w:val="Algemeen"/>
          <w:gallery w:val="placeholder"/>
        </w:category>
        <w:types>
          <w:type w:val="bbPlcHdr"/>
        </w:types>
        <w:behaviors>
          <w:behavior w:val="content"/>
        </w:behaviors>
        <w:guid w:val="{EC824DE0-A6B5-4F56-9629-FD06080D6F0B}"/>
      </w:docPartPr>
      <w:docPartBody>
        <w:p w:rsidR="00036A60" w:rsidRDefault="001119D9" w:rsidP="001119D9">
          <w:pPr>
            <w:pStyle w:val="56382F07089A41BE8E0A91B146F5A463"/>
          </w:pPr>
          <w:r w:rsidRPr="001A0891">
            <w:rPr>
              <w:rStyle w:val="Tekstvantijdelijkeaanduiding"/>
            </w:rPr>
            <w:t>Klik of tik om tekst in te voeren.</w:t>
          </w:r>
        </w:p>
      </w:docPartBody>
    </w:docPart>
    <w:docPart>
      <w:docPartPr>
        <w:name w:val="A08E188D0BCA4847BB91B077D75FF003"/>
        <w:category>
          <w:name w:val="Algemeen"/>
          <w:gallery w:val="placeholder"/>
        </w:category>
        <w:types>
          <w:type w:val="bbPlcHdr"/>
        </w:types>
        <w:behaviors>
          <w:behavior w:val="content"/>
        </w:behaviors>
        <w:guid w:val="{F127E4BD-006A-4558-98C2-A82C65F6CACB}"/>
      </w:docPartPr>
      <w:docPartBody>
        <w:p w:rsidR="00036A60" w:rsidRDefault="001119D9" w:rsidP="001119D9">
          <w:pPr>
            <w:pStyle w:val="A08E188D0BCA4847BB91B077D75FF003"/>
          </w:pPr>
          <w:r w:rsidRPr="001A0891">
            <w:rPr>
              <w:rStyle w:val="Tekstvantijdelijkeaanduiding"/>
            </w:rPr>
            <w:t>Klik of tik om tekst in te voeren.</w:t>
          </w:r>
        </w:p>
      </w:docPartBody>
    </w:docPart>
    <w:docPart>
      <w:docPartPr>
        <w:name w:val="455970FBB7E74A9EB1D8E574987674F6"/>
        <w:category>
          <w:name w:val="Algemeen"/>
          <w:gallery w:val="placeholder"/>
        </w:category>
        <w:types>
          <w:type w:val="bbPlcHdr"/>
        </w:types>
        <w:behaviors>
          <w:behavior w:val="content"/>
        </w:behaviors>
        <w:guid w:val="{F5A353DD-F3EF-4B00-B6CA-F0361DEFE8A0}"/>
      </w:docPartPr>
      <w:docPartBody>
        <w:p w:rsidR="00036A60" w:rsidRDefault="001119D9" w:rsidP="001119D9">
          <w:pPr>
            <w:pStyle w:val="455970FBB7E74A9EB1D8E574987674F6"/>
          </w:pPr>
          <w:r w:rsidRPr="001A0891">
            <w:rPr>
              <w:rStyle w:val="Tekstvantijdelijkeaanduiding"/>
            </w:rPr>
            <w:t>Klik of tik om tekst in te voeren.</w:t>
          </w:r>
        </w:p>
      </w:docPartBody>
    </w:docPart>
    <w:docPart>
      <w:docPartPr>
        <w:name w:val="DBBDF114D59F4CAC8ED6D6E80286BF34"/>
        <w:category>
          <w:name w:val="Algemeen"/>
          <w:gallery w:val="placeholder"/>
        </w:category>
        <w:types>
          <w:type w:val="bbPlcHdr"/>
        </w:types>
        <w:behaviors>
          <w:behavior w:val="content"/>
        </w:behaviors>
        <w:guid w:val="{F5065C3F-CAE2-4108-903E-2B5EADA8EB27}"/>
      </w:docPartPr>
      <w:docPartBody>
        <w:p w:rsidR="00036A60" w:rsidRDefault="001119D9" w:rsidP="001119D9">
          <w:pPr>
            <w:pStyle w:val="DBBDF114D59F4CAC8ED6D6E80286BF34"/>
          </w:pPr>
          <w:r w:rsidRPr="001A0891">
            <w:rPr>
              <w:rStyle w:val="Tekstvantijdelijkeaanduiding"/>
            </w:rPr>
            <w:t>Klik of tik om tekst in te voeren.</w:t>
          </w:r>
        </w:p>
      </w:docPartBody>
    </w:docPart>
    <w:docPart>
      <w:docPartPr>
        <w:name w:val="A93B0D8653C8433AA083AE6F371A5088"/>
        <w:category>
          <w:name w:val="Algemeen"/>
          <w:gallery w:val="placeholder"/>
        </w:category>
        <w:types>
          <w:type w:val="bbPlcHdr"/>
        </w:types>
        <w:behaviors>
          <w:behavior w:val="content"/>
        </w:behaviors>
        <w:guid w:val="{14D29523-B62A-4BEA-B0F5-FC6931609B22}"/>
      </w:docPartPr>
      <w:docPartBody>
        <w:p w:rsidR="00036A60" w:rsidRDefault="001119D9" w:rsidP="001119D9">
          <w:pPr>
            <w:pStyle w:val="A93B0D8653C8433AA083AE6F371A5088"/>
          </w:pPr>
          <w:r w:rsidRPr="001A0891">
            <w:rPr>
              <w:rStyle w:val="Tekstvantijdelijkeaanduiding"/>
            </w:rPr>
            <w:t>Klik of tik om tekst in te voeren.</w:t>
          </w:r>
        </w:p>
      </w:docPartBody>
    </w:docPart>
    <w:docPart>
      <w:docPartPr>
        <w:name w:val="DDD50662890043D3BB3B406B1818F929"/>
        <w:category>
          <w:name w:val="Algemeen"/>
          <w:gallery w:val="placeholder"/>
        </w:category>
        <w:types>
          <w:type w:val="bbPlcHdr"/>
        </w:types>
        <w:behaviors>
          <w:behavior w:val="content"/>
        </w:behaviors>
        <w:guid w:val="{E4AD2808-BCF1-401A-B13F-62A3F06DF4A2}"/>
      </w:docPartPr>
      <w:docPartBody>
        <w:p w:rsidR="00036A60" w:rsidRDefault="001119D9" w:rsidP="001119D9">
          <w:pPr>
            <w:pStyle w:val="DDD50662890043D3BB3B406B1818F929"/>
          </w:pPr>
          <w:r w:rsidRPr="001A0891">
            <w:rPr>
              <w:rStyle w:val="Tekstvantijdelijkeaanduiding"/>
            </w:rPr>
            <w:t>Klik of tik om tekst in te voeren.</w:t>
          </w:r>
        </w:p>
      </w:docPartBody>
    </w:docPart>
    <w:docPart>
      <w:docPartPr>
        <w:name w:val="7F9F0FE0502B460F8566658A408B7554"/>
        <w:category>
          <w:name w:val="Algemeen"/>
          <w:gallery w:val="placeholder"/>
        </w:category>
        <w:types>
          <w:type w:val="bbPlcHdr"/>
        </w:types>
        <w:behaviors>
          <w:behavior w:val="content"/>
        </w:behaviors>
        <w:guid w:val="{E14D2EC0-D008-4735-B776-F6F43E455060}"/>
      </w:docPartPr>
      <w:docPartBody>
        <w:p w:rsidR="00036A60" w:rsidRDefault="001119D9" w:rsidP="001119D9">
          <w:pPr>
            <w:pStyle w:val="7F9F0FE0502B460F8566658A408B7554"/>
          </w:pPr>
          <w:r w:rsidRPr="001A0891">
            <w:rPr>
              <w:rStyle w:val="Tekstvantijdelijkeaanduiding"/>
            </w:rPr>
            <w:t>Klik of tik om tekst in te voeren.</w:t>
          </w:r>
        </w:p>
      </w:docPartBody>
    </w:docPart>
    <w:docPart>
      <w:docPartPr>
        <w:name w:val="7936A2E7FCF9481188F62CAA0D9AADDD"/>
        <w:category>
          <w:name w:val="Algemeen"/>
          <w:gallery w:val="placeholder"/>
        </w:category>
        <w:types>
          <w:type w:val="bbPlcHdr"/>
        </w:types>
        <w:behaviors>
          <w:behavior w:val="content"/>
        </w:behaviors>
        <w:guid w:val="{8EC4FAF4-3535-4108-9A92-885A605C3A8D}"/>
      </w:docPartPr>
      <w:docPartBody>
        <w:p w:rsidR="00036A60" w:rsidRDefault="001119D9" w:rsidP="001119D9">
          <w:pPr>
            <w:pStyle w:val="7936A2E7FCF9481188F62CAA0D9AADDD"/>
          </w:pPr>
          <w:r w:rsidRPr="001A0891">
            <w:rPr>
              <w:rStyle w:val="Tekstvantijdelijkeaanduiding"/>
            </w:rPr>
            <w:t>Klik of tik om tekst in te voeren.</w:t>
          </w:r>
        </w:p>
      </w:docPartBody>
    </w:docPart>
    <w:docPart>
      <w:docPartPr>
        <w:name w:val="F35852A35F8746049D15BEDDC76B9213"/>
        <w:category>
          <w:name w:val="Algemeen"/>
          <w:gallery w:val="placeholder"/>
        </w:category>
        <w:types>
          <w:type w:val="bbPlcHdr"/>
        </w:types>
        <w:behaviors>
          <w:behavior w:val="content"/>
        </w:behaviors>
        <w:guid w:val="{CE7D197D-CC06-4916-9FE8-5F631DAEC00B}"/>
      </w:docPartPr>
      <w:docPartBody>
        <w:p w:rsidR="00036A60" w:rsidRDefault="001119D9" w:rsidP="001119D9">
          <w:pPr>
            <w:pStyle w:val="F35852A35F8746049D15BEDDC76B9213"/>
          </w:pPr>
          <w:r w:rsidRPr="001A0891">
            <w:rPr>
              <w:rStyle w:val="Tekstvantijdelijkeaanduiding"/>
            </w:rPr>
            <w:t>Klik of tik om tekst in te voeren.</w:t>
          </w:r>
        </w:p>
      </w:docPartBody>
    </w:docPart>
    <w:docPart>
      <w:docPartPr>
        <w:name w:val="964C072BC50149D189F75927F0CEE25A"/>
        <w:category>
          <w:name w:val="Algemeen"/>
          <w:gallery w:val="placeholder"/>
        </w:category>
        <w:types>
          <w:type w:val="bbPlcHdr"/>
        </w:types>
        <w:behaviors>
          <w:behavior w:val="content"/>
        </w:behaviors>
        <w:guid w:val="{88D5B447-E95F-4A79-81AB-9AC8D0876426}"/>
      </w:docPartPr>
      <w:docPartBody>
        <w:p w:rsidR="00036A60" w:rsidRDefault="001119D9" w:rsidP="001119D9">
          <w:pPr>
            <w:pStyle w:val="964C072BC50149D189F75927F0CEE25A"/>
          </w:pPr>
          <w:r w:rsidRPr="001A0891">
            <w:rPr>
              <w:rStyle w:val="Tekstvantijdelijkeaanduiding"/>
            </w:rPr>
            <w:t>Klik of tik om tekst in te voeren.</w:t>
          </w:r>
        </w:p>
      </w:docPartBody>
    </w:docPart>
    <w:docPart>
      <w:docPartPr>
        <w:name w:val="165C349BD67D48F9B318A2E953F80997"/>
        <w:category>
          <w:name w:val="Algemeen"/>
          <w:gallery w:val="placeholder"/>
        </w:category>
        <w:types>
          <w:type w:val="bbPlcHdr"/>
        </w:types>
        <w:behaviors>
          <w:behavior w:val="content"/>
        </w:behaviors>
        <w:guid w:val="{36BE53A5-E99C-4166-AF97-AC4E59CFF988}"/>
      </w:docPartPr>
      <w:docPartBody>
        <w:p w:rsidR="00036A60" w:rsidRDefault="001119D9" w:rsidP="001119D9">
          <w:pPr>
            <w:pStyle w:val="165C349BD67D48F9B318A2E953F80997"/>
          </w:pPr>
          <w:r w:rsidRPr="001A0891">
            <w:rPr>
              <w:rStyle w:val="Tekstvantijdelijkeaanduiding"/>
            </w:rPr>
            <w:t>Klik of tik om tekst in te voeren.</w:t>
          </w:r>
        </w:p>
      </w:docPartBody>
    </w:docPart>
    <w:docPart>
      <w:docPartPr>
        <w:name w:val="8AC2FC6E98B24B7C89351B95DB1F0747"/>
        <w:category>
          <w:name w:val="Algemeen"/>
          <w:gallery w:val="placeholder"/>
        </w:category>
        <w:types>
          <w:type w:val="bbPlcHdr"/>
        </w:types>
        <w:behaviors>
          <w:behavior w:val="content"/>
        </w:behaviors>
        <w:guid w:val="{B255E5AE-EBFE-41C0-8C66-694A4F8A6B80}"/>
      </w:docPartPr>
      <w:docPartBody>
        <w:p w:rsidR="00036A60" w:rsidRDefault="001119D9" w:rsidP="001119D9">
          <w:pPr>
            <w:pStyle w:val="8AC2FC6E98B24B7C89351B95DB1F0747"/>
          </w:pPr>
          <w:r w:rsidRPr="001A0891">
            <w:rPr>
              <w:rStyle w:val="Tekstvantijdelijkeaanduiding"/>
            </w:rPr>
            <w:t>Klik of tik om tekst in te voeren.</w:t>
          </w:r>
        </w:p>
      </w:docPartBody>
    </w:docPart>
    <w:docPart>
      <w:docPartPr>
        <w:name w:val="7F17EF0D114143A3A7763404AC99EF09"/>
        <w:category>
          <w:name w:val="Algemeen"/>
          <w:gallery w:val="placeholder"/>
        </w:category>
        <w:types>
          <w:type w:val="bbPlcHdr"/>
        </w:types>
        <w:behaviors>
          <w:behavior w:val="content"/>
        </w:behaviors>
        <w:guid w:val="{568F76D3-1F86-40CA-9717-D698D25A2F32}"/>
      </w:docPartPr>
      <w:docPartBody>
        <w:p w:rsidR="00036A60" w:rsidRDefault="001119D9" w:rsidP="001119D9">
          <w:pPr>
            <w:pStyle w:val="7F17EF0D114143A3A7763404AC99EF09"/>
          </w:pPr>
          <w:r w:rsidRPr="001A0891">
            <w:rPr>
              <w:rStyle w:val="Tekstvantijdelijkeaanduiding"/>
            </w:rPr>
            <w:t>Klik of tik om tekst in te voeren.</w:t>
          </w:r>
        </w:p>
      </w:docPartBody>
    </w:docPart>
    <w:docPart>
      <w:docPartPr>
        <w:name w:val="662F2819F5DB4F138BE10FC7059613ED"/>
        <w:category>
          <w:name w:val="Algemeen"/>
          <w:gallery w:val="placeholder"/>
        </w:category>
        <w:types>
          <w:type w:val="bbPlcHdr"/>
        </w:types>
        <w:behaviors>
          <w:behavior w:val="content"/>
        </w:behaviors>
        <w:guid w:val="{5B703953-B0E6-4031-8B20-7CA26316CA19}"/>
      </w:docPartPr>
      <w:docPartBody>
        <w:p w:rsidR="00036A60" w:rsidRDefault="001119D9" w:rsidP="001119D9">
          <w:pPr>
            <w:pStyle w:val="662F2819F5DB4F138BE10FC7059613ED"/>
          </w:pPr>
          <w:r w:rsidRPr="001A0891">
            <w:rPr>
              <w:rStyle w:val="Tekstvantijdelijkeaanduiding"/>
            </w:rPr>
            <w:t>Klik of tik om tekst in te voeren.</w:t>
          </w:r>
        </w:p>
      </w:docPartBody>
    </w:docPart>
    <w:docPart>
      <w:docPartPr>
        <w:name w:val="CCEE06B5D1AB432AA6EF14AD14087D6C"/>
        <w:category>
          <w:name w:val="Algemeen"/>
          <w:gallery w:val="placeholder"/>
        </w:category>
        <w:types>
          <w:type w:val="bbPlcHdr"/>
        </w:types>
        <w:behaviors>
          <w:behavior w:val="content"/>
        </w:behaviors>
        <w:guid w:val="{C9A570AA-5E5B-45F7-829F-AD27866E7A9B}"/>
      </w:docPartPr>
      <w:docPartBody>
        <w:p w:rsidR="00036A60" w:rsidRDefault="001119D9" w:rsidP="001119D9">
          <w:pPr>
            <w:pStyle w:val="CCEE06B5D1AB432AA6EF14AD14087D6C"/>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altName w:val="Calibri"/>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FedraSans-Book">
    <w:altName w:val="Calibri"/>
    <w:charset w:val="00"/>
    <w:family w:val="auto"/>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6D"/>
    <w:rsid w:val="00036A60"/>
    <w:rsid w:val="000C22DB"/>
    <w:rsid w:val="001119D9"/>
    <w:rsid w:val="00167A71"/>
    <w:rsid w:val="002A0F50"/>
    <w:rsid w:val="0067376D"/>
    <w:rsid w:val="008D74E0"/>
    <w:rsid w:val="009373D1"/>
    <w:rsid w:val="00967447"/>
    <w:rsid w:val="00E143D3"/>
    <w:rsid w:val="00ED55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19D9"/>
    <w:rPr>
      <w:color w:val="808080"/>
    </w:rPr>
  </w:style>
  <w:style w:type="paragraph" w:customStyle="1" w:styleId="55ABFFE4B16C4AF58F00F89324C18622">
    <w:name w:val="55ABFFE4B16C4AF58F00F89324C18622"/>
  </w:style>
  <w:style w:type="paragraph" w:customStyle="1" w:styleId="DD225DB500E84B19A8C6C15D133FC41D">
    <w:name w:val="DD225DB500E84B19A8C6C15D133FC41D"/>
    <w:rsid w:val="001119D9"/>
    <w:pPr>
      <w:spacing w:line="278" w:lineRule="auto"/>
    </w:pPr>
    <w:rPr>
      <w:kern w:val="2"/>
      <w:sz w:val="24"/>
      <w:szCs w:val="24"/>
      <w14:ligatures w14:val="standardContextual"/>
    </w:rPr>
  </w:style>
  <w:style w:type="paragraph" w:customStyle="1" w:styleId="184169717F1F469D83AAF0C1DF2DBB55">
    <w:name w:val="184169717F1F469D83AAF0C1DF2DBB55"/>
    <w:rsid w:val="001119D9"/>
    <w:pPr>
      <w:spacing w:line="278" w:lineRule="auto"/>
    </w:pPr>
    <w:rPr>
      <w:kern w:val="2"/>
      <w:sz w:val="24"/>
      <w:szCs w:val="24"/>
      <w14:ligatures w14:val="standardContextual"/>
    </w:rPr>
  </w:style>
  <w:style w:type="paragraph" w:customStyle="1" w:styleId="ADD22AFA7301469FA7EEB5098DB7E521">
    <w:name w:val="ADD22AFA7301469FA7EEB5098DB7E521"/>
    <w:rsid w:val="001119D9"/>
    <w:pPr>
      <w:spacing w:line="278" w:lineRule="auto"/>
    </w:pPr>
    <w:rPr>
      <w:kern w:val="2"/>
      <w:sz w:val="24"/>
      <w:szCs w:val="24"/>
      <w14:ligatures w14:val="standardContextual"/>
    </w:rPr>
  </w:style>
  <w:style w:type="paragraph" w:customStyle="1" w:styleId="02D542FFC50E44C98B8AB627518F299B">
    <w:name w:val="02D542FFC50E44C98B8AB627518F299B"/>
    <w:rsid w:val="001119D9"/>
    <w:pPr>
      <w:spacing w:line="278" w:lineRule="auto"/>
    </w:pPr>
    <w:rPr>
      <w:kern w:val="2"/>
      <w:sz w:val="24"/>
      <w:szCs w:val="24"/>
      <w14:ligatures w14:val="standardContextual"/>
    </w:rPr>
  </w:style>
  <w:style w:type="paragraph" w:customStyle="1" w:styleId="4CCE9906C8E14373BE5B6CDA0A8704A3">
    <w:name w:val="4CCE9906C8E14373BE5B6CDA0A8704A3"/>
    <w:rsid w:val="001119D9"/>
    <w:pPr>
      <w:spacing w:line="278" w:lineRule="auto"/>
    </w:pPr>
    <w:rPr>
      <w:kern w:val="2"/>
      <w:sz w:val="24"/>
      <w:szCs w:val="24"/>
      <w14:ligatures w14:val="standardContextual"/>
    </w:rPr>
  </w:style>
  <w:style w:type="paragraph" w:customStyle="1" w:styleId="1ED130DF237A422F9A752746DF194F40">
    <w:name w:val="1ED130DF237A422F9A752746DF194F40"/>
    <w:rsid w:val="001119D9"/>
    <w:pPr>
      <w:spacing w:line="278" w:lineRule="auto"/>
    </w:pPr>
    <w:rPr>
      <w:kern w:val="2"/>
      <w:sz w:val="24"/>
      <w:szCs w:val="24"/>
      <w14:ligatures w14:val="standardContextual"/>
    </w:rPr>
  </w:style>
  <w:style w:type="paragraph" w:customStyle="1" w:styleId="73671949EDC0488D8A1145629D458B10">
    <w:name w:val="73671949EDC0488D8A1145629D458B10"/>
    <w:rsid w:val="001119D9"/>
    <w:pPr>
      <w:spacing w:line="278" w:lineRule="auto"/>
    </w:pPr>
    <w:rPr>
      <w:kern w:val="2"/>
      <w:sz w:val="24"/>
      <w:szCs w:val="24"/>
      <w14:ligatures w14:val="standardContextual"/>
    </w:rPr>
  </w:style>
  <w:style w:type="paragraph" w:customStyle="1" w:styleId="111A6D7EB7A44F07A3A25CA6292E5B99">
    <w:name w:val="111A6D7EB7A44F07A3A25CA6292E5B99"/>
    <w:rsid w:val="001119D9"/>
    <w:pPr>
      <w:spacing w:line="278" w:lineRule="auto"/>
    </w:pPr>
    <w:rPr>
      <w:kern w:val="2"/>
      <w:sz w:val="24"/>
      <w:szCs w:val="24"/>
      <w14:ligatures w14:val="standardContextual"/>
    </w:rPr>
  </w:style>
  <w:style w:type="paragraph" w:customStyle="1" w:styleId="480FEC8C5F9F4B808458CF937D740F3B">
    <w:name w:val="480FEC8C5F9F4B808458CF937D740F3B"/>
    <w:rsid w:val="001119D9"/>
    <w:pPr>
      <w:spacing w:line="278" w:lineRule="auto"/>
    </w:pPr>
    <w:rPr>
      <w:kern w:val="2"/>
      <w:sz w:val="24"/>
      <w:szCs w:val="24"/>
      <w14:ligatures w14:val="standardContextual"/>
    </w:rPr>
  </w:style>
  <w:style w:type="paragraph" w:customStyle="1" w:styleId="56382F07089A41BE8E0A91B146F5A463">
    <w:name w:val="56382F07089A41BE8E0A91B146F5A463"/>
    <w:rsid w:val="001119D9"/>
    <w:pPr>
      <w:spacing w:line="278" w:lineRule="auto"/>
    </w:pPr>
    <w:rPr>
      <w:kern w:val="2"/>
      <w:sz w:val="24"/>
      <w:szCs w:val="24"/>
      <w14:ligatures w14:val="standardContextual"/>
    </w:rPr>
  </w:style>
  <w:style w:type="paragraph" w:customStyle="1" w:styleId="A08E188D0BCA4847BB91B077D75FF003">
    <w:name w:val="A08E188D0BCA4847BB91B077D75FF003"/>
    <w:rsid w:val="001119D9"/>
    <w:pPr>
      <w:spacing w:line="278" w:lineRule="auto"/>
    </w:pPr>
    <w:rPr>
      <w:kern w:val="2"/>
      <w:sz w:val="24"/>
      <w:szCs w:val="24"/>
      <w14:ligatures w14:val="standardContextual"/>
    </w:rPr>
  </w:style>
  <w:style w:type="paragraph" w:customStyle="1" w:styleId="455970FBB7E74A9EB1D8E574987674F6">
    <w:name w:val="455970FBB7E74A9EB1D8E574987674F6"/>
    <w:rsid w:val="001119D9"/>
    <w:pPr>
      <w:spacing w:line="278" w:lineRule="auto"/>
    </w:pPr>
    <w:rPr>
      <w:kern w:val="2"/>
      <w:sz w:val="24"/>
      <w:szCs w:val="24"/>
      <w14:ligatures w14:val="standardContextual"/>
    </w:rPr>
  </w:style>
  <w:style w:type="paragraph" w:customStyle="1" w:styleId="DBBDF114D59F4CAC8ED6D6E80286BF34">
    <w:name w:val="DBBDF114D59F4CAC8ED6D6E80286BF34"/>
    <w:rsid w:val="001119D9"/>
    <w:pPr>
      <w:spacing w:line="278" w:lineRule="auto"/>
    </w:pPr>
    <w:rPr>
      <w:kern w:val="2"/>
      <w:sz w:val="24"/>
      <w:szCs w:val="24"/>
      <w14:ligatures w14:val="standardContextual"/>
    </w:rPr>
  </w:style>
  <w:style w:type="paragraph" w:customStyle="1" w:styleId="A93B0D8653C8433AA083AE6F371A5088">
    <w:name w:val="A93B0D8653C8433AA083AE6F371A5088"/>
    <w:rsid w:val="001119D9"/>
    <w:pPr>
      <w:spacing w:line="278" w:lineRule="auto"/>
    </w:pPr>
    <w:rPr>
      <w:kern w:val="2"/>
      <w:sz w:val="24"/>
      <w:szCs w:val="24"/>
      <w14:ligatures w14:val="standardContextual"/>
    </w:rPr>
  </w:style>
  <w:style w:type="paragraph" w:customStyle="1" w:styleId="DDD50662890043D3BB3B406B1818F929">
    <w:name w:val="DDD50662890043D3BB3B406B1818F929"/>
    <w:rsid w:val="001119D9"/>
    <w:pPr>
      <w:spacing w:line="278" w:lineRule="auto"/>
    </w:pPr>
    <w:rPr>
      <w:kern w:val="2"/>
      <w:sz w:val="24"/>
      <w:szCs w:val="24"/>
      <w14:ligatures w14:val="standardContextual"/>
    </w:rPr>
  </w:style>
  <w:style w:type="paragraph" w:customStyle="1" w:styleId="7F9F0FE0502B460F8566658A408B7554">
    <w:name w:val="7F9F0FE0502B460F8566658A408B7554"/>
    <w:rsid w:val="001119D9"/>
    <w:pPr>
      <w:spacing w:line="278" w:lineRule="auto"/>
    </w:pPr>
    <w:rPr>
      <w:kern w:val="2"/>
      <w:sz w:val="24"/>
      <w:szCs w:val="24"/>
      <w14:ligatures w14:val="standardContextual"/>
    </w:rPr>
  </w:style>
  <w:style w:type="paragraph" w:customStyle="1" w:styleId="7936A2E7FCF9481188F62CAA0D9AADDD">
    <w:name w:val="7936A2E7FCF9481188F62CAA0D9AADDD"/>
    <w:rsid w:val="001119D9"/>
    <w:pPr>
      <w:spacing w:line="278" w:lineRule="auto"/>
    </w:pPr>
    <w:rPr>
      <w:kern w:val="2"/>
      <w:sz w:val="24"/>
      <w:szCs w:val="24"/>
      <w14:ligatures w14:val="standardContextual"/>
    </w:rPr>
  </w:style>
  <w:style w:type="paragraph" w:customStyle="1" w:styleId="F35852A35F8746049D15BEDDC76B9213">
    <w:name w:val="F35852A35F8746049D15BEDDC76B9213"/>
    <w:rsid w:val="001119D9"/>
    <w:pPr>
      <w:spacing w:line="278" w:lineRule="auto"/>
    </w:pPr>
    <w:rPr>
      <w:kern w:val="2"/>
      <w:sz w:val="24"/>
      <w:szCs w:val="24"/>
      <w14:ligatures w14:val="standardContextual"/>
    </w:rPr>
  </w:style>
  <w:style w:type="paragraph" w:customStyle="1" w:styleId="964C072BC50149D189F75927F0CEE25A">
    <w:name w:val="964C072BC50149D189F75927F0CEE25A"/>
    <w:rsid w:val="001119D9"/>
    <w:pPr>
      <w:spacing w:line="278" w:lineRule="auto"/>
    </w:pPr>
    <w:rPr>
      <w:kern w:val="2"/>
      <w:sz w:val="24"/>
      <w:szCs w:val="24"/>
      <w14:ligatures w14:val="standardContextual"/>
    </w:rPr>
  </w:style>
  <w:style w:type="paragraph" w:customStyle="1" w:styleId="165C349BD67D48F9B318A2E953F80997">
    <w:name w:val="165C349BD67D48F9B318A2E953F80997"/>
    <w:rsid w:val="001119D9"/>
    <w:pPr>
      <w:spacing w:line="278" w:lineRule="auto"/>
    </w:pPr>
    <w:rPr>
      <w:kern w:val="2"/>
      <w:sz w:val="24"/>
      <w:szCs w:val="24"/>
      <w14:ligatures w14:val="standardContextual"/>
    </w:rPr>
  </w:style>
  <w:style w:type="paragraph" w:customStyle="1" w:styleId="8AC2FC6E98B24B7C89351B95DB1F0747">
    <w:name w:val="8AC2FC6E98B24B7C89351B95DB1F0747"/>
    <w:rsid w:val="001119D9"/>
    <w:pPr>
      <w:spacing w:line="278" w:lineRule="auto"/>
    </w:pPr>
    <w:rPr>
      <w:kern w:val="2"/>
      <w:sz w:val="24"/>
      <w:szCs w:val="24"/>
      <w14:ligatures w14:val="standardContextual"/>
    </w:rPr>
  </w:style>
  <w:style w:type="paragraph" w:customStyle="1" w:styleId="7F17EF0D114143A3A7763404AC99EF09">
    <w:name w:val="7F17EF0D114143A3A7763404AC99EF09"/>
    <w:rsid w:val="001119D9"/>
    <w:pPr>
      <w:spacing w:line="278" w:lineRule="auto"/>
    </w:pPr>
    <w:rPr>
      <w:kern w:val="2"/>
      <w:sz w:val="24"/>
      <w:szCs w:val="24"/>
      <w14:ligatures w14:val="standardContextual"/>
    </w:rPr>
  </w:style>
  <w:style w:type="paragraph" w:customStyle="1" w:styleId="662F2819F5DB4F138BE10FC7059613ED">
    <w:name w:val="662F2819F5DB4F138BE10FC7059613ED"/>
    <w:rsid w:val="001119D9"/>
    <w:pPr>
      <w:spacing w:line="278" w:lineRule="auto"/>
    </w:pPr>
    <w:rPr>
      <w:kern w:val="2"/>
      <w:sz w:val="24"/>
      <w:szCs w:val="24"/>
      <w14:ligatures w14:val="standardContextual"/>
    </w:rPr>
  </w:style>
  <w:style w:type="paragraph" w:customStyle="1" w:styleId="CCEE06B5D1AB432AA6EF14AD14087D6C">
    <w:name w:val="CCEE06B5D1AB432AA6EF14AD14087D6C"/>
    <w:rsid w:val="001119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meente Gorinchem">
      <a:majorFont>
        <a:latin typeface="FedraSans-Book"/>
        <a:ea typeface=""/>
        <a:cs typeface=""/>
      </a:majorFont>
      <a:minorFont>
        <a:latin typeface="FedraSans-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tbFolderMD2 xmlns="cf424010-053e-4294-8690-04c541aae9cd" xsi:nil="true"/>
    <ctbFolderMD1 xmlns="cf424010-053e-4294-8690-04c541aae9cd">Extern TP-bbn</ctbFolderMD1>
    <ctbFolderMD3 xmlns="cf424010-053e-4294-8690-04c541aae9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2BFE3D2FBDF245B8A985FE73CA6B03" ma:contentTypeVersion="10" ma:contentTypeDescription="Een nieuw document maken." ma:contentTypeScope="" ma:versionID="02bc4bcf0fb058ac107de16b260a6173">
  <xsd:schema xmlns:xsd="http://www.w3.org/2001/XMLSchema" xmlns:xs="http://www.w3.org/2001/XMLSchema" xmlns:p="http://schemas.microsoft.com/office/2006/metadata/properties" xmlns:ns2="e7da8f9b-9d6e-4a4e-9585-2330e0f7e8f7" xmlns:ns3="cf424010-053e-4294-8690-04c541aae9cd" targetNamespace="http://schemas.microsoft.com/office/2006/metadata/properties" ma:root="true" ma:fieldsID="b6597992f20e5f9e579c672da17bbaa9" ns2:_="" ns3:_="">
    <xsd:import namespace="e7da8f9b-9d6e-4a4e-9585-2330e0f7e8f7"/>
    <xsd:import namespace="cf424010-053e-4294-8690-04c541aae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3:ctbFolderMD1" minOccurs="0"/>
                <xsd:element ref="ns3:ctbFolderMD2" minOccurs="0"/>
                <xsd:element ref="ns3:ctbFolderMD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a8f9b-9d6e-4a4e-9585-2330e0f7e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24010-053e-4294-8690-04c541aae9cd" elementFormDefault="qualified">
    <xsd:import namespace="http://schemas.microsoft.com/office/2006/documentManagement/types"/>
    <xsd:import namespace="http://schemas.microsoft.com/office/infopath/2007/PartnerControls"/>
    <xsd:element name="ctbFolderMD1" ma:index="15" nillable="true" ma:displayName="Folder level 1" ma:indexed="true" ma:internalName="ctbFolderMD1" ma:readOnly="true">
      <xsd:simpleType>
        <xsd:restriction base="dms:Text">
          <xsd:maxLength value="255"/>
        </xsd:restriction>
      </xsd:simpleType>
    </xsd:element>
    <xsd:element name="ctbFolderMD2" ma:index="16" nillable="true" ma:displayName="Folder level 2" ma:indexed="true" ma:internalName="ctbFolderMD2" ma:readOnly="true">
      <xsd:simpleType>
        <xsd:restriction base="dms:Text">
          <xsd:maxLength value="255"/>
        </xsd:restriction>
      </xsd:simpleType>
    </xsd:element>
    <xsd:element name="ctbFolderMD3" ma:index="17" nillable="true" ma:displayName="Folder level 3" ma:indexed="true" ma:internalName="ctbFolderMD3" ma:readOnly="tru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E592-35BB-4EDE-A1B1-F16463C08807}">
  <ds:schemaRefs>
    <ds:schemaRef ds:uri="http://schemas.microsoft.com/sharepoint/v3/contenttype/forms"/>
  </ds:schemaRefs>
</ds:datastoreItem>
</file>

<file path=customXml/itemProps2.xml><?xml version="1.0" encoding="utf-8"?>
<ds:datastoreItem xmlns:ds="http://schemas.openxmlformats.org/officeDocument/2006/customXml" ds:itemID="{6B24DD57-AF7D-4A49-B3D0-44482644C29E}">
  <ds:schemaRefs>
    <ds:schemaRef ds:uri="http://schemas.microsoft.com/office/2006/metadata/properties"/>
    <ds:schemaRef ds:uri="http://schemas.microsoft.com/office/infopath/2007/PartnerControls"/>
    <ds:schemaRef ds:uri="cf424010-053e-4294-8690-04c541aae9cd"/>
  </ds:schemaRefs>
</ds:datastoreItem>
</file>

<file path=customXml/itemProps3.xml><?xml version="1.0" encoding="utf-8"?>
<ds:datastoreItem xmlns:ds="http://schemas.openxmlformats.org/officeDocument/2006/customXml" ds:itemID="{8564AC6B-DA19-432D-BE20-D6A3D9A5E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a8f9b-9d6e-4a4e-9585-2330e0f7e8f7"/>
    <ds:schemaRef ds:uri="cf424010-053e-4294-8690-04c541aae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default</Template>
  <TotalTime>1</TotalTime>
  <Pages>8</Pages>
  <Words>944</Words>
  <Characters>5196</Characters>
  <Application>Microsoft Office Word</Application>
  <DocSecurity>0</DocSecurity>
  <Lines>43</Lines>
  <Paragraphs>12</Paragraphs>
  <ScaleCrop>false</ScaleCrop>
  <Company>Gemeente Gorinchem</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Gronduitgifte Lange Slagenstraat        Deelnameverklaring</dc:title>
  <dc:subject/>
  <dc:creator>kladol</dc:creator>
  <cp:keywords/>
  <dc:description/>
  <cp:lastModifiedBy>Maurits Hulsegge</cp:lastModifiedBy>
  <cp:revision>4</cp:revision>
  <dcterms:created xsi:type="dcterms:W3CDTF">2025-11-25T14:49:00Z</dcterms:created>
  <dcterms:modified xsi:type="dcterms:W3CDTF">2025-12-17T13:22:00Z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0x010100092BFE3D2FBDF245B8A985FE73CA6B03</vt:lpwstr>
  </property>
  <property fmtid="{D5CDD505-2E9C-101B-9397-08002B2CF9AE}" pid="3" name="ctbFolderMD7">
    <vt:lpwstr/>
  </property>
  <property fmtid="{D5CDD505-2E9C-101B-9397-08002B2CF9AE}" pid="4" name="ctbFolderMD6">
    <vt:lpwstr/>
  </property>
  <property fmtid="{D5CDD505-2E9C-101B-9397-08002B2CF9AE}" pid="5" name="ctbFolderMD5">
    <vt:lpwstr/>
  </property>
  <property fmtid="{D5CDD505-2E9C-101B-9397-08002B2CF9AE}" pid="6" name="ctbFolderMD0">
    <vt:lpwstr>Gedeelde documenten</vt:lpwstr>
  </property>
  <property fmtid="{D5CDD505-2E9C-101B-9397-08002B2CF9AE}" pid="7" name="ctbFolderMD4">
    <vt:lpwstr/>
  </property>
  <property fmtid="{D5CDD505-2E9C-101B-9397-08002B2CF9AE}" pid="8" name="ctbFolderMD8">
    <vt:lpwstr/>
  </property>
  <property fmtid="{D5CDD505-2E9C-101B-9397-08002B2CF9AE}" pid="9" name="docLang">
    <vt:lpwstr>nl</vt:lpwstr>
  </property>
</Properties>
</file>