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FF7C" w14:textId="77777777" w:rsidR="002E2B4B" w:rsidRDefault="002E2B4B" w:rsidP="002E2B4B">
      <w:pPr>
        <w:rPr>
          <w:lang w:val="nl-NL"/>
        </w:rPr>
      </w:pPr>
    </w:p>
    <w:p w14:paraId="7DAAF3D6" w14:textId="206F37C9" w:rsidR="002E2B4B" w:rsidRPr="002E2B4B" w:rsidRDefault="002E2B4B" w:rsidP="002E2B4B">
      <w:pPr>
        <w:rPr>
          <w:b/>
          <w:lang w:val="nl-NL"/>
        </w:rPr>
      </w:pPr>
      <w:r w:rsidRPr="002E2B4B">
        <w:rPr>
          <w:b/>
          <w:lang w:val="nl-NL"/>
        </w:rPr>
        <w:t>Bijlage</w:t>
      </w:r>
      <w:r w:rsidR="008D488C">
        <w:rPr>
          <w:b/>
          <w:lang w:val="nl-NL"/>
        </w:rPr>
        <w:t xml:space="preserve"> …..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r w:rsidRPr="00CC251C">
        <w:rPr>
          <w:rFonts w:ascii="Verdana" w:hAnsi="Verdana"/>
          <w:sz w:val="20"/>
          <w:szCs w:val="20"/>
        </w:rPr>
        <w:lastRenderedPageBreak/>
        <w:t>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21D5" w14:textId="77777777" w:rsidR="00FF4398" w:rsidRDefault="00FF4398" w:rsidP="00375321">
      <w:r>
        <w:separator/>
      </w:r>
    </w:p>
  </w:endnote>
  <w:endnote w:type="continuationSeparator" w:id="0">
    <w:p w14:paraId="32769415" w14:textId="77777777" w:rsidR="00FF4398" w:rsidRDefault="00FF4398"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812B" w14:textId="77777777" w:rsidR="00FF4398" w:rsidRDefault="00FF4398" w:rsidP="00375321">
      <w:r>
        <w:separator/>
      </w:r>
    </w:p>
  </w:footnote>
  <w:footnote w:type="continuationSeparator" w:id="0">
    <w:p w14:paraId="6D97D6D2" w14:textId="77777777" w:rsidR="00FF4398" w:rsidRDefault="00FF4398"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72313201">
    <w:abstractNumId w:val="9"/>
  </w:num>
  <w:num w:numId="2" w16cid:durableId="1982803210">
    <w:abstractNumId w:val="7"/>
  </w:num>
  <w:num w:numId="3" w16cid:durableId="327560672">
    <w:abstractNumId w:val="6"/>
  </w:num>
  <w:num w:numId="4" w16cid:durableId="1738898186">
    <w:abstractNumId w:val="5"/>
  </w:num>
  <w:num w:numId="5" w16cid:durableId="198587411">
    <w:abstractNumId w:val="4"/>
  </w:num>
  <w:num w:numId="6" w16cid:durableId="145896544">
    <w:abstractNumId w:val="8"/>
  </w:num>
  <w:num w:numId="7" w16cid:durableId="1655720796">
    <w:abstractNumId w:val="3"/>
  </w:num>
  <w:num w:numId="8" w16cid:durableId="550771887">
    <w:abstractNumId w:val="2"/>
  </w:num>
  <w:num w:numId="9" w16cid:durableId="1035543931">
    <w:abstractNumId w:val="1"/>
  </w:num>
  <w:num w:numId="10" w16cid:durableId="1652559858">
    <w:abstractNumId w:val="0"/>
  </w:num>
  <w:num w:numId="11" w16cid:durableId="119350731">
    <w:abstractNumId w:val="11"/>
  </w:num>
  <w:num w:numId="12" w16cid:durableId="7182118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216ABA"/>
    <w:rsid w:val="002653C2"/>
    <w:rsid w:val="00297EB8"/>
    <w:rsid w:val="002E2B4B"/>
    <w:rsid w:val="00337847"/>
    <w:rsid w:val="00343948"/>
    <w:rsid w:val="00365AA9"/>
    <w:rsid w:val="00375321"/>
    <w:rsid w:val="003F416B"/>
    <w:rsid w:val="0046388F"/>
    <w:rsid w:val="00525186"/>
    <w:rsid w:val="005363C9"/>
    <w:rsid w:val="00591F29"/>
    <w:rsid w:val="005F7351"/>
    <w:rsid w:val="006152DE"/>
    <w:rsid w:val="006D3D3E"/>
    <w:rsid w:val="008D488C"/>
    <w:rsid w:val="009813D6"/>
    <w:rsid w:val="009C548F"/>
    <w:rsid w:val="00AD0F53"/>
    <w:rsid w:val="00AE442E"/>
    <w:rsid w:val="00AF49C8"/>
    <w:rsid w:val="00B24671"/>
    <w:rsid w:val="00BA6710"/>
    <w:rsid w:val="00BB753D"/>
    <w:rsid w:val="00BF4697"/>
    <w:rsid w:val="00BF7752"/>
    <w:rsid w:val="00CC251C"/>
    <w:rsid w:val="00D771B8"/>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D213D8FE4A84D9EE324F17D287219" ma:contentTypeVersion="15" ma:contentTypeDescription="Een nieuw document maken." ma:contentTypeScope="" ma:versionID="e0639ae741e6c257bd62433c199e0dbf">
  <xsd:schema xmlns:xsd="http://www.w3.org/2001/XMLSchema" xmlns:xs="http://www.w3.org/2001/XMLSchema" xmlns:p="http://schemas.microsoft.com/office/2006/metadata/properties" xmlns:ns1="http://schemas.microsoft.com/sharepoint/v3" xmlns:ns2="66c9ae83-7616-4a1b-95e6-be0cc42b0911" xmlns:ns3="e7774185-a43b-48c1-9d34-ce4637a3d3ec" targetNamespace="http://schemas.microsoft.com/office/2006/metadata/properties" ma:root="true" ma:fieldsID="96e568c6f1299106dcd4d210e1220b2d" ns1:_="" ns2:_="" ns3:_="">
    <xsd:import namespace="http://schemas.microsoft.com/sharepoint/v3"/>
    <xsd:import namespace="66c9ae83-7616-4a1b-95e6-be0cc42b0911"/>
    <xsd:import namespace="e7774185-a43b-48c1-9d34-ce4637a3d3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c9ae83-7616-4a1b-95e6-be0cc42b0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774185-a43b-48c1-9d34-ce4637a3d3e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78b98b4-bff2-45cc-bd2e-a63661ea1138}" ma:internalName="TaxCatchAll" ma:showField="CatchAllData" ma:web="e7774185-a43b-48c1-9d34-ce4637a3d3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c9ae83-7616-4a1b-95e6-be0cc42b0911">
      <Terms xmlns="http://schemas.microsoft.com/office/infopath/2007/PartnerControls"/>
    </lcf76f155ced4ddcb4097134ff3c332f>
    <TaxCatchAll xmlns="e7774185-a43b-48c1-9d34-ce4637a3d3ec" xsi:nil="true"/>
    <SharedWithUsers xmlns="e7774185-a43b-48c1-9d34-ce4637a3d3ec">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C220588B-2BB5-483A-8B07-F5EBE3AECCFD}">
  <ds:schemaRefs>
    <ds:schemaRef ds:uri="http://schemas.microsoft.com/sharepoint/v3/contenttype/forms"/>
  </ds:schemaRefs>
</ds:datastoreItem>
</file>

<file path=customXml/itemProps3.xml><?xml version="1.0" encoding="utf-8"?>
<ds:datastoreItem xmlns:ds="http://schemas.openxmlformats.org/officeDocument/2006/customXml" ds:itemID="{0A329794-EE92-41AB-966E-9FDCBF6F13EC}"/>
</file>

<file path=customXml/itemProps4.xml><?xml version="1.0" encoding="utf-8"?>
<ds:datastoreItem xmlns:ds="http://schemas.openxmlformats.org/officeDocument/2006/customXml" ds:itemID="{2011BA2B-355B-43A9-9EBA-21122B9D7DE1}">
  <ds:schemaRefs>
    <ds:schemaRef ds:uri="e7774185-a43b-48c1-9d34-ce4637a3d3ec"/>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66c9ae83-7616-4a1b-95e6-be0cc42b0911"/>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A4 met logo</Template>
  <TotalTime>10</TotalTime>
  <Pages>2</Pages>
  <Words>364</Words>
  <Characters>2337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2696</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Ton Lesscher</cp:lastModifiedBy>
  <cp:revision>3</cp:revision>
  <dcterms:created xsi:type="dcterms:W3CDTF">2022-06-20T06:54:00Z</dcterms:created>
  <dcterms:modified xsi:type="dcterms:W3CDTF">2025-07-14T12:37:00Z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0x010100408D213D8FE4A84D9EE324F17D287219</vt:lpwstr>
  </property>
  <property fmtid="{D5CDD505-2E9C-101B-9397-08002B2CF9AE}" pid="4" name="MediaServiceImageTags">
    <vt:lpwstr/>
  </property>
  <property fmtid="{D5CDD505-2E9C-101B-9397-08002B2CF9AE}" pid="5" name="Order">
    <vt:r8>242500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