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F359" w14:textId="064F8656" w:rsidR="004A6EEC" w:rsidRPr="004C1E3E" w:rsidRDefault="004A6EEC" w:rsidP="2651E6A6">
      <w:pPr>
        <w:rPr>
          <w:b/>
          <w:color w:val="92D050"/>
          <w:sz w:val="32"/>
          <w:szCs w:val="32"/>
        </w:rPr>
      </w:pPr>
      <w:bookmarkStart w:id="0" w:name="_Toc224444803"/>
      <w:bookmarkStart w:id="1" w:name="_Toc184477921"/>
      <w:r w:rsidRPr="004C1E3E">
        <w:rPr>
          <w:b/>
          <w:color w:val="92D050"/>
          <w:sz w:val="32"/>
          <w:szCs w:val="32"/>
        </w:rPr>
        <w:t xml:space="preserve">Bijlage </w:t>
      </w:r>
      <w:r w:rsidR="004C1E3E">
        <w:rPr>
          <w:b/>
          <w:color w:val="92D050"/>
          <w:sz w:val="32"/>
          <w:szCs w:val="32"/>
        </w:rPr>
        <w:t>4</w:t>
      </w:r>
      <w:r w:rsidR="006E0D91" w:rsidRPr="004C1E3E">
        <w:rPr>
          <w:b/>
          <w:color w:val="92D050"/>
          <w:sz w:val="32"/>
          <w:szCs w:val="32"/>
        </w:rPr>
        <w:t xml:space="preserve"> – Invulblad </w:t>
      </w:r>
      <w:r w:rsidR="00CA66F7" w:rsidRPr="004C1E3E">
        <w:rPr>
          <w:b/>
          <w:color w:val="92D050"/>
          <w:sz w:val="32"/>
          <w:szCs w:val="32"/>
        </w:rPr>
        <w:t>selectiecriterium 1</w:t>
      </w:r>
    </w:p>
    <w:bookmarkEnd w:id="0"/>
    <w:bookmarkEnd w:id="1"/>
    <w:p w14:paraId="245B4CEA" w14:textId="77777777" w:rsidR="004A6EEC" w:rsidRPr="00FC059B" w:rsidRDefault="004A6EEC" w:rsidP="004545D1"/>
    <w:p w14:paraId="078F245E" w14:textId="43E16F43" w:rsidR="006C2221" w:rsidRPr="006C2221" w:rsidRDefault="006C2221" w:rsidP="004545D1">
      <w:pPr>
        <w:rPr>
          <w:bCs w:val="0"/>
        </w:rPr>
      </w:pPr>
      <w:r w:rsidRPr="006C2221">
        <w:rPr>
          <w:bCs w:val="0"/>
        </w:rPr>
        <w:t>Gegadigden kunnen met bepaalde ervaring meerwaarde scoren. Uitgangspunt voor de bepaling van de meerwaarde is de mate waarin de ervaring gelijkenissen/overeenkomsten kennen met onderhavige ontwerpopgave. Inschrijvers dienen ten behoeve van dit selectiecriterium één (1) referentieproject in. Het principe is hoe meer gelijkenissen/overeenkomsten, hoe hoger de meerwaarde en dus ook hoe hoger de te behalen score.  </w:t>
      </w:r>
    </w:p>
    <w:p w14:paraId="75C65744" w14:textId="77777777" w:rsidR="006C2221" w:rsidRDefault="006C2221" w:rsidP="004545D1">
      <w:pPr>
        <w:rPr>
          <w:b/>
          <w:bCs w:val="0"/>
        </w:rPr>
      </w:pPr>
    </w:p>
    <w:p w14:paraId="5DA26D98" w14:textId="356F3D4B" w:rsidR="004A6EEC" w:rsidRDefault="004A6EEC" w:rsidP="004545D1">
      <w:pPr>
        <w:rPr>
          <w:b/>
          <w:bCs w:val="0"/>
        </w:rPr>
      </w:pPr>
      <w:r w:rsidRPr="004545D1">
        <w:rPr>
          <w:b/>
          <w:bCs w:val="0"/>
        </w:rPr>
        <w:t>Invulinstructie</w:t>
      </w:r>
    </w:p>
    <w:p w14:paraId="3E3B0FDE" w14:textId="0531D915" w:rsidR="00A67274" w:rsidRDefault="00A67274" w:rsidP="00A67274">
      <w:pPr>
        <w:pStyle w:val="Lijstalinea"/>
        <w:numPr>
          <w:ilvl w:val="0"/>
          <w:numId w:val="3"/>
        </w:numPr>
      </w:pPr>
      <w:r>
        <w:t xml:space="preserve">Vul voor de referentie die u aanlevert de volledige referentiegegevens in. </w:t>
      </w:r>
    </w:p>
    <w:p w14:paraId="2C3C4B20" w14:textId="172E1BE5" w:rsidR="00E95187" w:rsidRDefault="00E95187" w:rsidP="00A67274">
      <w:pPr>
        <w:pStyle w:val="Lijstalinea"/>
        <w:numPr>
          <w:ilvl w:val="0"/>
          <w:numId w:val="3"/>
        </w:numPr>
      </w:pPr>
      <w:r>
        <w:t>Zorg dat u bij elke ja/nee duidelijk aangeeft of u wel of niet kunt voldoen.</w:t>
      </w:r>
    </w:p>
    <w:p w14:paraId="548AC68E" w14:textId="1C1A67AA" w:rsidR="006C2221" w:rsidRPr="00A67274" w:rsidRDefault="006D2FB1" w:rsidP="006C2221">
      <w:pPr>
        <w:pStyle w:val="Lijstalinea"/>
        <w:numPr>
          <w:ilvl w:val="0"/>
          <w:numId w:val="3"/>
        </w:numPr>
      </w:pPr>
      <w:r>
        <w:t>In het vak ‘toelichting</w:t>
      </w:r>
      <w:r w:rsidR="00580706">
        <w:t xml:space="preserve">’ </w:t>
      </w:r>
      <w:r>
        <w:t xml:space="preserve">dient u een toelichting te geven </w:t>
      </w:r>
      <w:r w:rsidR="00580706">
        <w:t xml:space="preserve">hoe in het project voldaan is aan het betreffende onderdeel. </w:t>
      </w:r>
    </w:p>
    <w:p w14:paraId="1D18D182" w14:textId="77777777" w:rsidR="004A6EEC" w:rsidRPr="004545D1" w:rsidRDefault="004A6EEC" w:rsidP="004545D1">
      <w:pPr>
        <w:rPr>
          <w:color w:val="C2004B"/>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840"/>
        <w:gridCol w:w="1322"/>
        <w:gridCol w:w="3922"/>
      </w:tblGrid>
      <w:tr w:rsidR="004545D1" w:rsidRPr="004545D1" w14:paraId="092F2908" w14:textId="77777777" w:rsidTr="00470867">
        <w:trPr>
          <w:trHeight w:val="221"/>
          <w:jc w:val="center"/>
        </w:trPr>
        <w:tc>
          <w:tcPr>
            <w:tcW w:w="9067" w:type="dxa"/>
            <w:gridSpan w:val="5"/>
            <w:shd w:val="clear" w:color="auto" w:fill="FFFFFF" w:themeFill="background1"/>
            <w:vAlign w:val="center"/>
          </w:tcPr>
          <w:p w14:paraId="0DBF9120" w14:textId="69BD8206" w:rsidR="004A6EEC" w:rsidRPr="00470867" w:rsidRDefault="00470867" w:rsidP="002F319C">
            <w:pPr>
              <w:pStyle w:val="Geenafstand"/>
              <w:rPr>
                <w:b/>
              </w:rPr>
            </w:pPr>
            <w:bookmarkStart w:id="2" w:name="_Hlk60225088"/>
            <w:r w:rsidRPr="001460C3">
              <w:rPr>
                <w:b/>
                <w:color w:val="92D050"/>
                <w:sz w:val="24"/>
                <w:szCs w:val="36"/>
              </w:rPr>
              <w:t>Referentiegegevens</w:t>
            </w:r>
          </w:p>
        </w:tc>
      </w:tr>
      <w:tr w:rsidR="004A6EEC" w:rsidRPr="0002201C" w14:paraId="0B1347CD" w14:textId="77777777" w:rsidTr="2651E6A6">
        <w:trPr>
          <w:jc w:val="center"/>
        </w:trPr>
        <w:tc>
          <w:tcPr>
            <w:tcW w:w="843" w:type="dxa"/>
            <w:shd w:val="clear" w:color="auto" w:fill="FFFFFF" w:themeFill="background1"/>
            <w:vAlign w:val="center"/>
          </w:tcPr>
          <w:p w14:paraId="7145D86B" w14:textId="77777777" w:rsidR="004A6EEC" w:rsidRPr="0002201C" w:rsidRDefault="004A6EEC" w:rsidP="004545D1">
            <w:r w:rsidRPr="0002201C">
              <w:t xml:space="preserve">1. </w:t>
            </w:r>
          </w:p>
        </w:tc>
        <w:tc>
          <w:tcPr>
            <w:tcW w:w="2140" w:type="dxa"/>
            <w:shd w:val="clear" w:color="auto" w:fill="FFFFFF" w:themeFill="background1"/>
            <w:vAlign w:val="center"/>
          </w:tcPr>
          <w:p w14:paraId="1F8C69C6" w14:textId="77777777" w:rsidR="004A6EEC" w:rsidRPr="0002201C" w:rsidRDefault="004A6EEC" w:rsidP="004545D1">
            <w:r w:rsidRPr="0002201C">
              <w:t>Projectnaam</w:t>
            </w:r>
          </w:p>
        </w:tc>
        <w:tc>
          <w:tcPr>
            <w:tcW w:w="6084" w:type="dxa"/>
            <w:gridSpan w:val="3"/>
            <w:shd w:val="clear" w:color="auto" w:fill="FFFFFF" w:themeFill="background1"/>
            <w:vAlign w:val="center"/>
          </w:tcPr>
          <w:p w14:paraId="68C28FCB" w14:textId="77777777" w:rsidR="004A6EEC" w:rsidRPr="0002201C" w:rsidRDefault="004A6EEC" w:rsidP="004545D1"/>
        </w:tc>
      </w:tr>
      <w:tr w:rsidR="004A6EEC" w:rsidRPr="0002201C" w14:paraId="30C08DE1" w14:textId="77777777" w:rsidTr="2651E6A6">
        <w:trPr>
          <w:jc w:val="center"/>
        </w:trPr>
        <w:tc>
          <w:tcPr>
            <w:tcW w:w="843" w:type="dxa"/>
            <w:vMerge w:val="restart"/>
            <w:shd w:val="clear" w:color="auto" w:fill="FFFFFF" w:themeFill="background1"/>
          </w:tcPr>
          <w:p w14:paraId="7DB629E8" w14:textId="77777777" w:rsidR="004A6EEC" w:rsidRPr="0002201C" w:rsidRDefault="004A6EEC" w:rsidP="004545D1">
            <w:r w:rsidRPr="0002201C">
              <w:t>2.</w:t>
            </w:r>
          </w:p>
        </w:tc>
        <w:tc>
          <w:tcPr>
            <w:tcW w:w="2140" w:type="dxa"/>
            <w:vMerge w:val="restart"/>
            <w:shd w:val="clear" w:color="auto" w:fill="FFFFFF" w:themeFill="background1"/>
          </w:tcPr>
          <w:p w14:paraId="5072B074" w14:textId="77777777" w:rsidR="004A6EEC" w:rsidRPr="0002201C" w:rsidRDefault="004A6EEC" w:rsidP="004545D1">
            <w:r w:rsidRPr="0002201C">
              <w:t>Opdrachtgever</w:t>
            </w:r>
          </w:p>
        </w:tc>
        <w:tc>
          <w:tcPr>
            <w:tcW w:w="2162" w:type="dxa"/>
            <w:gridSpan w:val="2"/>
            <w:shd w:val="clear" w:color="auto" w:fill="FFFFFF" w:themeFill="background1"/>
            <w:vAlign w:val="center"/>
          </w:tcPr>
          <w:p w14:paraId="5AE81FB1" w14:textId="77777777" w:rsidR="004A6EEC" w:rsidRPr="0002201C" w:rsidRDefault="004A6EEC" w:rsidP="004545D1">
            <w:r w:rsidRPr="0002201C">
              <w:t>Naam</w:t>
            </w:r>
          </w:p>
        </w:tc>
        <w:tc>
          <w:tcPr>
            <w:tcW w:w="3922" w:type="dxa"/>
            <w:shd w:val="clear" w:color="auto" w:fill="FFFFFF" w:themeFill="background1"/>
            <w:vAlign w:val="center"/>
          </w:tcPr>
          <w:p w14:paraId="1614A311" w14:textId="77777777" w:rsidR="004A6EEC" w:rsidRPr="0002201C" w:rsidRDefault="004A6EEC" w:rsidP="004545D1"/>
        </w:tc>
      </w:tr>
      <w:tr w:rsidR="004A6EEC" w:rsidRPr="0002201C" w14:paraId="0F03769C" w14:textId="77777777" w:rsidTr="2651E6A6">
        <w:trPr>
          <w:jc w:val="center"/>
        </w:trPr>
        <w:tc>
          <w:tcPr>
            <w:tcW w:w="843" w:type="dxa"/>
            <w:vMerge/>
            <w:vAlign w:val="center"/>
          </w:tcPr>
          <w:p w14:paraId="660FCE3F" w14:textId="77777777" w:rsidR="004A6EEC" w:rsidRPr="0002201C" w:rsidRDefault="004A6EEC" w:rsidP="004545D1"/>
        </w:tc>
        <w:tc>
          <w:tcPr>
            <w:tcW w:w="2140" w:type="dxa"/>
            <w:vMerge/>
            <w:vAlign w:val="center"/>
          </w:tcPr>
          <w:p w14:paraId="07683B1B" w14:textId="77777777" w:rsidR="004A6EEC" w:rsidRPr="0002201C" w:rsidRDefault="004A6EEC" w:rsidP="004545D1"/>
        </w:tc>
        <w:tc>
          <w:tcPr>
            <w:tcW w:w="2162" w:type="dxa"/>
            <w:gridSpan w:val="2"/>
            <w:shd w:val="clear" w:color="auto" w:fill="FFFFFF" w:themeFill="background1"/>
            <w:vAlign w:val="center"/>
          </w:tcPr>
          <w:p w14:paraId="44B023B8" w14:textId="77777777" w:rsidR="004A6EEC" w:rsidRPr="0002201C" w:rsidRDefault="004A6EEC" w:rsidP="004545D1">
            <w:r w:rsidRPr="0002201C">
              <w:t>Contactpersoon</w:t>
            </w:r>
          </w:p>
        </w:tc>
        <w:tc>
          <w:tcPr>
            <w:tcW w:w="3922" w:type="dxa"/>
            <w:shd w:val="clear" w:color="auto" w:fill="FFFFFF" w:themeFill="background1"/>
            <w:vAlign w:val="center"/>
          </w:tcPr>
          <w:p w14:paraId="34572A6D" w14:textId="77777777" w:rsidR="004A6EEC" w:rsidRPr="0002201C" w:rsidRDefault="004A6EEC" w:rsidP="004545D1"/>
        </w:tc>
      </w:tr>
      <w:tr w:rsidR="004A6EEC" w:rsidRPr="0002201C" w14:paraId="588A423C" w14:textId="77777777" w:rsidTr="2651E6A6">
        <w:trPr>
          <w:jc w:val="center"/>
        </w:trPr>
        <w:tc>
          <w:tcPr>
            <w:tcW w:w="843" w:type="dxa"/>
            <w:vMerge/>
            <w:vAlign w:val="center"/>
          </w:tcPr>
          <w:p w14:paraId="12E9FE70" w14:textId="77777777" w:rsidR="004A6EEC" w:rsidRPr="0002201C" w:rsidRDefault="004A6EEC" w:rsidP="004545D1"/>
        </w:tc>
        <w:tc>
          <w:tcPr>
            <w:tcW w:w="2140" w:type="dxa"/>
            <w:vMerge/>
            <w:vAlign w:val="center"/>
          </w:tcPr>
          <w:p w14:paraId="35D2D845" w14:textId="77777777" w:rsidR="004A6EEC" w:rsidRPr="0002201C" w:rsidRDefault="004A6EEC" w:rsidP="004545D1"/>
        </w:tc>
        <w:tc>
          <w:tcPr>
            <w:tcW w:w="2162" w:type="dxa"/>
            <w:gridSpan w:val="2"/>
            <w:shd w:val="clear" w:color="auto" w:fill="FFFFFF" w:themeFill="background1"/>
            <w:vAlign w:val="center"/>
          </w:tcPr>
          <w:p w14:paraId="74BF90C7" w14:textId="77777777" w:rsidR="004A6EEC" w:rsidRPr="0002201C" w:rsidRDefault="004A6EEC" w:rsidP="004545D1">
            <w:r w:rsidRPr="0002201C">
              <w:t>Functie</w:t>
            </w:r>
          </w:p>
        </w:tc>
        <w:tc>
          <w:tcPr>
            <w:tcW w:w="3922" w:type="dxa"/>
            <w:shd w:val="clear" w:color="auto" w:fill="FFFFFF" w:themeFill="background1"/>
            <w:vAlign w:val="center"/>
          </w:tcPr>
          <w:p w14:paraId="74220798" w14:textId="77777777" w:rsidR="004A6EEC" w:rsidRPr="0002201C" w:rsidRDefault="004A6EEC" w:rsidP="004545D1"/>
        </w:tc>
      </w:tr>
      <w:tr w:rsidR="004A6EEC" w:rsidRPr="0002201C" w14:paraId="4BB1F691" w14:textId="77777777" w:rsidTr="2651E6A6">
        <w:trPr>
          <w:jc w:val="center"/>
        </w:trPr>
        <w:tc>
          <w:tcPr>
            <w:tcW w:w="843" w:type="dxa"/>
            <w:vMerge/>
            <w:vAlign w:val="center"/>
          </w:tcPr>
          <w:p w14:paraId="4B1BE6EA" w14:textId="77777777" w:rsidR="004A6EEC" w:rsidRPr="0002201C" w:rsidRDefault="004A6EEC" w:rsidP="004545D1"/>
        </w:tc>
        <w:tc>
          <w:tcPr>
            <w:tcW w:w="2140" w:type="dxa"/>
            <w:vMerge/>
            <w:vAlign w:val="center"/>
          </w:tcPr>
          <w:p w14:paraId="08768729" w14:textId="77777777" w:rsidR="004A6EEC" w:rsidRPr="0002201C" w:rsidRDefault="004A6EEC" w:rsidP="004545D1"/>
        </w:tc>
        <w:tc>
          <w:tcPr>
            <w:tcW w:w="2162" w:type="dxa"/>
            <w:gridSpan w:val="2"/>
            <w:shd w:val="clear" w:color="auto" w:fill="FFFFFF" w:themeFill="background1"/>
            <w:vAlign w:val="center"/>
          </w:tcPr>
          <w:p w14:paraId="462BF5CD" w14:textId="77777777" w:rsidR="004A6EEC" w:rsidRPr="0002201C" w:rsidRDefault="004A6EEC" w:rsidP="004545D1">
            <w:r w:rsidRPr="0002201C">
              <w:t>Telefoonnummer</w:t>
            </w:r>
          </w:p>
        </w:tc>
        <w:tc>
          <w:tcPr>
            <w:tcW w:w="3922" w:type="dxa"/>
            <w:shd w:val="clear" w:color="auto" w:fill="FFFFFF" w:themeFill="background1"/>
            <w:vAlign w:val="center"/>
          </w:tcPr>
          <w:p w14:paraId="1F81A55F" w14:textId="77777777" w:rsidR="004A6EEC" w:rsidRPr="0002201C" w:rsidRDefault="004A6EEC" w:rsidP="004545D1"/>
        </w:tc>
      </w:tr>
      <w:tr w:rsidR="004A6EEC" w:rsidRPr="0002201C" w14:paraId="2E445049" w14:textId="77777777" w:rsidTr="2651E6A6">
        <w:trPr>
          <w:jc w:val="center"/>
        </w:trPr>
        <w:tc>
          <w:tcPr>
            <w:tcW w:w="843" w:type="dxa"/>
            <w:vMerge/>
            <w:vAlign w:val="center"/>
          </w:tcPr>
          <w:p w14:paraId="054CF657" w14:textId="77777777" w:rsidR="004A6EEC" w:rsidRPr="0002201C" w:rsidRDefault="004A6EEC" w:rsidP="004545D1"/>
        </w:tc>
        <w:tc>
          <w:tcPr>
            <w:tcW w:w="2140" w:type="dxa"/>
            <w:vMerge/>
            <w:vAlign w:val="center"/>
          </w:tcPr>
          <w:p w14:paraId="74931D07" w14:textId="77777777" w:rsidR="004A6EEC" w:rsidRPr="0002201C" w:rsidRDefault="004A6EEC" w:rsidP="004545D1"/>
        </w:tc>
        <w:tc>
          <w:tcPr>
            <w:tcW w:w="2162" w:type="dxa"/>
            <w:gridSpan w:val="2"/>
            <w:shd w:val="clear" w:color="auto" w:fill="FFFFFF" w:themeFill="background1"/>
            <w:vAlign w:val="center"/>
          </w:tcPr>
          <w:p w14:paraId="4ACD82F0" w14:textId="77777777" w:rsidR="004A6EEC" w:rsidRPr="0002201C" w:rsidRDefault="004A6EEC" w:rsidP="004545D1">
            <w:r w:rsidRPr="0002201C">
              <w:t>Emailadres</w:t>
            </w:r>
          </w:p>
        </w:tc>
        <w:tc>
          <w:tcPr>
            <w:tcW w:w="3922" w:type="dxa"/>
            <w:shd w:val="clear" w:color="auto" w:fill="FFFFFF" w:themeFill="background1"/>
            <w:vAlign w:val="center"/>
          </w:tcPr>
          <w:p w14:paraId="49251285" w14:textId="77777777" w:rsidR="004A6EEC" w:rsidRPr="0002201C" w:rsidRDefault="004A6EEC" w:rsidP="004545D1"/>
        </w:tc>
      </w:tr>
      <w:tr w:rsidR="004545D1" w:rsidRPr="0002201C" w14:paraId="56747121" w14:textId="77777777" w:rsidTr="2651E6A6">
        <w:trPr>
          <w:jc w:val="center"/>
        </w:trPr>
        <w:tc>
          <w:tcPr>
            <w:tcW w:w="843" w:type="dxa"/>
            <w:shd w:val="clear" w:color="auto" w:fill="FFFFFF" w:themeFill="background1"/>
            <w:vAlign w:val="center"/>
          </w:tcPr>
          <w:p w14:paraId="0DC8BD71" w14:textId="77777777" w:rsidR="004545D1" w:rsidRPr="0002201C" w:rsidRDefault="004545D1" w:rsidP="004545D1">
            <w:r>
              <w:t xml:space="preserve">4. </w:t>
            </w:r>
          </w:p>
        </w:tc>
        <w:tc>
          <w:tcPr>
            <w:tcW w:w="2140" w:type="dxa"/>
            <w:shd w:val="clear" w:color="auto" w:fill="FFFFFF" w:themeFill="background1"/>
          </w:tcPr>
          <w:p w14:paraId="69183F03" w14:textId="77777777" w:rsidR="004545D1" w:rsidRPr="0002201C" w:rsidRDefault="004545D1" w:rsidP="004545D1">
            <w:r>
              <w:t>Inschrijver bevestigt hierbij dat de referentie voldoet aan de genoemde minimale eisen</w:t>
            </w:r>
          </w:p>
        </w:tc>
        <w:tc>
          <w:tcPr>
            <w:tcW w:w="6084" w:type="dxa"/>
            <w:gridSpan w:val="3"/>
            <w:shd w:val="clear" w:color="auto" w:fill="FFFFFF" w:themeFill="background1"/>
            <w:vAlign w:val="center"/>
          </w:tcPr>
          <w:p w14:paraId="6236414F" w14:textId="77777777" w:rsidR="004545D1" w:rsidRPr="0002201C" w:rsidRDefault="004545D1" w:rsidP="004545D1">
            <w:r>
              <w:t>Ja / Nee</w:t>
            </w:r>
          </w:p>
        </w:tc>
      </w:tr>
      <w:tr w:rsidR="001C6069" w:rsidRPr="0002201C" w14:paraId="63833A52" w14:textId="77777777" w:rsidTr="2651E6A6">
        <w:trPr>
          <w:jc w:val="center"/>
        </w:trPr>
        <w:tc>
          <w:tcPr>
            <w:tcW w:w="843" w:type="dxa"/>
            <w:shd w:val="clear" w:color="auto" w:fill="FFFFFF" w:themeFill="background1"/>
            <w:vAlign w:val="center"/>
          </w:tcPr>
          <w:p w14:paraId="4C24DB60" w14:textId="77777777" w:rsidR="001C6069" w:rsidRPr="0002201C" w:rsidRDefault="007B5DF7" w:rsidP="004545D1">
            <w:r>
              <w:t>5.</w:t>
            </w:r>
          </w:p>
        </w:tc>
        <w:tc>
          <w:tcPr>
            <w:tcW w:w="2140" w:type="dxa"/>
            <w:shd w:val="clear" w:color="auto" w:fill="FFFFFF" w:themeFill="background1"/>
            <w:vAlign w:val="center"/>
          </w:tcPr>
          <w:p w14:paraId="3D00CA4A" w14:textId="77777777" w:rsidR="001C6069" w:rsidRPr="0002201C" w:rsidRDefault="001C6069" w:rsidP="004545D1">
            <w:r w:rsidRPr="0002201C">
              <w:t>Datum</w:t>
            </w:r>
          </w:p>
        </w:tc>
        <w:tc>
          <w:tcPr>
            <w:tcW w:w="2162" w:type="dxa"/>
            <w:gridSpan w:val="2"/>
            <w:shd w:val="clear" w:color="auto" w:fill="FFFFFF" w:themeFill="background1"/>
            <w:vAlign w:val="center"/>
          </w:tcPr>
          <w:p w14:paraId="625D5F9C" w14:textId="77777777" w:rsidR="001C6069" w:rsidRPr="0002201C" w:rsidRDefault="001C6069" w:rsidP="004545D1">
            <w:r w:rsidRPr="0002201C">
              <w:t>Begin en eind datum of afronding project</w:t>
            </w:r>
          </w:p>
        </w:tc>
        <w:tc>
          <w:tcPr>
            <w:tcW w:w="3922" w:type="dxa"/>
            <w:shd w:val="clear" w:color="auto" w:fill="FFFFFF" w:themeFill="background1"/>
            <w:vAlign w:val="center"/>
          </w:tcPr>
          <w:p w14:paraId="3329BEA3" w14:textId="77777777" w:rsidR="001C6069" w:rsidRPr="0002201C" w:rsidRDefault="001C6069" w:rsidP="004545D1"/>
        </w:tc>
      </w:tr>
      <w:tr w:rsidR="001C6069" w:rsidRPr="0002201C" w14:paraId="242CFC19" w14:textId="77777777" w:rsidTr="2651E6A6">
        <w:trPr>
          <w:jc w:val="center"/>
        </w:trPr>
        <w:tc>
          <w:tcPr>
            <w:tcW w:w="843" w:type="dxa"/>
            <w:shd w:val="clear" w:color="auto" w:fill="FFFFFF" w:themeFill="background1"/>
            <w:vAlign w:val="center"/>
          </w:tcPr>
          <w:p w14:paraId="3C614417" w14:textId="77777777" w:rsidR="001C6069" w:rsidRPr="0002201C" w:rsidRDefault="007B5DF7" w:rsidP="004545D1">
            <w:r>
              <w:t>6.</w:t>
            </w:r>
          </w:p>
        </w:tc>
        <w:tc>
          <w:tcPr>
            <w:tcW w:w="2140" w:type="dxa"/>
            <w:shd w:val="clear" w:color="auto" w:fill="FFFFFF" w:themeFill="background1"/>
            <w:vAlign w:val="center"/>
          </w:tcPr>
          <w:p w14:paraId="7A7DFA32" w14:textId="77777777" w:rsidR="001C6069" w:rsidRPr="0002201C" w:rsidRDefault="001C6069" w:rsidP="004545D1">
            <w:r w:rsidRPr="0002201C">
              <w:t>Waarde excl. BTW</w:t>
            </w:r>
          </w:p>
        </w:tc>
        <w:tc>
          <w:tcPr>
            <w:tcW w:w="2162" w:type="dxa"/>
            <w:gridSpan w:val="2"/>
            <w:shd w:val="clear" w:color="auto" w:fill="FFFFFF" w:themeFill="background1"/>
            <w:vAlign w:val="center"/>
          </w:tcPr>
          <w:p w14:paraId="4DF45A2E" w14:textId="77777777" w:rsidR="001C6069" w:rsidRPr="0002201C" w:rsidRDefault="00CF00B1" w:rsidP="004545D1">
            <w:r>
              <w:t xml:space="preserve">In euro’s </w:t>
            </w:r>
          </w:p>
        </w:tc>
        <w:tc>
          <w:tcPr>
            <w:tcW w:w="3922" w:type="dxa"/>
            <w:shd w:val="clear" w:color="auto" w:fill="FFFFFF" w:themeFill="background1"/>
            <w:vAlign w:val="center"/>
          </w:tcPr>
          <w:p w14:paraId="32348708" w14:textId="77777777" w:rsidR="001C6069" w:rsidRPr="0002201C" w:rsidRDefault="001C6069" w:rsidP="004545D1"/>
        </w:tc>
      </w:tr>
      <w:tr w:rsidR="001C6069" w:rsidRPr="0002201C" w14:paraId="00E1B053" w14:textId="77777777" w:rsidTr="2651E6A6">
        <w:trPr>
          <w:jc w:val="center"/>
        </w:trPr>
        <w:tc>
          <w:tcPr>
            <w:tcW w:w="843" w:type="dxa"/>
            <w:shd w:val="clear" w:color="auto" w:fill="FFFFFF" w:themeFill="background1"/>
            <w:vAlign w:val="center"/>
          </w:tcPr>
          <w:p w14:paraId="6CD01BC7" w14:textId="77777777" w:rsidR="001C6069" w:rsidRPr="0002201C" w:rsidRDefault="007B5DF7" w:rsidP="004545D1">
            <w:r>
              <w:t>7</w:t>
            </w:r>
            <w:r w:rsidR="001C6069" w:rsidRPr="0002201C">
              <w:t>.</w:t>
            </w:r>
          </w:p>
        </w:tc>
        <w:tc>
          <w:tcPr>
            <w:tcW w:w="2140" w:type="dxa"/>
            <w:shd w:val="clear" w:color="auto" w:fill="FFFFFF" w:themeFill="background1"/>
            <w:vAlign w:val="center"/>
          </w:tcPr>
          <w:p w14:paraId="06C69330" w14:textId="77777777" w:rsidR="001C6069" w:rsidRPr="0002201C" w:rsidRDefault="001C6069" w:rsidP="004545D1">
            <w:r w:rsidRPr="0002201C">
              <w:t>Is de opdracht geheel als zelfstandige onderneming uitgevoerd of in combinatie of met onderaannemer(s)?</w:t>
            </w:r>
          </w:p>
        </w:tc>
        <w:tc>
          <w:tcPr>
            <w:tcW w:w="6084" w:type="dxa"/>
            <w:gridSpan w:val="3"/>
            <w:shd w:val="clear" w:color="auto" w:fill="FFFFFF" w:themeFill="background1"/>
            <w:vAlign w:val="center"/>
          </w:tcPr>
          <w:p w14:paraId="0B094F83" w14:textId="77777777" w:rsidR="001C6069" w:rsidRPr="0002201C" w:rsidRDefault="001C6069" w:rsidP="004545D1">
            <w:r w:rsidRPr="0002201C">
              <w:t>Indien sprake was van een combinatie of van onderaannemers, hier graag vermelden:</w:t>
            </w:r>
          </w:p>
          <w:p w14:paraId="7F3C1B78" w14:textId="77777777" w:rsidR="001C6069" w:rsidRPr="0002201C" w:rsidRDefault="001C6069" w:rsidP="004545D1">
            <w:pPr>
              <w:pStyle w:val="Lijstalinea"/>
              <w:numPr>
                <w:ilvl w:val="0"/>
                <w:numId w:val="1"/>
              </w:numPr>
            </w:pPr>
            <w:r w:rsidRPr="0002201C">
              <w:t>de naam van de evt. partners;</w:t>
            </w:r>
          </w:p>
          <w:p w14:paraId="3FF6C45A" w14:textId="77777777" w:rsidR="001C6069" w:rsidRPr="0002201C" w:rsidRDefault="001C6069" w:rsidP="004545D1">
            <w:pPr>
              <w:pStyle w:val="Lijstalinea"/>
              <w:numPr>
                <w:ilvl w:val="0"/>
                <w:numId w:val="1"/>
              </w:numPr>
            </w:pPr>
            <w:r w:rsidRPr="0002201C">
              <w:t>wie welk aandeel verzorgde; en</w:t>
            </w:r>
          </w:p>
          <w:p w14:paraId="78D790FA" w14:textId="77777777" w:rsidR="001C6069" w:rsidRPr="004545D1" w:rsidRDefault="001C6069" w:rsidP="004545D1">
            <w:pPr>
              <w:pStyle w:val="Lijstalinea"/>
              <w:numPr>
                <w:ilvl w:val="0"/>
                <w:numId w:val="1"/>
              </w:numPr>
              <w:rPr>
                <w:b/>
              </w:rPr>
            </w:pPr>
            <w:r w:rsidRPr="0002201C">
              <w:t>wie de leiding had.</w:t>
            </w:r>
          </w:p>
        </w:tc>
      </w:tr>
      <w:tr w:rsidR="00523496" w:rsidRPr="0002201C" w14:paraId="33B8BE18" w14:textId="77777777" w:rsidTr="00523496">
        <w:trPr>
          <w:jc w:val="center"/>
        </w:trPr>
        <w:tc>
          <w:tcPr>
            <w:tcW w:w="843" w:type="dxa"/>
            <w:shd w:val="clear" w:color="auto" w:fill="000000" w:themeFill="text1"/>
            <w:vAlign w:val="center"/>
          </w:tcPr>
          <w:p w14:paraId="600E0A07" w14:textId="77777777" w:rsidR="00523496" w:rsidRDefault="00523496" w:rsidP="004545D1"/>
        </w:tc>
        <w:tc>
          <w:tcPr>
            <w:tcW w:w="2140" w:type="dxa"/>
            <w:shd w:val="clear" w:color="auto" w:fill="000000" w:themeFill="text1"/>
            <w:vAlign w:val="center"/>
          </w:tcPr>
          <w:p w14:paraId="15A398A5" w14:textId="77777777" w:rsidR="00523496" w:rsidRPr="0002201C" w:rsidRDefault="00523496" w:rsidP="004545D1"/>
        </w:tc>
        <w:tc>
          <w:tcPr>
            <w:tcW w:w="6084" w:type="dxa"/>
            <w:gridSpan w:val="3"/>
            <w:shd w:val="clear" w:color="auto" w:fill="000000" w:themeFill="text1"/>
            <w:vAlign w:val="center"/>
          </w:tcPr>
          <w:p w14:paraId="4023AD36" w14:textId="77777777" w:rsidR="00523496" w:rsidRPr="0002201C" w:rsidRDefault="00523496" w:rsidP="004545D1"/>
        </w:tc>
      </w:tr>
      <w:tr w:rsidR="007C03F1" w:rsidRPr="0002201C" w14:paraId="65F29309" w14:textId="77777777" w:rsidTr="00D1643A">
        <w:trPr>
          <w:jc w:val="center"/>
        </w:trPr>
        <w:tc>
          <w:tcPr>
            <w:tcW w:w="2983" w:type="dxa"/>
            <w:gridSpan w:val="2"/>
            <w:shd w:val="clear" w:color="auto" w:fill="FFFFFF" w:themeFill="background1"/>
            <w:vAlign w:val="center"/>
          </w:tcPr>
          <w:p w14:paraId="12F8A759" w14:textId="508854C9" w:rsidR="007C03F1" w:rsidRPr="0002201C" w:rsidRDefault="007C03F1" w:rsidP="00523496">
            <w:pPr>
              <w:jc w:val="left"/>
            </w:pPr>
            <w:r>
              <w:t>Referentie voldoet aan minimale eisen</w:t>
            </w:r>
          </w:p>
        </w:tc>
        <w:tc>
          <w:tcPr>
            <w:tcW w:w="840" w:type="dxa"/>
            <w:shd w:val="clear" w:color="auto" w:fill="FFFFFF" w:themeFill="background1"/>
            <w:vAlign w:val="center"/>
          </w:tcPr>
          <w:p w14:paraId="363AE6AF" w14:textId="77777777" w:rsidR="007C03F1" w:rsidRDefault="007C03F1" w:rsidP="00523496"/>
          <w:p w14:paraId="7788AC68" w14:textId="260B1783" w:rsidR="007C03F1" w:rsidRDefault="007C03F1" w:rsidP="00523496">
            <w:r>
              <w:t xml:space="preserve">Ja/Nee </w:t>
            </w:r>
          </w:p>
        </w:tc>
        <w:tc>
          <w:tcPr>
            <w:tcW w:w="5244" w:type="dxa"/>
            <w:gridSpan w:val="2"/>
            <w:shd w:val="clear" w:color="auto" w:fill="FFFFFF" w:themeFill="background1"/>
            <w:vAlign w:val="center"/>
          </w:tcPr>
          <w:p w14:paraId="01EA4583" w14:textId="77777777" w:rsidR="007C03F1" w:rsidRDefault="007C03F1" w:rsidP="00523496"/>
          <w:p w14:paraId="6838CBE2" w14:textId="4594F7C9" w:rsidR="007C03F1" w:rsidRPr="0002201C" w:rsidRDefault="00BC1F7F" w:rsidP="00523496">
            <w:r w:rsidRPr="00114907">
              <w:t xml:space="preserve">Gegadigde heeft aantoonbare ervaring </w:t>
            </w:r>
            <w:r>
              <w:t xml:space="preserve">met het ontwerpen, bouwen, leveren en plaatsen van een dienstverleningscentrum toegespitst op het ontvangen en het huisvesten van zowel interne medewerkers als externe klanten in modulaire bouwvorm binnen één plangebied met een minimale oppervlakte van </w:t>
            </w:r>
            <w:r w:rsidRPr="000711AF">
              <w:t>700m</w:t>
            </w:r>
            <w:r w:rsidRPr="000711AF">
              <w:rPr>
                <w:vertAlign w:val="superscript"/>
              </w:rPr>
              <w:t>2</w:t>
            </w:r>
            <w:r w:rsidRPr="000711AF">
              <w:t>.</w:t>
            </w:r>
          </w:p>
        </w:tc>
      </w:tr>
      <w:tr w:rsidR="007C03F1" w:rsidRPr="0002201C" w14:paraId="0EFE9C58" w14:textId="77777777" w:rsidTr="007C03F1">
        <w:trPr>
          <w:trHeight w:val="2052"/>
          <w:jc w:val="center"/>
        </w:trPr>
        <w:tc>
          <w:tcPr>
            <w:tcW w:w="2983" w:type="dxa"/>
            <w:gridSpan w:val="2"/>
            <w:shd w:val="clear" w:color="auto" w:fill="FFFFFF" w:themeFill="background1"/>
            <w:vAlign w:val="center"/>
          </w:tcPr>
          <w:p w14:paraId="64C71008" w14:textId="56822EC6" w:rsidR="007C03F1" w:rsidRPr="0002201C" w:rsidRDefault="007C03F1" w:rsidP="00470867">
            <w:pPr>
              <w:jc w:val="left"/>
            </w:pPr>
            <w:r>
              <w:t>Toelichting voldoen aan minimale eisen</w:t>
            </w:r>
            <w:r w:rsidR="00A806CE">
              <w:t xml:space="preserve"> (max 250 woorden)</w:t>
            </w:r>
          </w:p>
        </w:tc>
        <w:tc>
          <w:tcPr>
            <w:tcW w:w="6084" w:type="dxa"/>
            <w:gridSpan w:val="3"/>
            <w:shd w:val="clear" w:color="auto" w:fill="FFFFFF" w:themeFill="background1"/>
            <w:vAlign w:val="center"/>
          </w:tcPr>
          <w:p w14:paraId="43BEEFB4" w14:textId="77777777" w:rsidR="007C03F1" w:rsidRPr="0002201C" w:rsidRDefault="007C03F1" w:rsidP="004545D1"/>
        </w:tc>
      </w:tr>
      <w:tr w:rsidR="007C03F1" w:rsidRPr="0002201C" w14:paraId="5ADEE52C" w14:textId="77777777" w:rsidTr="00A67274">
        <w:trPr>
          <w:jc w:val="center"/>
        </w:trPr>
        <w:tc>
          <w:tcPr>
            <w:tcW w:w="843" w:type="dxa"/>
            <w:shd w:val="clear" w:color="auto" w:fill="000000" w:themeFill="text1"/>
            <w:vAlign w:val="center"/>
          </w:tcPr>
          <w:p w14:paraId="38377A27" w14:textId="77777777" w:rsidR="007C03F1" w:rsidRDefault="007C03F1" w:rsidP="00470867"/>
        </w:tc>
        <w:tc>
          <w:tcPr>
            <w:tcW w:w="2140" w:type="dxa"/>
            <w:shd w:val="clear" w:color="auto" w:fill="000000" w:themeFill="text1"/>
            <w:vAlign w:val="center"/>
          </w:tcPr>
          <w:p w14:paraId="4355EF97" w14:textId="77777777" w:rsidR="007C03F1" w:rsidRDefault="007C03F1" w:rsidP="00470867">
            <w:pPr>
              <w:jc w:val="left"/>
            </w:pPr>
          </w:p>
        </w:tc>
        <w:tc>
          <w:tcPr>
            <w:tcW w:w="6084" w:type="dxa"/>
            <w:gridSpan w:val="3"/>
            <w:shd w:val="clear" w:color="auto" w:fill="000000" w:themeFill="text1"/>
            <w:vAlign w:val="center"/>
          </w:tcPr>
          <w:p w14:paraId="52D545AD" w14:textId="77777777" w:rsidR="007C03F1" w:rsidRPr="0002201C" w:rsidRDefault="007C03F1" w:rsidP="004545D1"/>
        </w:tc>
      </w:tr>
      <w:tr w:rsidR="00A67274" w:rsidRPr="0002201C" w14:paraId="7FD59F7A" w14:textId="77777777" w:rsidTr="00485E29">
        <w:trPr>
          <w:jc w:val="center"/>
        </w:trPr>
        <w:tc>
          <w:tcPr>
            <w:tcW w:w="2983" w:type="dxa"/>
            <w:gridSpan w:val="2"/>
            <w:shd w:val="clear" w:color="auto" w:fill="FFFFFF" w:themeFill="background1"/>
            <w:vAlign w:val="center"/>
          </w:tcPr>
          <w:p w14:paraId="0F57DC06" w14:textId="6F06ED89" w:rsidR="00A67274" w:rsidRDefault="00A67274" w:rsidP="00470867">
            <w:pPr>
              <w:jc w:val="left"/>
            </w:pPr>
            <w:r>
              <w:t>Onderdelen waarop u punten kunt verdienen:</w:t>
            </w:r>
          </w:p>
        </w:tc>
        <w:tc>
          <w:tcPr>
            <w:tcW w:w="6084" w:type="dxa"/>
            <w:gridSpan w:val="3"/>
            <w:shd w:val="clear" w:color="auto" w:fill="FFFFFF" w:themeFill="background1"/>
            <w:vAlign w:val="center"/>
          </w:tcPr>
          <w:p w14:paraId="38A07C84" w14:textId="30BD611A" w:rsidR="00A67274" w:rsidRPr="0002201C" w:rsidRDefault="00A67274" w:rsidP="004545D1">
            <w:r>
              <w:t xml:space="preserve">Toelichting </w:t>
            </w:r>
          </w:p>
        </w:tc>
      </w:tr>
      <w:tr w:rsidR="00A67274" w:rsidRPr="0002201C" w14:paraId="4E3DF018" w14:textId="77777777" w:rsidTr="00A67274">
        <w:trPr>
          <w:jc w:val="center"/>
        </w:trPr>
        <w:tc>
          <w:tcPr>
            <w:tcW w:w="843" w:type="dxa"/>
            <w:shd w:val="clear" w:color="auto" w:fill="FFFFFF" w:themeFill="background1"/>
            <w:vAlign w:val="center"/>
          </w:tcPr>
          <w:p w14:paraId="12DA61DB" w14:textId="05059F08" w:rsidR="00A67274" w:rsidRDefault="00A67274" w:rsidP="00470867">
            <w:r>
              <w:t>1.</w:t>
            </w:r>
          </w:p>
        </w:tc>
        <w:tc>
          <w:tcPr>
            <w:tcW w:w="2140" w:type="dxa"/>
            <w:shd w:val="clear" w:color="auto" w:fill="FFFFFF" w:themeFill="background1"/>
            <w:vAlign w:val="center"/>
          </w:tcPr>
          <w:p w14:paraId="5EE8DB49" w14:textId="220849DE" w:rsidR="00A67274" w:rsidRDefault="00E710CF" w:rsidP="00470867">
            <w:pPr>
              <w:jc w:val="left"/>
            </w:pPr>
            <w:r>
              <w:t>De unit werd binnen 5 maanden na definitieve gunning opgeleverd;</w:t>
            </w:r>
          </w:p>
        </w:tc>
        <w:tc>
          <w:tcPr>
            <w:tcW w:w="840" w:type="dxa"/>
            <w:shd w:val="clear" w:color="auto" w:fill="FFFFFF" w:themeFill="background1"/>
            <w:vAlign w:val="center"/>
          </w:tcPr>
          <w:p w14:paraId="4FEC3B5F" w14:textId="6038EDCA" w:rsidR="00A67274" w:rsidRPr="0002201C" w:rsidRDefault="00A67274" w:rsidP="004545D1">
            <w:r>
              <w:t>Ja/Nee</w:t>
            </w:r>
          </w:p>
        </w:tc>
        <w:tc>
          <w:tcPr>
            <w:tcW w:w="5244" w:type="dxa"/>
            <w:gridSpan w:val="2"/>
            <w:shd w:val="clear" w:color="auto" w:fill="FFFFFF" w:themeFill="background1"/>
            <w:vAlign w:val="center"/>
          </w:tcPr>
          <w:p w14:paraId="054F77A3" w14:textId="77777777" w:rsidR="00A67274" w:rsidRDefault="00A67274" w:rsidP="00A67274">
            <w:pPr>
              <w:jc w:val="left"/>
            </w:pPr>
          </w:p>
          <w:p w14:paraId="1BD10DE3" w14:textId="77777777" w:rsidR="00A67274" w:rsidRDefault="00A67274" w:rsidP="004545D1"/>
          <w:p w14:paraId="4BEA1565" w14:textId="77777777" w:rsidR="00A67274" w:rsidRDefault="00A67274" w:rsidP="004545D1"/>
          <w:p w14:paraId="31FC87B8" w14:textId="77777777" w:rsidR="00A67274" w:rsidRDefault="00A67274" w:rsidP="004545D1"/>
          <w:p w14:paraId="5ED55D01" w14:textId="77777777" w:rsidR="00A67274" w:rsidRDefault="00A67274" w:rsidP="004545D1"/>
          <w:p w14:paraId="40212655" w14:textId="77777777" w:rsidR="00A67274" w:rsidRDefault="00A67274" w:rsidP="004545D1"/>
          <w:p w14:paraId="2631595C" w14:textId="630B9F54" w:rsidR="00A67274" w:rsidRPr="0002201C" w:rsidRDefault="00A67274" w:rsidP="004545D1"/>
        </w:tc>
      </w:tr>
      <w:tr w:rsidR="00A67274" w:rsidRPr="0002201C" w14:paraId="4B759749" w14:textId="77777777" w:rsidTr="00A67274">
        <w:trPr>
          <w:jc w:val="center"/>
        </w:trPr>
        <w:tc>
          <w:tcPr>
            <w:tcW w:w="843" w:type="dxa"/>
            <w:shd w:val="clear" w:color="auto" w:fill="FFFFFF" w:themeFill="background1"/>
            <w:vAlign w:val="center"/>
          </w:tcPr>
          <w:p w14:paraId="0F333F2E" w14:textId="37B72AAC" w:rsidR="00A67274" w:rsidRDefault="00A67274" w:rsidP="00470867">
            <w:r>
              <w:t>2.</w:t>
            </w:r>
          </w:p>
        </w:tc>
        <w:tc>
          <w:tcPr>
            <w:tcW w:w="2140" w:type="dxa"/>
            <w:shd w:val="clear" w:color="auto" w:fill="FFFFFF" w:themeFill="background1"/>
            <w:vAlign w:val="center"/>
          </w:tcPr>
          <w:p w14:paraId="3C0B823B" w14:textId="7A40DC13" w:rsidR="00A67274" w:rsidRDefault="003A320B" w:rsidP="00470867">
            <w:pPr>
              <w:jc w:val="left"/>
            </w:pPr>
            <w:r>
              <w:t>De opgeleverde unit tenminste 1200 m2 bedroeg;</w:t>
            </w:r>
          </w:p>
        </w:tc>
        <w:tc>
          <w:tcPr>
            <w:tcW w:w="840" w:type="dxa"/>
            <w:shd w:val="clear" w:color="auto" w:fill="FFFFFF" w:themeFill="background1"/>
            <w:vAlign w:val="center"/>
          </w:tcPr>
          <w:p w14:paraId="0E6D823D" w14:textId="5286B9E6" w:rsidR="00A67274" w:rsidRPr="0002201C" w:rsidRDefault="00A67274" w:rsidP="004545D1">
            <w:r>
              <w:t>Ja/Nee</w:t>
            </w:r>
          </w:p>
        </w:tc>
        <w:tc>
          <w:tcPr>
            <w:tcW w:w="5244" w:type="dxa"/>
            <w:gridSpan w:val="2"/>
            <w:shd w:val="clear" w:color="auto" w:fill="FFFFFF" w:themeFill="background1"/>
            <w:vAlign w:val="center"/>
          </w:tcPr>
          <w:p w14:paraId="208FE5F4" w14:textId="66DB8440" w:rsidR="00A67274" w:rsidRPr="0002201C" w:rsidRDefault="00A67274" w:rsidP="00A806CE"/>
        </w:tc>
      </w:tr>
      <w:tr w:rsidR="00A67274" w:rsidRPr="0002201C" w14:paraId="6ECF17B5" w14:textId="77777777" w:rsidTr="00A67274">
        <w:trPr>
          <w:jc w:val="center"/>
        </w:trPr>
        <w:tc>
          <w:tcPr>
            <w:tcW w:w="843" w:type="dxa"/>
            <w:shd w:val="clear" w:color="auto" w:fill="FFFFFF" w:themeFill="background1"/>
            <w:vAlign w:val="center"/>
          </w:tcPr>
          <w:p w14:paraId="07B39DFE" w14:textId="00A273A0" w:rsidR="00A67274" w:rsidRDefault="00A67274" w:rsidP="00470867">
            <w:r>
              <w:t>3.</w:t>
            </w:r>
          </w:p>
        </w:tc>
        <w:tc>
          <w:tcPr>
            <w:tcW w:w="2140" w:type="dxa"/>
            <w:shd w:val="clear" w:color="auto" w:fill="FFFFFF" w:themeFill="background1"/>
            <w:vAlign w:val="center"/>
          </w:tcPr>
          <w:p w14:paraId="10C0DE83" w14:textId="68204200" w:rsidR="00A67274" w:rsidRDefault="009269C7" w:rsidP="00470867">
            <w:pPr>
              <w:jc w:val="left"/>
            </w:pPr>
            <w:r>
              <w:t>De opgeleverde unit een publiekelijk toegankelijke ontvangstruimte bevatte;</w:t>
            </w:r>
          </w:p>
        </w:tc>
        <w:tc>
          <w:tcPr>
            <w:tcW w:w="840" w:type="dxa"/>
            <w:shd w:val="clear" w:color="auto" w:fill="FFFFFF" w:themeFill="background1"/>
            <w:vAlign w:val="center"/>
          </w:tcPr>
          <w:p w14:paraId="1EC99A57" w14:textId="15968CB1" w:rsidR="00A67274" w:rsidRPr="0002201C" w:rsidRDefault="00A67274" w:rsidP="004545D1">
            <w:r>
              <w:t>Ja/Nee</w:t>
            </w:r>
          </w:p>
        </w:tc>
        <w:tc>
          <w:tcPr>
            <w:tcW w:w="5244" w:type="dxa"/>
            <w:gridSpan w:val="2"/>
            <w:shd w:val="clear" w:color="auto" w:fill="FFFFFF" w:themeFill="background1"/>
            <w:vAlign w:val="center"/>
          </w:tcPr>
          <w:p w14:paraId="15B782ED" w14:textId="77777777" w:rsidR="00A67274" w:rsidRDefault="00A67274" w:rsidP="004545D1"/>
          <w:p w14:paraId="2B8F12AD" w14:textId="77777777" w:rsidR="00A67274" w:rsidRDefault="00A67274" w:rsidP="004545D1"/>
          <w:p w14:paraId="7A8849E2" w14:textId="77777777" w:rsidR="00A67274" w:rsidRDefault="00A67274" w:rsidP="004545D1"/>
          <w:p w14:paraId="39304223" w14:textId="77777777" w:rsidR="00A67274" w:rsidRDefault="00A67274" w:rsidP="004545D1"/>
          <w:p w14:paraId="641997D2" w14:textId="77777777" w:rsidR="00A67274" w:rsidRDefault="00A67274" w:rsidP="004545D1"/>
          <w:p w14:paraId="344EB822" w14:textId="77777777" w:rsidR="00A67274" w:rsidRDefault="00A67274" w:rsidP="004545D1"/>
          <w:p w14:paraId="5224F4C5" w14:textId="33CB7162" w:rsidR="00A67274" w:rsidRPr="0002201C" w:rsidRDefault="00A67274" w:rsidP="004545D1"/>
        </w:tc>
      </w:tr>
      <w:tr w:rsidR="00A67274" w:rsidRPr="0002201C" w14:paraId="6CF6DE01" w14:textId="77777777" w:rsidTr="00A67274">
        <w:trPr>
          <w:jc w:val="center"/>
        </w:trPr>
        <w:tc>
          <w:tcPr>
            <w:tcW w:w="843" w:type="dxa"/>
            <w:shd w:val="clear" w:color="auto" w:fill="FFFFFF" w:themeFill="background1"/>
            <w:vAlign w:val="center"/>
          </w:tcPr>
          <w:p w14:paraId="353F557E" w14:textId="76830524" w:rsidR="00A67274" w:rsidRDefault="00A67274" w:rsidP="00470867">
            <w:r>
              <w:t>4.</w:t>
            </w:r>
          </w:p>
        </w:tc>
        <w:tc>
          <w:tcPr>
            <w:tcW w:w="2140" w:type="dxa"/>
            <w:shd w:val="clear" w:color="auto" w:fill="FFFFFF" w:themeFill="background1"/>
            <w:vAlign w:val="center"/>
          </w:tcPr>
          <w:p w14:paraId="59BFA022" w14:textId="4EC0E3B4" w:rsidR="00A67274" w:rsidRDefault="0020134F" w:rsidP="00470867">
            <w:pPr>
              <w:jc w:val="left"/>
            </w:pPr>
            <w:r>
              <w:t xml:space="preserve">De opgeleverde unit een geïntegreerde beveiligde ruimte bevatte </w:t>
            </w:r>
            <w:r w:rsidRPr="00284EB2">
              <w:t xml:space="preserve">met brandwerende en </w:t>
            </w:r>
            <w:proofErr w:type="spellStart"/>
            <w:r w:rsidRPr="00284EB2">
              <w:t>inbraakwerende</w:t>
            </w:r>
            <w:proofErr w:type="spellEnd"/>
            <w:r w:rsidRPr="00284EB2">
              <w:t xml:space="preserve"> eigenschappen;</w:t>
            </w:r>
          </w:p>
        </w:tc>
        <w:tc>
          <w:tcPr>
            <w:tcW w:w="840" w:type="dxa"/>
            <w:shd w:val="clear" w:color="auto" w:fill="FFFFFF" w:themeFill="background1"/>
            <w:vAlign w:val="center"/>
          </w:tcPr>
          <w:p w14:paraId="5773ED24" w14:textId="4BA01780" w:rsidR="00A67274" w:rsidRPr="0002201C" w:rsidRDefault="00A67274" w:rsidP="004545D1">
            <w:r>
              <w:t>Ja/Nee</w:t>
            </w:r>
          </w:p>
        </w:tc>
        <w:tc>
          <w:tcPr>
            <w:tcW w:w="5244" w:type="dxa"/>
            <w:gridSpan w:val="2"/>
            <w:shd w:val="clear" w:color="auto" w:fill="FFFFFF" w:themeFill="background1"/>
            <w:vAlign w:val="center"/>
          </w:tcPr>
          <w:p w14:paraId="137BDC58" w14:textId="77777777" w:rsidR="00A67274" w:rsidRDefault="00A67274" w:rsidP="004545D1"/>
          <w:p w14:paraId="2F4D1E48" w14:textId="77777777" w:rsidR="00A67274" w:rsidRDefault="00A67274" w:rsidP="004545D1"/>
          <w:p w14:paraId="690FB46B" w14:textId="77777777" w:rsidR="00A67274" w:rsidRDefault="00A67274" w:rsidP="004545D1"/>
          <w:p w14:paraId="2491EA6E" w14:textId="77777777" w:rsidR="00A67274" w:rsidRDefault="00A67274" w:rsidP="004545D1"/>
          <w:p w14:paraId="53EF9A39" w14:textId="77777777" w:rsidR="00A67274" w:rsidRDefault="00A67274" w:rsidP="004545D1"/>
          <w:p w14:paraId="536E098D" w14:textId="77777777" w:rsidR="00A67274" w:rsidRDefault="00A67274" w:rsidP="004545D1"/>
          <w:p w14:paraId="276F1EA1" w14:textId="4CF4692E" w:rsidR="00A67274" w:rsidRPr="0002201C" w:rsidRDefault="00A67274" w:rsidP="004545D1"/>
        </w:tc>
      </w:tr>
      <w:tr w:rsidR="00A67274" w:rsidRPr="0002201C" w14:paraId="48EAD296" w14:textId="77777777" w:rsidTr="00A67274">
        <w:trPr>
          <w:jc w:val="center"/>
        </w:trPr>
        <w:tc>
          <w:tcPr>
            <w:tcW w:w="843" w:type="dxa"/>
            <w:shd w:val="clear" w:color="auto" w:fill="FFFFFF" w:themeFill="background1"/>
            <w:vAlign w:val="center"/>
          </w:tcPr>
          <w:p w14:paraId="1F6F94BB" w14:textId="2C5A50AA" w:rsidR="00A67274" w:rsidRDefault="00A67274" w:rsidP="00470867">
            <w:r>
              <w:t>5.</w:t>
            </w:r>
          </w:p>
        </w:tc>
        <w:tc>
          <w:tcPr>
            <w:tcW w:w="2140" w:type="dxa"/>
            <w:shd w:val="clear" w:color="auto" w:fill="FFFFFF" w:themeFill="background1"/>
            <w:vAlign w:val="center"/>
          </w:tcPr>
          <w:p w14:paraId="16A988E0" w14:textId="14AB5F13" w:rsidR="00A67274" w:rsidRDefault="00613A7E" w:rsidP="00470867">
            <w:pPr>
              <w:jc w:val="left"/>
            </w:pPr>
            <w:r w:rsidRPr="00C71A25">
              <w:t>De unit bevatte vergaderruimtes met systeemwanden die per activiteit aan te passen zijn om ruimtes te vergroten of te verkleinen</w:t>
            </w:r>
            <w:r>
              <w:t>;</w:t>
            </w:r>
          </w:p>
        </w:tc>
        <w:tc>
          <w:tcPr>
            <w:tcW w:w="840" w:type="dxa"/>
            <w:shd w:val="clear" w:color="auto" w:fill="FFFFFF" w:themeFill="background1"/>
            <w:vAlign w:val="center"/>
          </w:tcPr>
          <w:p w14:paraId="55DAF237" w14:textId="57B261FD" w:rsidR="00A67274" w:rsidRPr="0002201C" w:rsidRDefault="00A67274" w:rsidP="004545D1">
            <w:r>
              <w:t>Ja/Nee</w:t>
            </w:r>
          </w:p>
        </w:tc>
        <w:tc>
          <w:tcPr>
            <w:tcW w:w="5244" w:type="dxa"/>
            <w:gridSpan w:val="2"/>
            <w:shd w:val="clear" w:color="auto" w:fill="FFFFFF" w:themeFill="background1"/>
            <w:vAlign w:val="center"/>
          </w:tcPr>
          <w:p w14:paraId="6A0F3849" w14:textId="77777777" w:rsidR="00A67274" w:rsidRDefault="00A67274" w:rsidP="004545D1"/>
          <w:p w14:paraId="13F0F2F4" w14:textId="77777777" w:rsidR="00A67274" w:rsidRDefault="00A67274" w:rsidP="004545D1"/>
          <w:p w14:paraId="63BEF3E4" w14:textId="77777777" w:rsidR="00A67274" w:rsidRDefault="00A67274" w:rsidP="004545D1"/>
          <w:p w14:paraId="0D744D4E" w14:textId="77777777" w:rsidR="00A67274" w:rsidRDefault="00A67274" w:rsidP="004545D1"/>
          <w:p w14:paraId="7264C369" w14:textId="77777777" w:rsidR="00A67274" w:rsidRDefault="00A67274" w:rsidP="004545D1"/>
          <w:p w14:paraId="6B69A4EF" w14:textId="77777777" w:rsidR="00A67274" w:rsidRDefault="00A67274" w:rsidP="004545D1"/>
          <w:p w14:paraId="00F4C309" w14:textId="53B8066A" w:rsidR="00A67274" w:rsidRPr="0002201C" w:rsidRDefault="00A67274" w:rsidP="004545D1"/>
        </w:tc>
      </w:tr>
      <w:tr w:rsidR="00A67274" w:rsidRPr="0002201C" w14:paraId="1B6D5810" w14:textId="77777777" w:rsidTr="00A67274">
        <w:trPr>
          <w:jc w:val="center"/>
        </w:trPr>
        <w:tc>
          <w:tcPr>
            <w:tcW w:w="843" w:type="dxa"/>
            <w:shd w:val="clear" w:color="auto" w:fill="FFFFFF" w:themeFill="background1"/>
            <w:vAlign w:val="center"/>
          </w:tcPr>
          <w:p w14:paraId="63519846" w14:textId="58CAD135" w:rsidR="00A67274" w:rsidRDefault="00A67274" w:rsidP="00470867">
            <w:r>
              <w:t>6.</w:t>
            </w:r>
          </w:p>
        </w:tc>
        <w:tc>
          <w:tcPr>
            <w:tcW w:w="2140" w:type="dxa"/>
            <w:shd w:val="clear" w:color="auto" w:fill="FFFFFF" w:themeFill="background1"/>
            <w:vAlign w:val="center"/>
          </w:tcPr>
          <w:p w14:paraId="4C4BA73F" w14:textId="1246E7AD" w:rsidR="00A67274" w:rsidRDefault="00A06386" w:rsidP="00470867">
            <w:pPr>
              <w:jc w:val="left"/>
            </w:pPr>
            <w:r w:rsidRPr="004F45AB">
              <w:t xml:space="preserve">De unit bevatte een groen </w:t>
            </w:r>
            <w:proofErr w:type="spellStart"/>
            <w:r w:rsidRPr="004F45AB">
              <w:t>zedem</w:t>
            </w:r>
            <w:proofErr w:type="spellEnd"/>
            <w:r w:rsidRPr="004F45AB">
              <w:t xml:space="preserve"> dak;</w:t>
            </w:r>
          </w:p>
        </w:tc>
        <w:tc>
          <w:tcPr>
            <w:tcW w:w="840" w:type="dxa"/>
            <w:shd w:val="clear" w:color="auto" w:fill="FFFFFF" w:themeFill="background1"/>
            <w:vAlign w:val="center"/>
          </w:tcPr>
          <w:p w14:paraId="5D506D99" w14:textId="7166149A" w:rsidR="00A67274" w:rsidRPr="0002201C" w:rsidRDefault="00A67274" w:rsidP="004545D1">
            <w:r>
              <w:t>Ja/Nee</w:t>
            </w:r>
          </w:p>
        </w:tc>
        <w:tc>
          <w:tcPr>
            <w:tcW w:w="5244" w:type="dxa"/>
            <w:gridSpan w:val="2"/>
            <w:shd w:val="clear" w:color="auto" w:fill="FFFFFF" w:themeFill="background1"/>
            <w:vAlign w:val="center"/>
          </w:tcPr>
          <w:p w14:paraId="4D1346AE" w14:textId="77777777" w:rsidR="00A67274" w:rsidRDefault="00A67274" w:rsidP="004545D1"/>
          <w:p w14:paraId="36B56477" w14:textId="77777777" w:rsidR="00A67274" w:rsidRDefault="00A67274" w:rsidP="004545D1"/>
          <w:p w14:paraId="7F6B8FD4" w14:textId="77777777" w:rsidR="00A67274" w:rsidRDefault="00A67274" w:rsidP="004545D1"/>
          <w:p w14:paraId="41F0ECDF" w14:textId="77777777" w:rsidR="00A67274" w:rsidRDefault="00A67274" w:rsidP="004545D1"/>
          <w:p w14:paraId="0FF56E54" w14:textId="77777777" w:rsidR="00A67274" w:rsidRDefault="00A67274" w:rsidP="004545D1"/>
          <w:p w14:paraId="02F3447D" w14:textId="77777777" w:rsidR="00A67274" w:rsidRDefault="00A67274" w:rsidP="004545D1"/>
          <w:p w14:paraId="0D5BF25B" w14:textId="77A057AD" w:rsidR="00A67274" w:rsidRPr="0002201C" w:rsidRDefault="00A67274" w:rsidP="004545D1"/>
        </w:tc>
      </w:tr>
      <w:tr w:rsidR="00F27370" w:rsidRPr="0002201C" w14:paraId="178AD994" w14:textId="77777777" w:rsidTr="00F33F9F">
        <w:trPr>
          <w:jc w:val="center"/>
        </w:trPr>
        <w:tc>
          <w:tcPr>
            <w:tcW w:w="843" w:type="dxa"/>
            <w:shd w:val="clear" w:color="auto" w:fill="FFFFFF" w:themeFill="background1"/>
            <w:vAlign w:val="center"/>
          </w:tcPr>
          <w:p w14:paraId="48654769" w14:textId="6EE2ED7E" w:rsidR="00F27370" w:rsidRDefault="00F27370" w:rsidP="00F27370">
            <w:r>
              <w:t>7.</w:t>
            </w:r>
          </w:p>
        </w:tc>
        <w:tc>
          <w:tcPr>
            <w:tcW w:w="2140" w:type="dxa"/>
            <w:shd w:val="clear" w:color="auto" w:fill="FFFFFF" w:themeFill="background1"/>
          </w:tcPr>
          <w:p w14:paraId="70716075" w14:textId="408FD75A" w:rsidR="00F27370" w:rsidRDefault="00F27370" w:rsidP="00F27370">
            <w:pPr>
              <w:jc w:val="left"/>
            </w:pPr>
            <w:r w:rsidRPr="00AA752C">
              <w:t>Uitstraling voor zowel interieur als exterieur dient te voldoen aan minimaal bouwniveau middel;</w:t>
            </w:r>
          </w:p>
        </w:tc>
        <w:tc>
          <w:tcPr>
            <w:tcW w:w="840" w:type="dxa"/>
            <w:shd w:val="clear" w:color="auto" w:fill="FFFFFF" w:themeFill="background1"/>
            <w:vAlign w:val="center"/>
          </w:tcPr>
          <w:p w14:paraId="1DE0EF80" w14:textId="74315526" w:rsidR="00F27370" w:rsidRPr="0002201C" w:rsidRDefault="00F27370" w:rsidP="00F27370">
            <w:r>
              <w:t>Ja/Nee</w:t>
            </w:r>
          </w:p>
        </w:tc>
        <w:tc>
          <w:tcPr>
            <w:tcW w:w="5244" w:type="dxa"/>
            <w:gridSpan w:val="2"/>
            <w:shd w:val="clear" w:color="auto" w:fill="FFFFFF" w:themeFill="background1"/>
            <w:vAlign w:val="center"/>
          </w:tcPr>
          <w:p w14:paraId="46478E75" w14:textId="77777777" w:rsidR="00F27370" w:rsidRDefault="00F27370" w:rsidP="00F27370"/>
          <w:p w14:paraId="6CCDCCF7" w14:textId="77777777" w:rsidR="00F27370" w:rsidRDefault="00F27370" w:rsidP="00F27370"/>
          <w:p w14:paraId="76E58943" w14:textId="77777777" w:rsidR="00F27370" w:rsidRDefault="00F27370" w:rsidP="00F27370"/>
          <w:p w14:paraId="644E8558" w14:textId="77777777" w:rsidR="00F27370" w:rsidRDefault="00F27370" w:rsidP="00F27370"/>
          <w:p w14:paraId="47C5923D" w14:textId="77777777" w:rsidR="00F27370" w:rsidRDefault="00F27370" w:rsidP="00F27370"/>
          <w:p w14:paraId="5BBE8D20" w14:textId="77777777" w:rsidR="00F27370" w:rsidRDefault="00F27370" w:rsidP="00F27370"/>
          <w:p w14:paraId="488E5620" w14:textId="02EB747F" w:rsidR="00F27370" w:rsidRPr="0002201C" w:rsidRDefault="00F27370" w:rsidP="00F27370"/>
        </w:tc>
      </w:tr>
      <w:tr w:rsidR="00F27370" w:rsidRPr="0002201C" w14:paraId="7169EAE5" w14:textId="77777777" w:rsidTr="00F33F9F">
        <w:trPr>
          <w:jc w:val="center"/>
        </w:trPr>
        <w:tc>
          <w:tcPr>
            <w:tcW w:w="843" w:type="dxa"/>
            <w:shd w:val="clear" w:color="auto" w:fill="FFFFFF" w:themeFill="background1"/>
            <w:vAlign w:val="center"/>
          </w:tcPr>
          <w:p w14:paraId="2F882046" w14:textId="52743B83" w:rsidR="00F27370" w:rsidRDefault="00F27370" w:rsidP="00F27370">
            <w:r>
              <w:t>8.</w:t>
            </w:r>
          </w:p>
        </w:tc>
        <w:tc>
          <w:tcPr>
            <w:tcW w:w="2140" w:type="dxa"/>
            <w:shd w:val="clear" w:color="auto" w:fill="FFFFFF" w:themeFill="background1"/>
          </w:tcPr>
          <w:p w14:paraId="144ADACD" w14:textId="55081322" w:rsidR="00F27370" w:rsidRPr="00AA752C" w:rsidRDefault="00A71E80" w:rsidP="00F27370">
            <w:pPr>
              <w:jc w:val="left"/>
            </w:pPr>
            <w:r>
              <w:t>De opgeleverde unit v</w:t>
            </w:r>
            <w:r w:rsidRPr="004F45AB">
              <w:t>oldoet aan de ENG-norm</w:t>
            </w:r>
            <w:r>
              <w:t>;</w:t>
            </w:r>
          </w:p>
        </w:tc>
        <w:tc>
          <w:tcPr>
            <w:tcW w:w="840" w:type="dxa"/>
            <w:shd w:val="clear" w:color="auto" w:fill="FFFFFF" w:themeFill="background1"/>
            <w:vAlign w:val="center"/>
          </w:tcPr>
          <w:p w14:paraId="16B894E3" w14:textId="66F318D7" w:rsidR="00F27370" w:rsidRDefault="00A71E80" w:rsidP="00F27370">
            <w:r>
              <w:t>Ja/Nee</w:t>
            </w:r>
          </w:p>
        </w:tc>
        <w:tc>
          <w:tcPr>
            <w:tcW w:w="5244" w:type="dxa"/>
            <w:gridSpan w:val="2"/>
            <w:shd w:val="clear" w:color="auto" w:fill="FFFFFF" w:themeFill="background1"/>
            <w:vAlign w:val="center"/>
          </w:tcPr>
          <w:p w14:paraId="42347499" w14:textId="77777777" w:rsidR="00F27370" w:rsidRDefault="00F27370" w:rsidP="00F27370"/>
        </w:tc>
      </w:tr>
      <w:bookmarkEnd w:id="2"/>
    </w:tbl>
    <w:p w14:paraId="59E8E539" w14:textId="77777777" w:rsidR="004A6EEC" w:rsidRDefault="004A6EEC" w:rsidP="004545D1"/>
    <w:p w14:paraId="2BFE7E64" w14:textId="0CD4E0F7" w:rsidR="00CD5719" w:rsidRPr="000E2949" w:rsidRDefault="00CD5719" w:rsidP="00CD5719">
      <w:pPr>
        <w:rPr>
          <w:b/>
          <w:bCs w:val="0"/>
          <w:color w:val="92D050"/>
          <w:sz w:val="22"/>
          <w:szCs w:val="22"/>
        </w:rPr>
      </w:pPr>
      <w:r w:rsidRPr="000E2949">
        <w:rPr>
          <w:b/>
          <w:bCs w:val="0"/>
          <w:color w:val="92D050"/>
          <w:sz w:val="22"/>
          <w:szCs w:val="22"/>
        </w:rPr>
        <w:lastRenderedPageBreak/>
        <w:t>Aantal behaalde punten</w:t>
      </w:r>
    </w:p>
    <w:p w14:paraId="489CF768" w14:textId="54A30A14" w:rsidR="004F777A" w:rsidRDefault="00E764B0" w:rsidP="004545D1">
      <w:r>
        <w:t>De puntensystematiek conform de selectieleidraad is als volgt</w:t>
      </w:r>
      <w:r w:rsidR="000E2949">
        <w:t>. Per criterium is het ja of nee en dus maximale punten of geen punten. Er kunnen dus geen tussenliggende punten gescoord worden.</w:t>
      </w:r>
    </w:p>
    <w:tbl>
      <w:tblPr>
        <w:tblStyle w:val="Tabelraster"/>
        <w:tblW w:w="0" w:type="auto"/>
        <w:tblLook w:val="04A0" w:firstRow="1" w:lastRow="0" w:firstColumn="1" w:lastColumn="0" w:noHBand="0" w:noVBand="1"/>
      </w:tblPr>
      <w:tblGrid>
        <w:gridCol w:w="579"/>
        <w:gridCol w:w="4945"/>
        <w:gridCol w:w="1134"/>
        <w:gridCol w:w="1135"/>
      </w:tblGrid>
      <w:tr w:rsidR="000E2949" w14:paraId="674D79E5" w14:textId="77777777" w:rsidTr="000E2949">
        <w:tc>
          <w:tcPr>
            <w:tcW w:w="579" w:type="dxa"/>
          </w:tcPr>
          <w:p w14:paraId="28892872" w14:textId="77777777" w:rsidR="000E2949" w:rsidRDefault="000E2949" w:rsidP="00A92E9D">
            <w:pPr>
              <w:pStyle w:val="Geenafstand"/>
            </w:pPr>
          </w:p>
        </w:tc>
        <w:tc>
          <w:tcPr>
            <w:tcW w:w="4945" w:type="dxa"/>
          </w:tcPr>
          <w:p w14:paraId="30E17801" w14:textId="7E3B3CB1" w:rsidR="000E2949" w:rsidRDefault="000E2949" w:rsidP="00A92E9D">
            <w:pPr>
              <w:pStyle w:val="Geenafstand"/>
            </w:pPr>
            <w:r>
              <w:t>Onderdelen</w:t>
            </w:r>
          </w:p>
        </w:tc>
        <w:tc>
          <w:tcPr>
            <w:tcW w:w="1134" w:type="dxa"/>
          </w:tcPr>
          <w:p w14:paraId="54C588FE" w14:textId="102F533C" w:rsidR="000E2949" w:rsidRDefault="000E2949" w:rsidP="00A92E9D">
            <w:pPr>
              <w:pStyle w:val="Geenafstand"/>
              <w:jc w:val="center"/>
            </w:pPr>
            <w:r>
              <w:t>Maximale punten</w:t>
            </w:r>
          </w:p>
        </w:tc>
        <w:tc>
          <w:tcPr>
            <w:tcW w:w="1135" w:type="dxa"/>
          </w:tcPr>
          <w:p w14:paraId="39254ED1" w14:textId="0AC3D2E8" w:rsidR="000E2949" w:rsidRDefault="0064648F" w:rsidP="00A92E9D">
            <w:pPr>
              <w:pStyle w:val="Geenafstand"/>
              <w:jc w:val="center"/>
            </w:pPr>
            <w:r>
              <w:t>Punten behaald?</w:t>
            </w:r>
          </w:p>
        </w:tc>
      </w:tr>
      <w:tr w:rsidR="000E2949" w14:paraId="48851174" w14:textId="740E16F9" w:rsidTr="000E2949">
        <w:tc>
          <w:tcPr>
            <w:tcW w:w="579" w:type="dxa"/>
          </w:tcPr>
          <w:p w14:paraId="7B6E3F6B" w14:textId="77777777" w:rsidR="000E2949" w:rsidRDefault="000E2949" w:rsidP="00A92E9D">
            <w:pPr>
              <w:pStyle w:val="Geenafstand"/>
            </w:pPr>
            <w:r>
              <w:t>1</w:t>
            </w:r>
          </w:p>
        </w:tc>
        <w:tc>
          <w:tcPr>
            <w:tcW w:w="4945" w:type="dxa"/>
          </w:tcPr>
          <w:p w14:paraId="4F83E8B3" w14:textId="77777777" w:rsidR="000E2949" w:rsidRDefault="000E2949" w:rsidP="00A92E9D">
            <w:pPr>
              <w:pStyle w:val="Geenafstand"/>
            </w:pPr>
            <w:r>
              <w:t>De unit werd binnen 5 maanden na definitieve gunning opgeleverd;</w:t>
            </w:r>
          </w:p>
        </w:tc>
        <w:tc>
          <w:tcPr>
            <w:tcW w:w="1134" w:type="dxa"/>
          </w:tcPr>
          <w:p w14:paraId="12830C8C" w14:textId="77777777" w:rsidR="000E2949" w:rsidRDefault="000E2949" w:rsidP="00A92E9D">
            <w:pPr>
              <w:pStyle w:val="Geenafstand"/>
              <w:jc w:val="center"/>
            </w:pPr>
            <w:r>
              <w:t>20</w:t>
            </w:r>
          </w:p>
        </w:tc>
        <w:tc>
          <w:tcPr>
            <w:tcW w:w="1135" w:type="dxa"/>
            <w:shd w:val="clear" w:color="auto" w:fill="E2EFD9" w:themeFill="accent6" w:themeFillTint="33"/>
          </w:tcPr>
          <w:p w14:paraId="5B943269" w14:textId="4EC40E21" w:rsidR="000E2949" w:rsidRDefault="0064648F" w:rsidP="00A92E9D">
            <w:pPr>
              <w:pStyle w:val="Geenafstand"/>
              <w:jc w:val="center"/>
            </w:pPr>
            <w:r>
              <w:t>Ja/Nee</w:t>
            </w:r>
          </w:p>
        </w:tc>
      </w:tr>
      <w:tr w:rsidR="000E2949" w14:paraId="578A44F6" w14:textId="3FFC843D" w:rsidTr="000E2949">
        <w:tc>
          <w:tcPr>
            <w:tcW w:w="579" w:type="dxa"/>
          </w:tcPr>
          <w:p w14:paraId="33FB6AA1" w14:textId="77777777" w:rsidR="000E2949" w:rsidRDefault="000E2949" w:rsidP="00A92E9D">
            <w:pPr>
              <w:pStyle w:val="Geenafstand"/>
            </w:pPr>
            <w:r>
              <w:t>2</w:t>
            </w:r>
          </w:p>
        </w:tc>
        <w:tc>
          <w:tcPr>
            <w:tcW w:w="4945" w:type="dxa"/>
          </w:tcPr>
          <w:p w14:paraId="4F367402" w14:textId="77777777" w:rsidR="000E2949" w:rsidRDefault="000E2949" w:rsidP="00A92E9D">
            <w:pPr>
              <w:pStyle w:val="Geenafstand"/>
            </w:pPr>
            <w:r>
              <w:t>De opgeleverde unit tenminste 1200 m2 bedroeg;</w:t>
            </w:r>
          </w:p>
        </w:tc>
        <w:tc>
          <w:tcPr>
            <w:tcW w:w="1134" w:type="dxa"/>
          </w:tcPr>
          <w:p w14:paraId="770D628A" w14:textId="77777777" w:rsidR="000E2949" w:rsidRDefault="000E2949" w:rsidP="00A92E9D">
            <w:pPr>
              <w:pStyle w:val="Geenafstand"/>
              <w:jc w:val="center"/>
            </w:pPr>
            <w:r>
              <w:t>5</w:t>
            </w:r>
          </w:p>
        </w:tc>
        <w:tc>
          <w:tcPr>
            <w:tcW w:w="1135" w:type="dxa"/>
            <w:shd w:val="clear" w:color="auto" w:fill="E2EFD9" w:themeFill="accent6" w:themeFillTint="33"/>
          </w:tcPr>
          <w:p w14:paraId="5569FBF7" w14:textId="0AE3FA46" w:rsidR="000E2949" w:rsidRDefault="0064648F" w:rsidP="00A92E9D">
            <w:pPr>
              <w:pStyle w:val="Geenafstand"/>
              <w:jc w:val="center"/>
            </w:pPr>
            <w:r>
              <w:t>Ja/Nee</w:t>
            </w:r>
          </w:p>
        </w:tc>
      </w:tr>
      <w:tr w:rsidR="000E2949" w14:paraId="5D6C7B86" w14:textId="72F4A091" w:rsidTr="000E2949">
        <w:tc>
          <w:tcPr>
            <w:tcW w:w="579" w:type="dxa"/>
          </w:tcPr>
          <w:p w14:paraId="6E8482E2" w14:textId="77777777" w:rsidR="000E2949" w:rsidRDefault="000E2949" w:rsidP="00A92E9D">
            <w:pPr>
              <w:pStyle w:val="Geenafstand"/>
            </w:pPr>
            <w:r>
              <w:t>3</w:t>
            </w:r>
          </w:p>
        </w:tc>
        <w:tc>
          <w:tcPr>
            <w:tcW w:w="4945" w:type="dxa"/>
          </w:tcPr>
          <w:p w14:paraId="6C9DF90E" w14:textId="77777777" w:rsidR="000E2949" w:rsidRDefault="000E2949" w:rsidP="00A92E9D">
            <w:pPr>
              <w:pStyle w:val="Geenafstand"/>
            </w:pPr>
            <w:r>
              <w:t>De opgeleverde unit een publiekelijk toegankelijke ontvangstruimte bevatte;</w:t>
            </w:r>
          </w:p>
        </w:tc>
        <w:tc>
          <w:tcPr>
            <w:tcW w:w="1134" w:type="dxa"/>
          </w:tcPr>
          <w:p w14:paraId="03689017" w14:textId="77777777" w:rsidR="000E2949" w:rsidRDefault="000E2949" w:rsidP="00A92E9D">
            <w:pPr>
              <w:pStyle w:val="Geenafstand"/>
              <w:jc w:val="center"/>
            </w:pPr>
            <w:r>
              <w:t>20</w:t>
            </w:r>
          </w:p>
        </w:tc>
        <w:tc>
          <w:tcPr>
            <w:tcW w:w="1135" w:type="dxa"/>
            <w:shd w:val="clear" w:color="auto" w:fill="E2EFD9" w:themeFill="accent6" w:themeFillTint="33"/>
          </w:tcPr>
          <w:p w14:paraId="2DC0C4DA" w14:textId="67051230" w:rsidR="000E2949" w:rsidRDefault="0064648F" w:rsidP="00A92E9D">
            <w:pPr>
              <w:pStyle w:val="Geenafstand"/>
              <w:jc w:val="center"/>
            </w:pPr>
            <w:r>
              <w:t>Ja/Nee</w:t>
            </w:r>
          </w:p>
        </w:tc>
      </w:tr>
      <w:tr w:rsidR="000E2949" w14:paraId="1E2924A3" w14:textId="7E069845" w:rsidTr="000E2949">
        <w:tc>
          <w:tcPr>
            <w:tcW w:w="579" w:type="dxa"/>
          </w:tcPr>
          <w:p w14:paraId="25CBB439" w14:textId="77777777" w:rsidR="000E2949" w:rsidRDefault="000E2949" w:rsidP="00A92E9D">
            <w:pPr>
              <w:pStyle w:val="Geenafstand"/>
            </w:pPr>
            <w:r>
              <w:t>4</w:t>
            </w:r>
          </w:p>
        </w:tc>
        <w:tc>
          <w:tcPr>
            <w:tcW w:w="4945" w:type="dxa"/>
          </w:tcPr>
          <w:p w14:paraId="12CDC1CE" w14:textId="77777777" w:rsidR="000E2949" w:rsidRPr="00567ADF" w:rsidRDefault="000E2949" w:rsidP="00A92E9D">
            <w:pPr>
              <w:pStyle w:val="Geenafstand"/>
            </w:pPr>
            <w:r>
              <w:t xml:space="preserve">De opgeleverde unit een geïntegreerde beveiligde ruimte bevatte </w:t>
            </w:r>
            <w:r w:rsidRPr="00284EB2">
              <w:t xml:space="preserve">met brandwerende en </w:t>
            </w:r>
            <w:proofErr w:type="spellStart"/>
            <w:r w:rsidRPr="00284EB2">
              <w:t>inbraakwerende</w:t>
            </w:r>
            <w:proofErr w:type="spellEnd"/>
            <w:r w:rsidRPr="00284EB2">
              <w:t xml:space="preserve"> eigenschappen;</w:t>
            </w:r>
          </w:p>
        </w:tc>
        <w:tc>
          <w:tcPr>
            <w:tcW w:w="1134" w:type="dxa"/>
          </w:tcPr>
          <w:p w14:paraId="7A90C02B" w14:textId="77777777" w:rsidR="000E2949" w:rsidRDefault="000E2949" w:rsidP="00A92E9D">
            <w:pPr>
              <w:pStyle w:val="Geenafstand"/>
              <w:jc w:val="center"/>
            </w:pPr>
            <w:r>
              <w:t>10</w:t>
            </w:r>
          </w:p>
        </w:tc>
        <w:tc>
          <w:tcPr>
            <w:tcW w:w="1135" w:type="dxa"/>
            <w:shd w:val="clear" w:color="auto" w:fill="E2EFD9" w:themeFill="accent6" w:themeFillTint="33"/>
          </w:tcPr>
          <w:p w14:paraId="5E0C811B" w14:textId="4897B592" w:rsidR="000E2949" w:rsidRDefault="0064648F" w:rsidP="00A92E9D">
            <w:pPr>
              <w:pStyle w:val="Geenafstand"/>
              <w:jc w:val="center"/>
            </w:pPr>
            <w:r>
              <w:t>Ja/Nee</w:t>
            </w:r>
          </w:p>
        </w:tc>
      </w:tr>
      <w:tr w:rsidR="000E2949" w:rsidRPr="00C71A25" w14:paraId="339A2038" w14:textId="3B6E8D68" w:rsidTr="000E2949">
        <w:tc>
          <w:tcPr>
            <w:tcW w:w="579" w:type="dxa"/>
          </w:tcPr>
          <w:p w14:paraId="2B6F5429" w14:textId="77777777" w:rsidR="000E2949" w:rsidRDefault="000E2949" w:rsidP="00A92E9D">
            <w:pPr>
              <w:pStyle w:val="Geenafstand"/>
            </w:pPr>
            <w:r>
              <w:t>5</w:t>
            </w:r>
          </w:p>
        </w:tc>
        <w:tc>
          <w:tcPr>
            <w:tcW w:w="4945" w:type="dxa"/>
          </w:tcPr>
          <w:p w14:paraId="68FC85A7" w14:textId="77777777" w:rsidR="000E2949" w:rsidRDefault="000E2949" w:rsidP="00A92E9D">
            <w:pPr>
              <w:pStyle w:val="Geenafstand"/>
            </w:pPr>
            <w:r w:rsidRPr="00C71A25">
              <w:t>De unit bevatte vergaderruimtes met systeemwanden die per activiteit aan te passen zijn om ruimtes te vergroten of te verkleinen</w:t>
            </w:r>
            <w:r>
              <w:t>;</w:t>
            </w:r>
          </w:p>
        </w:tc>
        <w:tc>
          <w:tcPr>
            <w:tcW w:w="1134" w:type="dxa"/>
          </w:tcPr>
          <w:p w14:paraId="3AA052ED" w14:textId="77777777" w:rsidR="000E2949" w:rsidRPr="00C71A25" w:rsidRDefault="000E2949" w:rsidP="00A92E9D">
            <w:pPr>
              <w:pStyle w:val="Geenafstand"/>
              <w:jc w:val="center"/>
            </w:pPr>
            <w:r>
              <w:t>15</w:t>
            </w:r>
          </w:p>
        </w:tc>
        <w:tc>
          <w:tcPr>
            <w:tcW w:w="1135" w:type="dxa"/>
            <w:shd w:val="clear" w:color="auto" w:fill="E2EFD9" w:themeFill="accent6" w:themeFillTint="33"/>
          </w:tcPr>
          <w:p w14:paraId="1B33A8B3" w14:textId="7F1D7EB9" w:rsidR="000E2949" w:rsidRDefault="0064648F" w:rsidP="00A92E9D">
            <w:pPr>
              <w:pStyle w:val="Geenafstand"/>
              <w:jc w:val="center"/>
            </w:pPr>
            <w:r>
              <w:t>Ja/Nee</w:t>
            </w:r>
          </w:p>
        </w:tc>
      </w:tr>
      <w:tr w:rsidR="000E2949" w14:paraId="1289D2A2" w14:textId="2C450EE9" w:rsidTr="000E2949">
        <w:tc>
          <w:tcPr>
            <w:tcW w:w="579" w:type="dxa"/>
          </w:tcPr>
          <w:p w14:paraId="3AD2E12E" w14:textId="77777777" w:rsidR="000E2949" w:rsidRDefault="000E2949" w:rsidP="00A92E9D">
            <w:pPr>
              <w:pStyle w:val="Geenafstand"/>
            </w:pPr>
            <w:r>
              <w:t>6</w:t>
            </w:r>
          </w:p>
        </w:tc>
        <w:tc>
          <w:tcPr>
            <w:tcW w:w="4945" w:type="dxa"/>
          </w:tcPr>
          <w:p w14:paraId="47157D93" w14:textId="77777777" w:rsidR="000E2949" w:rsidRPr="004F45AB" w:rsidRDefault="000E2949" w:rsidP="00A92E9D">
            <w:pPr>
              <w:pStyle w:val="Geenafstand"/>
            </w:pPr>
            <w:r w:rsidRPr="004F45AB">
              <w:t xml:space="preserve">De unit bevatte een groen </w:t>
            </w:r>
            <w:proofErr w:type="spellStart"/>
            <w:r w:rsidRPr="004F45AB">
              <w:t>zedem</w:t>
            </w:r>
            <w:proofErr w:type="spellEnd"/>
            <w:r w:rsidRPr="004F45AB">
              <w:t xml:space="preserve"> dak;</w:t>
            </w:r>
          </w:p>
        </w:tc>
        <w:tc>
          <w:tcPr>
            <w:tcW w:w="1134" w:type="dxa"/>
          </w:tcPr>
          <w:p w14:paraId="1E7F3E68" w14:textId="77777777" w:rsidR="000E2949" w:rsidRDefault="000E2949" w:rsidP="00A92E9D">
            <w:pPr>
              <w:pStyle w:val="Geenafstand"/>
              <w:jc w:val="center"/>
              <w:rPr>
                <w:highlight w:val="yellow"/>
              </w:rPr>
            </w:pPr>
            <w:r w:rsidRPr="00BB7CC8">
              <w:t>5</w:t>
            </w:r>
          </w:p>
        </w:tc>
        <w:tc>
          <w:tcPr>
            <w:tcW w:w="1135" w:type="dxa"/>
            <w:shd w:val="clear" w:color="auto" w:fill="E2EFD9" w:themeFill="accent6" w:themeFillTint="33"/>
          </w:tcPr>
          <w:p w14:paraId="7059C8DF" w14:textId="2993737F" w:rsidR="000E2949" w:rsidRPr="00BB7CC8" w:rsidRDefault="0064648F" w:rsidP="00A92E9D">
            <w:pPr>
              <w:pStyle w:val="Geenafstand"/>
              <w:jc w:val="center"/>
            </w:pPr>
            <w:r>
              <w:t>Ja/Nee</w:t>
            </w:r>
          </w:p>
        </w:tc>
      </w:tr>
      <w:tr w:rsidR="000E2949" w:rsidRPr="00BB7CC8" w14:paraId="18BFED43" w14:textId="17C8A03F" w:rsidTr="000E2949">
        <w:tc>
          <w:tcPr>
            <w:tcW w:w="579" w:type="dxa"/>
          </w:tcPr>
          <w:p w14:paraId="4C6242D4" w14:textId="77777777" w:rsidR="000E2949" w:rsidRDefault="000E2949" w:rsidP="00A92E9D">
            <w:pPr>
              <w:pStyle w:val="Geenafstand"/>
            </w:pPr>
            <w:r>
              <w:t>7</w:t>
            </w:r>
          </w:p>
        </w:tc>
        <w:tc>
          <w:tcPr>
            <w:tcW w:w="4945" w:type="dxa"/>
          </w:tcPr>
          <w:p w14:paraId="70AA9EC5" w14:textId="77777777" w:rsidR="000E2949" w:rsidRPr="00AA752C" w:rsidRDefault="000E2949" w:rsidP="00A92E9D">
            <w:pPr>
              <w:pStyle w:val="Geenafstand"/>
              <w:rPr>
                <w:highlight w:val="yellow"/>
              </w:rPr>
            </w:pPr>
            <w:r w:rsidRPr="00AA752C">
              <w:t>Uitstraling voor zowel interieur als exterieur dient te voldoen aan minimaal bouwniveau middel;</w:t>
            </w:r>
          </w:p>
        </w:tc>
        <w:tc>
          <w:tcPr>
            <w:tcW w:w="1134" w:type="dxa"/>
          </w:tcPr>
          <w:p w14:paraId="5C99F103" w14:textId="77777777" w:rsidR="000E2949" w:rsidRPr="00BB7CC8" w:rsidRDefault="000E2949" w:rsidP="00A92E9D">
            <w:pPr>
              <w:pStyle w:val="Geenafstand"/>
              <w:jc w:val="center"/>
            </w:pPr>
            <w:r>
              <w:t>15</w:t>
            </w:r>
          </w:p>
        </w:tc>
        <w:tc>
          <w:tcPr>
            <w:tcW w:w="1135" w:type="dxa"/>
            <w:shd w:val="clear" w:color="auto" w:fill="E2EFD9" w:themeFill="accent6" w:themeFillTint="33"/>
          </w:tcPr>
          <w:p w14:paraId="06B8481D" w14:textId="18C2A562" w:rsidR="000E2949" w:rsidRDefault="0064648F" w:rsidP="00A92E9D">
            <w:pPr>
              <w:pStyle w:val="Geenafstand"/>
              <w:jc w:val="center"/>
            </w:pPr>
            <w:r>
              <w:t>Ja/Nee</w:t>
            </w:r>
          </w:p>
        </w:tc>
      </w:tr>
      <w:tr w:rsidR="000E2949" w:rsidRPr="00BB7CC8" w14:paraId="387D0934" w14:textId="46BDE38E" w:rsidTr="000E2949">
        <w:tc>
          <w:tcPr>
            <w:tcW w:w="579" w:type="dxa"/>
          </w:tcPr>
          <w:p w14:paraId="15FDEFC5" w14:textId="77777777" w:rsidR="000E2949" w:rsidRDefault="000E2949" w:rsidP="00A92E9D">
            <w:pPr>
              <w:pStyle w:val="Geenafstand"/>
            </w:pPr>
            <w:r>
              <w:t>8</w:t>
            </w:r>
          </w:p>
        </w:tc>
        <w:tc>
          <w:tcPr>
            <w:tcW w:w="4945" w:type="dxa"/>
          </w:tcPr>
          <w:p w14:paraId="49E41688" w14:textId="77777777" w:rsidR="000E2949" w:rsidRPr="004F45AB" w:rsidRDefault="000E2949" w:rsidP="00A92E9D">
            <w:pPr>
              <w:pStyle w:val="Geenafstand"/>
            </w:pPr>
            <w:r>
              <w:t>De opgeleverde unit v</w:t>
            </w:r>
            <w:r w:rsidRPr="004F45AB">
              <w:t>oldoet aan de ENG-norm</w:t>
            </w:r>
            <w:r>
              <w:t>;</w:t>
            </w:r>
          </w:p>
        </w:tc>
        <w:tc>
          <w:tcPr>
            <w:tcW w:w="1134" w:type="dxa"/>
          </w:tcPr>
          <w:p w14:paraId="4E414190" w14:textId="77777777" w:rsidR="000E2949" w:rsidRPr="00BB7CC8" w:rsidRDefault="000E2949" w:rsidP="00A92E9D">
            <w:pPr>
              <w:pStyle w:val="Geenafstand"/>
              <w:jc w:val="center"/>
            </w:pPr>
            <w:r>
              <w:t>10</w:t>
            </w:r>
          </w:p>
        </w:tc>
        <w:tc>
          <w:tcPr>
            <w:tcW w:w="1135" w:type="dxa"/>
            <w:shd w:val="clear" w:color="auto" w:fill="E2EFD9" w:themeFill="accent6" w:themeFillTint="33"/>
          </w:tcPr>
          <w:p w14:paraId="7DCF9A13" w14:textId="7E4F56B2" w:rsidR="000E2949" w:rsidRDefault="0064648F" w:rsidP="00A92E9D">
            <w:pPr>
              <w:pStyle w:val="Geenafstand"/>
              <w:jc w:val="center"/>
            </w:pPr>
            <w:r>
              <w:t>Ja/Nee</w:t>
            </w:r>
          </w:p>
        </w:tc>
      </w:tr>
    </w:tbl>
    <w:p w14:paraId="593AAF5F" w14:textId="77777777" w:rsidR="00CD5719" w:rsidRPr="00CD5719" w:rsidRDefault="00CD5719" w:rsidP="00E764B0">
      <w:pPr>
        <w:rPr>
          <w:b/>
          <w:bCs w:val="0"/>
        </w:rPr>
      </w:pPr>
    </w:p>
    <w:p w14:paraId="6CB7B4A3" w14:textId="6999A7EF" w:rsidR="00CD5719" w:rsidRPr="00E764B0" w:rsidRDefault="00CD5719" w:rsidP="00E764B0">
      <w:pPr>
        <w:rPr>
          <w:b/>
          <w:bCs w:val="0"/>
        </w:rPr>
      </w:pPr>
      <w:r w:rsidRPr="00CD5719">
        <w:rPr>
          <w:b/>
          <w:bCs w:val="0"/>
        </w:rPr>
        <w:t>Vul hieronder in hoeveel punten u hebt behaald met uw referentieproject:</w:t>
      </w:r>
    </w:p>
    <w:p w14:paraId="55C1A8FC" w14:textId="77777777" w:rsidR="00E764B0" w:rsidRDefault="00E764B0" w:rsidP="004545D1"/>
    <w:tbl>
      <w:tblPr>
        <w:tblStyle w:val="Tabelraster"/>
        <w:tblW w:w="0" w:type="auto"/>
        <w:tblLook w:val="04A0" w:firstRow="1" w:lastRow="0" w:firstColumn="1" w:lastColumn="0" w:noHBand="0" w:noVBand="1"/>
      </w:tblPr>
      <w:tblGrid>
        <w:gridCol w:w="3539"/>
        <w:gridCol w:w="5522"/>
      </w:tblGrid>
      <w:tr w:rsidR="00E764B0" w14:paraId="638E3238" w14:textId="77777777" w:rsidTr="00CD5719">
        <w:trPr>
          <w:trHeight w:val="836"/>
        </w:trPr>
        <w:tc>
          <w:tcPr>
            <w:tcW w:w="3539" w:type="dxa"/>
          </w:tcPr>
          <w:p w14:paraId="76633723" w14:textId="230F7E25" w:rsidR="00E764B0" w:rsidRDefault="00E764B0" w:rsidP="004545D1">
            <w:r>
              <w:t>Aantal behaalde punten met uw referentie</w:t>
            </w:r>
          </w:p>
        </w:tc>
        <w:tc>
          <w:tcPr>
            <w:tcW w:w="5522" w:type="dxa"/>
          </w:tcPr>
          <w:p w14:paraId="574740CF" w14:textId="508F2E99" w:rsidR="00E764B0" w:rsidRDefault="00E764B0" w:rsidP="004545D1"/>
        </w:tc>
      </w:tr>
    </w:tbl>
    <w:p w14:paraId="2BFF5681" w14:textId="77777777" w:rsidR="00E764B0" w:rsidRDefault="00E764B0" w:rsidP="004545D1"/>
    <w:p w14:paraId="3C07B4C8" w14:textId="6F0CC5AE" w:rsidR="00CD5719" w:rsidRPr="003A2BEF" w:rsidRDefault="00CD5719" w:rsidP="00CD5719">
      <w:pPr>
        <w:rPr>
          <w:b/>
          <w:bCs w:val="0"/>
        </w:rPr>
      </w:pPr>
      <w:r w:rsidRPr="003A2BEF">
        <w:rPr>
          <w:b/>
          <w:bCs w:val="0"/>
        </w:rPr>
        <w:t xml:space="preserve">Het beoordelingsteam controleert uw toelichting. Indien uit uw toelichting naar oordeel van de beoordelingscommissie niet voldoende blijkt dat u aan het gestelde onderdeel kunt voldoen, kan de beoordelingscommissie beslissen u geen punten toe te kennen voor </w:t>
      </w:r>
      <w:r w:rsidR="003A2BEF">
        <w:rPr>
          <w:b/>
          <w:bCs w:val="0"/>
        </w:rPr>
        <w:t>één of meerdere van de</w:t>
      </w:r>
      <w:r w:rsidRPr="003A2BEF">
        <w:rPr>
          <w:b/>
          <w:bCs w:val="0"/>
        </w:rPr>
        <w:t xml:space="preserve"> onderde</w:t>
      </w:r>
      <w:r w:rsidR="003A2BEF">
        <w:rPr>
          <w:b/>
          <w:bCs w:val="0"/>
        </w:rPr>
        <w:t>len</w:t>
      </w:r>
      <w:r w:rsidRPr="003A2BEF">
        <w:rPr>
          <w:b/>
          <w:bCs w:val="0"/>
        </w:rPr>
        <w:t>.</w:t>
      </w:r>
    </w:p>
    <w:p w14:paraId="7B930CB7" w14:textId="3948C27C" w:rsidR="006E0D91" w:rsidRDefault="006E0D91">
      <w:pPr>
        <w:spacing w:after="160" w:line="259" w:lineRule="auto"/>
        <w:jc w:val="left"/>
        <w:rPr>
          <w:color w:val="FF0000"/>
        </w:rPr>
      </w:pPr>
    </w:p>
    <w:p w14:paraId="106DF6C5" w14:textId="77D36CE8" w:rsidR="009C6E72" w:rsidRPr="000E2949" w:rsidRDefault="00045C79" w:rsidP="004545D1">
      <w:pPr>
        <w:rPr>
          <w:b/>
          <w:bCs w:val="0"/>
          <w:color w:val="92D050"/>
          <w:sz w:val="22"/>
          <w:szCs w:val="22"/>
        </w:rPr>
      </w:pPr>
      <w:r w:rsidRPr="000E2949">
        <w:rPr>
          <w:b/>
          <w:bCs w:val="0"/>
          <w:color w:val="92D050"/>
          <w:sz w:val="22"/>
          <w:szCs w:val="22"/>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02201C" w14:paraId="53275AB5" w14:textId="77777777" w:rsidTr="004F0679">
        <w:tc>
          <w:tcPr>
            <w:tcW w:w="2977" w:type="dxa"/>
            <w:vAlign w:val="center"/>
          </w:tcPr>
          <w:p w14:paraId="65A0AD85" w14:textId="77777777" w:rsidR="004A6EEC" w:rsidRPr="0002201C" w:rsidRDefault="004A6EEC" w:rsidP="004545D1">
            <w:r w:rsidRPr="0002201C">
              <w:t>Inschrijver</w:t>
            </w:r>
          </w:p>
        </w:tc>
        <w:tc>
          <w:tcPr>
            <w:tcW w:w="6095" w:type="dxa"/>
            <w:vAlign w:val="center"/>
          </w:tcPr>
          <w:p w14:paraId="602DABDE" w14:textId="77777777" w:rsidR="004A6EEC" w:rsidRPr="0002201C" w:rsidRDefault="004A6EEC" w:rsidP="004545D1"/>
        </w:tc>
      </w:tr>
      <w:tr w:rsidR="004A6EEC" w:rsidRPr="0002201C" w14:paraId="2E44461F" w14:textId="77777777" w:rsidTr="004F0679">
        <w:tc>
          <w:tcPr>
            <w:tcW w:w="2977" w:type="dxa"/>
            <w:vAlign w:val="center"/>
          </w:tcPr>
          <w:p w14:paraId="27CFC3A6" w14:textId="77777777" w:rsidR="004A6EEC" w:rsidRPr="0002201C" w:rsidRDefault="004A6EEC" w:rsidP="004545D1">
            <w:r w:rsidRPr="0002201C">
              <w:t>Naam</w:t>
            </w:r>
          </w:p>
        </w:tc>
        <w:tc>
          <w:tcPr>
            <w:tcW w:w="6095" w:type="dxa"/>
            <w:vAlign w:val="center"/>
          </w:tcPr>
          <w:p w14:paraId="68916E60" w14:textId="77777777" w:rsidR="004A6EEC" w:rsidRPr="0002201C" w:rsidRDefault="004A6EEC" w:rsidP="004545D1"/>
        </w:tc>
      </w:tr>
      <w:tr w:rsidR="004A6EEC" w:rsidRPr="0002201C" w14:paraId="3C2B55B1" w14:textId="77777777" w:rsidTr="004F0679">
        <w:tc>
          <w:tcPr>
            <w:tcW w:w="2977" w:type="dxa"/>
            <w:vAlign w:val="center"/>
          </w:tcPr>
          <w:p w14:paraId="0C42E6A9" w14:textId="77777777" w:rsidR="004A6EEC" w:rsidRPr="0002201C" w:rsidRDefault="004A6EEC" w:rsidP="004545D1">
            <w:r w:rsidRPr="0002201C">
              <w:t>Functie</w:t>
            </w:r>
          </w:p>
        </w:tc>
        <w:tc>
          <w:tcPr>
            <w:tcW w:w="6095" w:type="dxa"/>
            <w:vAlign w:val="center"/>
          </w:tcPr>
          <w:p w14:paraId="7D979B3C" w14:textId="77777777" w:rsidR="004A6EEC" w:rsidRPr="0002201C" w:rsidRDefault="004A6EEC" w:rsidP="004545D1"/>
        </w:tc>
      </w:tr>
      <w:tr w:rsidR="004A6EEC" w:rsidRPr="0002201C" w14:paraId="3B087E03" w14:textId="77777777" w:rsidTr="004F0679">
        <w:tc>
          <w:tcPr>
            <w:tcW w:w="2977" w:type="dxa"/>
            <w:vAlign w:val="center"/>
          </w:tcPr>
          <w:p w14:paraId="65833BBE" w14:textId="77777777" w:rsidR="004A6EEC" w:rsidRPr="0002201C" w:rsidRDefault="004A6EEC" w:rsidP="004545D1">
            <w:r w:rsidRPr="0002201C">
              <w:t>Plaats en datum</w:t>
            </w:r>
          </w:p>
        </w:tc>
        <w:tc>
          <w:tcPr>
            <w:tcW w:w="6095" w:type="dxa"/>
            <w:vAlign w:val="center"/>
          </w:tcPr>
          <w:p w14:paraId="7697DD0F" w14:textId="77777777" w:rsidR="004A6EEC" w:rsidRPr="0002201C" w:rsidRDefault="004A6EEC" w:rsidP="004545D1"/>
        </w:tc>
      </w:tr>
      <w:tr w:rsidR="004A6EEC" w:rsidRPr="0002201C" w14:paraId="7456BD86" w14:textId="77777777" w:rsidTr="004F0679">
        <w:tc>
          <w:tcPr>
            <w:tcW w:w="2977" w:type="dxa"/>
            <w:vAlign w:val="center"/>
          </w:tcPr>
          <w:p w14:paraId="4FD712C7" w14:textId="77777777" w:rsidR="004A6EEC" w:rsidRPr="0002201C" w:rsidRDefault="004A6EEC" w:rsidP="004545D1">
            <w:r w:rsidRPr="0002201C">
              <w:t>Handtekening</w:t>
            </w:r>
          </w:p>
        </w:tc>
        <w:tc>
          <w:tcPr>
            <w:tcW w:w="6095" w:type="dxa"/>
            <w:vAlign w:val="center"/>
          </w:tcPr>
          <w:p w14:paraId="08F84665" w14:textId="77777777" w:rsidR="004A6EEC" w:rsidRPr="0002201C" w:rsidRDefault="004A6EEC" w:rsidP="004545D1"/>
          <w:p w14:paraId="37B14BF6" w14:textId="77777777" w:rsidR="004A6EEC" w:rsidRDefault="004A6EEC" w:rsidP="004545D1"/>
          <w:p w14:paraId="27BBE9D8" w14:textId="77777777" w:rsidR="00DB03A4" w:rsidRDefault="00DB03A4" w:rsidP="004545D1"/>
          <w:p w14:paraId="6F06D643" w14:textId="77777777" w:rsidR="00DB03A4" w:rsidRPr="0002201C" w:rsidRDefault="00DB03A4" w:rsidP="004545D1"/>
        </w:tc>
      </w:tr>
    </w:tbl>
    <w:p w14:paraId="3EB1C12E" w14:textId="77777777" w:rsidR="004A6EEC" w:rsidRPr="0002201C" w:rsidRDefault="004A6EEC" w:rsidP="004545D1"/>
    <w:p w14:paraId="444CD328" w14:textId="77777777" w:rsidR="007F449B" w:rsidRPr="0002201C" w:rsidRDefault="007F449B" w:rsidP="004545D1"/>
    <w:sectPr w:rsidR="007F449B" w:rsidRPr="0002201C" w:rsidSect="004545D1">
      <w:headerReference w:type="even" r:id="rId10"/>
      <w:headerReference w:type="default" r:id="rId11"/>
      <w:footerReference w:type="default" r:id="rId12"/>
      <w:headerReference w:type="first" r:id="rId13"/>
      <w:footerReference w:type="first" r:id="rId14"/>
      <w:pgSz w:w="11906" w:h="16838" w:code="9"/>
      <w:pgMar w:top="1843" w:right="1134" w:bottom="567" w:left="1701" w:header="510"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85A3" w14:textId="77777777" w:rsidR="00A73CCF" w:rsidRDefault="00A73CCF" w:rsidP="004545D1">
      <w:r>
        <w:separator/>
      </w:r>
    </w:p>
    <w:p w14:paraId="269C89F8" w14:textId="77777777" w:rsidR="00A73CCF" w:rsidRDefault="00A73CCF" w:rsidP="004545D1"/>
    <w:p w14:paraId="5E65BB12" w14:textId="77777777" w:rsidR="00A73CCF" w:rsidRDefault="00A73CCF" w:rsidP="004545D1"/>
  </w:endnote>
  <w:endnote w:type="continuationSeparator" w:id="0">
    <w:p w14:paraId="7D863DC0" w14:textId="77777777" w:rsidR="00A73CCF" w:rsidRDefault="00A73CCF" w:rsidP="004545D1">
      <w:r>
        <w:continuationSeparator/>
      </w:r>
    </w:p>
    <w:p w14:paraId="21FBEAC2" w14:textId="77777777" w:rsidR="00A73CCF" w:rsidRDefault="00A73CCF" w:rsidP="004545D1"/>
    <w:p w14:paraId="5869DFA1" w14:textId="77777777" w:rsidR="00A73CCF" w:rsidRDefault="00A73CCF" w:rsidP="0045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43702"/>
      <w:docPartObj>
        <w:docPartGallery w:val="Page Numbers (Bottom of Page)"/>
        <w:docPartUnique/>
      </w:docPartObj>
    </w:sdtPr>
    <w:sdtContent>
      <w:p w14:paraId="0B446A38" w14:textId="637FB607" w:rsidR="00045C79" w:rsidRDefault="00045C79">
        <w:pPr>
          <w:pStyle w:val="Voettekst"/>
          <w:jc w:val="center"/>
        </w:pPr>
        <w:r>
          <w:fldChar w:fldCharType="begin"/>
        </w:r>
        <w:r>
          <w:instrText>PAGE   \* MERGEFORMAT</w:instrText>
        </w:r>
        <w:r>
          <w:fldChar w:fldCharType="separate"/>
        </w:r>
        <w:r>
          <w:t>2</w:t>
        </w:r>
        <w:r>
          <w:fldChar w:fldCharType="end"/>
        </w:r>
      </w:p>
    </w:sdtContent>
  </w:sdt>
  <w:p w14:paraId="7CC98F54" w14:textId="77777777" w:rsidR="004545D1" w:rsidRDefault="004545D1" w:rsidP="004545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14942"/>
      <w:docPartObj>
        <w:docPartGallery w:val="Page Numbers (Bottom of Page)"/>
        <w:docPartUnique/>
      </w:docPartObj>
    </w:sdtPr>
    <w:sdtContent>
      <w:p w14:paraId="52049C47" w14:textId="2612C2B2" w:rsidR="00045C79" w:rsidRDefault="00045C79">
        <w:pPr>
          <w:pStyle w:val="Voettekst"/>
          <w:jc w:val="center"/>
        </w:pPr>
        <w:r>
          <w:fldChar w:fldCharType="begin"/>
        </w:r>
        <w:r>
          <w:instrText>PAGE   \* MERGEFORMAT</w:instrText>
        </w:r>
        <w:r>
          <w:fldChar w:fldCharType="separate"/>
        </w:r>
        <w:r>
          <w:t>2</w:t>
        </w:r>
        <w:r>
          <w:fldChar w:fldCharType="end"/>
        </w:r>
      </w:p>
    </w:sdtContent>
  </w:sdt>
  <w:p w14:paraId="67B94EC4" w14:textId="77777777" w:rsidR="004545D1" w:rsidRDefault="004545D1" w:rsidP="00454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92AA" w14:textId="77777777" w:rsidR="00A73CCF" w:rsidRDefault="00A73CCF" w:rsidP="004545D1">
      <w:r>
        <w:separator/>
      </w:r>
    </w:p>
    <w:p w14:paraId="5FEC36EF" w14:textId="77777777" w:rsidR="00A73CCF" w:rsidRDefault="00A73CCF" w:rsidP="004545D1"/>
    <w:p w14:paraId="04044AFD" w14:textId="77777777" w:rsidR="00A73CCF" w:rsidRDefault="00A73CCF" w:rsidP="004545D1"/>
  </w:footnote>
  <w:footnote w:type="continuationSeparator" w:id="0">
    <w:p w14:paraId="0A33EEF7" w14:textId="77777777" w:rsidR="00A73CCF" w:rsidRDefault="00A73CCF" w:rsidP="004545D1">
      <w:r>
        <w:continuationSeparator/>
      </w:r>
    </w:p>
    <w:p w14:paraId="05632D36" w14:textId="77777777" w:rsidR="00A73CCF" w:rsidRDefault="00A73CCF" w:rsidP="004545D1"/>
    <w:p w14:paraId="48CA1BED" w14:textId="77777777" w:rsidR="00A73CCF" w:rsidRDefault="00A73CCF" w:rsidP="0045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743D" w14:textId="77777777" w:rsidR="007E36F5" w:rsidRDefault="00E70741" w:rsidP="004545D1">
    <w:pPr>
      <w:pStyle w:val="Koptekst"/>
    </w:pPr>
    <w:r>
      <w:rPr>
        <w:noProof/>
      </w:rPr>
      <w:drawing>
        <wp:inline distT="0" distB="0" distL="0" distR="0" wp14:anchorId="660FD4FB" wp14:editId="086A97A6">
          <wp:extent cx="1076325" cy="1076325"/>
          <wp:effectExtent l="19050" t="0" r="9525" b="0"/>
          <wp:docPr id="2050463421" name="Afbeelding 205046342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p w14:paraId="0D1E2C31" w14:textId="77777777" w:rsidR="004545D1" w:rsidRDefault="004545D1" w:rsidP="004545D1"/>
  <w:p w14:paraId="59921A15" w14:textId="77777777" w:rsidR="004545D1" w:rsidRDefault="004545D1" w:rsidP="00454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812D" w14:textId="6D569ECC" w:rsidR="00E70741" w:rsidRDefault="00E70741" w:rsidP="004545D1">
    <w:pPr>
      <w:pStyle w:val="Koptekst"/>
    </w:pPr>
  </w:p>
  <w:p w14:paraId="3B0E7AE2" w14:textId="5F874232" w:rsidR="004545D1" w:rsidRDefault="004545D1" w:rsidP="004545D1"/>
  <w:p w14:paraId="358CFA48" w14:textId="1F47C357" w:rsidR="004545D1" w:rsidRDefault="004545D1" w:rsidP="004545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FA11" w14:textId="1D93B73C" w:rsidR="008831C2" w:rsidRDefault="004C1E3E">
    <w:pPr>
      <w:pStyle w:val="Koptekst"/>
    </w:pPr>
    <w:r>
      <w:rPr>
        <w:noProof/>
      </w:rPr>
      <w:drawing>
        <wp:anchor distT="0" distB="0" distL="114300" distR="114300" simplePos="0" relativeHeight="251658240" behindDoc="0" locked="0" layoutInCell="1" allowOverlap="1" wp14:anchorId="2D5DB95D" wp14:editId="352495BF">
          <wp:simplePos x="0" y="0"/>
          <wp:positionH relativeFrom="margin">
            <wp:align>right</wp:align>
          </wp:positionH>
          <wp:positionV relativeFrom="paragraph">
            <wp:posOffset>-66675</wp:posOffset>
          </wp:positionV>
          <wp:extent cx="1206500" cy="904875"/>
          <wp:effectExtent l="0" t="0" r="0" b="9525"/>
          <wp:wrapThrough wrapText="bothSides">
            <wp:wrapPolygon edited="0">
              <wp:start x="0" y="0"/>
              <wp:lineTo x="0" y="21373"/>
              <wp:lineTo x="21145" y="21373"/>
              <wp:lineTo x="21145" y="0"/>
              <wp:lineTo x="0" y="0"/>
            </wp:wrapPolygon>
          </wp:wrapThrough>
          <wp:docPr id="1033780256" name="Afbeelding 1" descr="Inwoners - Website gemeente S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Website gemeente Slu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904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180F"/>
    <w:multiLevelType w:val="hybridMultilevel"/>
    <w:tmpl w:val="B5E480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0E935E2"/>
    <w:multiLevelType w:val="hybridMultilevel"/>
    <w:tmpl w:val="C86C73DA"/>
    <w:lvl w:ilvl="0" w:tplc="7F68286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2493757">
    <w:abstractNumId w:val="1"/>
  </w:num>
  <w:num w:numId="2" w16cid:durableId="1526795853">
    <w:abstractNumId w:val="0"/>
  </w:num>
  <w:num w:numId="3" w16cid:durableId="1629553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4F"/>
    <w:rsid w:val="0002201C"/>
    <w:rsid w:val="00031DA7"/>
    <w:rsid w:val="00045C79"/>
    <w:rsid w:val="000766A6"/>
    <w:rsid w:val="00086ED3"/>
    <w:rsid w:val="000B6F84"/>
    <w:rsid w:val="000E2949"/>
    <w:rsid w:val="000F11F6"/>
    <w:rsid w:val="000F4100"/>
    <w:rsid w:val="001460C3"/>
    <w:rsid w:val="00171C5B"/>
    <w:rsid w:val="0017354F"/>
    <w:rsid w:val="00185F7F"/>
    <w:rsid w:val="001C6069"/>
    <w:rsid w:val="0020134F"/>
    <w:rsid w:val="0021359E"/>
    <w:rsid w:val="002415CD"/>
    <w:rsid w:val="0026730C"/>
    <w:rsid w:val="0028054E"/>
    <w:rsid w:val="002A74A2"/>
    <w:rsid w:val="002F319C"/>
    <w:rsid w:val="00326C36"/>
    <w:rsid w:val="00393F69"/>
    <w:rsid w:val="003A2BEF"/>
    <w:rsid w:val="003A320B"/>
    <w:rsid w:val="003A6C4D"/>
    <w:rsid w:val="003A6D9B"/>
    <w:rsid w:val="00411597"/>
    <w:rsid w:val="004545D1"/>
    <w:rsid w:val="00470867"/>
    <w:rsid w:val="004A6EEC"/>
    <w:rsid w:val="004C1E3E"/>
    <w:rsid w:val="004F777A"/>
    <w:rsid w:val="00517947"/>
    <w:rsid w:val="00523496"/>
    <w:rsid w:val="00550D28"/>
    <w:rsid w:val="00551490"/>
    <w:rsid w:val="005716B0"/>
    <w:rsid w:val="00580706"/>
    <w:rsid w:val="005B1429"/>
    <w:rsid w:val="005E23EB"/>
    <w:rsid w:val="005F09C4"/>
    <w:rsid w:val="005F1A7A"/>
    <w:rsid w:val="00613A7E"/>
    <w:rsid w:val="006401A1"/>
    <w:rsid w:val="0064648F"/>
    <w:rsid w:val="00685CC0"/>
    <w:rsid w:val="006C2221"/>
    <w:rsid w:val="006D2FB1"/>
    <w:rsid w:val="006E0D91"/>
    <w:rsid w:val="0071424E"/>
    <w:rsid w:val="00793B01"/>
    <w:rsid w:val="007B5DF7"/>
    <w:rsid w:val="007C03F1"/>
    <w:rsid w:val="007E36F5"/>
    <w:rsid w:val="007F449B"/>
    <w:rsid w:val="00806D66"/>
    <w:rsid w:val="008303C6"/>
    <w:rsid w:val="00882DB3"/>
    <w:rsid w:val="008831C2"/>
    <w:rsid w:val="00885D51"/>
    <w:rsid w:val="009269C7"/>
    <w:rsid w:val="009902E9"/>
    <w:rsid w:val="009C6E72"/>
    <w:rsid w:val="009E12B5"/>
    <w:rsid w:val="00A06386"/>
    <w:rsid w:val="00A5720E"/>
    <w:rsid w:val="00A67274"/>
    <w:rsid w:val="00A71E80"/>
    <w:rsid w:val="00A73CCF"/>
    <w:rsid w:val="00A759AE"/>
    <w:rsid w:val="00A806CE"/>
    <w:rsid w:val="00AA6A77"/>
    <w:rsid w:val="00AB4EB2"/>
    <w:rsid w:val="00AD1338"/>
    <w:rsid w:val="00AD4358"/>
    <w:rsid w:val="00B444D8"/>
    <w:rsid w:val="00B52088"/>
    <w:rsid w:val="00B6107D"/>
    <w:rsid w:val="00B72DAF"/>
    <w:rsid w:val="00BC1F7F"/>
    <w:rsid w:val="00BF2F3F"/>
    <w:rsid w:val="00C70F62"/>
    <w:rsid w:val="00CA5FFA"/>
    <w:rsid w:val="00CA66F7"/>
    <w:rsid w:val="00CD5719"/>
    <w:rsid w:val="00CE3F18"/>
    <w:rsid w:val="00CF00B1"/>
    <w:rsid w:val="00CF5B5C"/>
    <w:rsid w:val="00D02492"/>
    <w:rsid w:val="00D80FE5"/>
    <w:rsid w:val="00DA2E05"/>
    <w:rsid w:val="00DB03A4"/>
    <w:rsid w:val="00DB2210"/>
    <w:rsid w:val="00DC6675"/>
    <w:rsid w:val="00E02517"/>
    <w:rsid w:val="00E70741"/>
    <w:rsid w:val="00E710CF"/>
    <w:rsid w:val="00E75746"/>
    <w:rsid w:val="00E764B0"/>
    <w:rsid w:val="00E76BC5"/>
    <w:rsid w:val="00E94943"/>
    <w:rsid w:val="00E95187"/>
    <w:rsid w:val="00EA1372"/>
    <w:rsid w:val="00EC4E9D"/>
    <w:rsid w:val="00F23650"/>
    <w:rsid w:val="00F27370"/>
    <w:rsid w:val="00F3535E"/>
    <w:rsid w:val="00F44F9F"/>
    <w:rsid w:val="00F56C6A"/>
    <w:rsid w:val="00F56E8A"/>
    <w:rsid w:val="00F73DCE"/>
    <w:rsid w:val="00F907AC"/>
    <w:rsid w:val="00FC059B"/>
    <w:rsid w:val="2651E6A6"/>
    <w:rsid w:val="541C2A38"/>
    <w:rsid w:val="5FC4F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7C0C"/>
  <w15:chartTrackingRefBased/>
  <w15:docId w15:val="{25C7E167-18BF-40D8-8626-AF98E140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5D1"/>
    <w:pPr>
      <w:spacing w:after="0" w:line="276" w:lineRule="auto"/>
      <w:jc w:val="both"/>
    </w:pPr>
    <w:rPr>
      <w:rFonts w:ascii="Arial" w:hAnsi="Arial" w:cs="Arial"/>
      <w:bCs/>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pPr>
    <w:rPr>
      <w:b/>
      <w:sz w:val="24"/>
    </w:rPr>
  </w:style>
  <w:style w:type="paragraph" w:styleId="Koptekst">
    <w:name w:val="header"/>
    <w:basedOn w:val="Standaard"/>
    <w:link w:val="KoptekstChar"/>
    <w:rsid w:val="004A6EEC"/>
    <w:pPr>
      <w:tabs>
        <w:tab w:val="center" w:pos="4536"/>
        <w:tab w:val="right" w:pos="9072"/>
      </w:tabs>
      <w:spacing w:line="240" w:lineRule="auto"/>
    </w:pPr>
    <w:rPr>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semiHidden/>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val="0"/>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paragraph" w:styleId="Geenafstand">
    <w:name w:val="No Spacing"/>
    <w:uiPriority w:val="1"/>
    <w:qFormat/>
    <w:rsid w:val="007E36F5"/>
    <w:pPr>
      <w:spacing w:after="0" w:line="240" w:lineRule="auto"/>
    </w:pPr>
    <w:rPr>
      <w:rFonts w:ascii="Tahoma" w:hAnsi="Tahoma" w:cs="Times New Roman"/>
      <w:sz w:val="18"/>
      <w:szCs w:val="24"/>
      <w:lang w:eastAsia="nl-NL"/>
    </w:rPr>
  </w:style>
  <w:style w:type="paragraph" w:styleId="Lijstalinea">
    <w:name w:val="List Paragraph"/>
    <w:basedOn w:val="Standaard"/>
    <w:uiPriority w:val="34"/>
    <w:qFormat/>
    <w:rsid w:val="004545D1"/>
    <w:pPr>
      <w:ind w:left="720"/>
      <w:contextualSpacing/>
    </w:pPr>
  </w:style>
  <w:style w:type="paragraph" w:styleId="Voetnoottekst">
    <w:name w:val="footnote text"/>
    <w:basedOn w:val="Standaard"/>
    <w:link w:val="VoetnoottekstChar"/>
    <w:uiPriority w:val="99"/>
    <w:rsid w:val="004545D1"/>
    <w:pPr>
      <w:spacing w:line="300" w:lineRule="atLeast"/>
      <w:jc w:val="left"/>
    </w:pPr>
    <w:rPr>
      <w:bCs w:val="0"/>
      <w:sz w:val="20"/>
      <w:szCs w:val="20"/>
    </w:rPr>
  </w:style>
  <w:style w:type="character" w:customStyle="1" w:styleId="VoetnoottekstChar">
    <w:name w:val="Voetnoottekst Char"/>
    <w:basedOn w:val="Standaardalinea-lettertype"/>
    <w:link w:val="Voetnoottekst"/>
    <w:uiPriority w:val="99"/>
    <w:rsid w:val="004545D1"/>
    <w:rPr>
      <w:rFonts w:ascii="Arial" w:hAnsi="Arial" w:cs="Arial"/>
      <w:sz w:val="20"/>
      <w:szCs w:val="20"/>
      <w:lang w:eastAsia="nl-NL"/>
    </w:rPr>
  </w:style>
  <w:style w:type="character" w:styleId="Voetnootmarkering">
    <w:name w:val="footnote reference"/>
    <w:uiPriority w:val="99"/>
    <w:semiHidden/>
    <w:rsid w:val="00454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2%20-%20Referenties%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4D45B6FBB5D40BF0B8C07EAEAC1DC" ma:contentTypeVersion="3" ma:contentTypeDescription="Een nieuw document maken." ma:contentTypeScope="" ma:versionID="a464e209a1619db9c307761cfbe87ded">
  <xsd:schema xmlns:xsd="http://www.w3.org/2001/XMLSchema" xmlns:xs="http://www.w3.org/2001/XMLSchema" xmlns:p="http://schemas.microsoft.com/office/2006/metadata/properties" xmlns:ns2="64fae220-2c26-4ec8-bc6a-57da47554c5e" targetNamespace="http://schemas.microsoft.com/office/2006/metadata/properties" ma:root="true" ma:fieldsID="6072d147a2a3d8b028fa6f69b1130d0f" ns2:_="">
    <xsd:import namespace="64fae220-2c26-4ec8-bc6a-57da47554c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ae220-2c26-4ec8-bc6a-57da47554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2.xml><?xml version="1.0" encoding="utf-8"?>
<ds:datastoreItem xmlns:ds="http://schemas.openxmlformats.org/officeDocument/2006/customXml" ds:itemID="{70F2C65A-CDB1-4D99-A02D-143A02DD5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ae220-2c26-4ec8-bc6a-57da4755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2 - Referenties (1)</Template>
  <TotalTime>29</TotalTime>
  <Pages>3</Pages>
  <Words>618</Words>
  <Characters>3400</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37</cp:revision>
  <dcterms:created xsi:type="dcterms:W3CDTF">2025-07-29T11:03:00Z</dcterms:created>
  <dcterms:modified xsi:type="dcterms:W3CDTF">2025-08-11T18:34:00Z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0x01010002F4D45B6FBB5D40BF0B8C07EAEAC1DC</vt:lpwstr>
  </property>
  <property fmtid="{D5CDD505-2E9C-101B-9397-08002B2CF9AE}" pid="3" name="MediaServiceImageTags">
    <vt:lpwstr/>
  </property>
  <property fmtid="{D5CDD505-2E9C-101B-9397-08002B2CF9AE}" pid="4" name="Order">
    <vt:r8>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