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4FB34" w14:textId="5A91B5C0" w:rsidR="00624BF3" w:rsidRPr="00EF7CB9" w:rsidRDefault="00624BF3" w:rsidP="00F55714">
      <w:pPr>
        <w:pStyle w:val="Kop1"/>
        <w:jc w:val="both"/>
        <w:rPr>
          <w:sz w:val="32"/>
        </w:rPr>
      </w:pPr>
      <w:r w:rsidRPr="00EF7CB9">
        <w:rPr>
          <w:sz w:val="32"/>
        </w:rPr>
        <w:t xml:space="preserve">Bijlage </w:t>
      </w:r>
      <w:r w:rsidR="00EF7CB9">
        <w:rPr>
          <w:sz w:val="32"/>
        </w:rPr>
        <w:t xml:space="preserve">R - </w:t>
      </w:r>
      <w:r w:rsidR="00EF7CB9" w:rsidRPr="00CA4A44">
        <w:rPr>
          <w:sz w:val="32"/>
        </w:rPr>
        <w:t xml:space="preserve">Kerncompetentie </w:t>
      </w:r>
      <w:r w:rsidR="009F1AEC">
        <w:rPr>
          <w:sz w:val="32"/>
        </w:rPr>
        <w:t>2</w:t>
      </w:r>
      <w:r w:rsidRPr="00EF7CB9">
        <w:rPr>
          <w:sz w:val="32"/>
        </w:rPr>
        <w:t xml:space="preserve"> </w:t>
      </w:r>
    </w:p>
    <w:p w14:paraId="7875A545" w14:textId="77777777" w:rsidR="00916895" w:rsidRPr="00EF7CB9" w:rsidRDefault="00916895" w:rsidP="00916895">
      <w:pPr>
        <w:rPr>
          <w:lang w:eastAsia="en-US"/>
        </w:rPr>
      </w:pPr>
    </w:p>
    <w:p w14:paraId="54524EC9" w14:textId="77777777" w:rsidR="00624BF3" w:rsidRPr="009F1AEC" w:rsidRDefault="00624BF3" w:rsidP="00624BF3">
      <w:pPr>
        <w:rPr>
          <w:lang w:eastAsia="en-US"/>
        </w:rPr>
      </w:pPr>
    </w:p>
    <w:p w14:paraId="74A565A2" w14:textId="77777777" w:rsidR="00624BF3" w:rsidRPr="009F1AEC" w:rsidRDefault="00624BF3" w:rsidP="00624BF3">
      <w:pPr>
        <w:rPr>
          <w:lang w:eastAsia="en-US"/>
        </w:rPr>
      </w:pPr>
    </w:p>
    <w:tbl>
      <w:tblPr>
        <w:tblStyle w:val="Tabelraster1"/>
        <w:tblW w:w="949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689"/>
        <w:gridCol w:w="6804"/>
      </w:tblGrid>
      <w:tr w:rsidR="00624BF3" w:rsidRPr="009F1AEC" w14:paraId="7CFCA347" w14:textId="77777777" w:rsidTr="00624BF3">
        <w:tc>
          <w:tcPr>
            <w:tcW w:w="2689" w:type="dxa"/>
          </w:tcPr>
          <w:p w14:paraId="0838F848" w14:textId="77777777" w:rsidR="00624BF3" w:rsidRPr="009F1AEC" w:rsidRDefault="00624BF3" w:rsidP="00397FB5">
            <w:pPr>
              <w:spacing w:after="120" w:line="276" w:lineRule="auto"/>
              <w:rPr>
                <w:rFonts w:ascii="Verdana" w:hAnsi="Verdana" w:cs="CordiaUPC"/>
                <w:sz w:val="18"/>
                <w:szCs w:val="18"/>
              </w:rPr>
            </w:pPr>
            <w:r w:rsidRPr="009F1AEC">
              <w:rPr>
                <w:rFonts w:ascii="Verdana" w:hAnsi="Verdana" w:cs="CordiaUPC"/>
                <w:sz w:val="18"/>
                <w:szCs w:val="18"/>
              </w:rPr>
              <w:t>Omschrijving aanbesteding</w:t>
            </w:r>
          </w:p>
        </w:tc>
        <w:tc>
          <w:tcPr>
            <w:tcW w:w="6804" w:type="dxa"/>
          </w:tcPr>
          <w:p w14:paraId="0C99A286" w14:textId="579C5D69" w:rsidR="00624BF3" w:rsidRPr="009F1AEC" w:rsidRDefault="00624BF3" w:rsidP="00397FB5">
            <w:pPr>
              <w:spacing w:after="120" w:line="276" w:lineRule="auto"/>
              <w:rPr>
                <w:rFonts w:ascii="Verdana" w:hAnsi="Verdana" w:cs="CordiaUPC"/>
                <w:sz w:val="18"/>
                <w:szCs w:val="18"/>
              </w:rPr>
            </w:pPr>
            <w:r w:rsidRPr="009F1AEC">
              <w:rPr>
                <w:rFonts w:ascii="Verdana" w:hAnsi="Verdana" w:cs="CordiaUPC"/>
                <w:sz w:val="18"/>
                <w:szCs w:val="18"/>
              </w:rPr>
              <w:t>Schoonmaakdienstverlening</w:t>
            </w:r>
          </w:p>
        </w:tc>
      </w:tr>
      <w:tr w:rsidR="00624BF3" w:rsidRPr="009F1AEC" w14:paraId="5E3F394B" w14:textId="77777777" w:rsidTr="00624BF3">
        <w:tc>
          <w:tcPr>
            <w:tcW w:w="2689" w:type="dxa"/>
          </w:tcPr>
          <w:p w14:paraId="0310C844" w14:textId="77777777" w:rsidR="00624BF3" w:rsidRPr="009F1AEC" w:rsidRDefault="00624BF3" w:rsidP="00397FB5">
            <w:pPr>
              <w:spacing w:after="120" w:line="276" w:lineRule="auto"/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 w:cs="CordiaUPC"/>
                <w:sz w:val="18"/>
                <w:szCs w:val="18"/>
              </w:rPr>
              <w:t>Kerncompetentie</w:t>
            </w:r>
          </w:p>
        </w:tc>
        <w:tc>
          <w:tcPr>
            <w:tcW w:w="6804" w:type="dxa"/>
          </w:tcPr>
          <w:p w14:paraId="35DF9AB7" w14:textId="520A40AB" w:rsidR="00624BF3" w:rsidRPr="009F1AEC" w:rsidRDefault="009F1AEC" w:rsidP="00397FB5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>
              <w:rPr>
                <w:rFonts w:ascii="Verdana" w:hAnsi="Verdana" w:cs="Calibri"/>
                <w:sz w:val="18"/>
                <w:szCs w:val="18"/>
              </w:rPr>
              <w:t>2</w:t>
            </w:r>
            <w:r w:rsidR="009C2BD0" w:rsidRPr="009F1AEC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EF7CB9" w:rsidRPr="009F1AEC">
              <w:rPr>
                <w:rFonts w:ascii="Verdana" w:hAnsi="Verdana" w:cs="Calibri"/>
                <w:sz w:val="18"/>
                <w:szCs w:val="18"/>
              </w:rPr>
              <w:t xml:space="preserve">Schoonmaakdienstverlening in een </w:t>
            </w:r>
            <w:r w:rsidRPr="009F1AEC">
              <w:rPr>
                <w:rFonts w:ascii="Verdana" w:hAnsi="Verdana" w:cs="Calibri"/>
                <w:sz w:val="18"/>
                <w:szCs w:val="18"/>
              </w:rPr>
              <w:t>sportzaal</w:t>
            </w:r>
          </w:p>
        </w:tc>
      </w:tr>
    </w:tbl>
    <w:p w14:paraId="3A85E8C9" w14:textId="77777777" w:rsidR="00624BF3" w:rsidRPr="009F1AEC" w:rsidRDefault="00624BF3" w:rsidP="00624BF3">
      <w:pPr>
        <w:spacing w:after="120" w:line="276" w:lineRule="auto"/>
      </w:pPr>
    </w:p>
    <w:p w14:paraId="3E402822" w14:textId="77777777" w:rsidR="00624BF3" w:rsidRPr="009F1AEC" w:rsidRDefault="00624BF3" w:rsidP="00624BF3">
      <w:pPr>
        <w:spacing w:after="120" w:line="276" w:lineRule="auto"/>
      </w:pPr>
      <w:r w:rsidRPr="009F1AEC">
        <w:t>Inschrijver dient dit formulier te gebruiken voor het aanleveren van de referentie(s) die toeziet/toezien op de kerncompetenties zoals opgenomen in de aanbestedingsdocumentatie.</w:t>
      </w:r>
    </w:p>
    <w:p w14:paraId="3E507446" w14:textId="77777777" w:rsidR="00624BF3" w:rsidRPr="009F1AEC" w:rsidRDefault="00624BF3" w:rsidP="00624BF3">
      <w:pPr>
        <w:spacing w:after="120" w:line="276" w:lineRule="auto"/>
      </w:pPr>
    </w:p>
    <w:tbl>
      <w:tblPr>
        <w:tblStyle w:val="Tabelraster1"/>
        <w:tblW w:w="949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830"/>
        <w:gridCol w:w="6663"/>
      </w:tblGrid>
      <w:tr w:rsidR="00624BF3" w:rsidRPr="009F1AEC" w14:paraId="6B0C2689" w14:textId="77777777" w:rsidTr="009C2BD0">
        <w:tc>
          <w:tcPr>
            <w:tcW w:w="2830" w:type="dxa"/>
            <w:shd w:val="clear" w:color="auto" w:fill="D9D9D9" w:themeFill="background1" w:themeFillShade="D9"/>
          </w:tcPr>
          <w:p w14:paraId="2F8965B1" w14:textId="77777777" w:rsidR="00624BF3" w:rsidRPr="009F1AEC" w:rsidRDefault="00624BF3" w:rsidP="00397FB5">
            <w:pPr>
              <w:spacing w:after="120" w:line="276" w:lineRule="auto"/>
              <w:rPr>
                <w:rFonts w:ascii="Verdana" w:hAnsi="Verdana" w:cs="CordiaUPC"/>
                <w:sz w:val="18"/>
                <w:szCs w:val="18"/>
              </w:rPr>
            </w:pPr>
            <w:r w:rsidRPr="009F1AEC">
              <w:rPr>
                <w:rFonts w:ascii="Verdana" w:hAnsi="Verdana" w:cs="CordiaUPC"/>
                <w:sz w:val="18"/>
                <w:szCs w:val="18"/>
              </w:rPr>
              <w:t>Kenmerken van de organisatie waar de kerncompetenties bij het uitvoeren van een referentie-opdracht zijn opgedaan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14:paraId="450EFCFC" w14:textId="77777777" w:rsidR="00624BF3" w:rsidRPr="009F1AEC" w:rsidRDefault="00624BF3" w:rsidP="00397FB5">
            <w:pPr>
              <w:spacing w:after="120" w:line="276" w:lineRule="auto"/>
              <w:rPr>
                <w:rFonts w:ascii="Verdana" w:hAnsi="Verdana" w:cs="CordiaUPC"/>
                <w:sz w:val="18"/>
                <w:szCs w:val="18"/>
              </w:rPr>
            </w:pPr>
            <w:r w:rsidRPr="009F1AEC">
              <w:rPr>
                <w:rFonts w:ascii="Verdana" w:hAnsi="Verdana" w:cs="CordiaUPC"/>
                <w:sz w:val="18"/>
                <w:szCs w:val="18"/>
              </w:rPr>
              <w:t>Invulvelden</w:t>
            </w:r>
          </w:p>
        </w:tc>
      </w:tr>
      <w:tr w:rsidR="00624BF3" w:rsidRPr="009F1AEC" w14:paraId="31047AD4" w14:textId="77777777" w:rsidTr="00624BF3">
        <w:tc>
          <w:tcPr>
            <w:tcW w:w="2830" w:type="dxa"/>
          </w:tcPr>
          <w:p w14:paraId="4C2F518D" w14:textId="77777777" w:rsidR="00624BF3" w:rsidRPr="009F1AEC" w:rsidRDefault="00624BF3" w:rsidP="00624B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/>
                <w:sz w:val="18"/>
                <w:szCs w:val="18"/>
              </w:rPr>
              <w:t>Naam organisatie:</w:t>
            </w:r>
          </w:p>
        </w:tc>
        <w:tc>
          <w:tcPr>
            <w:tcW w:w="6663" w:type="dxa"/>
          </w:tcPr>
          <w:p w14:paraId="4E586AC2" w14:textId="619A6CBF" w:rsidR="00624BF3" w:rsidRPr="009F1AEC" w:rsidRDefault="00624BF3" w:rsidP="00397FB5">
            <w:pPr>
              <w:spacing w:after="120" w:line="276" w:lineRule="auto"/>
              <w:rPr>
                <w:rFonts w:ascii="Verdana" w:hAnsi="Verdana" w:cs="CordiaUPC"/>
                <w:sz w:val="18"/>
                <w:szCs w:val="18"/>
              </w:rPr>
            </w:pPr>
          </w:p>
        </w:tc>
      </w:tr>
      <w:tr w:rsidR="00624BF3" w:rsidRPr="009F1AEC" w14:paraId="20FDFD0C" w14:textId="77777777" w:rsidTr="00624BF3">
        <w:tc>
          <w:tcPr>
            <w:tcW w:w="2830" w:type="dxa"/>
          </w:tcPr>
          <w:p w14:paraId="13E8F581" w14:textId="77777777" w:rsidR="00624BF3" w:rsidRPr="009F1AEC" w:rsidRDefault="00624BF3" w:rsidP="00397FB5">
            <w:pPr>
              <w:spacing w:after="120" w:line="276" w:lineRule="auto"/>
              <w:rPr>
                <w:rFonts w:ascii="Verdana" w:hAnsi="Verdana" w:cs="CordiaUPC"/>
                <w:sz w:val="18"/>
                <w:szCs w:val="18"/>
              </w:rPr>
            </w:pPr>
            <w:r w:rsidRPr="009F1AEC">
              <w:rPr>
                <w:rFonts w:ascii="Verdana" w:hAnsi="Verdana" w:cs="CordiaUPC"/>
                <w:sz w:val="18"/>
                <w:szCs w:val="18"/>
              </w:rPr>
              <w:t>Opdrachtgever</w:t>
            </w:r>
          </w:p>
        </w:tc>
        <w:tc>
          <w:tcPr>
            <w:tcW w:w="6663" w:type="dxa"/>
          </w:tcPr>
          <w:p w14:paraId="6B1F0B36" w14:textId="7C4ABB5E" w:rsidR="00624BF3" w:rsidRPr="009F1AEC" w:rsidRDefault="00624BF3" w:rsidP="00397FB5">
            <w:pPr>
              <w:spacing w:after="120" w:line="276" w:lineRule="auto"/>
              <w:rPr>
                <w:rFonts w:ascii="Verdana" w:hAnsi="Verdana" w:cs="CordiaUPC"/>
                <w:sz w:val="18"/>
                <w:szCs w:val="18"/>
              </w:rPr>
            </w:pPr>
          </w:p>
        </w:tc>
      </w:tr>
      <w:tr w:rsidR="00624BF3" w:rsidRPr="009F1AEC" w14:paraId="23C861D8" w14:textId="77777777" w:rsidTr="00624BF3">
        <w:tc>
          <w:tcPr>
            <w:tcW w:w="2830" w:type="dxa"/>
          </w:tcPr>
          <w:p w14:paraId="4AE17486" w14:textId="77777777" w:rsidR="00624BF3" w:rsidRPr="009F1AEC" w:rsidRDefault="00624BF3" w:rsidP="00397FB5">
            <w:pPr>
              <w:spacing w:after="120" w:line="276" w:lineRule="auto"/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 w:cs="CordiaUPC"/>
                <w:sz w:val="18"/>
                <w:szCs w:val="18"/>
              </w:rPr>
              <w:t>Kerncompetentie</w:t>
            </w:r>
          </w:p>
        </w:tc>
        <w:tc>
          <w:tcPr>
            <w:tcW w:w="6663" w:type="dxa"/>
          </w:tcPr>
          <w:p w14:paraId="4640173D" w14:textId="77777777" w:rsidR="00624BF3" w:rsidRPr="009F1AEC" w:rsidRDefault="00624BF3" w:rsidP="00397FB5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624BF3" w:rsidRPr="009F1AEC" w14:paraId="6ECBF086" w14:textId="77777777" w:rsidTr="00624BF3">
        <w:tc>
          <w:tcPr>
            <w:tcW w:w="2830" w:type="dxa"/>
          </w:tcPr>
          <w:p w14:paraId="595E5769" w14:textId="77777777" w:rsidR="00624BF3" w:rsidRPr="009F1AEC" w:rsidRDefault="00624BF3" w:rsidP="00624B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/>
                <w:sz w:val="18"/>
                <w:szCs w:val="18"/>
              </w:rPr>
              <w:t>Type organisatie</w:t>
            </w:r>
          </w:p>
        </w:tc>
        <w:tc>
          <w:tcPr>
            <w:tcW w:w="6663" w:type="dxa"/>
          </w:tcPr>
          <w:p w14:paraId="134C3CFA" w14:textId="77777777" w:rsidR="00624BF3" w:rsidRPr="009F1AEC" w:rsidRDefault="00624BF3" w:rsidP="00397FB5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624BF3" w:rsidRPr="009F1AEC" w14:paraId="6B472B57" w14:textId="77777777" w:rsidTr="00624BF3">
        <w:tc>
          <w:tcPr>
            <w:tcW w:w="2830" w:type="dxa"/>
          </w:tcPr>
          <w:p w14:paraId="20D73D3E" w14:textId="77777777" w:rsidR="00624BF3" w:rsidRPr="009F1AEC" w:rsidRDefault="00624BF3" w:rsidP="00624B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/>
                <w:sz w:val="18"/>
                <w:szCs w:val="18"/>
              </w:rPr>
              <w:t>Adres &amp; vestigingsplaats organisatie</w:t>
            </w:r>
          </w:p>
        </w:tc>
        <w:tc>
          <w:tcPr>
            <w:tcW w:w="6663" w:type="dxa"/>
          </w:tcPr>
          <w:p w14:paraId="7C553109" w14:textId="77777777" w:rsidR="00624BF3" w:rsidRPr="009F1AEC" w:rsidRDefault="00624BF3" w:rsidP="00397FB5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624BF3" w:rsidRPr="009F1AEC" w14:paraId="3CBDC104" w14:textId="77777777" w:rsidTr="00624BF3">
        <w:tc>
          <w:tcPr>
            <w:tcW w:w="2830" w:type="dxa"/>
          </w:tcPr>
          <w:p w14:paraId="2456993A" w14:textId="77777777" w:rsidR="00624BF3" w:rsidRPr="009F1AEC" w:rsidRDefault="00624BF3" w:rsidP="00624B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/>
                <w:sz w:val="18"/>
                <w:szCs w:val="18"/>
              </w:rPr>
              <w:t>Naam contactpersoon</w:t>
            </w:r>
          </w:p>
        </w:tc>
        <w:tc>
          <w:tcPr>
            <w:tcW w:w="6663" w:type="dxa"/>
          </w:tcPr>
          <w:p w14:paraId="2940F9D9" w14:textId="77777777" w:rsidR="00624BF3" w:rsidRPr="009F1AEC" w:rsidRDefault="00624BF3" w:rsidP="00397FB5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624BF3" w:rsidRPr="009F1AEC" w14:paraId="24CABB79" w14:textId="77777777" w:rsidTr="00624BF3">
        <w:tc>
          <w:tcPr>
            <w:tcW w:w="2830" w:type="dxa"/>
          </w:tcPr>
          <w:p w14:paraId="56A27F5B" w14:textId="77777777" w:rsidR="00624BF3" w:rsidRPr="009F1AEC" w:rsidRDefault="00624BF3" w:rsidP="00397FB5">
            <w:pPr>
              <w:spacing w:after="120" w:line="276" w:lineRule="auto"/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/>
                <w:sz w:val="18"/>
                <w:szCs w:val="18"/>
              </w:rPr>
              <w:t>Telefoonnummer contactpersoon</w:t>
            </w:r>
          </w:p>
        </w:tc>
        <w:tc>
          <w:tcPr>
            <w:tcW w:w="6663" w:type="dxa"/>
          </w:tcPr>
          <w:p w14:paraId="32FCBC26" w14:textId="77777777" w:rsidR="00624BF3" w:rsidRPr="009F1AEC" w:rsidRDefault="00624BF3" w:rsidP="00397FB5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624BF3" w:rsidRPr="009F1AEC" w14:paraId="27858D96" w14:textId="77777777" w:rsidTr="00624BF3">
        <w:tc>
          <w:tcPr>
            <w:tcW w:w="2830" w:type="dxa"/>
          </w:tcPr>
          <w:p w14:paraId="1086D73E" w14:textId="77777777" w:rsidR="00624BF3" w:rsidRPr="009F1AEC" w:rsidRDefault="00624BF3" w:rsidP="00624B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/>
                <w:sz w:val="18"/>
                <w:szCs w:val="18"/>
              </w:rPr>
              <w:t>Datum aanvang + looptijd van de betreffende referentie-opdracht waarin kerncompetentie(s) is (zijn) opgedaan/toegepast</w:t>
            </w:r>
          </w:p>
        </w:tc>
        <w:tc>
          <w:tcPr>
            <w:tcW w:w="6663" w:type="dxa"/>
          </w:tcPr>
          <w:p w14:paraId="1FFC278A" w14:textId="77777777" w:rsidR="00624BF3" w:rsidRPr="009F1AEC" w:rsidRDefault="00624BF3" w:rsidP="00397FB5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624BF3" w:rsidRPr="009F1AEC" w14:paraId="5116ED48" w14:textId="77777777" w:rsidTr="00624BF3">
        <w:tc>
          <w:tcPr>
            <w:tcW w:w="2830" w:type="dxa"/>
          </w:tcPr>
          <w:p w14:paraId="49956CAA" w14:textId="77777777" w:rsidR="00624BF3" w:rsidRPr="009F1AEC" w:rsidRDefault="00624BF3" w:rsidP="00624B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/>
                <w:sz w:val="18"/>
                <w:szCs w:val="18"/>
              </w:rPr>
              <w:t>Bijhorende contractwaarde (per jaar)</w:t>
            </w:r>
          </w:p>
        </w:tc>
        <w:tc>
          <w:tcPr>
            <w:tcW w:w="6663" w:type="dxa"/>
          </w:tcPr>
          <w:p w14:paraId="04767FF1" w14:textId="77777777" w:rsidR="00624BF3" w:rsidRPr="009F1AEC" w:rsidRDefault="00624BF3" w:rsidP="00624BF3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624BF3" w:rsidRPr="009F1AEC" w14:paraId="5BBE6745" w14:textId="77777777" w:rsidTr="00624BF3">
        <w:tc>
          <w:tcPr>
            <w:tcW w:w="2830" w:type="dxa"/>
          </w:tcPr>
          <w:p w14:paraId="7799CDDA" w14:textId="77777777" w:rsidR="00624BF3" w:rsidRPr="009F1AEC" w:rsidRDefault="00624BF3" w:rsidP="00624BF3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/>
                <w:sz w:val="18"/>
                <w:szCs w:val="18"/>
              </w:rPr>
              <w:t>Het betreft kerncompetentie(s)</w:t>
            </w:r>
          </w:p>
        </w:tc>
        <w:tc>
          <w:tcPr>
            <w:tcW w:w="6663" w:type="dxa"/>
          </w:tcPr>
          <w:p w14:paraId="2DFDA1DA" w14:textId="09E80A1B" w:rsidR="005C66A0" w:rsidRPr="00EF7CB9" w:rsidRDefault="005C66A0" w:rsidP="005C66A0">
            <w:pPr>
              <w:rPr>
                <w:rFonts w:ascii="Verdana" w:hAnsi="Verdana" w:cs="Calibri"/>
                <w:sz w:val="18"/>
                <w:szCs w:val="18"/>
              </w:rPr>
            </w:pPr>
            <w:r w:rsidRPr="00EF7CB9">
              <w:rPr>
                <w:rFonts w:ascii="Verdana" w:hAnsi="Verdana" w:cs="Calibri"/>
                <w:sz w:val="18"/>
                <w:szCs w:val="18"/>
              </w:rPr>
              <w:t xml:space="preserve">Kerncompetentie </w:t>
            </w:r>
            <w:r>
              <w:rPr>
                <w:rFonts w:ascii="Verdana" w:hAnsi="Verdana" w:cs="Calibri"/>
                <w:sz w:val="18"/>
                <w:szCs w:val="18"/>
              </w:rPr>
              <w:t>-</w:t>
            </w:r>
            <w:r w:rsidRPr="00EF7CB9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>
              <w:rPr>
                <w:rFonts w:ascii="Verdana" w:hAnsi="Verdana" w:cs="Calibri"/>
                <w:sz w:val="18"/>
                <w:szCs w:val="18"/>
              </w:rPr>
              <w:t>2 Sportzaal</w:t>
            </w:r>
          </w:p>
          <w:p w14:paraId="2EA56946" w14:textId="77777777" w:rsidR="005C66A0" w:rsidRDefault="005C66A0" w:rsidP="009F1AEC">
            <w:pPr>
              <w:pStyle w:val="StandaardBergen"/>
              <w:rPr>
                <w:rFonts w:ascii="Verdana" w:hAnsi="Verdana"/>
                <w:sz w:val="18"/>
                <w:szCs w:val="18"/>
              </w:rPr>
            </w:pPr>
          </w:p>
          <w:p w14:paraId="2F9016B6" w14:textId="5449CF60" w:rsidR="009F1AEC" w:rsidRPr="009F1AEC" w:rsidRDefault="009F1AEC" w:rsidP="009F1AEC">
            <w:pPr>
              <w:pStyle w:val="StandaardBergen"/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/>
                <w:sz w:val="18"/>
                <w:szCs w:val="18"/>
              </w:rPr>
              <w:t>1. Ervaring en bewezen competent met handelingengerichte schoonmaakdienstverlening in een sportzaal van circa 2.000 m2.</w:t>
            </w:r>
          </w:p>
          <w:p w14:paraId="45C412F2" w14:textId="77777777" w:rsidR="009F1AEC" w:rsidRPr="009F1AEC" w:rsidRDefault="009F1AEC" w:rsidP="009F1AEC">
            <w:pPr>
              <w:pStyle w:val="StandaardBergen"/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/>
                <w:sz w:val="18"/>
                <w:szCs w:val="18"/>
              </w:rPr>
              <w:t>2. Ervaring en bewezen competent met het uitvoeren van periodiek vloeronderhoud van verschillende soorten vloerafwerking.</w:t>
            </w:r>
          </w:p>
          <w:p w14:paraId="68178212" w14:textId="77777777" w:rsidR="00624BF3" w:rsidRPr="009F1AEC" w:rsidRDefault="00624BF3" w:rsidP="00624BF3">
            <w:pPr>
              <w:rPr>
                <w:rFonts w:ascii="Verdana" w:hAnsi="Verdana" w:cs="Calibri"/>
                <w:sz w:val="18"/>
                <w:szCs w:val="18"/>
              </w:rPr>
            </w:pPr>
          </w:p>
          <w:p w14:paraId="01B811CB" w14:textId="77777777" w:rsidR="00EF7CB9" w:rsidRPr="009F1AEC" w:rsidRDefault="00EF7CB9" w:rsidP="00624BF3">
            <w:pPr>
              <w:rPr>
                <w:rFonts w:ascii="Verdana" w:hAnsi="Verdana" w:cs="Calibri"/>
                <w:sz w:val="18"/>
                <w:szCs w:val="18"/>
              </w:rPr>
            </w:pPr>
          </w:p>
          <w:p w14:paraId="3B6BDB34" w14:textId="275B694E" w:rsidR="00EF7CB9" w:rsidRPr="009F1AEC" w:rsidRDefault="00EF7CB9" w:rsidP="00EF7CB9">
            <w:pPr>
              <w:pStyle w:val="StandaardBergen"/>
              <w:rPr>
                <w:rFonts w:ascii="Verdana" w:hAnsi="Verdana"/>
                <w:sz w:val="18"/>
                <w:szCs w:val="18"/>
                <w:u w:val="single"/>
              </w:rPr>
            </w:pPr>
            <w:r w:rsidRPr="009F1AEC">
              <w:rPr>
                <w:rFonts w:ascii="Verdana" w:hAnsi="Verdana"/>
                <w:sz w:val="18"/>
                <w:szCs w:val="18"/>
                <w:u w:val="single"/>
              </w:rPr>
              <w:lastRenderedPageBreak/>
              <w:t>Eisen aan de referenties:</w:t>
            </w:r>
          </w:p>
          <w:p w14:paraId="33C53814" w14:textId="5A0AEE70" w:rsidR="00EF7CB9" w:rsidRPr="009F1AEC" w:rsidRDefault="00EF7CB9" w:rsidP="00777C00">
            <w:pPr>
              <w:pStyle w:val="StandaardBergen"/>
              <w:numPr>
                <w:ilvl w:val="0"/>
                <w:numId w:val="9"/>
              </w:numPr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/>
                <w:sz w:val="18"/>
                <w:szCs w:val="18"/>
              </w:rPr>
              <w:t xml:space="preserve">Iedere referentie is naar tevredenheid van de opdrachtgever uitgevoerd, met een ondertekende </w:t>
            </w:r>
            <w:r w:rsidRPr="009F1AEC">
              <w:rPr>
                <w:rFonts w:ascii="Verdana" w:hAnsi="Verdana"/>
                <w:sz w:val="18"/>
                <w:szCs w:val="18"/>
                <w:u w:val="single"/>
              </w:rPr>
              <w:t>tevredenheidsverklaring</w:t>
            </w:r>
            <w:r w:rsidRPr="009F1AEC">
              <w:rPr>
                <w:rFonts w:ascii="Verdana" w:hAnsi="Verdana"/>
                <w:sz w:val="18"/>
                <w:szCs w:val="18"/>
              </w:rPr>
              <w:t xml:space="preserve"> door de betreffende referent;</w:t>
            </w:r>
          </w:p>
          <w:p w14:paraId="3005171B" w14:textId="59CE33F2" w:rsidR="00EF7CB9" w:rsidRPr="009F1AEC" w:rsidRDefault="00EF7CB9" w:rsidP="00777C00">
            <w:pPr>
              <w:pStyle w:val="StandaardBergen"/>
              <w:numPr>
                <w:ilvl w:val="0"/>
                <w:numId w:val="9"/>
              </w:numPr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/>
                <w:sz w:val="18"/>
                <w:szCs w:val="18"/>
              </w:rPr>
              <w:t xml:space="preserve">Iedere referentie heeft betrekking op een contractduur van </w:t>
            </w:r>
            <w:r w:rsidRPr="009F1AEC">
              <w:rPr>
                <w:rFonts w:ascii="Verdana" w:hAnsi="Verdana"/>
                <w:sz w:val="18"/>
                <w:szCs w:val="18"/>
                <w:u w:val="single"/>
              </w:rPr>
              <w:t>minimaal 2 jaar</w:t>
            </w:r>
            <w:r w:rsidRPr="009F1AEC">
              <w:rPr>
                <w:rFonts w:ascii="Verdana" w:hAnsi="Verdana"/>
                <w:sz w:val="18"/>
                <w:szCs w:val="18"/>
              </w:rPr>
              <w:t>;</w:t>
            </w:r>
          </w:p>
          <w:p w14:paraId="4E54375B" w14:textId="56ABB96F" w:rsidR="00EF7CB9" w:rsidRPr="009F1AEC" w:rsidRDefault="00EF7CB9" w:rsidP="00777C00">
            <w:pPr>
              <w:pStyle w:val="StandaardBergen"/>
              <w:numPr>
                <w:ilvl w:val="0"/>
                <w:numId w:val="9"/>
              </w:numPr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/>
                <w:sz w:val="18"/>
                <w:szCs w:val="18"/>
              </w:rPr>
              <w:t xml:space="preserve">Iedere referentie is </w:t>
            </w:r>
            <w:r w:rsidRPr="009F1AEC">
              <w:rPr>
                <w:rFonts w:ascii="Verdana" w:hAnsi="Verdana"/>
                <w:sz w:val="18"/>
                <w:szCs w:val="18"/>
                <w:u w:val="single"/>
              </w:rPr>
              <w:t>niet later gestart dan 01-01-2024</w:t>
            </w:r>
            <w:r w:rsidRPr="009F1AEC">
              <w:rPr>
                <w:rFonts w:ascii="Verdana" w:hAnsi="Verdana"/>
                <w:sz w:val="18"/>
                <w:szCs w:val="18"/>
              </w:rPr>
              <w:t>;</w:t>
            </w:r>
          </w:p>
          <w:p w14:paraId="0FDC8204" w14:textId="14F5AE18" w:rsidR="00EF7CB9" w:rsidRPr="009F1AEC" w:rsidRDefault="00EF7CB9" w:rsidP="00777C00">
            <w:pPr>
              <w:pStyle w:val="StandaardBergen"/>
              <w:numPr>
                <w:ilvl w:val="0"/>
                <w:numId w:val="9"/>
              </w:numPr>
              <w:rPr>
                <w:rFonts w:ascii="Verdana" w:hAnsi="Verdana"/>
                <w:sz w:val="18"/>
                <w:szCs w:val="18"/>
              </w:rPr>
            </w:pPr>
            <w:r w:rsidRPr="009F1AEC">
              <w:rPr>
                <w:rFonts w:ascii="Verdana" w:hAnsi="Verdana"/>
                <w:sz w:val="18"/>
                <w:szCs w:val="18"/>
              </w:rPr>
              <w:t>De referentie bevat een omschrijving van de prestaties die voor deze referent zijn verricht en naar behoren zijn uitgevoerd;</w:t>
            </w:r>
          </w:p>
          <w:p w14:paraId="197492C5" w14:textId="30248F3C" w:rsidR="00EF7CB9" w:rsidRPr="009F1AEC" w:rsidRDefault="00EF7CB9" w:rsidP="00777C00">
            <w:pPr>
              <w:pStyle w:val="Lijstalinea"/>
              <w:numPr>
                <w:ilvl w:val="0"/>
                <w:numId w:val="9"/>
              </w:numPr>
              <w:spacing w:line="288" w:lineRule="auto"/>
              <w:rPr>
                <w:rFonts w:ascii="Verdana" w:hAnsi="Verdana" w:cstheme="minorHAnsi"/>
                <w:sz w:val="18"/>
                <w:szCs w:val="18"/>
              </w:rPr>
            </w:pPr>
            <w:r w:rsidRPr="009F1AEC">
              <w:rPr>
                <w:rFonts w:ascii="Verdana" w:hAnsi="Verdana" w:cstheme="minorHAnsi"/>
                <w:sz w:val="18"/>
                <w:szCs w:val="18"/>
              </w:rPr>
              <w:t xml:space="preserve">De </w:t>
            </w:r>
            <w:r w:rsidRPr="009F1AEC">
              <w:rPr>
                <w:rFonts w:ascii="Verdana" w:hAnsi="Verdana"/>
                <w:sz w:val="18"/>
                <w:szCs w:val="18"/>
              </w:rPr>
              <w:t xml:space="preserve">referentie-opdracht(en) </w:t>
            </w:r>
            <w:r w:rsidRPr="009F1AEC">
              <w:rPr>
                <w:rFonts w:ascii="Verdana" w:hAnsi="Verdana" w:cstheme="minorHAnsi"/>
                <w:sz w:val="18"/>
                <w:szCs w:val="18"/>
              </w:rPr>
              <w:t xml:space="preserve">dient/dienen de </w:t>
            </w:r>
            <w:r w:rsidRPr="009F1AEC">
              <w:rPr>
                <w:rFonts w:ascii="Verdana" w:hAnsi="Verdana" w:cstheme="minorHAnsi"/>
                <w:sz w:val="18"/>
                <w:szCs w:val="18"/>
                <w:u w:val="single"/>
              </w:rPr>
              <w:t>afgelopen 48 maanden</w:t>
            </w:r>
            <w:r w:rsidRPr="009F1AEC">
              <w:rPr>
                <w:rFonts w:ascii="Verdana" w:hAnsi="Verdana" w:cstheme="minorHAnsi"/>
                <w:sz w:val="18"/>
                <w:szCs w:val="18"/>
              </w:rPr>
              <w:t xml:space="preserve"> te zijn uitgevoerd, teruggerekend vanaf datum van </w:t>
            </w:r>
            <w:r w:rsidRPr="009F1AEC">
              <w:rPr>
                <w:rFonts w:ascii="Verdana" w:hAnsi="Verdana" w:cstheme="minorHAnsi"/>
                <w:sz w:val="18"/>
                <w:szCs w:val="18"/>
                <w:u w:val="single"/>
              </w:rPr>
              <w:t>sluiting inschrijftermijn</w:t>
            </w:r>
            <w:r w:rsidRPr="009F1AEC">
              <w:rPr>
                <w:rFonts w:ascii="Verdana" w:hAnsi="Verdana" w:cstheme="minorHAnsi"/>
                <w:sz w:val="18"/>
                <w:szCs w:val="18"/>
              </w:rPr>
              <w:t>.</w:t>
            </w:r>
          </w:p>
          <w:p w14:paraId="474BAC75" w14:textId="77777777" w:rsidR="00EF7CB9" w:rsidRPr="009F1AEC" w:rsidRDefault="00EF7CB9" w:rsidP="00EF7CB9">
            <w:pPr>
              <w:rPr>
                <w:rFonts w:ascii="Verdana" w:hAnsi="Verdana"/>
                <w:sz w:val="18"/>
                <w:szCs w:val="18"/>
              </w:rPr>
            </w:pPr>
          </w:p>
          <w:p w14:paraId="56FA4F3B" w14:textId="4E256793" w:rsidR="00624BF3" w:rsidRPr="009F1AEC" w:rsidRDefault="00EF7CB9" w:rsidP="00777C00">
            <w:pPr>
              <w:rPr>
                <w:rFonts w:ascii="Verdana" w:hAnsi="Verdana" w:cs="Calibri"/>
                <w:sz w:val="18"/>
                <w:szCs w:val="18"/>
              </w:rPr>
            </w:pPr>
            <w:r w:rsidRPr="009F1AEC">
              <w:rPr>
                <w:rFonts w:ascii="Verdana" w:hAnsi="Verdana"/>
                <w:sz w:val="18"/>
                <w:szCs w:val="18"/>
              </w:rPr>
              <w:t>Aanbestedende Dienst behoudt zich het recht voor om zonder tussenkomst en/of toestemming van voorlopige gegunde partij contact op te nemen met contactpersonen van de referentie ter verificatie van de gegevens</w:t>
            </w:r>
          </w:p>
        </w:tc>
      </w:tr>
      <w:tr w:rsidR="00624BF3" w:rsidRPr="00EF7CB9" w14:paraId="65FDFC9B" w14:textId="77777777" w:rsidTr="00624BF3">
        <w:tc>
          <w:tcPr>
            <w:tcW w:w="2830" w:type="dxa"/>
          </w:tcPr>
          <w:p w14:paraId="57938176" w14:textId="0C0354DD" w:rsidR="00624BF3" w:rsidRPr="00EF7CB9" w:rsidRDefault="00624BF3" w:rsidP="00624BF3">
            <w:pPr>
              <w:spacing w:after="120" w:line="276" w:lineRule="auto"/>
              <w:rPr>
                <w:rFonts w:ascii="Verdana" w:hAnsi="Verdana"/>
                <w:sz w:val="18"/>
                <w:szCs w:val="18"/>
              </w:rPr>
            </w:pPr>
            <w:r w:rsidRPr="00EF7CB9">
              <w:rPr>
                <w:rFonts w:ascii="Verdana" w:hAnsi="Verdana"/>
                <w:sz w:val="18"/>
                <w:szCs w:val="18"/>
              </w:rPr>
              <w:lastRenderedPageBreak/>
              <w:t>Beschrijving van de</w:t>
            </w:r>
            <w:r w:rsidR="00EF7CB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EF7CB9">
              <w:rPr>
                <w:rFonts w:ascii="Verdana" w:hAnsi="Verdana"/>
                <w:sz w:val="18"/>
                <w:szCs w:val="18"/>
              </w:rPr>
              <w:t>referentie-opdracht waarin de hierboven beschreven kerncompetentie(s) is (zijn) opgedaan/toegepas</w:t>
            </w:r>
            <w:r w:rsidR="00EF7CB9">
              <w:rPr>
                <w:rFonts w:ascii="Verdana" w:hAnsi="Verdana"/>
                <w:sz w:val="18"/>
                <w:szCs w:val="18"/>
              </w:rPr>
              <w:t>t</w:t>
            </w:r>
          </w:p>
        </w:tc>
        <w:tc>
          <w:tcPr>
            <w:tcW w:w="6663" w:type="dxa"/>
          </w:tcPr>
          <w:p w14:paraId="50DA6914" w14:textId="2B2C50BF" w:rsidR="00624BF3" w:rsidRPr="00EF7CB9" w:rsidRDefault="005C66A0" w:rsidP="00624BF3">
            <w:pPr>
              <w:spacing w:after="120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A01D8E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A01D8E">
              <w:rPr>
                <w:szCs w:val="18"/>
              </w:rPr>
              <w:instrText xml:space="preserve"> FORMTEXT </w:instrText>
            </w:r>
            <w:r w:rsidRPr="00A01D8E">
              <w:rPr>
                <w:szCs w:val="18"/>
              </w:rPr>
            </w:r>
            <w:r w:rsidRPr="00A01D8E">
              <w:rPr>
                <w:szCs w:val="18"/>
              </w:rPr>
              <w:fldChar w:fldCharType="separate"/>
            </w:r>
            <w:r w:rsidRPr="00A01D8E">
              <w:rPr>
                <w:noProof/>
                <w:szCs w:val="18"/>
              </w:rPr>
              <w:t>[...]</w:t>
            </w:r>
            <w:r w:rsidRPr="00A01D8E">
              <w:rPr>
                <w:szCs w:val="18"/>
              </w:rPr>
              <w:fldChar w:fldCharType="end"/>
            </w:r>
          </w:p>
        </w:tc>
      </w:tr>
    </w:tbl>
    <w:p w14:paraId="5BD0A611" w14:textId="77777777" w:rsidR="00624BF3" w:rsidRPr="00EF7CB9" w:rsidRDefault="00624BF3" w:rsidP="00624BF3">
      <w:pPr>
        <w:spacing w:after="120" w:line="276" w:lineRule="auto"/>
      </w:pPr>
    </w:p>
    <w:p w14:paraId="4A33BE10" w14:textId="77777777" w:rsidR="005C66A0" w:rsidRPr="00EF7CB9" w:rsidRDefault="005C66A0" w:rsidP="005C66A0">
      <w:pPr>
        <w:spacing w:after="120" w:line="276" w:lineRule="auto"/>
      </w:pPr>
      <w:bookmarkStart w:id="0" w:name="_Toc221095174"/>
      <w:bookmarkStart w:id="1" w:name="_Toc228067968"/>
      <w:r w:rsidRPr="00EF7CB9">
        <w:t>ONDERSTAANDE VELDEN DIENEN TE WORDEN INGEVULD EN ONDERTEKEND DOOR RELEVANTE EN/OF BEVOEGDE FUNCTIONARIS(SEN) VAN DE ORGANISATIE ZOALS HIERBOVEN BESCHREVEN</w:t>
      </w:r>
      <w:bookmarkEnd w:id="0"/>
      <w:bookmarkEnd w:id="1"/>
      <w:r w:rsidRPr="00EF7CB9">
        <w:t>:</w:t>
      </w:r>
    </w:p>
    <w:p w14:paraId="3E0F4461" w14:textId="77777777" w:rsidR="005C66A0" w:rsidRPr="00EF7CB9" w:rsidRDefault="005C66A0" w:rsidP="005C66A0">
      <w:pPr>
        <w:spacing w:after="120" w:line="276" w:lineRule="auto"/>
      </w:pPr>
      <w:bookmarkStart w:id="2" w:name="_Toc221095175"/>
      <w:bookmarkStart w:id="3" w:name="_Toc228067969"/>
      <w:bookmarkStart w:id="4" w:name="_Toc231353550"/>
      <w:r w:rsidRPr="00EF7CB9">
        <w:t xml:space="preserve">Ondergetekende verklaart dat de opdracht zoals hierboven beschreven door </w:t>
      </w:r>
      <w:r w:rsidRPr="00A01D8E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Pr="00A01D8E">
        <w:instrText xml:space="preserve"> FORMTEXT </w:instrText>
      </w:r>
      <w:r w:rsidRPr="00A01D8E">
        <w:fldChar w:fldCharType="separate"/>
      </w:r>
      <w:r w:rsidRPr="00A01D8E">
        <w:rPr>
          <w:noProof/>
        </w:rPr>
        <w:t>[...]</w:t>
      </w:r>
      <w:r w:rsidRPr="00A01D8E">
        <w:fldChar w:fldCharType="end"/>
      </w:r>
      <w:r w:rsidRPr="00EF7CB9">
        <w:t xml:space="preserve"> (Naam Inschrijver) naar </w:t>
      </w:r>
      <w:r w:rsidRPr="00777C00">
        <w:rPr>
          <w:b/>
          <w:bCs/>
        </w:rPr>
        <w:t>TEVREDENHEID</w:t>
      </w:r>
      <w:r w:rsidRPr="00EF7CB9">
        <w:t xml:space="preserve"> is uitgevoerd.</w:t>
      </w:r>
    </w:p>
    <w:p w14:paraId="6ABF0B89" w14:textId="77777777" w:rsidR="005C66A0" w:rsidRPr="00EF7CB9" w:rsidRDefault="005C66A0" w:rsidP="005C66A0">
      <w:pPr>
        <w:spacing w:after="120" w:line="276" w:lineRule="auto"/>
      </w:pPr>
      <w:r w:rsidRPr="00EF7CB9">
        <w:t>Ten aanzien van de uitgevoerde Diensten zijn de navolgende bijzonderheden te noemen:</w:t>
      </w:r>
      <w:bookmarkEnd w:id="2"/>
      <w:bookmarkEnd w:id="3"/>
      <w:bookmarkEnd w:id="4"/>
      <w:r>
        <w:t xml:space="preserve"> </w:t>
      </w:r>
      <w:r w:rsidRPr="00A01D8E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Pr="00A01D8E">
        <w:instrText xml:space="preserve"> FORMTEXT </w:instrText>
      </w:r>
      <w:r w:rsidRPr="00A01D8E">
        <w:fldChar w:fldCharType="separate"/>
      </w:r>
      <w:r w:rsidRPr="00A01D8E">
        <w:rPr>
          <w:noProof/>
        </w:rPr>
        <w:t>[...]</w:t>
      </w:r>
      <w:r w:rsidRPr="00A01D8E">
        <w:fldChar w:fldCharType="end"/>
      </w:r>
    </w:p>
    <w:p w14:paraId="3E2A7FDB" w14:textId="77777777" w:rsidR="005C66A0" w:rsidRPr="00E001E7" w:rsidRDefault="005C66A0" w:rsidP="005C66A0">
      <w:pPr>
        <w:spacing w:after="120" w:line="276" w:lineRule="auto"/>
        <w:rPr>
          <w:i/>
          <w:iCs/>
          <w:sz w:val="16"/>
          <w:szCs w:val="16"/>
        </w:rPr>
      </w:pPr>
      <w:r w:rsidRPr="00E001E7">
        <w:rPr>
          <w:i/>
          <w:iCs/>
          <w:sz w:val="16"/>
          <w:szCs w:val="16"/>
        </w:rPr>
        <w:t>(Enkel in te vullen indien er bijzonderheden zijn en enkel door ondertekenaar van dit document)</w:t>
      </w:r>
    </w:p>
    <w:p w14:paraId="7F77BC69" w14:textId="77777777" w:rsidR="005C66A0" w:rsidRPr="00EF7CB9" w:rsidRDefault="005C66A0" w:rsidP="005C66A0">
      <w:pPr>
        <w:spacing w:after="120" w:line="276" w:lineRule="auto"/>
      </w:pPr>
    </w:p>
    <w:p w14:paraId="2F840FC4" w14:textId="77777777" w:rsidR="005C66A0" w:rsidRPr="00EF7CB9" w:rsidRDefault="005C66A0" w:rsidP="005C66A0">
      <w:pPr>
        <w:spacing w:after="120" w:line="276" w:lineRule="auto"/>
      </w:pPr>
      <w:r w:rsidRPr="00EF7CB9">
        <w:t xml:space="preserve">Aldus naar waarheid ondertekend op d.d. </w:t>
      </w:r>
      <w:r w:rsidRPr="00A01D8E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Pr="00A01D8E">
        <w:instrText xml:space="preserve"> FORMTEXT </w:instrText>
      </w:r>
      <w:r w:rsidRPr="00A01D8E">
        <w:fldChar w:fldCharType="separate"/>
      </w:r>
      <w:r w:rsidRPr="00A01D8E">
        <w:rPr>
          <w:noProof/>
        </w:rPr>
        <w:t>[...]</w:t>
      </w:r>
      <w:r w:rsidRPr="00A01D8E">
        <w:fldChar w:fldCharType="end"/>
      </w:r>
      <w:r>
        <w:t xml:space="preserve">, </w:t>
      </w:r>
      <w:r w:rsidRPr="00EF7CB9">
        <w:t xml:space="preserve">te </w:t>
      </w:r>
      <w:r w:rsidRPr="00A01D8E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Pr="00A01D8E">
        <w:instrText xml:space="preserve"> FORMTEXT </w:instrText>
      </w:r>
      <w:r w:rsidRPr="00A01D8E">
        <w:fldChar w:fldCharType="separate"/>
      </w:r>
      <w:r w:rsidRPr="00A01D8E">
        <w:rPr>
          <w:noProof/>
        </w:rPr>
        <w:t>[...]</w:t>
      </w:r>
      <w:r w:rsidRPr="00A01D8E">
        <w:fldChar w:fldCharType="end"/>
      </w:r>
    </w:p>
    <w:p w14:paraId="785DA359" w14:textId="77777777" w:rsidR="005C66A0" w:rsidRPr="00EF7CB9" w:rsidRDefault="005C66A0" w:rsidP="005C66A0">
      <w:pPr>
        <w:spacing w:after="120" w:line="276" w:lineRule="auto"/>
      </w:pPr>
    </w:p>
    <w:p w14:paraId="3B5082AC" w14:textId="77777777" w:rsidR="005C66A0" w:rsidRPr="00EF7CB9" w:rsidRDefault="005C66A0" w:rsidP="005C66A0">
      <w:pPr>
        <w:spacing w:after="120" w:line="276" w:lineRule="auto"/>
      </w:pPr>
      <w:r w:rsidRPr="00EF7CB9">
        <w:t>Door</w:t>
      </w:r>
      <w:r>
        <w:t xml:space="preserve"> </w:t>
      </w:r>
      <w:r w:rsidRPr="00A01D8E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Pr="00A01D8E">
        <w:instrText xml:space="preserve"> FORMTEXT </w:instrText>
      </w:r>
      <w:r w:rsidRPr="00A01D8E">
        <w:fldChar w:fldCharType="separate"/>
      </w:r>
      <w:r w:rsidRPr="00A01D8E">
        <w:rPr>
          <w:noProof/>
        </w:rPr>
        <w:t>[...]</w:t>
      </w:r>
      <w:r w:rsidRPr="00A01D8E">
        <w:fldChar w:fldCharType="end"/>
      </w:r>
      <w:r w:rsidRPr="00EF7CB9">
        <w:t xml:space="preserve"> (naam(namen) relevante e/o bevoegde functionaris(sen)) in de functie van</w:t>
      </w:r>
      <w:r>
        <w:t xml:space="preserve"> </w:t>
      </w:r>
      <w:r w:rsidRPr="00A01D8E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Pr="00A01D8E">
        <w:instrText xml:space="preserve"> FORMTEXT </w:instrText>
      </w:r>
      <w:r w:rsidRPr="00A01D8E">
        <w:fldChar w:fldCharType="separate"/>
      </w:r>
      <w:r w:rsidRPr="00A01D8E">
        <w:rPr>
          <w:noProof/>
        </w:rPr>
        <w:t>[...]</w:t>
      </w:r>
      <w:r w:rsidRPr="00A01D8E">
        <w:fldChar w:fldCharType="end"/>
      </w:r>
      <w:r>
        <w:t xml:space="preserve"> </w:t>
      </w:r>
      <w:r w:rsidRPr="00EF7CB9">
        <w:t>bij de organisatie zoals hierboven genoemd en waar referentie-opdracht voor is uitgevoerd.</w:t>
      </w:r>
    </w:p>
    <w:p w14:paraId="1AB1C559" w14:textId="77777777" w:rsidR="005C66A0" w:rsidRPr="00EF7CB9" w:rsidRDefault="005C66A0" w:rsidP="005C66A0">
      <w:pPr>
        <w:spacing w:after="120" w:line="276" w:lineRule="auto"/>
      </w:pPr>
      <w:r w:rsidRPr="00EF7CB9">
        <w:t>Handtekening(en) relevante e/o bevoegde functionaris(sen) van organisatie waar referentie-opdracht is uitgevoerd</w:t>
      </w:r>
    </w:p>
    <w:p w14:paraId="30EC9809" w14:textId="77777777" w:rsidR="005C66A0" w:rsidRPr="00EF7CB9" w:rsidRDefault="005C66A0" w:rsidP="005C66A0">
      <w:pPr>
        <w:spacing w:after="120" w:line="276" w:lineRule="auto"/>
      </w:pPr>
      <w:r w:rsidRPr="00A01D8E">
        <w:fldChar w:fldCharType="begin">
          <w:ffData>
            <w:name w:val=""/>
            <w:enabled/>
            <w:calcOnExit w:val="0"/>
            <w:textInput>
              <w:default w:val="[...]"/>
            </w:textInput>
          </w:ffData>
        </w:fldChar>
      </w:r>
      <w:r w:rsidRPr="00A01D8E">
        <w:instrText xml:space="preserve"> FORMTEXT </w:instrText>
      </w:r>
      <w:r w:rsidRPr="00A01D8E">
        <w:fldChar w:fldCharType="separate"/>
      </w:r>
      <w:r w:rsidRPr="00A01D8E">
        <w:rPr>
          <w:noProof/>
        </w:rPr>
        <w:t>[...]</w:t>
      </w:r>
      <w:r w:rsidRPr="00A01D8E">
        <w:fldChar w:fldCharType="end"/>
      </w:r>
    </w:p>
    <w:p w14:paraId="643BF9E2" w14:textId="77777777" w:rsidR="00624BF3" w:rsidRPr="00EF7CB9" w:rsidRDefault="00624BF3" w:rsidP="005C66A0">
      <w:pPr>
        <w:spacing w:after="120" w:line="276" w:lineRule="auto"/>
      </w:pPr>
    </w:p>
    <w:sectPr w:rsidR="00624BF3" w:rsidRPr="00EF7CB9" w:rsidSect="009C2BD0">
      <w:headerReference w:type="default" r:id="rId11"/>
      <w:footerReference w:type="default" r:id="rId12"/>
      <w:headerReference w:type="first" r:id="rId13"/>
      <w:footerReference w:type="first" r:id="rId14"/>
      <w:pgSz w:w="11907" w:h="16840"/>
      <w:pgMar w:top="2410" w:right="1417" w:bottom="1985" w:left="1701" w:header="709" w:footer="40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41CC0" w14:textId="77777777" w:rsidR="00901C69" w:rsidRDefault="00901C69">
      <w:r>
        <w:separator/>
      </w:r>
    </w:p>
  </w:endnote>
  <w:endnote w:type="continuationSeparator" w:id="0">
    <w:p w14:paraId="46804A6A" w14:textId="77777777" w:rsidR="00901C69" w:rsidRDefault="0090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diaUPC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TLArgoST">
    <w:altName w:val="Courier New"/>
    <w:panose1 w:val="020B0604020202020204"/>
    <w:charset w:val="00"/>
    <w:family w:val="auto"/>
    <w:pitch w:val="variable"/>
    <w:sig w:usb0="00000000" w:usb1="00000000" w:usb2="00000000" w:usb3="00000000" w:csb0="00000001" w:csb1="00000000"/>
  </w:font>
  <w:font w:name="Klavika Light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Klavika Medium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1E35F" w14:textId="42A4701C" w:rsidR="00FE03B1" w:rsidRDefault="00EF7CB9" w:rsidP="00A17BC7">
    <w:pPr>
      <w:pBdr>
        <w:top w:val="single" w:sz="4" w:space="1" w:color="808080"/>
      </w:pBdr>
      <w:tabs>
        <w:tab w:val="right" w:pos="9072"/>
      </w:tabs>
      <w:spacing w:line="240" w:lineRule="auto"/>
      <w:jc w:val="both"/>
      <w:rPr>
        <w:sz w:val="16"/>
        <w:szCs w:val="16"/>
      </w:rPr>
    </w:pPr>
    <w:r>
      <w:rPr>
        <w:sz w:val="16"/>
        <w:szCs w:val="16"/>
      </w:rPr>
      <w:t>Gemeente Nederweert</w:t>
    </w:r>
    <w:r w:rsidR="00FE03B1" w:rsidRPr="005516C0">
      <w:rPr>
        <w:sz w:val="16"/>
        <w:szCs w:val="16"/>
      </w:rPr>
      <w:t xml:space="preserve"> </w:t>
    </w:r>
    <w:r>
      <w:rPr>
        <w:sz w:val="16"/>
        <w:szCs w:val="16"/>
      </w:rPr>
      <w:t>-</w:t>
    </w:r>
    <w:r w:rsidR="00FE03B1" w:rsidRPr="005516C0">
      <w:rPr>
        <w:sz w:val="16"/>
        <w:szCs w:val="16"/>
      </w:rPr>
      <w:t xml:space="preserve"> </w:t>
    </w:r>
    <w:r w:rsidRPr="00EF7CB9">
      <w:rPr>
        <w:sz w:val="16"/>
        <w:szCs w:val="16"/>
      </w:rPr>
      <w:t xml:space="preserve">Bijlage R - Kerncompetentie </w:t>
    </w:r>
    <w:r w:rsidR="009F1AEC">
      <w:rPr>
        <w:sz w:val="16"/>
        <w:szCs w:val="16"/>
      </w:rPr>
      <w:t>2</w:t>
    </w:r>
    <w:r w:rsidRPr="00EF7CB9">
      <w:rPr>
        <w:sz w:val="16"/>
        <w:szCs w:val="16"/>
      </w:rPr>
      <w:t xml:space="preserve"> </w:t>
    </w:r>
  </w:p>
  <w:p w14:paraId="57AC6C02" w14:textId="77777777" w:rsidR="00FE03B1" w:rsidRDefault="00FE03B1" w:rsidP="00FE03B1">
    <w:pPr>
      <w:pBdr>
        <w:top w:val="single" w:sz="4" w:space="1" w:color="808080"/>
      </w:pBdr>
      <w:tabs>
        <w:tab w:val="right" w:pos="9072"/>
      </w:tabs>
      <w:jc w:val="both"/>
      <w:rPr>
        <w:sz w:val="16"/>
        <w:szCs w:val="16"/>
      </w:rPr>
    </w:pPr>
  </w:p>
  <w:p w14:paraId="0CB860EC" w14:textId="77777777" w:rsidR="00FE03B1" w:rsidRDefault="00FE03B1" w:rsidP="00FE03B1">
    <w:pPr>
      <w:pBdr>
        <w:top w:val="single" w:sz="4" w:space="1" w:color="808080"/>
      </w:pBdr>
      <w:tabs>
        <w:tab w:val="right" w:pos="9072"/>
      </w:tabs>
      <w:jc w:val="both"/>
      <w:rPr>
        <w:sz w:val="16"/>
        <w:szCs w:val="16"/>
      </w:rPr>
    </w:pPr>
  </w:p>
  <w:p w14:paraId="186AE932" w14:textId="77777777" w:rsidR="00FE03B1" w:rsidRDefault="00FE03B1" w:rsidP="00FE03B1">
    <w:pPr>
      <w:pBdr>
        <w:top w:val="single" w:sz="4" w:space="1" w:color="808080"/>
      </w:pBdr>
      <w:tabs>
        <w:tab w:val="right" w:pos="9072"/>
      </w:tabs>
      <w:jc w:val="both"/>
      <w:rPr>
        <w:sz w:val="16"/>
        <w:szCs w:val="16"/>
      </w:rPr>
    </w:pPr>
  </w:p>
  <w:p w14:paraId="5880E420" w14:textId="77777777" w:rsidR="00E95762" w:rsidRPr="00FE03B1" w:rsidRDefault="00FE03B1" w:rsidP="00FE03B1">
    <w:pPr>
      <w:pBdr>
        <w:top w:val="single" w:sz="4" w:space="1" w:color="808080"/>
      </w:pBdr>
      <w:tabs>
        <w:tab w:val="right" w:pos="9072"/>
      </w:tabs>
      <w:jc w:val="both"/>
      <w:rPr>
        <w:sz w:val="16"/>
        <w:szCs w:val="16"/>
      </w:rPr>
    </w:pPr>
    <w:r w:rsidRPr="005516C0">
      <w:rPr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85A10" w14:textId="64051C78" w:rsidR="00FE03B1" w:rsidRPr="009F1AEC" w:rsidRDefault="009F1AEC" w:rsidP="00A17BC7">
    <w:pPr>
      <w:pBdr>
        <w:top w:val="single" w:sz="4" w:space="1" w:color="808080"/>
      </w:pBdr>
      <w:tabs>
        <w:tab w:val="right" w:pos="9072"/>
      </w:tabs>
      <w:spacing w:line="240" w:lineRule="auto"/>
      <w:jc w:val="both"/>
      <w:rPr>
        <w:sz w:val="16"/>
        <w:szCs w:val="16"/>
      </w:rPr>
    </w:pPr>
    <w:r>
      <w:rPr>
        <w:sz w:val="16"/>
        <w:szCs w:val="16"/>
      </w:rPr>
      <w:t>Gemeente Nederweert</w:t>
    </w:r>
    <w:r w:rsidRPr="005516C0">
      <w:rPr>
        <w:sz w:val="16"/>
        <w:szCs w:val="16"/>
      </w:rPr>
      <w:t xml:space="preserve"> </w:t>
    </w:r>
    <w:r>
      <w:rPr>
        <w:sz w:val="16"/>
        <w:szCs w:val="16"/>
      </w:rPr>
      <w:t>-</w:t>
    </w:r>
    <w:r w:rsidRPr="005516C0">
      <w:rPr>
        <w:sz w:val="16"/>
        <w:szCs w:val="16"/>
      </w:rPr>
      <w:t xml:space="preserve"> </w:t>
    </w:r>
    <w:r w:rsidRPr="00EF7CB9">
      <w:rPr>
        <w:sz w:val="16"/>
        <w:szCs w:val="16"/>
      </w:rPr>
      <w:t xml:space="preserve">Bijlage R - Kerncompetentie </w:t>
    </w:r>
    <w:r>
      <w:rPr>
        <w:sz w:val="16"/>
        <w:szCs w:val="16"/>
      </w:rPr>
      <w:t>2</w:t>
    </w:r>
    <w:r w:rsidRPr="00EF7CB9">
      <w:rPr>
        <w:sz w:val="16"/>
        <w:szCs w:val="16"/>
      </w:rPr>
      <w:t xml:space="preserve"> </w:t>
    </w:r>
  </w:p>
  <w:p w14:paraId="3BC3FB05" w14:textId="77777777" w:rsidR="00BF05A0" w:rsidRDefault="00BF05A0" w:rsidP="00FE03B1">
    <w:pPr>
      <w:pBdr>
        <w:top w:val="single" w:sz="4" w:space="1" w:color="808080"/>
      </w:pBdr>
      <w:tabs>
        <w:tab w:val="right" w:pos="9072"/>
      </w:tabs>
      <w:jc w:val="both"/>
      <w:rPr>
        <w:sz w:val="16"/>
        <w:szCs w:val="16"/>
      </w:rPr>
    </w:pPr>
  </w:p>
  <w:p w14:paraId="6881B52C" w14:textId="77777777" w:rsidR="00FE03B1" w:rsidRDefault="00FE03B1" w:rsidP="00FE03B1">
    <w:pPr>
      <w:pBdr>
        <w:top w:val="single" w:sz="4" w:space="1" w:color="808080"/>
      </w:pBdr>
      <w:tabs>
        <w:tab w:val="right" w:pos="9072"/>
      </w:tabs>
      <w:jc w:val="both"/>
      <w:rPr>
        <w:sz w:val="16"/>
        <w:szCs w:val="16"/>
      </w:rPr>
    </w:pPr>
  </w:p>
  <w:p w14:paraId="53104854" w14:textId="77777777" w:rsidR="00FE03B1" w:rsidRPr="00D87A43" w:rsidRDefault="00FE03B1" w:rsidP="00FE03B1">
    <w:pPr>
      <w:pBdr>
        <w:top w:val="single" w:sz="4" w:space="1" w:color="808080"/>
      </w:pBdr>
      <w:tabs>
        <w:tab w:val="right" w:pos="9072"/>
      </w:tabs>
      <w:jc w:val="both"/>
      <w:rPr>
        <w:sz w:val="16"/>
        <w:szCs w:val="16"/>
      </w:rPr>
    </w:pPr>
    <w:r w:rsidRPr="005516C0">
      <w:rPr>
        <w:sz w:val="16"/>
        <w:szCs w:val="16"/>
      </w:rPr>
      <w:tab/>
    </w:r>
  </w:p>
  <w:p w14:paraId="32B39535" w14:textId="77777777" w:rsidR="00FE03B1" w:rsidRDefault="00FE03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91B8C" w14:textId="77777777" w:rsidR="00901C69" w:rsidRDefault="00901C69">
      <w:r>
        <w:separator/>
      </w:r>
    </w:p>
  </w:footnote>
  <w:footnote w:type="continuationSeparator" w:id="0">
    <w:p w14:paraId="2CA78BDE" w14:textId="77777777" w:rsidR="00901C69" w:rsidRDefault="00901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CBDA5" w14:textId="77777777" w:rsidR="00503CF6" w:rsidRDefault="00503CF6">
    <w:pPr>
      <w:pStyle w:val="Koptekst"/>
    </w:pPr>
  </w:p>
  <w:p w14:paraId="62B431B0" w14:textId="77777777" w:rsidR="00503CF6" w:rsidRDefault="00503CF6">
    <w:pPr>
      <w:pStyle w:val="Koptekst"/>
    </w:pPr>
  </w:p>
  <w:p w14:paraId="35E32978" w14:textId="77777777" w:rsidR="00503CF6" w:rsidRPr="00E61204" w:rsidRDefault="00503CF6">
    <w:pPr>
      <w:pStyle w:val="Koptekst"/>
      <w:rPr>
        <w:sz w:val="16"/>
        <w:szCs w:val="16"/>
      </w:rPr>
    </w:pPr>
    <w:r w:rsidRPr="00E61204">
      <w:rPr>
        <w:sz w:val="16"/>
        <w:szCs w:val="16"/>
      </w:rPr>
      <w:t xml:space="preserve">Pagina </w:t>
    </w:r>
    <w:r w:rsidRPr="00E61204">
      <w:rPr>
        <w:b/>
        <w:bCs/>
        <w:sz w:val="16"/>
        <w:szCs w:val="16"/>
      </w:rPr>
      <w:fldChar w:fldCharType="begin"/>
    </w:r>
    <w:r w:rsidRPr="00E61204">
      <w:rPr>
        <w:b/>
        <w:bCs/>
        <w:sz w:val="16"/>
        <w:szCs w:val="16"/>
      </w:rPr>
      <w:instrText>PAGE</w:instrText>
    </w:r>
    <w:r w:rsidRPr="00E61204">
      <w:rPr>
        <w:b/>
        <w:bCs/>
        <w:sz w:val="16"/>
        <w:szCs w:val="16"/>
      </w:rPr>
      <w:fldChar w:fldCharType="separate"/>
    </w:r>
    <w:r w:rsidR="000046F3" w:rsidRPr="00E61204">
      <w:rPr>
        <w:b/>
        <w:bCs/>
        <w:noProof/>
        <w:sz w:val="16"/>
        <w:szCs w:val="16"/>
      </w:rPr>
      <w:t>1</w:t>
    </w:r>
    <w:r w:rsidRPr="00E61204">
      <w:rPr>
        <w:b/>
        <w:bCs/>
        <w:sz w:val="16"/>
        <w:szCs w:val="16"/>
      </w:rPr>
      <w:fldChar w:fldCharType="end"/>
    </w:r>
    <w:r w:rsidRPr="00E61204">
      <w:rPr>
        <w:sz w:val="16"/>
        <w:szCs w:val="16"/>
      </w:rPr>
      <w:t xml:space="preserve"> van </w:t>
    </w:r>
    <w:r w:rsidRPr="00E61204">
      <w:rPr>
        <w:b/>
        <w:bCs/>
        <w:sz w:val="16"/>
        <w:szCs w:val="16"/>
      </w:rPr>
      <w:fldChar w:fldCharType="begin"/>
    </w:r>
    <w:r w:rsidRPr="00E61204">
      <w:rPr>
        <w:b/>
        <w:bCs/>
        <w:sz w:val="16"/>
        <w:szCs w:val="16"/>
      </w:rPr>
      <w:instrText>NUMPAGES</w:instrText>
    </w:r>
    <w:r w:rsidRPr="00E61204">
      <w:rPr>
        <w:b/>
        <w:bCs/>
        <w:sz w:val="16"/>
        <w:szCs w:val="16"/>
      </w:rPr>
      <w:fldChar w:fldCharType="separate"/>
    </w:r>
    <w:r w:rsidR="000046F3" w:rsidRPr="00E61204">
      <w:rPr>
        <w:b/>
        <w:bCs/>
        <w:noProof/>
        <w:sz w:val="16"/>
        <w:szCs w:val="16"/>
      </w:rPr>
      <w:t>1</w:t>
    </w:r>
    <w:r w:rsidRPr="00E61204">
      <w:rPr>
        <w:b/>
        <w:bCs/>
        <w:sz w:val="16"/>
        <w:szCs w:val="16"/>
      </w:rPr>
      <w:fldChar w:fldCharType="end"/>
    </w:r>
    <w:r w:rsidRPr="00E61204">
      <w:rPr>
        <w:b/>
        <w:bCs/>
        <w:sz w:val="16"/>
        <w:szCs w:val="16"/>
      </w:rPr>
      <w:tab/>
    </w:r>
  </w:p>
  <w:p w14:paraId="66BAB616" w14:textId="77777777" w:rsidR="003646C9" w:rsidRPr="00BD232F" w:rsidRDefault="003646C9" w:rsidP="003646C9">
    <w:pPr>
      <w:pStyle w:val="Adres"/>
      <w:tabs>
        <w:tab w:val="clear" w:pos="4320"/>
        <w:tab w:val="center" w:pos="0"/>
      </w:tabs>
      <w:spacing w:before="70"/>
      <w:rPr>
        <w:rFonts w:ascii="CordiaUPC" w:hAnsi="CordiaUPC"/>
        <w:color w:val="80808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9BF5" w14:textId="77777777" w:rsidR="00FE03B1" w:rsidRDefault="00FE03B1">
    <w:pPr>
      <w:pStyle w:val="Koptekst"/>
      <w:rPr>
        <w:sz w:val="16"/>
        <w:szCs w:val="16"/>
      </w:rPr>
    </w:pPr>
  </w:p>
  <w:p w14:paraId="2335F14E" w14:textId="77777777" w:rsidR="004D0D77" w:rsidRPr="004D0D77" w:rsidRDefault="004D0D77">
    <w:pPr>
      <w:pStyle w:val="Koptekst"/>
      <w:rPr>
        <w:sz w:val="16"/>
        <w:szCs w:val="16"/>
      </w:rPr>
    </w:pPr>
    <w:r w:rsidRPr="001A1D37">
      <w:rPr>
        <w:sz w:val="16"/>
        <w:szCs w:val="16"/>
      </w:rPr>
      <w:t xml:space="preserve">Pagina </w:t>
    </w:r>
    <w:r w:rsidRPr="001A1D37">
      <w:rPr>
        <w:b/>
        <w:bCs/>
        <w:sz w:val="16"/>
        <w:szCs w:val="16"/>
      </w:rPr>
      <w:fldChar w:fldCharType="begin"/>
    </w:r>
    <w:r w:rsidRPr="001A1D37">
      <w:rPr>
        <w:b/>
        <w:bCs/>
        <w:sz w:val="16"/>
        <w:szCs w:val="16"/>
      </w:rPr>
      <w:instrText>PAGE</w:instrText>
    </w:r>
    <w:r w:rsidRPr="001A1D37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1</w:t>
    </w:r>
    <w:r w:rsidRPr="001A1D37">
      <w:rPr>
        <w:b/>
        <w:bCs/>
        <w:sz w:val="16"/>
        <w:szCs w:val="16"/>
      </w:rPr>
      <w:fldChar w:fldCharType="end"/>
    </w:r>
    <w:r w:rsidRPr="001A1D37">
      <w:rPr>
        <w:sz w:val="16"/>
        <w:szCs w:val="16"/>
      </w:rPr>
      <w:t xml:space="preserve"> van </w:t>
    </w:r>
    <w:r w:rsidRPr="001A1D37">
      <w:rPr>
        <w:b/>
        <w:bCs/>
        <w:sz w:val="16"/>
        <w:szCs w:val="16"/>
      </w:rPr>
      <w:fldChar w:fldCharType="begin"/>
    </w:r>
    <w:r w:rsidRPr="001A1D37">
      <w:rPr>
        <w:b/>
        <w:bCs/>
        <w:sz w:val="16"/>
        <w:szCs w:val="16"/>
      </w:rPr>
      <w:instrText>NUMPAGES</w:instrText>
    </w:r>
    <w:r w:rsidRPr="001A1D37">
      <w:rPr>
        <w:b/>
        <w:bCs/>
        <w:sz w:val="16"/>
        <w:szCs w:val="16"/>
      </w:rPr>
      <w:fldChar w:fldCharType="separate"/>
    </w:r>
    <w:r>
      <w:rPr>
        <w:b/>
        <w:bCs/>
        <w:sz w:val="16"/>
        <w:szCs w:val="16"/>
      </w:rPr>
      <w:t>20</w:t>
    </w:r>
    <w:r w:rsidRPr="001A1D37">
      <w:rPr>
        <w:b/>
        <w:bCs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77CCC"/>
    <w:multiLevelType w:val="hybridMultilevel"/>
    <w:tmpl w:val="CB2012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F0C4F"/>
    <w:multiLevelType w:val="hybridMultilevel"/>
    <w:tmpl w:val="BCAC9E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19C6"/>
    <w:multiLevelType w:val="hybridMultilevel"/>
    <w:tmpl w:val="11508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D1FF9"/>
    <w:multiLevelType w:val="hybridMultilevel"/>
    <w:tmpl w:val="8AAED5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F4236"/>
    <w:multiLevelType w:val="hybridMultilevel"/>
    <w:tmpl w:val="3926D9F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B27F8E"/>
    <w:multiLevelType w:val="hybridMultilevel"/>
    <w:tmpl w:val="853CC1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C720F"/>
    <w:multiLevelType w:val="hybridMultilevel"/>
    <w:tmpl w:val="DB26FF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8C79BA"/>
    <w:multiLevelType w:val="hybridMultilevel"/>
    <w:tmpl w:val="18E69D44"/>
    <w:lvl w:ilvl="0" w:tplc="C80627FA">
      <w:start w:val="1"/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7F5117"/>
    <w:multiLevelType w:val="hybridMultilevel"/>
    <w:tmpl w:val="C792D088"/>
    <w:lvl w:ilvl="0" w:tplc="9EC4342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529317">
    <w:abstractNumId w:val="5"/>
  </w:num>
  <w:num w:numId="2" w16cid:durableId="1917667097">
    <w:abstractNumId w:val="3"/>
  </w:num>
  <w:num w:numId="3" w16cid:durableId="2025356216">
    <w:abstractNumId w:val="6"/>
  </w:num>
  <w:num w:numId="4" w16cid:durableId="9141830">
    <w:abstractNumId w:val="0"/>
  </w:num>
  <w:num w:numId="5" w16cid:durableId="1183595847">
    <w:abstractNumId w:val="8"/>
  </w:num>
  <w:num w:numId="6" w16cid:durableId="76564494">
    <w:abstractNumId w:val="1"/>
  </w:num>
  <w:num w:numId="7" w16cid:durableId="692077102">
    <w:abstractNumId w:val="4"/>
  </w:num>
  <w:num w:numId="8" w16cid:durableId="2083866268">
    <w:abstractNumId w:val="2"/>
  </w:num>
  <w:num w:numId="9" w16cid:durableId="1333325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activeWritingStyle w:appName="MSWord" w:lang="en-US" w:vendorID="64" w:dllVersion="6" w:nlCheck="1" w:checkStyle="1"/>
  <w:activeWritingStyle w:appName="MSWord" w:lang="nl-NL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F3"/>
    <w:rsid w:val="000046F3"/>
    <w:rsid w:val="000244CB"/>
    <w:rsid w:val="00054409"/>
    <w:rsid w:val="000718F2"/>
    <w:rsid w:val="00075718"/>
    <w:rsid w:val="000C783E"/>
    <w:rsid w:val="000F50BC"/>
    <w:rsid w:val="0011235A"/>
    <w:rsid w:val="001D3FBE"/>
    <w:rsid w:val="00207025"/>
    <w:rsid w:val="00216F7B"/>
    <w:rsid w:val="00275D59"/>
    <w:rsid w:val="002A1FB5"/>
    <w:rsid w:val="002D14D5"/>
    <w:rsid w:val="002E0728"/>
    <w:rsid w:val="002E0B84"/>
    <w:rsid w:val="00306CE7"/>
    <w:rsid w:val="003646C9"/>
    <w:rsid w:val="004276F0"/>
    <w:rsid w:val="00462D1D"/>
    <w:rsid w:val="004844EA"/>
    <w:rsid w:val="004A25D6"/>
    <w:rsid w:val="004C0403"/>
    <w:rsid w:val="004D0D77"/>
    <w:rsid w:val="00503CF6"/>
    <w:rsid w:val="00511B12"/>
    <w:rsid w:val="0058107F"/>
    <w:rsid w:val="005C66A0"/>
    <w:rsid w:val="005C66F1"/>
    <w:rsid w:val="006133EC"/>
    <w:rsid w:val="00624BF3"/>
    <w:rsid w:val="00697214"/>
    <w:rsid w:val="006A6743"/>
    <w:rsid w:val="006B1739"/>
    <w:rsid w:val="0072509E"/>
    <w:rsid w:val="00777C00"/>
    <w:rsid w:val="00782468"/>
    <w:rsid w:val="007B4D7B"/>
    <w:rsid w:val="007F37F5"/>
    <w:rsid w:val="008636ED"/>
    <w:rsid w:val="0087092A"/>
    <w:rsid w:val="00890A3B"/>
    <w:rsid w:val="008E156B"/>
    <w:rsid w:val="00901C69"/>
    <w:rsid w:val="00916895"/>
    <w:rsid w:val="009476CA"/>
    <w:rsid w:val="00986F64"/>
    <w:rsid w:val="009C2BD0"/>
    <w:rsid w:val="009C2FB9"/>
    <w:rsid w:val="009F1AEC"/>
    <w:rsid w:val="00A0303E"/>
    <w:rsid w:val="00A17BC7"/>
    <w:rsid w:val="00A23410"/>
    <w:rsid w:val="00A42CAD"/>
    <w:rsid w:val="00A72D54"/>
    <w:rsid w:val="00A76466"/>
    <w:rsid w:val="00A7709C"/>
    <w:rsid w:val="00A95722"/>
    <w:rsid w:val="00AB5929"/>
    <w:rsid w:val="00B35C1A"/>
    <w:rsid w:val="00B44543"/>
    <w:rsid w:val="00BA1BED"/>
    <w:rsid w:val="00BB7E7E"/>
    <w:rsid w:val="00BD232F"/>
    <w:rsid w:val="00BE6FE2"/>
    <w:rsid w:val="00BF05A0"/>
    <w:rsid w:val="00C33CFE"/>
    <w:rsid w:val="00C37A26"/>
    <w:rsid w:val="00D06DCD"/>
    <w:rsid w:val="00D429C6"/>
    <w:rsid w:val="00E01CE2"/>
    <w:rsid w:val="00E105B8"/>
    <w:rsid w:val="00E36E68"/>
    <w:rsid w:val="00E46D18"/>
    <w:rsid w:val="00E5747E"/>
    <w:rsid w:val="00E61204"/>
    <w:rsid w:val="00E8370D"/>
    <w:rsid w:val="00E95762"/>
    <w:rsid w:val="00EF7CB9"/>
    <w:rsid w:val="00F2619E"/>
    <w:rsid w:val="00F2637C"/>
    <w:rsid w:val="00F47714"/>
    <w:rsid w:val="00F55714"/>
    <w:rsid w:val="00FC32B5"/>
    <w:rsid w:val="00FE03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996AC4E"/>
  <w15:docId w15:val="{75ECE016-21CE-3D4C-8F77-F175910F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CordiaUPC"/>
        <w:sz w:val="18"/>
        <w:szCs w:val="18"/>
        <w:lang w:val="nl-NL" w:eastAsia="nl-NL" w:bidi="ar-SA"/>
      </w:rPr>
    </w:rPrDefault>
    <w:pPrDefault>
      <w:pPr>
        <w:spacing w:line="16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627D"/>
  </w:style>
  <w:style w:type="paragraph" w:styleId="Kop1">
    <w:name w:val="heading 1"/>
    <w:basedOn w:val="Standaard"/>
    <w:next w:val="Standaard"/>
    <w:link w:val="Kop1Char"/>
    <w:uiPriority w:val="9"/>
    <w:qFormat/>
    <w:rsid w:val="006B1739"/>
    <w:pPr>
      <w:keepNext/>
      <w:keepLines/>
      <w:spacing w:after="120" w:line="276" w:lineRule="auto"/>
      <w:outlineLvl w:val="0"/>
    </w:pPr>
    <w:rPr>
      <w:rFonts w:eastAsiaTheme="majorEastAsia" w:cstheme="majorBidi"/>
      <w:color w:val="365F91" w:themeColor="accent1" w:themeShade="BF"/>
      <w:sz w:val="28"/>
      <w:szCs w:val="3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8627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D8627D"/>
    <w:pPr>
      <w:tabs>
        <w:tab w:val="center" w:pos="4320"/>
        <w:tab w:val="right" w:pos="8640"/>
      </w:tabs>
    </w:pPr>
  </w:style>
  <w:style w:type="paragraph" w:customStyle="1" w:styleId="Adres">
    <w:name w:val="Adres"/>
    <w:basedOn w:val="Koptekst"/>
    <w:rsid w:val="00D8627D"/>
    <w:rPr>
      <w:rFonts w:ascii="DTLArgoST" w:hAnsi="DTLArgoST"/>
    </w:rPr>
  </w:style>
  <w:style w:type="table" w:styleId="Tabelraster">
    <w:name w:val="Table Grid"/>
    <w:basedOn w:val="Standaardtabel"/>
    <w:rsid w:val="00D86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8627D"/>
    <w:rPr>
      <w:color w:val="0000FF"/>
      <w:u w:val="single"/>
    </w:rPr>
  </w:style>
  <w:style w:type="paragraph" w:customStyle="1" w:styleId="PlattetekstBrief">
    <w:name w:val="Platte tekst Brief"/>
    <w:basedOn w:val="Standaard"/>
    <w:qFormat/>
    <w:rsid w:val="0062345D"/>
    <w:pPr>
      <w:spacing w:line="240" w:lineRule="exact"/>
    </w:pPr>
    <w:rPr>
      <w:rFonts w:ascii="Klavika Light" w:hAnsi="Klavika Light"/>
      <w:color w:val="262626"/>
      <w:spacing w:val="4"/>
      <w:sz w:val="20"/>
    </w:rPr>
  </w:style>
  <w:style w:type="character" w:customStyle="1" w:styleId="KopjeBrief">
    <w:name w:val="Kopje Brief"/>
    <w:rsid w:val="0062345D"/>
    <w:rPr>
      <w:rFonts w:ascii="Klavika Medium" w:hAnsi="Klavika Medium"/>
      <w:color w:val="262626"/>
      <w:spacing w:val="4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B7E7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B7E7E"/>
    <w:rPr>
      <w:rFonts w:ascii="Tahoma" w:hAnsi="Tahoma" w:cs="Tahoma"/>
      <w:sz w:val="16"/>
      <w:szCs w:val="16"/>
      <w:lang w:val="en-US" w:eastAsia="en-US"/>
    </w:rPr>
  </w:style>
  <w:style w:type="character" w:customStyle="1" w:styleId="KoptekstChar">
    <w:name w:val="Koptekst Char"/>
    <w:link w:val="Koptekst"/>
    <w:uiPriority w:val="99"/>
    <w:rsid w:val="00075718"/>
    <w:rPr>
      <w:sz w:val="24"/>
      <w:szCs w:val="24"/>
      <w:lang w:val="en-US" w:eastAsia="en-US"/>
    </w:rPr>
  </w:style>
  <w:style w:type="character" w:customStyle="1" w:styleId="VoettekstChar">
    <w:name w:val="Voettekst Char"/>
    <w:link w:val="Voettekst"/>
    <w:uiPriority w:val="99"/>
    <w:rsid w:val="008636ED"/>
    <w:rPr>
      <w:sz w:val="24"/>
      <w:szCs w:val="24"/>
      <w:lang w:val="en-US" w:eastAsia="en-US"/>
    </w:rPr>
  </w:style>
  <w:style w:type="paragraph" w:customStyle="1" w:styleId="Adresvanafzender">
    <w:name w:val="Adres van afzender"/>
    <w:basedOn w:val="Standaard"/>
    <w:rsid w:val="00216F7B"/>
    <w:rPr>
      <w:lang w:bidi="nl-NL"/>
    </w:rPr>
  </w:style>
  <w:style w:type="paragraph" w:customStyle="1" w:styleId="Adresvangeadresseerde">
    <w:name w:val="Adres van geadresseerde"/>
    <w:basedOn w:val="Standaard"/>
    <w:rsid w:val="00216F7B"/>
    <w:rPr>
      <w:lang w:bidi="nl-NL"/>
    </w:rPr>
  </w:style>
  <w:style w:type="paragraph" w:styleId="Handtekening">
    <w:name w:val="Signature"/>
    <w:basedOn w:val="Standaard"/>
    <w:link w:val="HandtekeningChar"/>
    <w:rsid w:val="007B4D7B"/>
    <w:pPr>
      <w:spacing w:before="960" w:after="240"/>
    </w:pPr>
  </w:style>
  <w:style w:type="character" w:customStyle="1" w:styleId="HandtekeningChar">
    <w:name w:val="Handtekening Char"/>
    <w:basedOn w:val="Standaardalinea-lettertype"/>
    <w:link w:val="Handtekening"/>
    <w:rsid w:val="007B4D7B"/>
    <w:rPr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rsid w:val="005C66F1"/>
    <w:rPr>
      <w:color w:val="808080"/>
    </w:rPr>
  </w:style>
  <w:style w:type="paragraph" w:styleId="Lijstalinea">
    <w:name w:val="List Paragraph"/>
    <w:aliases w:val="Reference List,Opsomming,DVT lijst,3 *-,opsomming 1,2"/>
    <w:basedOn w:val="Standaard"/>
    <w:link w:val="LijstalineaChar"/>
    <w:uiPriority w:val="34"/>
    <w:qFormat/>
    <w:rsid w:val="005C66F1"/>
    <w:pPr>
      <w:spacing w:line="240" w:lineRule="atLeast"/>
      <w:ind w:left="720"/>
      <w:contextualSpacing/>
      <w:jc w:val="both"/>
    </w:pPr>
    <w:rPr>
      <w:rFonts w:cs="Times New Roman"/>
      <w:spacing w:val="4"/>
      <w:szCs w:val="20"/>
      <w:lang w:eastAsia="en-US"/>
    </w:rPr>
  </w:style>
  <w:style w:type="table" w:customStyle="1" w:styleId="Tabelraster1">
    <w:name w:val="Tabelraster1"/>
    <w:basedOn w:val="Standaardtabel"/>
    <w:next w:val="Tabelraster"/>
    <w:rsid w:val="006B1739"/>
    <w:pPr>
      <w:spacing w:line="288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B1739"/>
    <w:pPr>
      <w:spacing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B1739"/>
    <w:rPr>
      <w:rFonts w:ascii="Times New Roman" w:hAnsi="Times New Roman" w:cs="Times New Roman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B1739"/>
    <w:rPr>
      <w:vertAlign w:val="superscript"/>
    </w:rPr>
  </w:style>
  <w:style w:type="character" w:customStyle="1" w:styleId="Kop1Char">
    <w:name w:val="Kop 1 Char"/>
    <w:basedOn w:val="Standaardalinea-lettertype"/>
    <w:link w:val="Kop1"/>
    <w:uiPriority w:val="9"/>
    <w:rsid w:val="006B1739"/>
    <w:rPr>
      <w:rFonts w:eastAsiaTheme="majorEastAsia" w:cstheme="majorBidi"/>
      <w:color w:val="365F91" w:themeColor="accent1" w:themeShade="BF"/>
      <w:sz w:val="28"/>
      <w:szCs w:val="32"/>
      <w:lang w:eastAsia="en-US"/>
    </w:rPr>
  </w:style>
  <w:style w:type="character" w:customStyle="1" w:styleId="LijstalineaChar">
    <w:name w:val="Lijstalinea Char"/>
    <w:aliases w:val="Reference List Char,Opsomming Char,DVT lijst Char,3 *- Char,opsomming 1 Char,2 Char"/>
    <w:basedOn w:val="Standaardalinea-lettertype"/>
    <w:link w:val="Lijstalinea"/>
    <w:uiPriority w:val="34"/>
    <w:locked/>
    <w:rsid w:val="00624BF3"/>
    <w:rPr>
      <w:rFonts w:cs="Times New Roman"/>
      <w:spacing w:val="4"/>
      <w:szCs w:val="20"/>
      <w:lang w:eastAsia="en-US"/>
    </w:rPr>
  </w:style>
  <w:style w:type="paragraph" w:styleId="Revisie">
    <w:name w:val="Revision"/>
    <w:hidden/>
    <w:uiPriority w:val="71"/>
    <w:rsid w:val="000C783E"/>
    <w:pPr>
      <w:spacing w:line="240" w:lineRule="auto"/>
    </w:pPr>
  </w:style>
  <w:style w:type="paragraph" w:customStyle="1" w:styleId="StandaardBergen">
    <w:name w:val="Standaard_Bergen"/>
    <w:basedOn w:val="Standaard"/>
    <w:link w:val="StandaardBergenChar"/>
    <w:qFormat/>
    <w:rsid w:val="00EF7CB9"/>
    <w:pPr>
      <w:spacing w:after="160" w:line="276" w:lineRule="auto"/>
    </w:pPr>
    <w:rPr>
      <w:rFonts w:eastAsiaTheme="minorHAnsi" w:cstheme="minorBidi"/>
      <w:lang w:eastAsia="en-US"/>
    </w:rPr>
  </w:style>
  <w:style w:type="character" w:customStyle="1" w:styleId="StandaardBergenChar">
    <w:name w:val="Standaard_Bergen Char"/>
    <w:basedOn w:val="Standaardalinea-lettertype"/>
    <w:link w:val="StandaardBergen"/>
    <w:rsid w:val="00EF7CB9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cwijnands/Library/CloudStorage/GoogleDrive-jac@inkoopsync.nl/Mijn%20Drive/Standaard%20formats/00%20Standaard%20documenten/Leden/Sjablonen/Procesverbaal%20van%20open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358A97CEA033448683C6FE7E324640" ma:contentTypeVersion="3" ma:contentTypeDescription="Een nieuw document maken." ma:contentTypeScope="" ma:versionID="9e3f11a0434ae7d6bd29914e02a0566e">
  <xsd:schema xmlns:xsd="http://www.w3.org/2001/XMLSchema" xmlns:xs="http://www.w3.org/2001/XMLSchema" xmlns:p="http://schemas.microsoft.com/office/2006/metadata/properties" xmlns:ns2="f8ff0960-4c0c-4e5f-a185-de54c6b7f881" targetNamespace="http://schemas.microsoft.com/office/2006/metadata/properties" ma:root="true" ma:fieldsID="c26b0c3a9207fc491bf6b02f0af49970" ns2:_="">
    <xsd:import namespace="f8ff0960-4c0c-4e5f-a185-de54c6b7f8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f0960-4c0c-4e5f-a185-de54c6b7f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582300-41A8-4FBF-9F01-6AC437D03D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7CA2DD-6938-4D55-940D-34C69DED9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495B71-0FCF-4112-A596-1B1D12F93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f0960-4c0c-4e5f-a185-de54c6b7f8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B8D4BF-41A5-491B-829C-B4A7281CBC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Procesverbaal van opening.dotx</Template>
  <TotalTime>6</TotalTime>
  <Pages>2</Pages>
  <Words>452</Words>
  <Characters>2490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Procesverbaal van opening</vt:lpstr>
      <vt:lpstr>Dacapo College</vt:lpstr>
    </vt:vector>
  </TitlesOfParts>
  <Manager/>
  <Company>Inkoopcentrum Zuid</Company>
  <LinksUpToDate>false</LinksUpToDate>
  <CharactersWithSpaces>2937</CharactersWithSpaces>
  <SharedDoc>false</SharedDoc>
  <HyperlinkBase/>
  <HLinks>
    <vt:vector size="12" baseType="variant">
      <vt:variant>
        <vt:i4>262164</vt:i4>
      </vt:variant>
      <vt:variant>
        <vt:i4>9</vt:i4>
      </vt:variant>
      <vt:variant>
        <vt:i4>0</vt:i4>
      </vt:variant>
      <vt:variant>
        <vt:i4>5</vt:i4>
      </vt:variant>
      <vt:variant>
        <vt:lpwstr>http://www.inkoopcentrumzuid.nl/</vt:lpwstr>
      </vt:variant>
      <vt:variant>
        <vt:lpwstr/>
      </vt:variant>
      <vt:variant>
        <vt:i4>6881355</vt:i4>
      </vt:variant>
      <vt:variant>
        <vt:i4>6</vt:i4>
      </vt:variant>
      <vt:variant>
        <vt:i4>0</vt:i4>
      </vt:variant>
      <vt:variant>
        <vt:i4>5</vt:i4>
      </vt:variant>
      <vt:variant>
        <vt:lpwstr>mailto:info@inkoopcentrumzuid.nl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Procesverbaal van opening</dc:title>
  <dc:subject/>
  <dc:creator>Jac Wijnands</dc:creator>
  <cp:keywords/>
  <dc:description/>
  <cp:lastModifiedBy>Jac Wijnands</cp:lastModifiedBy>
  <cp:revision>4</cp:revision>
  <cp:lastPrinted>2012-09-17T13:59:00Z</cp:lastPrinted>
  <dcterms:created xsi:type="dcterms:W3CDTF">2025-10-30T11:37:00Z</dcterms:created>
  <dcterms:modified xsi:type="dcterms:W3CDTF">2025-10-30T11:47:00Z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0x0101001B358A97CEA033448683C6FE7E324640</vt:lpwstr>
  </property>
</Properties>
</file>