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316AA" w14:textId="77777777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</w:t>
      </w:r>
      <w:r w:rsidRPr="00B71A5F">
        <w:rPr>
          <w:rFonts w:ascii="Corbel" w:hAnsi="Corbel"/>
          <w:b/>
          <w:sz w:val="24"/>
          <w:szCs w:val="24"/>
        </w:rPr>
        <w:t>narissen</w:t>
      </w:r>
    </w:p>
    <w:p w14:paraId="160961C9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282"/>
        <w:gridCol w:w="4672"/>
      </w:tblGrid>
      <w:tr w:rsidR="00AA7BBA" w14:paraId="6DF3EB62" w14:textId="77777777" w:rsidTr="00D31B51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00F91053" w14:textId="4FC0423A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B71A5F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</w:t>
            </w:r>
          </w:p>
        </w:tc>
      </w:tr>
      <w:tr w:rsidR="00D21C60" w14:paraId="656324B6" w14:textId="77777777" w:rsidTr="00D21C60">
        <w:trPr>
          <w:trHeight w:val="454"/>
        </w:trPr>
        <w:tc>
          <w:tcPr>
            <w:tcW w:w="4282" w:type="dxa"/>
            <w:vAlign w:val="center"/>
          </w:tcPr>
          <w:p w14:paraId="419A0763" w14:textId="58E82A17" w:rsidR="00D21C60" w:rsidRPr="00E016F4" w:rsidRDefault="00D21C60" w:rsidP="00F4365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672" w:type="dxa"/>
            <w:vAlign w:val="center"/>
          </w:tcPr>
          <w:p w14:paraId="02E9FB87" w14:textId="661DDB59" w:rsidR="00D21C60" w:rsidRPr="00D31B51" w:rsidRDefault="00D21C60" w:rsidP="00F4365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D21C60" w14:paraId="6D01AB22" w14:textId="77777777" w:rsidTr="00D21C60">
        <w:trPr>
          <w:trHeight w:val="454"/>
        </w:trPr>
        <w:tc>
          <w:tcPr>
            <w:tcW w:w="4282" w:type="dxa"/>
            <w:vAlign w:val="center"/>
          </w:tcPr>
          <w:p w14:paraId="27843C94" w14:textId="77777777" w:rsidR="00D21C60" w:rsidRDefault="00D21C60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672" w:type="dxa"/>
            <w:vAlign w:val="center"/>
          </w:tcPr>
          <w:p w14:paraId="10DC42F7" w14:textId="73176FCF" w:rsidR="00D21C60" w:rsidRDefault="00D21C60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15DDC17C" w14:textId="77777777" w:rsidTr="00D31B51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764D7DBD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5E9628F9" w14:textId="77777777" w:rsidTr="00D31B51">
        <w:trPr>
          <w:trHeight w:val="2268"/>
        </w:trPr>
        <w:tc>
          <w:tcPr>
            <w:tcW w:w="8954" w:type="dxa"/>
            <w:gridSpan w:val="2"/>
          </w:tcPr>
          <w:p w14:paraId="77547568" w14:textId="77777777" w:rsidR="001D3ACE" w:rsidRPr="00345252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7E28FBEE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0555E20F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ACE1205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D3ACE" w14:paraId="69E8F204" w14:textId="77777777" w:rsidTr="00D31B51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41AECC85" w14:textId="77777777" w:rsidR="001D3ACE" w:rsidRP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D3ACE" w14:paraId="6E7E4E9E" w14:textId="77777777" w:rsidTr="00D31B51">
        <w:trPr>
          <w:trHeight w:val="2268"/>
        </w:trPr>
        <w:tc>
          <w:tcPr>
            <w:tcW w:w="8954" w:type="dxa"/>
            <w:gridSpan w:val="2"/>
          </w:tcPr>
          <w:p w14:paraId="28996C48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20DBBE0E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2916E5E5" w14:textId="77777777" w:rsidR="001D3ACE" w:rsidRPr="00BC3158" w:rsidRDefault="001D3ACE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56A5756E" w14:textId="73C72370" w:rsidR="002555DD" w:rsidRDefault="002555DD" w:rsidP="00635421">
      <w:pPr>
        <w:spacing w:after="200" w:line="276" w:lineRule="auto"/>
      </w:pPr>
    </w:p>
    <w:p w14:paraId="39A77A32" w14:textId="77777777" w:rsidR="002555DD" w:rsidRDefault="002555DD">
      <w:pPr>
        <w:spacing w:after="200" w:line="276" w:lineRule="auto"/>
      </w:pPr>
      <w:r>
        <w:br w:type="page"/>
      </w:r>
    </w:p>
    <w:p w14:paraId="62947130" w14:textId="77777777" w:rsidR="00B71A5F" w:rsidRDefault="00B71A5F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282"/>
        <w:gridCol w:w="4672"/>
      </w:tblGrid>
      <w:tr w:rsidR="00D21C60" w14:paraId="54004EA4" w14:textId="77777777" w:rsidTr="005230D9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11F736DC" w14:textId="6D10BA89" w:rsidR="00D21C60" w:rsidRPr="00E016F4" w:rsidRDefault="00D21C60" w:rsidP="005230D9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2</w:t>
            </w:r>
          </w:p>
        </w:tc>
      </w:tr>
      <w:tr w:rsidR="00D21C60" w14:paraId="617648C9" w14:textId="77777777" w:rsidTr="005230D9">
        <w:trPr>
          <w:trHeight w:val="454"/>
        </w:trPr>
        <w:tc>
          <w:tcPr>
            <w:tcW w:w="4282" w:type="dxa"/>
            <w:vAlign w:val="center"/>
          </w:tcPr>
          <w:p w14:paraId="2AD5D6AD" w14:textId="77777777" w:rsidR="00D21C60" w:rsidRPr="00E016F4" w:rsidRDefault="00D21C60" w:rsidP="005230D9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672" w:type="dxa"/>
            <w:vAlign w:val="center"/>
          </w:tcPr>
          <w:p w14:paraId="6899704E" w14:textId="77777777" w:rsidR="00D21C60" w:rsidRPr="00D31B51" w:rsidRDefault="00D21C60" w:rsidP="005230D9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D21C60" w14:paraId="2D279E05" w14:textId="77777777" w:rsidTr="005230D9">
        <w:trPr>
          <w:trHeight w:val="454"/>
        </w:trPr>
        <w:tc>
          <w:tcPr>
            <w:tcW w:w="4282" w:type="dxa"/>
            <w:vAlign w:val="center"/>
          </w:tcPr>
          <w:p w14:paraId="11D328CE" w14:textId="77777777" w:rsidR="00D21C60" w:rsidRDefault="00D21C60" w:rsidP="005230D9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672" w:type="dxa"/>
            <w:vAlign w:val="center"/>
          </w:tcPr>
          <w:p w14:paraId="6CD11BE2" w14:textId="77777777" w:rsidR="00D21C60" w:rsidRDefault="00D21C60" w:rsidP="005230D9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D21C60" w14:paraId="36E57843" w14:textId="77777777" w:rsidTr="005230D9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3C8434AC" w14:textId="77777777" w:rsidR="00D21C60" w:rsidRPr="00E016F4" w:rsidRDefault="00D21C60" w:rsidP="005230D9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D21C60" w14:paraId="381E55E9" w14:textId="77777777" w:rsidTr="005230D9">
        <w:trPr>
          <w:trHeight w:val="2268"/>
        </w:trPr>
        <w:tc>
          <w:tcPr>
            <w:tcW w:w="8954" w:type="dxa"/>
            <w:gridSpan w:val="2"/>
          </w:tcPr>
          <w:p w14:paraId="1C436AA6" w14:textId="77777777" w:rsidR="00D21C60" w:rsidRPr="00345252" w:rsidRDefault="00D21C60" w:rsidP="005230D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615F20A5" w14:textId="77777777" w:rsidR="00D21C60" w:rsidRDefault="00D21C60" w:rsidP="005230D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9743894" w14:textId="77777777" w:rsidR="00D21C60" w:rsidRDefault="00D21C60" w:rsidP="005230D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AAB490E" w14:textId="77777777" w:rsidR="00D21C60" w:rsidRDefault="00D21C60" w:rsidP="005230D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D21C60" w14:paraId="6E3DE498" w14:textId="77777777" w:rsidTr="005230D9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7ED28B7B" w14:textId="77777777" w:rsidR="00D21C60" w:rsidRPr="001D3ACE" w:rsidRDefault="00D21C60" w:rsidP="005230D9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D21C60" w14:paraId="3D24425C" w14:textId="77777777" w:rsidTr="005230D9">
        <w:trPr>
          <w:trHeight w:val="2268"/>
        </w:trPr>
        <w:tc>
          <w:tcPr>
            <w:tcW w:w="8954" w:type="dxa"/>
            <w:gridSpan w:val="2"/>
          </w:tcPr>
          <w:p w14:paraId="57777F3F" w14:textId="77777777" w:rsidR="00D21C60" w:rsidRDefault="00D21C60" w:rsidP="005230D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1E59809C" w14:textId="77777777" w:rsidR="00D21C60" w:rsidRDefault="00D21C60" w:rsidP="005230D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6AA7A9A6" w14:textId="77777777" w:rsidR="00D21C60" w:rsidRPr="00BC3158" w:rsidRDefault="00D21C60" w:rsidP="005230D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43013FD1" w14:textId="77777777" w:rsidR="00B71A5F" w:rsidRDefault="00B71A5F" w:rsidP="00635421">
      <w:pPr>
        <w:spacing w:after="200" w:line="276" w:lineRule="auto"/>
      </w:pPr>
    </w:p>
    <w:p w14:paraId="1149048D" w14:textId="77777777" w:rsidR="00B71A5F" w:rsidRDefault="00B71A5F" w:rsidP="00635421">
      <w:pPr>
        <w:spacing w:after="200" w:line="276" w:lineRule="auto"/>
      </w:pPr>
    </w:p>
    <w:p w14:paraId="72824913" w14:textId="77777777" w:rsidR="00B71A5F" w:rsidRDefault="00B71A5F" w:rsidP="00635421">
      <w:pPr>
        <w:spacing w:after="200" w:line="276" w:lineRule="auto"/>
      </w:pPr>
    </w:p>
    <w:p w14:paraId="591C44D9" w14:textId="77777777" w:rsidR="00B71A5F" w:rsidRDefault="00B71A5F" w:rsidP="00635421">
      <w:pPr>
        <w:spacing w:after="200" w:line="276" w:lineRule="auto"/>
      </w:pPr>
    </w:p>
    <w:p w14:paraId="496271FD" w14:textId="77777777" w:rsidR="00B71A5F" w:rsidRDefault="00B71A5F" w:rsidP="00635421">
      <w:pPr>
        <w:spacing w:after="200" w:line="276" w:lineRule="auto"/>
      </w:pPr>
    </w:p>
    <w:p w14:paraId="237D224F" w14:textId="77777777" w:rsidR="00B71A5F" w:rsidRDefault="00B71A5F" w:rsidP="00635421">
      <w:pPr>
        <w:spacing w:after="200" w:line="276" w:lineRule="auto"/>
      </w:pPr>
    </w:p>
    <w:sectPr w:rsidR="00B71A5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4AFF9" w14:textId="77777777" w:rsidR="008D5ED5" w:rsidRDefault="008D5ED5" w:rsidP="001629F4">
      <w:pPr>
        <w:spacing w:line="240" w:lineRule="auto"/>
      </w:pPr>
      <w:r>
        <w:separator/>
      </w:r>
    </w:p>
  </w:endnote>
  <w:endnote w:type="continuationSeparator" w:id="0">
    <w:p w14:paraId="13C78D5C" w14:textId="77777777" w:rsidR="008D5ED5" w:rsidRDefault="008D5ED5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6DAE4EFD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53192224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8FD45" w14:textId="77777777" w:rsidR="008D5ED5" w:rsidRDefault="008D5ED5" w:rsidP="001629F4">
      <w:pPr>
        <w:spacing w:line="240" w:lineRule="auto"/>
      </w:pPr>
      <w:r>
        <w:separator/>
      </w:r>
    </w:p>
  </w:footnote>
  <w:footnote w:type="continuationSeparator" w:id="0">
    <w:p w14:paraId="2B080A5D" w14:textId="77777777" w:rsidR="008D5ED5" w:rsidRDefault="008D5ED5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4E"/>
    <w:rsid w:val="00041EBA"/>
    <w:rsid w:val="00161F4E"/>
    <w:rsid w:val="001629F4"/>
    <w:rsid w:val="00165CA6"/>
    <w:rsid w:val="001D3ACE"/>
    <w:rsid w:val="002555DD"/>
    <w:rsid w:val="00287178"/>
    <w:rsid w:val="00363C49"/>
    <w:rsid w:val="005E7BFE"/>
    <w:rsid w:val="00635421"/>
    <w:rsid w:val="00723BA1"/>
    <w:rsid w:val="0081099E"/>
    <w:rsid w:val="008D5ED5"/>
    <w:rsid w:val="00A13B93"/>
    <w:rsid w:val="00AA7BBA"/>
    <w:rsid w:val="00B71A5F"/>
    <w:rsid w:val="00BC1FD2"/>
    <w:rsid w:val="00BC3158"/>
    <w:rsid w:val="00BF1799"/>
    <w:rsid w:val="00C362EA"/>
    <w:rsid w:val="00CE4DF6"/>
    <w:rsid w:val="00D21C60"/>
    <w:rsid w:val="00D31B51"/>
    <w:rsid w:val="00DB1FD6"/>
    <w:rsid w:val="00E016F4"/>
    <w:rsid w:val="00E44438"/>
    <w:rsid w:val="00EB776A"/>
    <w:rsid w:val="00EF7E15"/>
    <w:rsid w:val="00F4365F"/>
    <w:rsid w:val="00FC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91DFB"/>
  <w15:docId w15:val="{65939B4F-AF8E-4584-B57B-D441ACDD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loris-JanFoet\Pro10\Pro10%20-%20Data\Kennisdomeinen\0.%20Aanbestedingstemplates\9.%20Overige%20veel%20voorkomende%20bijlagen\7mrt23_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9" ma:contentTypeDescription="Een nieuw document maken." ma:contentTypeScope="" ma:versionID="2891160a40fca8ba03d37d5b85ab42c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4138e236f4dfad1d234ec47524eeea79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CC18C-35BB-4E42-9899-50167D1D80EA}"/>
</file>

<file path=customXml/itemProps2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4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7mrt23_Format sleutelfunctionarissen</Template>
  <TotalTime>6</TotalTime>
  <Pages>2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Floris-Jan Foet</dc:creator>
  <cp:lastModifiedBy>Mick Muller</cp:lastModifiedBy>
  <cp:revision>9</cp:revision>
  <dcterms:created xsi:type="dcterms:W3CDTF">2025-10-07T07:50:00Z</dcterms:created>
  <dcterms:modified xsi:type="dcterms:W3CDTF">2025-11-13T10:18:00Z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