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3F359" w14:textId="62724CD5" w:rsidR="004A6EEC" w:rsidRPr="00045C79" w:rsidRDefault="004A6EEC" w:rsidP="004545D1">
      <w:pPr>
        <w:rPr>
          <w:b/>
          <w:bCs w:val="0"/>
          <w:color w:val="4472C4"/>
          <w:sz w:val="32"/>
          <w:szCs w:val="32"/>
        </w:rPr>
      </w:pPr>
      <w:bookmarkStart w:id="0" w:name="_Toc224444803"/>
      <w:bookmarkStart w:id="1" w:name="_Toc184477921"/>
      <w:r w:rsidRPr="00045C79">
        <w:rPr>
          <w:b/>
          <w:bCs w:val="0"/>
          <w:color w:val="4472C4"/>
          <w:sz w:val="32"/>
          <w:szCs w:val="32"/>
        </w:rPr>
        <w:t xml:space="preserve">Bijlage </w:t>
      </w:r>
      <w:r w:rsidR="00E45738">
        <w:rPr>
          <w:b/>
          <w:bCs w:val="0"/>
          <w:color w:val="4472C4"/>
          <w:sz w:val="32"/>
          <w:szCs w:val="32"/>
        </w:rPr>
        <w:t>3</w:t>
      </w:r>
      <w:r w:rsidRPr="00045C79">
        <w:rPr>
          <w:b/>
          <w:bCs w:val="0"/>
          <w:color w:val="4472C4"/>
          <w:sz w:val="32"/>
          <w:szCs w:val="32"/>
        </w:rPr>
        <w:t xml:space="preserve"> </w:t>
      </w:r>
      <w:r w:rsidR="004545D1" w:rsidRPr="00045C79">
        <w:rPr>
          <w:b/>
          <w:bCs w:val="0"/>
          <w:color w:val="4472C4"/>
          <w:sz w:val="32"/>
          <w:szCs w:val="32"/>
        </w:rPr>
        <w:t xml:space="preserve">– </w:t>
      </w:r>
      <w:r w:rsidR="00B3726D">
        <w:rPr>
          <w:b/>
          <w:bCs w:val="0"/>
          <w:color w:val="4472C4"/>
          <w:sz w:val="32"/>
          <w:szCs w:val="32"/>
        </w:rPr>
        <w:t>Referentieverklaring</w:t>
      </w:r>
    </w:p>
    <w:bookmarkEnd w:id="0"/>
    <w:bookmarkEnd w:id="1"/>
    <w:p w14:paraId="245B4CEA" w14:textId="77777777" w:rsidR="004A6EEC" w:rsidRPr="00FC059B" w:rsidRDefault="004A6EEC" w:rsidP="004545D1"/>
    <w:p w14:paraId="5DA26D98" w14:textId="77777777" w:rsidR="004A6EEC" w:rsidRPr="004545D1" w:rsidRDefault="004A6EEC" w:rsidP="004545D1">
      <w:pPr>
        <w:rPr>
          <w:b/>
          <w:bCs w:val="0"/>
        </w:rPr>
      </w:pPr>
      <w:r w:rsidRPr="004545D1">
        <w:rPr>
          <w:b/>
          <w:bCs w:val="0"/>
        </w:rPr>
        <w:t>Invulinstructie</w:t>
      </w:r>
    </w:p>
    <w:p w14:paraId="3B535016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Per kerncompetentie </w:t>
      </w:r>
      <w:r w:rsidR="00031DA7" w:rsidRPr="004545D1">
        <w:t>levert</w:t>
      </w:r>
      <w:r w:rsidRPr="004545D1">
        <w:t xml:space="preserve"> </w:t>
      </w:r>
      <w:r w:rsidR="00CE3F18" w:rsidRPr="004545D1">
        <w:t>u maximaal</w:t>
      </w:r>
      <w:r w:rsidRPr="004545D1">
        <w:t xml:space="preserve"> één referentie aan.</w:t>
      </w:r>
      <w:r w:rsidR="00DB03A4" w:rsidRPr="004545D1">
        <w:t xml:space="preserve"> </w:t>
      </w:r>
      <w:r w:rsidRPr="004545D1"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4545D1">
        <w:t>Opdrachtgever</w:t>
      </w:r>
      <w:r w:rsidRPr="004545D1">
        <w:t xml:space="preserve"> vier kerncompetenties uitvraagt voldoet uw organisatie aan de eis als u twee referenties aanlevert die beide twee kerncompetenties laten zien.</w:t>
      </w:r>
    </w:p>
    <w:p w14:paraId="06343D1A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Het is toegestaan de referentie te verduidelijken. Deze toelichting mag maximaal </w:t>
      </w:r>
      <w:r w:rsidR="007E36F5" w:rsidRPr="004545D1">
        <w:t>250</w:t>
      </w:r>
      <w:r w:rsidRPr="004545D1">
        <w:t xml:space="preserve"> woorden bevatten.</w:t>
      </w:r>
    </w:p>
    <w:p w14:paraId="1D18D182" w14:textId="77777777" w:rsidR="004A6EEC" w:rsidRPr="004545D1" w:rsidRDefault="004A6EEC" w:rsidP="004545D1">
      <w:pPr>
        <w:rPr>
          <w:color w:val="C2004B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092F2908" w14:textId="77777777" w:rsidTr="2F450233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C2A3181" w14:textId="77777777" w:rsidR="004A6EEC" w:rsidRPr="004545D1" w:rsidRDefault="004A6EEC" w:rsidP="004545D1">
            <w:pPr>
              <w:rPr>
                <w:color w:val="C2004B"/>
              </w:rPr>
            </w:pPr>
            <w:bookmarkStart w:id="2" w:name="_Hlk60225088"/>
          </w:p>
          <w:p w14:paraId="6B9A2F0C" w14:textId="77777777" w:rsidR="004A6EEC" w:rsidRDefault="007E36F5" w:rsidP="00746171">
            <w:pPr>
              <w:rPr>
                <w:b/>
                <w:color w:val="4472C4"/>
              </w:rPr>
            </w:pPr>
            <w:r w:rsidRPr="00045C79">
              <w:rPr>
                <w:b/>
                <w:color w:val="4472C4"/>
              </w:rPr>
              <w:t xml:space="preserve">Kerncompetentie </w:t>
            </w:r>
            <w:r w:rsidR="004A6EEC" w:rsidRPr="00045C79">
              <w:rPr>
                <w:b/>
                <w:color w:val="4472C4"/>
              </w:rPr>
              <w:t>1</w:t>
            </w:r>
            <w:r w:rsidRPr="00045C79">
              <w:rPr>
                <w:b/>
                <w:color w:val="4472C4"/>
              </w:rPr>
              <w:t xml:space="preserve">: </w:t>
            </w:r>
          </w:p>
          <w:p w14:paraId="0B7437F8" w14:textId="77777777" w:rsidR="00704B0B" w:rsidRPr="00AF047D" w:rsidRDefault="00704B0B" w:rsidP="00704B0B">
            <w:r w:rsidRPr="00AF047D">
              <w:t xml:space="preserve">Inschrijver </w:t>
            </w:r>
            <w:r>
              <w:t>heeft</w:t>
            </w:r>
            <w:r w:rsidRPr="00AF047D">
              <w:t xml:space="preserve"> in de afgelopen 3 jaar voorafgaande aan inschrijving ten minste </w:t>
            </w:r>
            <w:r>
              <w:t>3</w:t>
            </w:r>
          </w:p>
          <w:p w14:paraId="0493E06C" w14:textId="77777777" w:rsidR="00704B0B" w:rsidRPr="00AF047D" w:rsidRDefault="00704B0B" w:rsidP="00704B0B">
            <w:r w:rsidRPr="00AF047D">
              <w:t>opdracht</w:t>
            </w:r>
            <w:r>
              <w:t>en</w:t>
            </w:r>
            <w:r w:rsidRPr="00AF047D">
              <w:t xml:space="preserve"> naar tevredenheid te hebben verricht waarbij </w:t>
            </w:r>
            <w:r>
              <w:t xml:space="preserve">een firewall oplossing </w:t>
            </w:r>
          </w:p>
          <w:p w14:paraId="3815452A" w14:textId="77777777" w:rsidR="00704B0B" w:rsidRPr="00AF047D" w:rsidRDefault="00704B0B" w:rsidP="00704B0B">
            <w:r w:rsidRPr="00AF047D">
              <w:t>is geleverd, ingericht, geïmplementeerd en onderhouden bij een vergelijkbare</w:t>
            </w:r>
          </w:p>
          <w:p w14:paraId="230B358E" w14:textId="77777777" w:rsidR="00704B0B" w:rsidRDefault="00704B0B" w:rsidP="00704B0B">
            <w:r>
              <w:t xml:space="preserve">opdrachtgever met een gemiddeld dataverkeer van 3,5 </w:t>
            </w:r>
            <w:proofErr w:type="spellStart"/>
            <w:r>
              <w:t>Gbps</w:t>
            </w:r>
            <w:proofErr w:type="spellEnd"/>
            <w:r>
              <w:t xml:space="preserve">. </w:t>
            </w:r>
          </w:p>
          <w:p w14:paraId="0DBF9120" w14:textId="619FF41E" w:rsidR="00704B0B" w:rsidRPr="004545D1" w:rsidRDefault="00704B0B" w:rsidP="00746171">
            <w:pPr>
              <w:rPr>
                <w:color w:val="C2004B"/>
              </w:rPr>
            </w:pPr>
          </w:p>
        </w:tc>
      </w:tr>
      <w:tr w:rsidR="004A6EEC" w:rsidRPr="0002201C" w14:paraId="0B1347CD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145D86B" w14:textId="77777777" w:rsidR="004A6EEC" w:rsidRPr="0002201C" w:rsidRDefault="004A6EEC" w:rsidP="004545D1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F8C69C6" w14:textId="77777777" w:rsidR="004A6EEC" w:rsidRPr="0002201C" w:rsidRDefault="004A6EEC" w:rsidP="004545D1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8C28FCB" w14:textId="77777777" w:rsidR="004A6EEC" w:rsidRPr="0002201C" w:rsidRDefault="004A6EEC" w:rsidP="004545D1"/>
        </w:tc>
      </w:tr>
      <w:tr w:rsidR="004A6EEC" w:rsidRPr="0002201C" w14:paraId="30C08DE1" w14:textId="77777777" w:rsidTr="2F450233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DB629E8" w14:textId="77777777" w:rsidR="004A6EEC" w:rsidRPr="0002201C" w:rsidRDefault="004A6EEC" w:rsidP="004545D1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5072B074" w14:textId="77777777" w:rsidR="004A6EEC" w:rsidRPr="0002201C" w:rsidRDefault="004A6EEC" w:rsidP="004545D1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AE81FB1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614A311" w14:textId="77777777" w:rsidR="004A6EEC" w:rsidRPr="0002201C" w:rsidRDefault="004A6EEC" w:rsidP="004545D1"/>
        </w:tc>
      </w:tr>
      <w:tr w:rsidR="004A6EEC" w:rsidRPr="0002201C" w14:paraId="0F03769C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660FCE3F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7683B1B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4B023B8" w14:textId="77777777" w:rsidR="004A6EEC" w:rsidRPr="0002201C" w:rsidRDefault="004A6EEC" w:rsidP="004545D1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4572A6D" w14:textId="77777777" w:rsidR="004A6EEC" w:rsidRPr="0002201C" w:rsidRDefault="004A6EEC" w:rsidP="004545D1"/>
        </w:tc>
      </w:tr>
      <w:tr w:rsidR="004A6EEC" w:rsidRPr="0002201C" w14:paraId="588A423C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12E9FE70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35D2D845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74BF90C7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4220798" w14:textId="77777777" w:rsidR="004A6EEC" w:rsidRPr="0002201C" w:rsidRDefault="004A6EEC" w:rsidP="004545D1"/>
        </w:tc>
      </w:tr>
      <w:tr w:rsidR="004A6EEC" w:rsidRPr="0002201C" w14:paraId="4BB1F691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4B1BE6EA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8768729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62BF5CD" w14:textId="77777777" w:rsidR="004A6EEC" w:rsidRPr="0002201C" w:rsidRDefault="004A6EEC" w:rsidP="004545D1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F81A55F" w14:textId="77777777" w:rsidR="004A6EEC" w:rsidRPr="0002201C" w:rsidRDefault="004A6EEC" w:rsidP="004545D1"/>
        </w:tc>
      </w:tr>
      <w:tr w:rsidR="004A6EEC" w:rsidRPr="0002201C" w14:paraId="2E445049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054CF657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74931D07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ACD82F0" w14:textId="77777777" w:rsidR="004A6EEC" w:rsidRPr="0002201C" w:rsidRDefault="004A6EEC" w:rsidP="004545D1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9251285" w14:textId="77777777" w:rsidR="004A6EEC" w:rsidRPr="0002201C" w:rsidRDefault="004A6EEC" w:rsidP="004545D1"/>
        </w:tc>
      </w:tr>
      <w:tr w:rsidR="004545D1" w:rsidRPr="0002201C" w14:paraId="56747121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DC8BD71" w14:textId="77777777" w:rsidR="004545D1" w:rsidRPr="0002201C" w:rsidRDefault="004545D1" w:rsidP="004545D1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69183F03" w14:textId="77777777" w:rsidR="004545D1" w:rsidRPr="0002201C" w:rsidRDefault="004545D1" w:rsidP="004545D1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236414F" w14:textId="77777777" w:rsidR="004545D1" w:rsidRPr="0002201C" w:rsidRDefault="004545D1" w:rsidP="004545D1">
            <w:r>
              <w:t>Ja / Nee</w:t>
            </w:r>
          </w:p>
        </w:tc>
      </w:tr>
      <w:tr w:rsidR="001C6069" w:rsidRPr="0002201C" w14:paraId="63833A52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C24DB60" w14:textId="77777777" w:rsidR="001C6069" w:rsidRPr="0002201C" w:rsidRDefault="007B5DF7" w:rsidP="004545D1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D00CA4A" w14:textId="77777777" w:rsidR="001C6069" w:rsidRPr="0002201C" w:rsidRDefault="001C6069" w:rsidP="004545D1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25D5F9C" w14:textId="77777777" w:rsidR="001C6069" w:rsidRPr="0002201C" w:rsidRDefault="001C6069" w:rsidP="004545D1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329BEA3" w14:textId="77777777" w:rsidR="001C6069" w:rsidRPr="0002201C" w:rsidRDefault="001C6069" w:rsidP="004545D1"/>
        </w:tc>
      </w:tr>
      <w:tr w:rsidR="001C6069" w:rsidRPr="0002201C" w14:paraId="242CFC19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C614417" w14:textId="77777777" w:rsidR="001C6069" w:rsidRPr="0002201C" w:rsidRDefault="007B5DF7" w:rsidP="004545D1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A7DFA32" w14:textId="77777777" w:rsidR="001C6069" w:rsidRPr="0002201C" w:rsidRDefault="001C6069" w:rsidP="004545D1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DF45A2E" w14:textId="77777777" w:rsidR="001C6069" w:rsidRPr="0002201C" w:rsidRDefault="00CF00B1" w:rsidP="004545D1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348708" w14:textId="77777777" w:rsidR="001C6069" w:rsidRPr="0002201C" w:rsidRDefault="001C6069" w:rsidP="004545D1"/>
        </w:tc>
      </w:tr>
      <w:tr w:rsidR="001C6069" w:rsidRPr="0002201C" w14:paraId="00E1B053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CD01BC7" w14:textId="77777777" w:rsidR="001C6069" w:rsidRPr="0002201C" w:rsidRDefault="007B5DF7" w:rsidP="004545D1">
            <w:r>
              <w:t>7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6C69330" w14:textId="77777777" w:rsidR="001C6069" w:rsidRPr="0002201C" w:rsidRDefault="001C6069" w:rsidP="004545D1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0B094F83" w14:textId="77777777" w:rsidR="001C6069" w:rsidRPr="0002201C" w:rsidRDefault="001C6069" w:rsidP="004545D1">
            <w:r w:rsidRPr="0002201C">
              <w:t>Indien sprake was van een combinatie of van onderaannemers, hier graag vermelden:</w:t>
            </w:r>
          </w:p>
          <w:p w14:paraId="7F3C1B78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3FF6C45A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8D790FA" w14:textId="77777777" w:rsidR="001C6069" w:rsidRPr="004545D1" w:rsidRDefault="001C6069" w:rsidP="004545D1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1C6069" w:rsidRPr="0002201C" w14:paraId="4940E6F3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60A09" w14:textId="77777777" w:rsidR="001C6069" w:rsidRPr="0002201C" w:rsidRDefault="007B5DF7" w:rsidP="004545D1">
            <w:r>
              <w:t>8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2BE9B7" w14:textId="77777777" w:rsidR="001C6069" w:rsidRPr="0002201C" w:rsidRDefault="001C6069" w:rsidP="004545D1">
            <w:r w:rsidRPr="0002201C">
              <w:t xml:space="preserve">Eventuele toelichting van maximaal </w:t>
            </w:r>
            <w:r w:rsidR="0071424E"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8B1ECD2" w14:textId="77777777" w:rsidR="001C6069" w:rsidRPr="0002201C" w:rsidRDefault="001C6069" w:rsidP="004545D1"/>
          <w:p w14:paraId="4CD6F7E0" w14:textId="77777777" w:rsidR="001C6069" w:rsidRPr="0002201C" w:rsidRDefault="001C6069" w:rsidP="004545D1"/>
          <w:p w14:paraId="6DF02011" w14:textId="77777777" w:rsidR="001C6069" w:rsidRPr="0002201C" w:rsidRDefault="001C6069" w:rsidP="004545D1"/>
          <w:p w14:paraId="300B2842" w14:textId="77777777" w:rsidR="001C6069" w:rsidRPr="0002201C" w:rsidRDefault="001C6069" w:rsidP="004545D1"/>
          <w:p w14:paraId="37143E06" w14:textId="77777777" w:rsidR="001C6069" w:rsidRPr="0002201C" w:rsidRDefault="001C6069" w:rsidP="004545D1"/>
          <w:p w14:paraId="1E9C420D" w14:textId="77777777" w:rsidR="001C6069" w:rsidRPr="0002201C" w:rsidRDefault="001C6069" w:rsidP="004545D1"/>
          <w:p w14:paraId="6B9EA657" w14:textId="77777777" w:rsidR="001C6069" w:rsidRPr="0002201C" w:rsidRDefault="001C6069" w:rsidP="004545D1"/>
          <w:p w14:paraId="40604B98" w14:textId="77777777" w:rsidR="001C6069" w:rsidRPr="0002201C" w:rsidRDefault="001C6069" w:rsidP="004545D1"/>
        </w:tc>
      </w:tr>
      <w:bookmarkEnd w:id="2"/>
    </w:tbl>
    <w:p w14:paraId="59E8E539" w14:textId="77777777" w:rsidR="004A6EEC" w:rsidRDefault="004A6EEC" w:rsidP="004545D1"/>
    <w:p w14:paraId="56AE9997" w14:textId="77777777" w:rsidR="004545D1" w:rsidRDefault="004545D1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72EEE7B0" w14:textId="77777777" w:rsidTr="2F450233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0347268D" w14:textId="77777777" w:rsidR="004545D1" w:rsidRPr="004545D1" w:rsidRDefault="004545D1" w:rsidP="001366BC">
            <w:pPr>
              <w:rPr>
                <w:color w:val="C2004B"/>
              </w:rPr>
            </w:pPr>
          </w:p>
          <w:p w14:paraId="248B90BA" w14:textId="77777777" w:rsidR="004545D1" w:rsidRDefault="004545D1" w:rsidP="00704B0B">
            <w:r w:rsidRPr="00045C79">
              <w:rPr>
                <w:b/>
                <w:color w:val="4472C4"/>
              </w:rPr>
              <w:t>Kerncompetentie 2:</w:t>
            </w:r>
            <w:r w:rsidR="004241E3">
              <w:rPr>
                <w:b/>
                <w:color w:val="4472C4"/>
              </w:rPr>
              <w:t xml:space="preserve"> </w:t>
            </w:r>
          </w:p>
          <w:p w14:paraId="5E5C7AE8" w14:textId="77777777" w:rsidR="00353087" w:rsidRDefault="00353087" w:rsidP="00353087">
            <w:r w:rsidRPr="00AF047D">
              <w:t xml:space="preserve">Inschrijver toont aan ervaring te hebben met het implementeren van </w:t>
            </w:r>
            <w:r>
              <w:t>een firewall</w:t>
            </w:r>
            <w:r w:rsidRPr="00AF047D">
              <w:t xml:space="preserve"> oplossing bij qua aard en omvang vergelijkbare (complexe) organisaties</w:t>
            </w:r>
            <w:r>
              <w:t xml:space="preserve"> met een gemiddeld dataverkeer van 3.5 </w:t>
            </w:r>
            <w:proofErr w:type="spellStart"/>
            <w:r>
              <w:t>Gbps</w:t>
            </w:r>
            <w:proofErr w:type="spellEnd"/>
            <w:r>
              <w:t>.</w:t>
            </w:r>
          </w:p>
          <w:p w14:paraId="4CFBCCDC" w14:textId="4B957484" w:rsidR="00704B0B" w:rsidRPr="004545D1" w:rsidRDefault="00704B0B" w:rsidP="00704B0B">
            <w:pPr>
              <w:rPr>
                <w:color w:val="C2004B"/>
              </w:rPr>
            </w:pPr>
          </w:p>
        </w:tc>
      </w:tr>
      <w:tr w:rsidR="004545D1" w:rsidRPr="0002201C" w14:paraId="4E5024E6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23B4DFC" w14:textId="77777777" w:rsidR="004545D1" w:rsidRPr="0002201C" w:rsidRDefault="004545D1" w:rsidP="001366BC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82BB0E9" w14:textId="77777777" w:rsidR="004545D1" w:rsidRPr="0002201C" w:rsidRDefault="004545D1" w:rsidP="001366BC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F2EB7DB" w14:textId="77777777" w:rsidR="004545D1" w:rsidRPr="0002201C" w:rsidRDefault="004545D1" w:rsidP="001366BC"/>
        </w:tc>
      </w:tr>
      <w:tr w:rsidR="004545D1" w:rsidRPr="0002201C" w14:paraId="7F5F9931" w14:textId="77777777" w:rsidTr="2F450233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3A46B4F" w14:textId="77777777" w:rsidR="004545D1" w:rsidRPr="0002201C" w:rsidRDefault="004545D1" w:rsidP="001366BC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05B5BB27" w14:textId="77777777" w:rsidR="004545D1" w:rsidRPr="0002201C" w:rsidRDefault="004545D1" w:rsidP="001366BC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27D9679D" w14:textId="77777777" w:rsidR="004545D1" w:rsidRPr="0002201C" w:rsidRDefault="004545D1" w:rsidP="001366BC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A68BE76" w14:textId="77777777" w:rsidR="004545D1" w:rsidRPr="0002201C" w:rsidRDefault="004545D1" w:rsidP="001366BC"/>
        </w:tc>
      </w:tr>
      <w:tr w:rsidR="004545D1" w:rsidRPr="0002201C" w14:paraId="082B35E2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1184F553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34C422D5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63790943" w14:textId="77777777" w:rsidR="004545D1" w:rsidRPr="0002201C" w:rsidRDefault="004545D1" w:rsidP="001366BC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5653EE9" w14:textId="77777777" w:rsidR="004545D1" w:rsidRPr="0002201C" w:rsidRDefault="004545D1" w:rsidP="001366BC"/>
        </w:tc>
      </w:tr>
      <w:tr w:rsidR="004545D1" w:rsidRPr="0002201C" w14:paraId="6B1DEE76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7CBECC48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3EAFD44D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7A706868" w14:textId="77777777" w:rsidR="004545D1" w:rsidRPr="0002201C" w:rsidRDefault="004545D1" w:rsidP="001366BC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5626733" w14:textId="77777777" w:rsidR="004545D1" w:rsidRPr="0002201C" w:rsidRDefault="004545D1" w:rsidP="001366BC"/>
        </w:tc>
      </w:tr>
      <w:tr w:rsidR="004545D1" w:rsidRPr="0002201C" w14:paraId="2B5AD91D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76520406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43714E65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6CD9480A" w14:textId="77777777" w:rsidR="004545D1" w:rsidRPr="0002201C" w:rsidRDefault="004545D1" w:rsidP="001366BC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6AD8F2F" w14:textId="77777777" w:rsidR="004545D1" w:rsidRPr="0002201C" w:rsidRDefault="004545D1" w:rsidP="001366BC"/>
        </w:tc>
      </w:tr>
      <w:tr w:rsidR="004545D1" w:rsidRPr="0002201C" w14:paraId="6875DF23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5747FB9C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7F8C73D9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4A45466A" w14:textId="77777777" w:rsidR="004545D1" w:rsidRPr="0002201C" w:rsidRDefault="004545D1" w:rsidP="001366BC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EAB30A4" w14:textId="77777777" w:rsidR="004545D1" w:rsidRPr="0002201C" w:rsidRDefault="004545D1" w:rsidP="001366BC"/>
        </w:tc>
      </w:tr>
      <w:tr w:rsidR="004545D1" w:rsidRPr="0002201C" w14:paraId="57F7798A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CFE4092" w14:textId="77777777" w:rsidR="004545D1" w:rsidRPr="0002201C" w:rsidRDefault="004545D1" w:rsidP="001366BC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10FFE860" w14:textId="77777777" w:rsidR="004545D1" w:rsidRPr="0002201C" w:rsidRDefault="004545D1" w:rsidP="001366BC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4825B5B" w14:textId="77777777" w:rsidR="004545D1" w:rsidRPr="0002201C" w:rsidRDefault="004545D1" w:rsidP="001366BC">
            <w:r>
              <w:t>Ja / Nee</w:t>
            </w:r>
          </w:p>
        </w:tc>
      </w:tr>
      <w:tr w:rsidR="004545D1" w:rsidRPr="0002201C" w14:paraId="4ABE38BA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BFE87E9" w14:textId="77777777" w:rsidR="004545D1" w:rsidRPr="0002201C" w:rsidRDefault="004545D1" w:rsidP="001366BC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EB0DB3E" w14:textId="77777777" w:rsidR="004545D1" w:rsidRPr="0002201C" w:rsidRDefault="004545D1" w:rsidP="001366BC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1D7E56A" w14:textId="77777777" w:rsidR="004545D1" w:rsidRPr="0002201C" w:rsidRDefault="004545D1" w:rsidP="001366BC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88F225" w14:textId="77777777" w:rsidR="004545D1" w:rsidRPr="0002201C" w:rsidRDefault="004545D1" w:rsidP="001366BC"/>
        </w:tc>
      </w:tr>
      <w:tr w:rsidR="004545D1" w:rsidRPr="0002201C" w14:paraId="5C7A6FB1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E9315C0" w14:textId="77777777" w:rsidR="004545D1" w:rsidRPr="0002201C" w:rsidRDefault="004545D1" w:rsidP="001366BC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BB67350" w14:textId="77777777" w:rsidR="004545D1" w:rsidRPr="0002201C" w:rsidRDefault="004545D1" w:rsidP="001366BC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172BAF9" w14:textId="77777777" w:rsidR="004545D1" w:rsidRPr="0002201C" w:rsidRDefault="004545D1" w:rsidP="001366BC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97BC67D" w14:textId="77777777" w:rsidR="004545D1" w:rsidRPr="0002201C" w:rsidRDefault="004545D1" w:rsidP="001366BC"/>
        </w:tc>
      </w:tr>
      <w:tr w:rsidR="004545D1" w:rsidRPr="0002201C" w14:paraId="178264BB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01BC1AD" w14:textId="77777777" w:rsidR="004545D1" w:rsidRPr="0002201C" w:rsidRDefault="004545D1" w:rsidP="001366BC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3E1E4AA" w14:textId="77777777" w:rsidR="004545D1" w:rsidRPr="0002201C" w:rsidRDefault="004545D1" w:rsidP="001366BC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C0E06EE" w14:textId="77777777" w:rsidR="004545D1" w:rsidRPr="0002201C" w:rsidRDefault="004545D1" w:rsidP="001366BC">
            <w:r w:rsidRPr="0002201C">
              <w:t>Indien sprake was van een combinatie of van onderaannemers, hier graag vermelden:</w:t>
            </w:r>
          </w:p>
          <w:p w14:paraId="312CA2A4" w14:textId="77777777" w:rsidR="004545D1" w:rsidRPr="0002201C" w:rsidRDefault="004545D1" w:rsidP="001366BC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186840AD" w14:textId="77777777" w:rsidR="004545D1" w:rsidRPr="0002201C" w:rsidRDefault="004545D1" w:rsidP="001366BC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285F12E" w14:textId="77777777" w:rsidR="004545D1" w:rsidRPr="004545D1" w:rsidRDefault="004545D1" w:rsidP="001366BC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4545D1" w:rsidRPr="0002201C" w14:paraId="7B4C7AC6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05F0685" w14:textId="77777777" w:rsidR="004545D1" w:rsidRPr="0002201C" w:rsidRDefault="004545D1" w:rsidP="001366BC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889D2B7" w14:textId="77777777" w:rsidR="004545D1" w:rsidRPr="0002201C" w:rsidRDefault="004545D1" w:rsidP="001366BC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A658B60" w14:textId="77777777" w:rsidR="004545D1" w:rsidRPr="0002201C" w:rsidRDefault="004545D1" w:rsidP="001366BC"/>
          <w:p w14:paraId="64A0C261" w14:textId="77777777" w:rsidR="004545D1" w:rsidRPr="0002201C" w:rsidRDefault="004545D1" w:rsidP="001366BC"/>
          <w:p w14:paraId="064E01A5" w14:textId="77777777" w:rsidR="004545D1" w:rsidRPr="0002201C" w:rsidRDefault="004545D1" w:rsidP="001366BC"/>
          <w:p w14:paraId="79A1DAD3" w14:textId="77777777" w:rsidR="004545D1" w:rsidRPr="0002201C" w:rsidRDefault="004545D1" w:rsidP="001366BC"/>
          <w:p w14:paraId="5154C038" w14:textId="77777777" w:rsidR="004545D1" w:rsidRPr="0002201C" w:rsidRDefault="004545D1" w:rsidP="001366BC"/>
          <w:p w14:paraId="3B5F1004" w14:textId="77777777" w:rsidR="004545D1" w:rsidRPr="0002201C" w:rsidRDefault="004545D1" w:rsidP="001366BC"/>
          <w:p w14:paraId="48F643F7" w14:textId="77777777" w:rsidR="004545D1" w:rsidRPr="0002201C" w:rsidRDefault="004545D1" w:rsidP="001366BC"/>
          <w:p w14:paraId="2A9A44C1" w14:textId="77777777" w:rsidR="004545D1" w:rsidRPr="0002201C" w:rsidRDefault="004545D1" w:rsidP="001366BC"/>
        </w:tc>
      </w:tr>
    </w:tbl>
    <w:p w14:paraId="400EF5E4" w14:textId="77777777" w:rsidR="00F3535E" w:rsidRDefault="00F3535E" w:rsidP="004545D1"/>
    <w:p w14:paraId="18FBFE54" w14:textId="237BE055" w:rsidR="0069779A" w:rsidRDefault="0069779A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9779A" w:rsidRPr="004545D1" w14:paraId="025DFBC9" w14:textId="77777777" w:rsidTr="007C4AF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2AA96416" w14:textId="77777777" w:rsidR="0069779A" w:rsidRPr="004545D1" w:rsidRDefault="0069779A" w:rsidP="007C4AF6">
            <w:pPr>
              <w:rPr>
                <w:color w:val="C2004B"/>
              </w:rPr>
            </w:pPr>
          </w:p>
          <w:p w14:paraId="0B2D07A7" w14:textId="37F1F38B" w:rsidR="008B1E31" w:rsidRDefault="0069779A" w:rsidP="008B1E31">
            <w:r w:rsidRPr="00045C79">
              <w:rPr>
                <w:b/>
                <w:color w:val="4472C4"/>
              </w:rPr>
              <w:t xml:space="preserve">Kerncompetentie </w:t>
            </w:r>
            <w:r w:rsidR="00EC59F0">
              <w:rPr>
                <w:b/>
                <w:color w:val="4472C4"/>
              </w:rPr>
              <w:t>3</w:t>
            </w:r>
            <w:r w:rsidRPr="00045C79">
              <w:rPr>
                <w:b/>
                <w:color w:val="4472C4"/>
              </w:rPr>
              <w:t>:</w:t>
            </w:r>
            <w:r>
              <w:rPr>
                <w:b/>
                <w:color w:val="4472C4"/>
              </w:rPr>
              <w:t xml:space="preserve"> </w:t>
            </w:r>
          </w:p>
          <w:p w14:paraId="2ACC6930" w14:textId="77777777" w:rsidR="008B684D" w:rsidRDefault="008B684D" w:rsidP="008B684D">
            <w:r w:rsidRPr="000C654A">
              <w:t>Inschrijver toont ervaring aan met het ondersteunen van de relevante beheerorganisatie van een afnemer d.m.v. supportdiensten.</w:t>
            </w:r>
          </w:p>
          <w:p w14:paraId="4D893872" w14:textId="77777777" w:rsidR="00353087" w:rsidRDefault="00353087" w:rsidP="008B1E31"/>
          <w:p w14:paraId="70803AD5" w14:textId="598B4BBC" w:rsidR="0069779A" w:rsidRPr="004545D1" w:rsidRDefault="0069779A" w:rsidP="007C4AF6">
            <w:pPr>
              <w:rPr>
                <w:color w:val="C2004B"/>
              </w:rPr>
            </w:pPr>
          </w:p>
        </w:tc>
      </w:tr>
      <w:tr w:rsidR="0069779A" w:rsidRPr="0002201C" w14:paraId="3CE1DFFD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A9111FA" w14:textId="77777777" w:rsidR="0069779A" w:rsidRPr="0002201C" w:rsidRDefault="0069779A" w:rsidP="007C4AF6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A6B9A5C" w14:textId="77777777" w:rsidR="0069779A" w:rsidRPr="0002201C" w:rsidRDefault="0069779A" w:rsidP="007C4AF6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D0D9389" w14:textId="77777777" w:rsidR="0069779A" w:rsidRPr="0002201C" w:rsidRDefault="0069779A" w:rsidP="007C4AF6"/>
        </w:tc>
      </w:tr>
      <w:tr w:rsidR="0069779A" w:rsidRPr="0002201C" w14:paraId="43027F7A" w14:textId="77777777" w:rsidTr="007C4AF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405AB212" w14:textId="77777777" w:rsidR="0069779A" w:rsidRPr="0002201C" w:rsidRDefault="0069779A" w:rsidP="007C4AF6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726E291D" w14:textId="77777777" w:rsidR="0069779A" w:rsidRPr="0002201C" w:rsidRDefault="0069779A" w:rsidP="007C4AF6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072C2FCE" w14:textId="77777777" w:rsidR="0069779A" w:rsidRPr="0002201C" w:rsidRDefault="0069779A" w:rsidP="007C4AF6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532A576" w14:textId="77777777" w:rsidR="0069779A" w:rsidRPr="0002201C" w:rsidRDefault="0069779A" w:rsidP="007C4AF6"/>
        </w:tc>
      </w:tr>
      <w:tr w:rsidR="0069779A" w:rsidRPr="0002201C" w14:paraId="2CCFAD5E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51E13C78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48D99691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E7223BF" w14:textId="77777777" w:rsidR="0069779A" w:rsidRPr="0002201C" w:rsidRDefault="0069779A" w:rsidP="007C4AF6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BD245E1" w14:textId="77777777" w:rsidR="0069779A" w:rsidRPr="0002201C" w:rsidRDefault="0069779A" w:rsidP="007C4AF6"/>
        </w:tc>
      </w:tr>
      <w:tr w:rsidR="0069779A" w:rsidRPr="0002201C" w14:paraId="2317CA8D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363AC6D1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07EA0756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82825B1" w14:textId="77777777" w:rsidR="0069779A" w:rsidRPr="0002201C" w:rsidRDefault="0069779A" w:rsidP="007C4AF6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73ABAA9" w14:textId="77777777" w:rsidR="0069779A" w:rsidRPr="0002201C" w:rsidRDefault="0069779A" w:rsidP="007C4AF6"/>
        </w:tc>
      </w:tr>
      <w:tr w:rsidR="0069779A" w:rsidRPr="0002201C" w14:paraId="4323352A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62C23F17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50FB3437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00EFA2C" w14:textId="77777777" w:rsidR="0069779A" w:rsidRPr="0002201C" w:rsidRDefault="0069779A" w:rsidP="007C4AF6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9A03BCE" w14:textId="77777777" w:rsidR="0069779A" w:rsidRPr="0002201C" w:rsidRDefault="0069779A" w:rsidP="007C4AF6"/>
        </w:tc>
      </w:tr>
      <w:tr w:rsidR="0069779A" w:rsidRPr="0002201C" w14:paraId="2287C754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38BB523E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054EE107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E1B8E7A" w14:textId="77777777" w:rsidR="0069779A" w:rsidRPr="0002201C" w:rsidRDefault="0069779A" w:rsidP="007C4AF6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235BC5B" w14:textId="77777777" w:rsidR="0069779A" w:rsidRPr="0002201C" w:rsidRDefault="0069779A" w:rsidP="007C4AF6"/>
        </w:tc>
      </w:tr>
      <w:tr w:rsidR="0069779A" w:rsidRPr="0002201C" w14:paraId="079231BA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DF693F1" w14:textId="77777777" w:rsidR="0069779A" w:rsidRPr="0002201C" w:rsidRDefault="0069779A" w:rsidP="007C4AF6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079667C2" w14:textId="77777777" w:rsidR="0069779A" w:rsidRPr="0002201C" w:rsidRDefault="0069779A" w:rsidP="007C4AF6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01743D6" w14:textId="77777777" w:rsidR="0069779A" w:rsidRPr="0002201C" w:rsidRDefault="0069779A" w:rsidP="007C4AF6">
            <w:r>
              <w:t>Ja / Nee</w:t>
            </w:r>
          </w:p>
        </w:tc>
      </w:tr>
      <w:tr w:rsidR="0069779A" w:rsidRPr="0002201C" w14:paraId="3D1116DE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E8A5CE7" w14:textId="77777777" w:rsidR="0069779A" w:rsidRPr="0002201C" w:rsidRDefault="0069779A" w:rsidP="007C4AF6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D1AC376" w14:textId="77777777" w:rsidR="0069779A" w:rsidRPr="0002201C" w:rsidRDefault="0069779A" w:rsidP="007C4AF6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36C972E4" w14:textId="77777777" w:rsidR="0069779A" w:rsidRPr="0002201C" w:rsidRDefault="0069779A" w:rsidP="007C4AF6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9495364" w14:textId="77777777" w:rsidR="0069779A" w:rsidRPr="0002201C" w:rsidRDefault="0069779A" w:rsidP="007C4AF6"/>
        </w:tc>
      </w:tr>
      <w:tr w:rsidR="0069779A" w:rsidRPr="0002201C" w14:paraId="5F3F8EB9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3A71FEF" w14:textId="77777777" w:rsidR="0069779A" w:rsidRPr="0002201C" w:rsidRDefault="0069779A" w:rsidP="007C4AF6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80F322" w14:textId="77777777" w:rsidR="0069779A" w:rsidRPr="0002201C" w:rsidRDefault="0069779A" w:rsidP="007C4AF6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6FC3AFD" w14:textId="77777777" w:rsidR="0069779A" w:rsidRPr="0002201C" w:rsidRDefault="0069779A" w:rsidP="007C4AF6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56FDB5E" w14:textId="77777777" w:rsidR="0069779A" w:rsidRPr="0002201C" w:rsidRDefault="0069779A" w:rsidP="007C4AF6"/>
        </w:tc>
      </w:tr>
      <w:tr w:rsidR="0069779A" w:rsidRPr="0002201C" w14:paraId="3055F8D2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4532680" w14:textId="77777777" w:rsidR="0069779A" w:rsidRPr="0002201C" w:rsidRDefault="0069779A" w:rsidP="007C4AF6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4F8C76E" w14:textId="77777777" w:rsidR="0069779A" w:rsidRPr="0002201C" w:rsidRDefault="0069779A" w:rsidP="007C4AF6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77079303" w14:textId="77777777" w:rsidR="0069779A" w:rsidRPr="0002201C" w:rsidRDefault="0069779A" w:rsidP="007C4AF6">
            <w:r w:rsidRPr="0002201C">
              <w:t>Indien sprake was van een combinatie of van onderaannemers, hier graag vermelden:</w:t>
            </w:r>
          </w:p>
          <w:p w14:paraId="789FC1F0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23E00B1A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6516A21C" w14:textId="77777777" w:rsidR="0069779A" w:rsidRPr="004545D1" w:rsidRDefault="0069779A" w:rsidP="007C4AF6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9779A" w:rsidRPr="0002201C" w14:paraId="6440AC3B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7524C" w14:textId="77777777" w:rsidR="0069779A" w:rsidRPr="0002201C" w:rsidRDefault="0069779A" w:rsidP="007C4AF6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E5D2EC8" w14:textId="77777777" w:rsidR="0069779A" w:rsidRPr="0002201C" w:rsidRDefault="0069779A" w:rsidP="007C4AF6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7D8B48D" w14:textId="77777777" w:rsidR="0069779A" w:rsidRPr="0002201C" w:rsidRDefault="0069779A" w:rsidP="007C4AF6"/>
          <w:p w14:paraId="2F9375D7" w14:textId="77777777" w:rsidR="0069779A" w:rsidRPr="0002201C" w:rsidRDefault="0069779A" w:rsidP="007C4AF6"/>
          <w:p w14:paraId="471C932B" w14:textId="77777777" w:rsidR="0069779A" w:rsidRPr="0002201C" w:rsidRDefault="0069779A" w:rsidP="007C4AF6"/>
          <w:p w14:paraId="2E46BF33" w14:textId="77777777" w:rsidR="0069779A" w:rsidRPr="0002201C" w:rsidRDefault="0069779A" w:rsidP="007C4AF6"/>
          <w:p w14:paraId="6B21D48D" w14:textId="77777777" w:rsidR="0069779A" w:rsidRPr="0002201C" w:rsidRDefault="0069779A" w:rsidP="007C4AF6"/>
          <w:p w14:paraId="0BE41AF0" w14:textId="77777777" w:rsidR="0069779A" w:rsidRPr="0002201C" w:rsidRDefault="0069779A" w:rsidP="007C4AF6"/>
          <w:p w14:paraId="48EA2A73" w14:textId="77777777" w:rsidR="0069779A" w:rsidRPr="0002201C" w:rsidRDefault="0069779A" w:rsidP="007C4AF6"/>
          <w:p w14:paraId="5A6B5FA2" w14:textId="77777777" w:rsidR="0069779A" w:rsidRPr="0002201C" w:rsidRDefault="0069779A" w:rsidP="007C4AF6"/>
        </w:tc>
      </w:tr>
    </w:tbl>
    <w:p w14:paraId="6259D0BA" w14:textId="7A316D2B" w:rsidR="0069779A" w:rsidRDefault="0069779A">
      <w:pPr>
        <w:spacing w:after="160" w:line="259" w:lineRule="auto"/>
        <w:jc w:val="left"/>
      </w:pPr>
    </w:p>
    <w:p w14:paraId="76D8E761" w14:textId="040BE3F3" w:rsidR="0069779A" w:rsidRDefault="0069779A">
      <w:pPr>
        <w:spacing w:after="160" w:line="259" w:lineRule="auto"/>
        <w:jc w:val="left"/>
      </w:pPr>
    </w:p>
    <w:p w14:paraId="13F79A46" w14:textId="0927D7DF" w:rsidR="004545D1" w:rsidRDefault="0069779A">
      <w:pPr>
        <w:spacing w:after="160" w:line="259" w:lineRule="auto"/>
        <w:jc w:val="left"/>
      </w:pPr>
      <w:r>
        <w:br w:type="page"/>
      </w:r>
    </w:p>
    <w:p w14:paraId="106DF6C5" w14:textId="77D36CE8" w:rsidR="009C6E72" w:rsidRPr="00045C79" w:rsidRDefault="00045C79" w:rsidP="004545D1">
      <w:pPr>
        <w:rPr>
          <w:b/>
          <w:bCs w:val="0"/>
          <w:color w:val="4472C4"/>
          <w:sz w:val="22"/>
          <w:szCs w:val="22"/>
        </w:rPr>
      </w:pPr>
      <w:r w:rsidRPr="00045C79">
        <w:rPr>
          <w:b/>
          <w:bCs w:val="0"/>
          <w:color w:val="4472C4"/>
          <w:sz w:val="22"/>
          <w:szCs w:val="22"/>
        </w:rPr>
        <w:lastRenderedPageBreak/>
        <w:t>Ter ondertekening: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53275AB5" w14:textId="77777777" w:rsidTr="001366BC">
        <w:tc>
          <w:tcPr>
            <w:tcW w:w="2977" w:type="dxa"/>
            <w:vAlign w:val="center"/>
          </w:tcPr>
          <w:p w14:paraId="65A0AD85" w14:textId="77777777" w:rsidR="004A6EEC" w:rsidRPr="0002201C" w:rsidRDefault="004A6EEC" w:rsidP="004545D1">
            <w:r w:rsidRPr="0002201C">
              <w:t>Inschrijver</w:t>
            </w:r>
          </w:p>
        </w:tc>
        <w:tc>
          <w:tcPr>
            <w:tcW w:w="6095" w:type="dxa"/>
            <w:vAlign w:val="center"/>
          </w:tcPr>
          <w:p w14:paraId="602DABDE" w14:textId="77777777" w:rsidR="004A6EEC" w:rsidRPr="0002201C" w:rsidRDefault="004A6EEC" w:rsidP="004545D1"/>
        </w:tc>
      </w:tr>
      <w:tr w:rsidR="004A6EEC" w:rsidRPr="0002201C" w14:paraId="2E44461F" w14:textId="77777777" w:rsidTr="001366BC">
        <w:tc>
          <w:tcPr>
            <w:tcW w:w="2977" w:type="dxa"/>
            <w:vAlign w:val="center"/>
          </w:tcPr>
          <w:p w14:paraId="27CFC3A6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6095" w:type="dxa"/>
            <w:vAlign w:val="center"/>
          </w:tcPr>
          <w:p w14:paraId="68916E60" w14:textId="77777777" w:rsidR="004A6EEC" w:rsidRPr="0002201C" w:rsidRDefault="004A6EEC" w:rsidP="004545D1"/>
        </w:tc>
      </w:tr>
      <w:tr w:rsidR="004A6EEC" w:rsidRPr="0002201C" w14:paraId="3C2B55B1" w14:textId="77777777" w:rsidTr="001366BC">
        <w:tc>
          <w:tcPr>
            <w:tcW w:w="2977" w:type="dxa"/>
            <w:vAlign w:val="center"/>
          </w:tcPr>
          <w:p w14:paraId="0C42E6A9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6095" w:type="dxa"/>
            <w:vAlign w:val="center"/>
          </w:tcPr>
          <w:p w14:paraId="7D979B3C" w14:textId="77777777" w:rsidR="004A6EEC" w:rsidRPr="0002201C" w:rsidRDefault="004A6EEC" w:rsidP="004545D1"/>
        </w:tc>
      </w:tr>
      <w:tr w:rsidR="004A6EEC" w:rsidRPr="0002201C" w14:paraId="3B087E03" w14:textId="77777777" w:rsidTr="001366BC">
        <w:tc>
          <w:tcPr>
            <w:tcW w:w="2977" w:type="dxa"/>
            <w:vAlign w:val="center"/>
          </w:tcPr>
          <w:p w14:paraId="65833BBE" w14:textId="77777777" w:rsidR="004A6EEC" w:rsidRPr="0002201C" w:rsidRDefault="004A6EEC" w:rsidP="004545D1">
            <w:r w:rsidRPr="0002201C">
              <w:t>Plaats en datum</w:t>
            </w:r>
          </w:p>
        </w:tc>
        <w:tc>
          <w:tcPr>
            <w:tcW w:w="6095" w:type="dxa"/>
            <w:vAlign w:val="center"/>
          </w:tcPr>
          <w:p w14:paraId="7697DD0F" w14:textId="77777777" w:rsidR="004A6EEC" w:rsidRPr="0002201C" w:rsidRDefault="004A6EEC" w:rsidP="004545D1"/>
        </w:tc>
      </w:tr>
      <w:tr w:rsidR="004A6EEC" w:rsidRPr="0002201C" w14:paraId="7456BD86" w14:textId="77777777" w:rsidTr="001366BC">
        <w:tc>
          <w:tcPr>
            <w:tcW w:w="2977" w:type="dxa"/>
            <w:vAlign w:val="center"/>
          </w:tcPr>
          <w:p w14:paraId="4FD712C7" w14:textId="77777777" w:rsidR="004A6EEC" w:rsidRPr="0002201C" w:rsidRDefault="004A6EEC" w:rsidP="004545D1">
            <w:r w:rsidRPr="0002201C">
              <w:t>Handtekening</w:t>
            </w:r>
          </w:p>
        </w:tc>
        <w:tc>
          <w:tcPr>
            <w:tcW w:w="6095" w:type="dxa"/>
            <w:vAlign w:val="center"/>
          </w:tcPr>
          <w:p w14:paraId="08F84665" w14:textId="77777777" w:rsidR="004A6EEC" w:rsidRPr="0002201C" w:rsidRDefault="004A6EEC" w:rsidP="004545D1"/>
          <w:p w14:paraId="37B14BF6" w14:textId="77777777" w:rsidR="004A6EEC" w:rsidRDefault="004A6EEC" w:rsidP="004545D1"/>
          <w:p w14:paraId="27BBE9D8" w14:textId="77777777" w:rsidR="00DB03A4" w:rsidRDefault="00DB03A4" w:rsidP="004545D1"/>
          <w:p w14:paraId="6F06D643" w14:textId="77777777" w:rsidR="00DB03A4" w:rsidRPr="0002201C" w:rsidRDefault="00DB03A4" w:rsidP="004545D1"/>
        </w:tc>
      </w:tr>
    </w:tbl>
    <w:p w14:paraId="3EB1C12E" w14:textId="77777777" w:rsidR="004A6EEC" w:rsidRPr="0002201C" w:rsidRDefault="004A6EEC" w:rsidP="004545D1"/>
    <w:p w14:paraId="444CD328" w14:textId="77777777" w:rsidR="007F449B" w:rsidRPr="0002201C" w:rsidRDefault="007F449B" w:rsidP="004545D1"/>
    <w:sectPr w:rsidR="007F449B" w:rsidRPr="0002201C" w:rsidSect="004545D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1BE1" w14:textId="77777777" w:rsidR="00AD4358" w:rsidRDefault="00AD4358" w:rsidP="004545D1">
      <w:r>
        <w:separator/>
      </w:r>
    </w:p>
    <w:p w14:paraId="4B4F7050" w14:textId="77777777" w:rsidR="00AD4358" w:rsidRDefault="00AD4358" w:rsidP="004545D1"/>
    <w:p w14:paraId="41948447" w14:textId="77777777" w:rsidR="00AD4358" w:rsidRDefault="00AD4358" w:rsidP="004545D1"/>
  </w:endnote>
  <w:endnote w:type="continuationSeparator" w:id="0">
    <w:p w14:paraId="10C38913" w14:textId="77777777" w:rsidR="00AD4358" w:rsidRDefault="00AD4358" w:rsidP="004545D1">
      <w:r>
        <w:continuationSeparator/>
      </w:r>
    </w:p>
    <w:p w14:paraId="386E5F2A" w14:textId="77777777" w:rsidR="00AD4358" w:rsidRDefault="00AD4358" w:rsidP="004545D1"/>
    <w:p w14:paraId="7D45B01C" w14:textId="77777777" w:rsidR="00AD4358" w:rsidRDefault="00AD4358" w:rsidP="004545D1"/>
  </w:endnote>
  <w:endnote w:type="continuationNotice" w:id="1">
    <w:p w14:paraId="6F4F55D2" w14:textId="77777777" w:rsidR="00A67060" w:rsidRDefault="00A670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3943702"/>
      <w:docPartObj>
        <w:docPartGallery w:val="Page Numbers (Bottom of Page)"/>
        <w:docPartUnique/>
      </w:docPartObj>
    </w:sdtPr>
    <w:sdtEndPr/>
    <w:sdtContent>
      <w:p w14:paraId="0B446A38" w14:textId="637FB607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C98F54" w14:textId="77777777" w:rsidR="004545D1" w:rsidRDefault="004545D1" w:rsidP="004545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4942"/>
      <w:docPartObj>
        <w:docPartGallery w:val="Page Numbers (Bottom of Page)"/>
        <w:docPartUnique/>
      </w:docPartObj>
    </w:sdtPr>
    <w:sdtEndPr/>
    <w:sdtContent>
      <w:p w14:paraId="52049C47" w14:textId="2612C2B2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B94EC4" w14:textId="77777777" w:rsidR="004545D1" w:rsidRDefault="004545D1" w:rsidP="004545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6FCFF" w14:textId="77777777" w:rsidR="00AD4358" w:rsidRDefault="00AD4358" w:rsidP="004545D1">
      <w:r>
        <w:separator/>
      </w:r>
    </w:p>
    <w:p w14:paraId="2CA4AB9D" w14:textId="77777777" w:rsidR="00AD4358" w:rsidRDefault="00AD4358" w:rsidP="004545D1"/>
    <w:p w14:paraId="44586BDE" w14:textId="77777777" w:rsidR="00AD4358" w:rsidRDefault="00AD4358" w:rsidP="004545D1"/>
  </w:footnote>
  <w:footnote w:type="continuationSeparator" w:id="0">
    <w:p w14:paraId="1A68E2F2" w14:textId="77777777" w:rsidR="00AD4358" w:rsidRDefault="00AD4358" w:rsidP="004545D1">
      <w:r>
        <w:continuationSeparator/>
      </w:r>
    </w:p>
    <w:p w14:paraId="44D714D6" w14:textId="77777777" w:rsidR="00AD4358" w:rsidRDefault="00AD4358" w:rsidP="004545D1"/>
    <w:p w14:paraId="0A47350E" w14:textId="77777777" w:rsidR="00AD4358" w:rsidRDefault="00AD4358" w:rsidP="004545D1"/>
  </w:footnote>
  <w:footnote w:type="continuationNotice" w:id="1">
    <w:p w14:paraId="482F68C1" w14:textId="77777777" w:rsidR="00A67060" w:rsidRDefault="00A670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743D" w14:textId="77777777" w:rsidR="007E36F5" w:rsidRDefault="00E70741" w:rsidP="004545D1">
    <w:pPr>
      <w:pStyle w:val="Koptekst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1E2C31" w14:textId="77777777" w:rsidR="004545D1" w:rsidRDefault="004545D1" w:rsidP="004545D1"/>
  <w:p w14:paraId="59921A15" w14:textId="77777777" w:rsidR="004545D1" w:rsidRDefault="004545D1" w:rsidP="00454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12D" w14:textId="6D569ECC" w:rsidR="00E70741" w:rsidRDefault="00E70741" w:rsidP="004545D1">
    <w:pPr>
      <w:pStyle w:val="Koptekst"/>
    </w:pPr>
  </w:p>
  <w:p w14:paraId="3B0E7AE2" w14:textId="5F874232" w:rsidR="004545D1" w:rsidRDefault="004545D1" w:rsidP="004545D1"/>
  <w:p w14:paraId="358CFA48" w14:textId="4AAB5A9B" w:rsidR="004545D1" w:rsidRDefault="004545D1" w:rsidP="004545D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F093" w14:textId="21FC3082" w:rsidR="004545D1" w:rsidRDefault="00746171" w:rsidP="004545D1">
    <w:pPr>
      <w:pStyle w:val="Koptekst"/>
    </w:pPr>
    <w:r>
      <w:rPr>
        <w:noProof/>
      </w:rPr>
      <w:drawing>
        <wp:anchor distT="0" distB="0" distL="114300" distR="114300" simplePos="0" relativeHeight="251660290" behindDoc="0" locked="0" layoutInCell="1" allowOverlap="1" wp14:anchorId="62DDBC99" wp14:editId="6576AD50">
          <wp:simplePos x="0" y="0"/>
          <wp:positionH relativeFrom="column">
            <wp:posOffset>1905</wp:posOffset>
          </wp:positionH>
          <wp:positionV relativeFrom="paragraph">
            <wp:posOffset>140970</wp:posOffset>
          </wp:positionV>
          <wp:extent cx="1744980" cy="612775"/>
          <wp:effectExtent l="0" t="0" r="7620" b="0"/>
          <wp:wrapTopAndBottom/>
          <wp:docPr id="1117286947" name="Afbeelding 9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286947" name="Afbeelding 9" descr="Afbeelding met Lettertype, Graphics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61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2201C"/>
    <w:rsid w:val="00031DA7"/>
    <w:rsid w:val="00045C79"/>
    <w:rsid w:val="00047FE9"/>
    <w:rsid w:val="000D5161"/>
    <w:rsid w:val="000F4100"/>
    <w:rsid w:val="001366BC"/>
    <w:rsid w:val="00171C5B"/>
    <w:rsid w:val="0017354F"/>
    <w:rsid w:val="00185F7F"/>
    <w:rsid w:val="001C6069"/>
    <w:rsid w:val="0021359E"/>
    <w:rsid w:val="002415CD"/>
    <w:rsid w:val="0028054E"/>
    <w:rsid w:val="002A74A2"/>
    <w:rsid w:val="002A7A6D"/>
    <w:rsid w:val="00326C36"/>
    <w:rsid w:val="00353087"/>
    <w:rsid w:val="0036156F"/>
    <w:rsid w:val="00393F69"/>
    <w:rsid w:val="00411597"/>
    <w:rsid w:val="004241E3"/>
    <w:rsid w:val="004545D1"/>
    <w:rsid w:val="004A16C2"/>
    <w:rsid w:val="004A4AA3"/>
    <w:rsid w:val="004A6EEC"/>
    <w:rsid w:val="005B1429"/>
    <w:rsid w:val="005E23EB"/>
    <w:rsid w:val="005F09C4"/>
    <w:rsid w:val="0063317E"/>
    <w:rsid w:val="0069779A"/>
    <w:rsid w:val="00704B0B"/>
    <w:rsid w:val="0071424E"/>
    <w:rsid w:val="007457DE"/>
    <w:rsid w:val="00746171"/>
    <w:rsid w:val="00785669"/>
    <w:rsid w:val="00793B01"/>
    <w:rsid w:val="007B5DF7"/>
    <w:rsid w:val="007E36F5"/>
    <w:rsid w:val="007F449B"/>
    <w:rsid w:val="00802048"/>
    <w:rsid w:val="00806D66"/>
    <w:rsid w:val="008303C6"/>
    <w:rsid w:val="00882DB3"/>
    <w:rsid w:val="008B1E31"/>
    <w:rsid w:val="008B684D"/>
    <w:rsid w:val="009C6E72"/>
    <w:rsid w:val="009E12B5"/>
    <w:rsid w:val="009F3B92"/>
    <w:rsid w:val="00A43E90"/>
    <w:rsid w:val="00A67060"/>
    <w:rsid w:val="00A759AE"/>
    <w:rsid w:val="00AA6A77"/>
    <w:rsid w:val="00AC3B7C"/>
    <w:rsid w:val="00AD1338"/>
    <w:rsid w:val="00AD4358"/>
    <w:rsid w:val="00B0594C"/>
    <w:rsid w:val="00B3726D"/>
    <w:rsid w:val="00B444D8"/>
    <w:rsid w:val="00B6107D"/>
    <w:rsid w:val="00CA5FFA"/>
    <w:rsid w:val="00CE3F18"/>
    <w:rsid w:val="00CF00B1"/>
    <w:rsid w:val="00CF1A65"/>
    <w:rsid w:val="00D02492"/>
    <w:rsid w:val="00D21C82"/>
    <w:rsid w:val="00D3025F"/>
    <w:rsid w:val="00D678FA"/>
    <w:rsid w:val="00DB03A4"/>
    <w:rsid w:val="00DB2210"/>
    <w:rsid w:val="00DB51DB"/>
    <w:rsid w:val="00DC2026"/>
    <w:rsid w:val="00DC6675"/>
    <w:rsid w:val="00E02517"/>
    <w:rsid w:val="00E45502"/>
    <w:rsid w:val="00E45738"/>
    <w:rsid w:val="00E70741"/>
    <w:rsid w:val="00E76BC5"/>
    <w:rsid w:val="00E77894"/>
    <w:rsid w:val="00EC59F0"/>
    <w:rsid w:val="00F23650"/>
    <w:rsid w:val="00F3535E"/>
    <w:rsid w:val="00F44F9F"/>
    <w:rsid w:val="00F46DAE"/>
    <w:rsid w:val="00F56C6A"/>
    <w:rsid w:val="00F56E8A"/>
    <w:rsid w:val="00F73DCE"/>
    <w:rsid w:val="00FC059B"/>
    <w:rsid w:val="2F450233"/>
    <w:rsid w:val="541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7C0C"/>
  <w15:chartTrackingRefBased/>
  <w15:docId w15:val="{2FB9CE6A-D878-433E-B12C-66D5A588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</w:pPr>
    <w:rPr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545D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9B85210B8AE4CA1C79E6E893453F1" ma:contentTypeVersion="14" ma:contentTypeDescription="Een nieuw document maken." ma:contentTypeScope="" ma:versionID="2c524d1df46280d3d1cf676c6dbffa09">
  <xsd:schema xmlns:xsd="http://www.w3.org/2001/XMLSchema" xmlns:xs="http://www.w3.org/2001/XMLSchema" xmlns:p="http://schemas.microsoft.com/office/2006/metadata/properties" xmlns:ns2="d6967ae9-e608-4ce2-b8cf-b022ca4d1e92" xmlns:ns3="9237925e-cfe5-4aba-acfc-c3e475ded168" targetNamespace="http://schemas.microsoft.com/office/2006/metadata/properties" ma:root="true" ma:fieldsID="2409388a5b126c4f82f34bd862d37464" ns2:_="" ns3:_="">
    <xsd:import namespace="d6967ae9-e608-4ce2-b8cf-b022ca4d1e92"/>
    <xsd:import namespace="9237925e-cfe5-4aba-acfc-c3e475ded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67ae9-e608-4ce2-b8cf-b022ca4d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a708cad-5c33-4bc2-bb7f-2a05af8a2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7925e-cfe5-4aba-acfc-c3e475ded1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51a4da-a0b6-48af-bc65-eb7ab4c54830}" ma:internalName="TaxCatchAll" ma:showField="CatchAllData" ma:web="9237925e-cfe5-4aba-acfc-c3e475ded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967ae9-e608-4ce2-b8cf-b022ca4d1e92">
      <Terms xmlns="http://schemas.microsoft.com/office/infopath/2007/PartnerControls"/>
    </lcf76f155ced4ddcb4097134ff3c332f>
    <TaxCatchAll xmlns="9237925e-cfe5-4aba-acfc-c3e475ded168" xsi:nil="true"/>
  </documentManagement>
</p:properties>
</file>

<file path=customXml/itemProps1.xml><?xml version="1.0" encoding="utf-8"?>
<ds:datastoreItem xmlns:ds="http://schemas.openxmlformats.org/officeDocument/2006/customXml" ds:itemID="{3FF9E61C-2AE7-46DD-90AC-1AB677957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67ae9-e608-4ce2-b8cf-b022ca4d1e92"/>
    <ds:schemaRef ds:uri="9237925e-cfe5-4aba-acfc-c3e475ded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9237925e-cfe5-4aba-acfc-c3e475ded168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d6967ae9-e608-4ce2-b8cf-b022ca4d1e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 (1)</Template>
  <TotalTime>4</TotalTime>
  <Pages>4</Pages>
  <Words>494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Hein Machielse - HIP</cp:lastModifiedBy>
  <cp:revision>22</cp:revision>
  <dcterms:created xsi:type="dcterms:W3CDTF">2024-07-23T21:10:00Z</dcterms:created>
  <dcterms:modified xsi:type="dcterms:W3CDTF">2025-03-21T12:42:00Z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0x0101006B19B85210B8AE4CA1C79E6E893453F1</vt:lpwstr>
  </property>
  <property fmtid="{D5CDD505-2E9C-101B-9397-08002B2CF9AE}" pid="3" name="MediaServiceImageTags">
    <vt:lpwstr/>
  </property>
</Properties>
</file>