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FF7C" w14:textId="77777777" w:rsidR="002E2B4B" w:rsidRDefault="002E2B4B" w:rsidP="002E2B4B">
      <w:pPr>
        <w:rPr>
          <w:lang w:val="nl-NL"/>
        </w:rPr>
      </w:pPr>
    </w:p>
    <w:p w14:paraId="7DAAF3D6" w14:textId="04C6F5BC" w:rsidR="002E2B4B" w:rsidRPr="002E2B4B" w:rsidRDefault="002E2B4B" w:rsidP="002E2B4B">
      <w:pPr>
        <w:rPr>
          <w:b/>
          <w:lang w:val="nl-NL"/>
        </w:rPr>
      </w:pPr>
      <w:r w:rsidRPr="002E2B4B">
        <w:rPr>
          <w:b/>
          <w:lang w:val="nl-NL"/>
        </w:rPr>
        <w:t>Bijlage</w:t>
      </w:r>
      <w:r w:rsidR="008D488C">
        <w:rPr>
          <w:b/>
          <w:lang w:val="nl-NL"/>
        </w:rPr>
        <w:t xml:space="preserve"> </w:t>
      </w:r>
      <w:r w:rsidR="00052E22">
        <w:rPr>
          <w:b/>
          <w:lang w:val="nl-NL"/>
        </w:rPr>
        <w:t>9</w:t>
      </w:r>
      <w:r w:rsidR="008D488C">
        <w:rPr>
          <w:b/>
          <w:lang w:val="nl-NL"/>
        </w:rPr>
        <w:t xml:space="preserve"> </w:t>
      </w:r>
      <w:r w:rsidRPr="002E2B4B">
        <w:rPr>
          <w:b/>
          <w:lang w:val="nl-NL"/>
        </w:rPr>
        <w:t xml:space="preserve">Verklaring inzake </w:t>
      </w:r>
      <w:r w:rsidR="002653C2" w:rsidRPr="002653C2">
        <w:rPr>
          <w:b/>
          <w:lang w:val="nl-NL"/>
        </w:rPr>
        <w:t>VERORDENING (EU) 2022/576</w:t>
      </w:r>
    </w:p>
    <w:p w14:paraId="268490EC" w14:textId="77777777" w:rsidR="00CC251C" w:rsidRDefault="00CC251C" w:rsidP="00CC251C">
      <w:pPr>
        <w:rPr>
          <w:lang w:val="nl-NL"/>
        </w:rPr>
      </w:pPr>
    </w:p>
    <w:p w14:paraId="7AC23158" w14:textId="5150356F" w:rsidR="00CC251C" w:rsidRDefault="00CC251C" w:rsidP="00CC251C">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14:paraId="22595700" w14:textId="77777777" w:rsidR="002E2B4B" w:rsidRDefault="002E2B4B" w:rsidP="002E2B4B">
      <w:pPr>
        <w:rPr>
          <w:lang w:val="nl-NL"/>
        </w:rPr>
      </w:pPr>
    </w:p>
    <w:p w14:paraId="586B5106" w14:textId="77777777" w:rsidR="002E2B4B" w:rsidRDefault="002E2B4B" w:rsidP="002E2B4B">
      <w:pPr>
        <w:rPr>
          <w:lang w:val="nl-NL"/>
        </w:rPr>
      </w:pPr>
    </w:p>
    <w:p w14:paraId="28102B99" w14:textId="77777777" w:rsidR="002E2B4B" w:rsidRPr="002E2B4B" w:rsidRDefault="002E2B4B" w:rsidP="002E2B4B">
      <w:pPr>
        <w:rPr>
          <w:lang w:val="nl-NL"/>
        </w:rPr>
      </w:pPr>
      <w:r w:rsidRPr="002E2B4B">
        <w:rPr>
          <w:lang w:val="nl-NL"/>
        </w:rPr>
        <w:t>Naam en adres van de onderneming:</w:t>
      </w:r>
    </w:p>
    <w:p w14:paraId="0F654CF3" w14:textId="77777777" w:rsidR="002E2B4B" w:rsidRDefault="002E2B4B" w:rsidP="002E2B4B">
      <w:pPr>
        <w:rPr>
          <w:lang w:val="nl-NL"/>
        </w:rPr>
      </w:pPr>
    </w:p>
    <w:p w14:paraId="3C45BAE1" w14:textId="77777777" w:rsidR="002E2B4B" w:rsidRDefault="002E2B4B" w:rsidP="002E2B4B">
      <w:pPr>
        <w:rPr>
          <w:lang w:val="nl-NL"/>
        </w:rPr>
      </w:pPr>
    </w:p>
    <w:p w14:paraId="5A1F10D8" w14:textId="77777777" w:rsidR="002E2B4B" w:rsidRPr="002E2B4B" w:rsidRDefault="002E2B4B" w:rsidP="002E2B4B">
      <w:pPr>
        <w:rPr>
          <w:lang w:val="nl-NL"/>
        </w:rPr>
      </w:pPr>
      <w:r w:rsidRPr="002E2B4B">
        <w:rPr>
          <w:lang w:val="nl-NL"/>
        </w:rPr>
        <w:t>………………………………………………………………………………………………………………………</w:t>
      </w:r>
    </w:p>
    <w:p w14:paraId="74D616C4" w14:textId="77777777" w:rsidR="002E2B4B" w:rsidRDefault="002E2B4B" w:rsidP="002E2B4B">
      <w:pPr>
        <w:rPr>
          <w:lang w:val="nl-NL"/>
        </w:rPr>
      </w:pPr>
    </w:p>
    <w:p w14:paraId="54345769" w14:textId="77777777" w:rsidR="002E2B4B" w:rsidRPr="002E2B4B" w:rsidRDefault="002E2B4B" w:rsidP="002E2B4B">
      <w:pPr>
        <w:rPr>
          <w:lang w:val="nl-NL"/>
        </w:rPr>
      </w:pPr>
      <w:r w:rsidRPr="002E2B4B">
        <w:rPr>
          <w:lang w:val="nl-NL"/>
        </w:rPr>
        <w:t>Inschrijvingsnummer Kamer van Koophandel (inschrijvingsnummer van het</w:t>
      </w:r>
    </w:p>
    <w:p w14:paraId="770A3ADF" w14:textId="77777777" w:rsidR="002E2B4B" w:rsidRPr="002E2B4B" w:rsidRDefault="002E2B4B" w:rsidP="002E2B4B">
      <w:pPr>
        <w:rPr>
          <w:lang w:val="nl-NL"/>
        </w:rPr>
      </w:pPr>
      <w:r w:rsidRPr="002E2B4B">
        <w:rPr>
          <w:lang w:val="nl-NL"/>
        </w:rPr>
        <w:t>handelsregister of een overeenkomstig register van het land van vestiging van de</w:t>
      </w:r>
    </w:p>
    <w:p w14:paraId="5E817425" w14:textId="77777777" w:rsidR="002E2B4B" w:rsidRPr="002E2B4B" w:rsidRDefault="002E2B4B" w:rsidP="002E2B4B">
      <w:pPr>
        <w:rPr>
          <w:lang w:val="nl-NL"/>
        </w:rPr>
      </w:pPr>
      <w:r w:rsidRPr="002E2B4B">
        <w:rPr>
          <w:lang w:val="nl-NL"/>
        </w:rPr>
        <w:t>onderneming):</w:t>
      </w:r>
    </w:p>
    <w:p w14:paraId="2751A874" w14:textId="77777777" w:rsidR="002E2B4B" w:rsidRDefault="002E2B4B" w:rsidP="002E2B4B">
      <w:pPr>
        <w:rPr>
          <w:lang w:val="nl-NL"/>
        </w:rPr>
      </w:pPr>
    </w:p>
    <w:p w14:paraId="02B82B08" w14:textId="77777777" w:rsidR="002E2B4B" w:rsidRDefault="002E2B4B" w:rsidP="002E2B4B">
      <w:pPr>
        <w:rPr>
          <w:lang w:val="nl-NL"/>
        </w:rPr>
      </w:pPr>
    </w:p>
    <w:p w14:paraId="6E5790EB" w14:textId="77777777" w:rsidR="002E2B4B" w:rsidRPr="002E2B4B" w:rsidRDefault="002E2B4B" w:rsidP="002E2B4B">
      <w:pPr>
        <w:rPr>
          <w:lang w:val="nl-NL"/>
        </w:rPr>
      </w:pPr>
      <w:r w:rsidRPr="002E2B4B">
        <w:rPr>
          <w:lang w:val="nl-NL"/>
        </w:rPr>
        <w:t>………………………………………………………………………………………………………………………</w:t>
      </w:r>
    </w:p>
    <w:p w14:paraId="305F7E5C" w14:textId="77777777" w:rsidR="002E2B4B" w:rsidRDefault="002E2B4B" w:rsidP="002E2B4B">
      <w:pPr>
        <w:rPr>
          <w:lang w:val="nl-NL"/>
        </w:rPr>
      </w:pPr>
    </w:p>
    <w:p w14:paraId="5A7F6B0F" w14:textId="77777777" w:rsidR="002E2B4B" w:rsidRPr="002E2B4B" w:rsidRDefault="002E2B4B" w:rsidP="002E2B4B">
      <w:pPr>
        <w:rPr>
          <w:lang w:val="nl-NL"/>
        </w:rPr>
      </w:pPr>
      <w:r w:rsidRPr="002E2B4B">
        <w:rPr>
          <w:lang w:val="nl-NL"/>
        </w:rPr>
        <w:t>Contactpersoon van de onderneming (naam, email, telefoon):</w:t>
      </w:r>
    </w:p>
    <w:p w14:paraId="653AFDE8" w14:textId="77777777" w:rsidR="002E2B4B" w:rsidRDefault="002E2B4B" w:rsidP="002E2B4B">
      <w:pPr>
        <w:rPr>
          <w:lang w:val="nl-NL"/>
        </w:rPr>
      </w:pPr>
    </w:p>
    <w:p w14:paraId="232B96DB" w14:textId="77777777" w:rsidR="002E2B4B" w:rsidRDefault="002E2B4B" w:rsidP="002E2B4B">
      <w:pPr>
        <w:rPr>
          <w:lang w:val="nl-NL"/>
        </w:rPr>
      </w:pPr>
    </w:p>
    <w:p w14:paraId="5A4726C6" w14:textId="77777777" w:rsidR="002E2B4B" w:rsidRPr="002E2B4B" w:rsidRDefault="002E2B4B" w:rsidP="002E2B4B">
      <w:pPr>
        <w:rPr>
          <w:lang w:val="nl-NL"/>
        </w:rPr>
      </w:pPr>
      <w:r w:rsidRPr="002E2B4B">
        <w:rPr>
          <w:lang w:val="nl-NL"/>
        </w:rPr>
        <w:t>………………………………………………………………………………………………………………………</w:t>
      </w:r>
    </w:p>
    <w:p w14:paraId="5F3F6C56"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F2C1422"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Ik verklaar in het bijzonder dat:</w:t>
      </w:r>
    </w:p>
    <w:p w14:paraId="790D1D9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B8D9A5C"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CC251C" w:rsidRDefault="00CC251C" w:rsidP="00CC251C">
      <w:pPr>
        <w:pStyle w:val="Normaalweb"/>
        <w:rPr>
          <w:rFonts w:ascii="Verdana" w:hAnsi="Verdana"/>
          <w:sz w:val="20"/>
          <w:szCs w:val="20"/>
        </w:rPr>
      </w:pPr>
      <w:r w:rsidRPr="00CC251C">
        <w:rPr>
          <w:rFonts w:ascii="Verdana" w:hAnsi="Verdana"/>
          <w:sz w:val="20"/>
          <w:szCs w:val="20"/>
        </w:rPr>
        <w:t xml:space="preserve">d) er geen onderaannemers, leveranciers of ondernemingen deelnemen wier capaciteit wordt ingeroepen door de opdrachtnemer die ik vertegenwoordig én die een aandeel </w:t>
      </w:r>
      <w:r w:rsidRPr="00CC251C">
        <w:rPr>
          <w:rFonts w:ascii="Verdana" w:hAnsi="Verdana"/>
          <w:sz w:val="20"/>
          <w:szCs w:val="20"/>
        </w:rPr>
        <w:lastRenderedPageBreak/>
        <w:t>hebben van meer dan 10% van de contractwaarde waarbij een situatie als onder a) t/m c) zich voordoet.</w:t>
      </w:r>
    </w:p>
    <w:p w14:paraId="68BAB7CF" w14:textId="371B1EE9" w:rsidR="00F93692" w:rsidRPr="00F93692" w:rsidRDefault="00F93692" w:rsidP="00AF49C8">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14:paraId="484785C9" w14:textId="77777777" w:rsidR="00F93692" w:rsidRPr="00F93692" w:rsidRDefault="00F93692" w:rsidP="00063E40">
      <w:pPr>
        <w:tabs>
          <w:tab w:val="clear" w:pos="-1440"/>
          <w:tab w:val="clear" w:pos="-720"/>
          <w:tab w:val="clear" w:pos="0"/>
        </w:tabs>
        <w:spacing w:line="260" w:lineRule="atLeast"/>
        <w:ind w:left="1146"/>
        <w:rPr>
          <w:lang w:val="nl-NL"/>
        </w:rPr>
      </w:pPr>
    </w:p>
    <w:p w14:paraId="3389DE7E" w14:textId="77777777" w:rsidR="002E2B4B" w:rsidRPr="002E2B4B" w:rsidRDefault="002E2B4B" w:rsidP="002E2B4B">
      <w:pPr>
        <w:rPr>
          <w:lang w:val="nl-NL"/>
        </w:rPr>
      </w:pPr>
      <w:r w:rsidRPr="002E2B4B">
        <w:rPr>
          <w:lang w:val="nl-NL"/>
        </w:rPr>
        <w:t>Na(a)m(en) vertegenwoordigingsbevoegde ondertekenaar(s):</w:t>
      </w:r>
    </w:p>
    <w:p w14:paraId="4B294E48" w14:textId="77777777" w:rsidR="002E2B4B" w:rsidRDefault="002E2B4B" w:rsidP="002E2B4B">
      <w:pPr>
        <w:rPr>
          <w:lang w:val="nl-NL"/>
        </w:rPr>
      </w:pPr>
    </w:p>
    <w:p w14:paraId="0AACF714" w14:textId="77777777" w:rsidR="002E2B4B" w:rsidRDefault="002E2B4B" w:rsidP="002E2B4B">
      <w:pPr>
        <w:rPr>
          <w:lang w:val="nl-NL"/>
        </w:rPr>
      </w:pPr>
    </w:p>
    <w:p w14:paraId="288F625B" w14:textId="77777777" w:rsidR="002E2B4B" w:rsidRPr="002E2B4B" w:rsidRDefault="002E2B4B" w:rsidP="002E2B4B">
      <w:pPr>
        <w:rPr>
          <w:lang w:val="nl-NL"/>
        </w:rPr>
      </w:pPr>
      <w:r w:rsidRPr="002E2B4B">
        <w:rPr>
          <w:lang w:val="nl-NL"/>
        </w:rPr>
        <w:t>………………………………………………………………………………………………………………………</w:t>
      </w:r>
    </w:p>
    <w:p w14:paraId="1FBCF75B" w14:textId="77777777" w:rsidR="002E2B4B" w:rsidRDefault="002E2B4B" w:rsidP="002E2B4B">
      <w:pPr>
        <w:rPr>
          <w:lang w:val="nl-NL"/>
        </w:rPr>
      </w:pPr>
    </w:p>
    <w:p w14:paraId="2F6A1DAD" w14:textId="77777777" w:rsidR="002E2B4B" w:rsidRPr="002E2B4B" w:rsidRDefault="002E2B4B" w:rsidP="002E2B4B">
      <w:pPr>
        <w:rPr>
          <w:lang w:val="nl-NL"/>
        </w:rPr>
      </w:pPr>
      <w:r w:rsidRPr="002E2B4B">
        <w:rPr>
          <w:lang w:val="nl-NL"/>
        </w:rPr>
        <w:t>Datum:</w:t>
      </w:r>
    </w:p>
    <w:p w14:paraId="7A687FF5" w14:textId="77777777" w:rsidR="00D771B8" w:rsidRDefault="00D771B8" w:rsidP="002E2B4B">
      <w:pPr>
        <w:rPr>
          <w:lang w:val="nl-NL"/>
        </w:rPr>
      </w:pPr>
    </w:p>
    <w:p w14:paraId="1501317E" w14:textId="7EA42691" w:rsidR="00375321" w:rsidRPr="00AE442E" w:rsidRDefault="002E2B4B" w:rsidP="002E2B4B">
      <w:pPr>
        <w:rPr>
          <w:lang w:val="nl-NL"/>
        </w:rPr>
      </w:pPr>
      <w:r w:rsidRPr="002E2B4B">
        <w:rPr>
          <w:lang w:val="nl-NL"/>
        </w:rPr>
        <w:t>Handtekening(en):</w:t>
      </w:r>
    </w:p>
    <w:sectPr w:rsidR="00375321" w:rsidRPr="00AE442E"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8817A" w14:textId="77777777" w:rsidR="00163AC4" w:rsidRDefault="00163AC4" w:rsidP="00375321">
      <w:r>
        <w:separator/>
      </w:r>
    </w:p>
  </w:endnote>
  <w:endnote w:type="continuationSeparator" w:id="0">
    <w:p w14:paraId="5762CF6C" w14:textId="77777777" w:rsidR="00163AC4" w:rsidRDefault="00163AC4"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C9A1" w14:textId="77777777" w:rsidR="00163AC4" w:rsidRDefault="00163AC4" w:rsidP="00375321">
      <w:r>
        <w:separator/>
      </w:r>
    </w:p>
  </w:footnote>
  <w:footnote w:type="continuationSeparator" w:id="0">
    <w:p w14:paraId="352ED853" w14:textId="77777777" w:rsidR="00163AC4" w:rsidRDefault="00163AC4"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627664084">
    <w:abstractNumId w:val="9"/>
  </w:num>
  <w:num w:numId="2" w16cid:durableId="544290085">
    <w:abstractNumId w:val="7"/>
  </w:num>
  <w:num w:numId="3" w16cid:durableId="1195076765">
    <w:abstractNumId w:val="6"/>
  </w:num>
  <w:num w:numId="4" w16cid:durableId="1060518315">
    <w:abstractNumId w:val="5"/>
  </w:num>
  <w:num w:numId="5" w16cid:durableId="1930851335">
    <w:abstractNumId w:val="4"/>
  </w:num>
  <w:num w:numId="6" w16cid:durableId="418134395">
    <w:abstractNumId w:val="8"/>
  </w:num>
  <w:num w:numId="7" w16cid:durableId="1651402042">
    <w:abstractNumId w:val="3"/>
  </w:num>
  <w:num w:numId="8" w16cid:durableId="1661153262">
    <w:abstractNumId w:val="2"/>
  </w:num>
  <w:num w:numId="9" w16cid:durableId="917246938">
    <w:abstractNumId w:val="1"/>
  </w:num>
  <w:num w:numId="10" w16cid:durableId="1331368302">
    <w:abstractNumId w:val="0"/>
  </w:num>
  <w:num w:numId="11" w16cid:durableId="25563596">
    <w:abstractNumId w:val="11"/>
  </w:num>
  <w:num w:numId="12" w16cid:durableId="260257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52E22"/>
    <w:rsid w:val="00063E40"/>
    <w:rsid w:val="000C5838"/>
    <w:rsid w:val="00163AC4"/>
    <w:rsid w:val="00170B91"/>
    <w:rsid w:val="0019447B"/>
    <w:rsid w:val="001A5660"/>
    <w:rsid w:val="002653C2"/>
    <w:rsid w:val="00297EB8"/>
    <w:rsid w:val="002E2B4B"/>
    <w:rsid w:val="003062C8"/>
    <w:rsid w:val="00337847"/>
    <w:rsid w:val="00343948"/>
    <w:rsid w:val="00365AA9"/>
    <w:rsid w:val="00375321"/>
    <w:rsid w:val="003F416B"/>
    <w:rsid w:val="00450F84"/>
    <w:rsid w:val="0046388F"/>
    <w:rsid w:val="00525186"/>
    <w:rsid w:val="005363C9"/>
    <w:rsid w:val="00591F29"/>
    <w:rsid w:val="005F7351"/>
    <w:rsid w:val="006152DE"/>
    <w:rsid w:val="006D3D3E"/>
    <w:rsid w:val="00871840"/>
    <w:rsid w:val="008D488C"/>
    <w:rsid w:val="009813D6"/>
    <w:rsid w:val="009C548F"/>
    <w:rsid w:val="00AD0F53"/>
    <w:rsid w:val="00AE442E"/>
    <w:rsid w:val="00AF49C8"/>
    <w:rsid w:val="00B24671"/>
    <w:rsid w:val="00BB753D"/>
    <w:rsid w:val="00BF4697"/>
    <w:rsid w:val="00BF7752"/>
    <w:rsid w:val="00C36D87"/>
    <w:rsid w:val="00CC251C"/>
    <w:rsid w:val="00D771B8"/>
    <w:rsid w:val="00DC1445"/>
    <w:rsid w:val="00EE0C4C"/>
    <w:rsid w:val="00F23009"/>
    <w:rsid w:val="00F33A81"/>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6E3F6F8F6EC943A6943EE31BFBC2C7" ma:contentTypeVersion="11" ma:contentTypeDescription="Een nieuw document maken." ma:contentTypeScope="" ma:versionID="899688e327660263295f6430ff2ad4a4">
  <xsd:schema xmlns:xsd="http://www.w3.org/2001/XMLSchema" xmlns:xs="http://www.w3.org/2001/XMLSchema" xmlns:p="http://schemas.microsoft.com/office/2006/metadata/properties" xmlns:ns2="32a198ec-bdd4-4c02-885f-b9699c422acc" targetNamespace="http://schemas.microsoft.com/office/2006/metadata/properties" ma:root="true" ma:fieldsID="c89e9da869375428794bc9638b38ed65" ns2:_="">
    <xsd:import namespace="32a198ec-bdd4-4c02-885f-b9699c422a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198ec-bdd4-4c02-885f-b9699c422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a198ec-bdd4-4c02-885f-b9699c422a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71381B36-5419-45B7-ACD8-25D0D9DF0247}">
  <ds:schemaRefs>
    <ds:schemaRef ds:uri="http://schemas.microsoft.com/sharepoint/v3/contenttype/forms"/>
  </ds:schemaRefs>
</ds:datastoreItem>
</file>

<file path=customXml/itemProps3.xml><?xml version="1.0" encoding="utf-8"?>
<ds:datastoreItem xmlns:ds="http://schemas.openxmlformats.org/officeDocument/2006/customXml" ds:itemID="{F199A885-30AC-4666-BD85-010A38B2F82C}"/>
</file>

<file path=customXml/itemProps4.xml><?xml version="1.0" encoding="utf-8"?>
<ds:datastoreItem xmlns:ds="http://schemas.openxmlformats.org/officeDocument/2006/customXml" ds:itemID="{18231F71-30FF-4956-A6D9-A9FD592D0D8B}">
  <ds:schemaRefs>
    <ds:schemaRef ds:uri="http://purl.org/dc/dcmitype/"/>
    <ds:schemaRef ds:uri="http://www.w3.org/XML/1998/namespace"/>
    <ds:schemaRef ds:uri="32a198ec-bdd4-4c02-885f-b9699c422acc"/>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A4 met logo.dotx</Template>
  <TotalTime>1</TotalTime>
  <Pages>2</Pages>
  <Words>364</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2694</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Bos-van Egmond, Petra</dc:creator>
  <cp:lastModifiedBy>Marc te Riele</cp:lastModifiedBy>
  <cp:revision>3</cp:revision>
  <dcterms:created xsi:type="dcterms:W3CDTF">2025-03-06T07:37:00Z</dcterms:created>
  <dcterms:modified xsi:type="dcterms:W3CDTF">2025-10-28T13:45:00Z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0x0101001E6E3F6F8F6EC943A6943EE31BFBC2C7</vt:lpwstr>
  </property>
  <property fmtid="{D5CDD505-2E9C-101B-9397-08002B2CF9AE}" pid="4" name="MediaServiceImageTags">
    <vt:lpwstr/>
  </property>
</Properties>
</file>