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2CC9" w14:textId="704C41DB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 xml:space="preserve">Bijlage </w:t>
      </w:r>
      <w:r w:rsidR="00911637">
        <w:rPr>
          <w:sz w:val="24"/>
          <w:szCs w:val="28"/>
        </w:rPr>
        <w:t xml:space="preserve">6 – Checklist voor aanmelding </w:t>
      </w:r>
    </w:p>
    <w:p w14:paraId="17F416CE" w14:textId="41FC6EED" w:rsidR="002477B7" w:rsidRPr="002477B7" w:rsidRDefault="002477B7" w:rsidP="002477B7">
      <w:r w:rsidRPr="00657B7D">
        <w:t>Deze bijlage is er voor de</w:t>
      </w:r>
      <w:r w:rsidR="00911637">
        <w:t xml:space="preserve"> aanmelder </w:t>
      </w:r>
      <w:r w:rsidRPr="00657B7D">
        <w:t>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="00911637">
        <w:t xml:space="preserve">aanmeldingsleidraad. 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F578C9" w:rsidRPr="00C43C2B" w14:paraId="0B9CB7B4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0A1B9303" w14:textId="77777777" w:rsidR="0057750F" w:rsidRPr="00C43C2B" w:rsidRDefault="0057750F" w:rsidP="00154845"/>
        </w:tc>
        <w:tc>
          <w:tcPr>
            <w:tcW w:w="3504" w:type="dxa"/>
          </w:tcPr>
          <w:p w14:paraId="5EE39A1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5C9ACFC0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3A20D47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1883994C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F578C9" w:rsidRPr="00C43C2B" w14:paraId="14973A1B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732D73C" w14:textId="6560F14C" w:rsidR="00205380" w:rsidRPr="00711C38" w:rsidRDefault="002660AF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477D26B" w14:textId="42A3BBD3" w:rsidR="00205380" w:rsidRPr="00C43C2B" w:rsidRDefault="00421DC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Deelnameverklaring</w:t>
            </w:r>
            <w:r w:rsidR="00201FCC">
              <w:t xml:space="preserve">, inclusief bereidheid </w:t>
            </w:r>
            <w:r w:rsidR="008D3DE3">
              <w:t>bankgarantie of waarborgsom</w:t>
            </w:r>
          </w:p>
        </w:tc>
        <w:tc>
          <w:tcPr>
            <w:tcW w:w="1962" w:type="dxa"/>
          </w:tcPr>
          <w:p w14:paraId="43D0207F" w14:textId="52592E61" w:rsidR="00205380" w:rsidRPr="00C43C2B" w:rsidRDefault="00421DC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3</w:t>
            </w:r>
          </w:p>
        </w:tc>
        <w:tc>
          <w:tcPr>
            <w:tcW w:w="1965" w:type="dxa"/>
          </w:tcPr>
          <w:p w14:paraId="227B88DF" w14:textId="1CFB3C69" w:rsidR="00205380" w:rsidRPr="00C43C2B" w:rsidRDefault="008D3DE3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783E9997" w14:textId="6603903E" w:rsidR="00205380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AF010F">
              <w:t xml:space="preserve">aanmelding </w:t>
            </w:r>
          </w:p>
        </w:tc>
      </w:tr>
      <w:tr w:rsidR="00F578C9" w:rsidRPr="00C43C2B" w14:paraId="1D3B3B10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6ADC13D" w14:textId="1B7E23C9" w:rsidR="00262D4E" w:rsidRPr="00711C38" w:rsidRDefault="0033322D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2DAF10B" w14:textId="2C1708E1" w:rsidR="00262D4E" w:rsidRPr="00C43C2B" w:rsidRDefault="0038250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 van inschrijving in het handels- of beroepsregister</w:t>
            </w:r>
          </w:p>
        </w:tc>
        <w:tc>
          <w:tcPr>
            <w:tcW w:w="1962" w:type="dxa"/>
          </w:tcPr>
          <w:p w14:paraId="445DE918" w14:textId="09E67267" w:rsidR="00262D4E" w:rsidRPr="00C43C2B" w:rsidRDefault="005B381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965" w:type="dxa"/>
          </w:tcPr>
          <w:p w14:paraId="61C41D1A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B9D510D" w14:textId="3574CE33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1C0B5D">
              <w:t>aanmelding</w:t>
            </w:r>
          </w:p>
        </w:tc>
      </w:tr>
      <w:tr w:rsidR="001C0B5D" w:rsidRPr="00C43C2B" w14:paraId="0B2E70AB" w14:textId="77777777" w:rsidTr="00154845">
        <w:sdt>
          <w:sdtPr>
            <w:rPr>
              <w:rFonts w:ascii="MS Gothic" w:eastAsia="MS Gothic" w:hAnsi="MS Gothic"/>
            </w:rPr>
            <w:id w:val="-185864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3789259" w14:textId="2F196846" w:rsidR="001C0B5D" w:rsidRDefault="0033322D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C3C0683" w14:textId="77777777" w:rsidR="00382501" w:rsidRDefault="001C0B5D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3902">
              <w:rPr>
                <w:i/>
                <w:iCs/>
                <w:color w:val="213A8F" w:themeColor="accent1"/>
              </w:rPr>
              <w:t>Indien van toepassing:</w:t>
            </w:r>
            <w:r w:rsidR="006A3902">
              <w:rPr>
                <w:i/>
                <w:iCs/>
                <w:color w:val="213A8F" w:themeColor="accent1"/>
              </w:rPr>
              <w:t xml:space="preserve">           </w:t>
            </w:r>
            <w:r w:rsidR="00382501">
              <w:t xml:space="preserve"> </w:t>
            </w:r>
          </w:p>
          <w:p w14:paraId="53933FDD" w14:textId="1B929CAB" w:rsidR="001C0B5D" w:rsidRPr="006A3902" w:rsidRDefault="0038250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13A8F" w:themeColor="accent1"/>
              </w:rPr>
            </w:pPr>
            <w:r>
              <w:t xml:space="preserve">Bewijs van inschrijving in het handels- of beroepsregister </w:t>
            </w:r>
            <w:r w:rsidR="00201FCC">
              <w:t>overige consortiumleden</w:t>
            </w:r>
            <w:r w:rsidR="00766669">
              <w:t xml:space="preserve"> </w:t>
            </w:r>
            <w:r w:rsidR="00E24787">
              <w:t xml:space="preserve"> </w:t>
            </w:r>
          </w:p>
        </w:tc>
        <w:tc>
          <w:tcPr>
            <w:tcW w:w="1962" w:type="dxa"/>
          </w:tcPr>
          <w:p w14:paraId="5305F1D4" w14:textId="58AE75E9" w:rsidR="001C0B5D" w:rsidRDefault="003A6D8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965" w:type="dxa"/>
          </w:tcPr>
          <w:p w14:paraId="261B251D" w14:textId="423A8676" w:rsidR="001C0B5D" w:rsidRDefault="002A161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A6B8DDE" w14:textId="4E868FE8" w:rsidR="001C0B5D" w:rsidRPr="00C43C2B" w:rsidRDefault="002A161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F578C9" w:rsidRPr="00C43C2B" w14:paraId="3B7C4C3F" w14:textId="77777777" w:rsidTr="00154845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DE3CE6A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772BBB5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6797EAB0" w14:textId="3FC9D98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  <w:r w:rsidR="002147D7">
              <w:t>a, bijlage 3</w:t>
            </w:r>
          </w:p>
        </w:tc>
        <w:tc>
          <w:tcPr>
            <w:tcW w:w="1965" w:type="dxa"/>
          </w:tcPr>
          <w:p w14:paraId="4A135D45" w14:textId="4BBB8580" w:rsidR="0057750F" w:rsidRPr="00C43C2B" w:rsidRDefault="008D3DE3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3EDF927" w14:textId="17A952A2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F578C9">
              <w:t xml:space="preserve">aanmelding </w:t>
            </w:r>
          </w:p>
        </w:tc>
      </w:tr>
      <w:tr w:rsidR="00086BF6" w:rsidRPr="00C43C2B" w14:paraId="407EF27F" w14:textId="77777777" w:rsidTr="00154845">
        <w:sdt>
          <w:sdtPr>
            <w:rPr>
              <w:rFonts w:ascii="MS Gothic" w:eastAsia="MS Gothic" w:hAnsi="MS Gothic"/>
            </w:rPr>
            <w:id w:val="23682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B930DDB" w14:textId="64EA8FF2" w:rsidR="00086BF6" w:rsidRDefault="00086BF6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387641A" w14:textId="667C50C0" w:rsidR="00086BF6" w:rsidRPr="00C43C2B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Beantwoording selectiecriterium</w:t>
            </w:r>
          </w:p>
        </w:tc>
        <w:tc>
          <w:tcPr>
            <w:tcW w:w="1962" w:type="dxa"/>
          </w:tcPr>
          <w:p w14:paraId="4C17EF3E" w14:textId="71D4E670" w:rsidR="00086BF6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Nee, zie vormvereisten selectiecriterium</w:t>
            </w:r>
          </w:p>
        </w:tc>
        <w:tc>
          <w:tcPr>
            <w:tcW w:w="1965" w:type="dxa"/>
          </w:tcPr>
          <w:p w14:paraId="4D420766" w14:textId="6AA48F83" w:rsidR="00086BF6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922A0C7" w14:textId="486D9AD8" w:rsidR="00086BF6" w:rsidRPr="00C43C2B" w:rsidRDefault="00086BF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</w:tbl>
    <w:p w14:paraId="7026899C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A52CA" w14:textId="77777777" w:rsidR="00523531" w:rsidRDefault="00523531" w:rsidP="00F43396">
      <w:pPr>
        <w:spacing w:line="240" w:lineRule="auto"/>
      </w:pPr>
      <w:r>
        <w:separator/>
      </w:r>
    </w:p>
    <w:p w14:paraId="5706B705" w14:textId="77777777" w:rsidR="00523531" w:rsidRDefault="00523531"/>
  </w:endnote>
  <w:endnote w:type="continuationSeparator" w:id="0">
    <w:p w14:paraId="46AE9CE2" w14:textId="77777777" w:rsidR="00523531" w:rsidRDefault="00523531" w:rsidP="00F43396">
      <w:pPr>
        <w:spacing w:line="240" w:lineRule="auto"/>
      </w:pPr>
      <w:r>
        <w:continuationSeparator/>
      </w:r>
    </w:p>
    <w:p w14:paraId="33C569DC" w14:textId="77777777" w:rsidR="00523531" w:rsidRDefault="005235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2634C894" w14:textId="33F3907B" w:rsidR="005E0AE7" w:rsidRPr="00911637" w:rsidRDefault="00CD54F1" w:rsidP="00911637">
    <w:pPr>
      <w:rPr>
        <w:sz w:val="14"/>
        <w:szCs w:val="14"/>
      </w:rPr>
    </w:pPr>
    <w:r w:rsidRPr="00911637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B1F2CD" wp14:editId="47BC854E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B5F5697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911637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52CB38" wp14:editId="514ADA91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B156A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911637" w:rsidRPr="00911637">
      <w:rPr>
        <w:sz w:val="14"/>
        <w:szCs w:val="14"/>
      </w:rPr>
      <w:t xml:space="preserve">Gemeente Raalte </w:t>
    </w:r>
  </w:p>
  <w:p w14:paraId="51FF89B1" w14:textId="141304B4" w:rsidR="00BE15F7" w:rsidRPr="005E0AE7" w:rsidRDefault="00911637" w:rsidP="005E0AE7">
    <w:pPr>
      <w:pStyle w:val="Voettekst"/>
    </w:pPr>
    <w:r w:rsidRPr="00911637">
      <w:t>Checklist aanmelding - Tender Franciscushof Zuid - Bosrijk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5888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FAFC17F" wp14:editId="549EF04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EDF5C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7527D6" wp14:editId="59863E9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35D857A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28411CD8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64FC503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D248" w14:textId="77777777" w:rsidR="00523531" w:rsidRDefault="00523531" w:rsidP="00F43396">
      <w:pPr>
        <w:spacing w:line="240" w:lineRule="auto"/>
      </w:pPr>
      <w:r>
        <w:separator/>
      </w:r>
    </w:p>
    <w:p w14:paraId="0ED00D78" w14:textId="77777777" w:rsidR="00523531" w:rsidRDefault="00523531"/>
  </w:footnote>
  <w:footnote w:type="continuationSeparator" w:id="0">
    <w:p w14:paraId="7192672A" w14:textId="77777777" w:rsidR="00523531" w:rsidRDefault="00523531" w:rsidP="00F43396">
      <w:pPr>
        <w:spacing w:line="240" w:lineRule="auto"/>
      </w:pPr>
      <w:r>
        <w:continuationSeparator/>
      </w:r>
    </w:p>
    <w:p w14:paraId="188CAEBF" w14:textId="77777777" w:rsidR="00523531" w:rsidRDefault="005235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6333" w14:textId="52AB7FCE" w:rsidR="00BE007B" w:rsidRDefault="00911637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852E066" wp14:editId="5DF7753D">
          <wp:simplePos x="0" y="0"/>
          <wp:positionH relativeFrom="column">
            <wp:posOffset>4297680</wp:posOffset>
          </wp:positionH>
          <wp:positionV relativeFrom="paragraph">
            <wp:posOffset>-313055</wp:posOffset>
          </wp:positionV>
          <wp:extent cx="1463040" cy="937735"/>
          <wp:effectExtent l="0" t="0" r="3810" b="0"/>
          <wp:wrapNone/>
          <wp:docPr id="935040178" name="Afbeelding 1" descr="Gemeente Raalte versnelt ruimtelijke ontwikkeling met nieuwe checklist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Raalte versnelt ruimtelijke ontwikkeling met nieuwe checklist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93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7E8207" w14:textId="77777777" w:rsidR="00CC2EDF" w:rsidRDefault="00CC2EDF" w:rsidP="00CC2EDF">
    <w:pPr>
      <w:pStyle w:val="Koptekst"/>
      <w:jc w:val="right"/>
    </w:pPr>
  </w:p>
  <w:p w14:paraId="404F32F7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8FE7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24.75pt;height:25.6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66"/>
    <w:rsid w:val="000118F0"/>
    <w:rsid w:val="00021B53"/>
    <w:rsid w:val="0003345A"/>
    <w:rsid w:val="00036339"/>
    <w:rsid w:val="00050390"/>
    <w:rsid w:val="0006298E"/>
    <w:rsid w:val="000806DE"/>
    <w:rsid w:val="0008153E"/>
    <w:rsid w:val="00086BF6"/>
    <w:rsid w:val="00086D70"/>
    <w:rsid w:val="000903EE"/>
    <w:rsid w:val="000973B9"/>
    <w:rsid w:val="000A3BC0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50B3"/>
    <w:rsid w:val="0015627E"/>
    <w:rsid w:val="001636C0"/>
    <w:rsid w:val="00170010"/>
    <w:rsid w:val="00183AEC"/>
    <w:rsid w:val="001A070C"/>
    <w:rsid w:val="001B3F53"/>
    <w:rsid w:val="001B4FFE"/>
    <w:rsid w:val="001C0B5D"/>
    <w:rsid w:val="001D30CC"/>
    <w:rsid w:val="001D6DFF"/>
    <w:rsid w:val="00201FCC"/>
    <w:rsid w:val="002042F8"/>
    <w:rsid w:val="00205380"/>
    <w:rsid w:val="002147D7"/>
    <w:rsid w:val="002204B4"/>
    <w:rsid w:val="00220FA5"/>
    <w:rsid w:val="002463ED"/>
    <w:rsid w:val="002477B7"/>
    <w:rsid w:val="00257281"/>
    <w:rsid w:val="00262D4E"/>
    <w:rsid w:val="002660AF"/>
    <w:rsid w:val="00283587"/>
    <w:rsid w:val="002A1614"/>
    <w:rsid w:val="002A7461"/>
    <w:rsid w:val="002B6125"/>
    <w:rsid w:val="002D78BA"/>
    <w:rsid w:val="002D78DF"/>
    <w:rsid w:val="002F45C9"/>
    <w:rsid w:val="00306492"/>
    <w:rsid w:val="003162C0"/>
    <w:rsid w:val="0033034E"/>
    <w:rsid w:val="0033322D"/>
    <w:rsid w:val="00342A91"/>
    <w:rsid w:val="00347B7C"/>
    <w:rsid w:val="00361DDA"/>
    <w:rsid w:val="003748B2"/>
    <w:rsid w:val="00382501"/>
    <w:rsid w:val="00383D36"/>
    <w:rsid w:val="003936EB"/>
    <w:rsid w:val="003A6D86"/>
    <w:rsid w:val="003B5658"/>
    <w:rsid w:val="003D4806"/>
    <w:rsid w:val="003E0FB6"/>
    <w:rsid w:val="00400F5C"/>
    <w:rsid w:val="00420FB0"/>
    <w:rsid w:val="00421DCA"/>
    <w:rsid w:val="004558EC"/>
    <w:rsid w:val="00473B9B"/>
    <w:rsid w:val="00480CB8"/>
    <w:rsid w:val="004869A0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51B5"/>
    <w:rsid w:val="004F6121"/>
    <w:rsid w:val="00501B0F"/>
    <w:rsid w:val="005069C2"/>
    <w:rsid w:val="00513B0E"/>
    <w:rsid w:val="005169ED"/>
    <w:rsid w:val="00523531"/>
    <w:rsid w:val="00547B08"/>
    <w:rsid w:val="00551DF0"/>
    <w:rsid w:val="0057750F"/>
    <w:rsid w:val="00582707"/>
    <w:rsid w:val="005B381A"/>
    <w:rsid w:val="005D3168"/>
    <w:rsid w:val="005E0AE7"/>
    <w:rsid w:val="00604366"/>
    <w:rsid w:val="00606236"/>
    <w:rsid w:val="00611663"/>
    <w:rsid w:val="00623CC3"/>
    <w:rsid w:val="00653EB4"/>
    <w:rsid w:val="00657B7D"/>
    <w:rsid w:val="00692CF3"/>
    <w:rsid w:val="006A3902"/>
    <w:rsid w:val="006B4D69"/>
    <w:rsid w:val="006C40D0"/>
    <w:rsid w:val="006E10A7"/>
    <w:rsid w:val="006E79C5"/>
    <w:rsid w:val="006F4B6F"/>
    <w:rsid w:val="007040CA"/>
    <w:rsid w:val="00711C38"/>
    <w:rsid w:val="00713A05"/>
    <w:rsid w:val="00747153"/>
    <w:rsid w:val="007570FB"/>
    <w:rsid w:val="00766669"/>
    <w:rsid w:val="00770E2F"/>
    <w:rsid w:val="00781E80"/>
    <w:rsid w:val="0078250F"/>
    <w:rsid w:val="007C6852"/>
    <w:rsid w:val="007D03F4"/>
    <w:rsid w:val="007F3EDF"/>
    <w:rsid w:val="008128E5"/>
    <w:rsid w:val="00837DF6"/>
    <w:rsid w:val="0084081B"/>
    <w:rsid w:val="00847B53"/>
    <w:rsid w:val="008553A8"/>
    <w:rsid w:val="0086276B"/>
    <w:rsid w:val="008956A9"/>
    <w:rsid w:val="008A353C"/>
    <w:rsid w:val="008B3520"/>
    <w:rsid w:val="008D3DE3"/>
    <w:rsid w:val="008D791A"/>
    <w:rsid w:val="008E0AE2"/>
    <w:rsid w:val="00911637"/>
    <w:rsid w:val="00962FF4"/>
    <w:rsid w:val="00975EFB"/>
    <w:rsid w:val="0098328E"/>
    <w:rsid w:val="009837F3"/>
    <w:rsid w:val="00990B9C"/>
    <w:rsid w:val="0099305F"/>
    <w:rsid w:val="009A25D1"/>
    <w:rsid w:val="009B536F"/>
    <w:rsid w:val="009C1EA2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C5FE6"/>
    <w:rsid w:val="00AE0D92"/>
    <w:rsid w:val="00AF010F"/>
    <w:rsid w:val="00B11926"/>
    <w:rsid w:val="00B701C2"/>
    <w:rsid w:val="00BA0B54"/>
    <w:rsid w:val="00BB03E5"/>
    <w:rsid w:val="00BC57FA"/>
    <w:rsid w:val="00BE007B"/>
    <w:rsid w:val="00BE0CF1"/>
    <w:rsid w:val="00BE15F7"/>
    <w:rsid w:val="00BE231D"/>
    <w:rsid w:val="00BE5E6A"/>
    <w:rsid w:val="00C3283F"/>
    <w:rsid w:val="00C43C2B"/>
    <w:rsid w:val="00C641FF"/>
    <w:rsid w:val="00C6560A"/>
    <w:rsid w:val="00C90DFA"/>
    <w:rsid w:val="00CB22E9"/>
    <w:rsid w:val="00CB2373"/>
    <w:rsid w:val="00CB7B0B"/>
    <w:rsid w:val="00CC2EDF"/>
    <w:rsid w:val="00CC4F87"/>
    <w:rsid w:val="00CD54F1"/>
    <w:rsid w:val="00CF318D"/>
    <w:rsid w:val="00D34A8C"/>
    <w:rsid w:val="00D63554"/>
    <w:rsid w:val="00D65927"/>
    <w:rsid w:val="00DE042D"/>
    <w:rsid w:val="00E010FD"/>
    <w:rsid w:val="00E2279A"/>
    <w:rsid w:val="00E24787"/>
    <w:rsid w:val="00E42998"/>
    <w:rsid w:val="00E54A3D"/>
    <w:rsid w:val="00E624D8"/>
    <w:rsid w:val="00E634F1"/>
    <w:rsid w:val="00E71CB1"/>
    <w:rsid w:val="00E72D32"/>
    <w:rsid w:val="00E73C15"/>
    <w:rsid w:val="00E919FC"/>
    <w:rsid w:val="00E95CB5"/>
    <w:rsid w:val="00EA4C23"/>
    <w:rsid w:val="00EB40F0"/>
    <w:rsid w:val="00EC4FC3"/>
    <w:rsid w:val="00EC6295"/>
    <w:rsid w:val="00F210D1"/>
    <w:rsid w:val="00F225F3"/>
    <w:rsid w:val="00F42D00"/>
    <w:rsid w:val="00F43396"/>
    <w:rsid w:val="00F43A4B"/>
    <w:rsid w:val="00F51CF5"/>
    <w:rsid w:val="00F578C9"/>
    <w:rsid w:val="00F62054"/>
    <w:rsid w:val="00F71266"/>
    <w:rsid w:val="00FA1FC4"/>
    <w:rsid w:val="00FE611B"/>
    <w:rsid w:val="00F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67D70A58"/>
  <w15:chartTrackingRefBased/>
  <w15:docId w15:val="{ED5A8F51-086F-4EAC-8846-02CEB2E6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11637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69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1637"/>
    <w:rPr>
      <w:rFonts w:asciiTheme="majorHAnsi" w:eastAsiaTheme="majorEastAsia" w:hAnsiTheme="majorHAnsi" w:cstheme="majorBidi"/>
      <w:color w:val="0069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119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92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92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9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9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TP/04%20Bijlagen/Template%20-%20Bijlage%20checklist%20inschrijving%20of%20aanmelding.dotx?OR=81dd2b71-fb82-4b33-ac71-fed46bf0f87a&amp;CID=032fdba1-c073-e000-6c4e-8dc9dabba6fe&amp;C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C4EA23626874181E5324970630E6A" ma:contentTypeVersion="4" ma:contentTypeDescription="Een nieuw document maken." ma:contentTypeScope="" ma:versionID="abda9a80a0a8bd7948302f8c3ab6733b">
  <xsd:schema xmlns:xsd="http://www.w3.org/2001/XMLSchema" xmlns:xs="http://www.w3.org/2001/XMLSchema" xmlns:p="http://schemas.microsoft.com/office/2006/metadata/properties" xmlns:ns2="86aebf71-b9b4-412b-9e20-5491a71cc086" targetNamespace="http://schemas.microsoft.com/office/2006/metadata/properties" ma:root="true" ma:fieldsID="3ba675ace7895a44e9ec21b6a8f5d9d6" ns2:_="">
    <xsd:import namespace="86aebf71-b9b4-412b-9e20-5491a71cc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ebf71-b9b4-412b-9e20-5491a71cc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C349D-BE93-4706-B632-1E11BB236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ebf71-b9b4-412b-9e20-5491a71cc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6aebf71-b9b4-412b-9e20-5491a71cc08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Template%20-%20Bijlage%20checklist%20inschrijving%20of%20aanmelding.dotx?OR=81dd2b71-fb82-4b33-ac71-fed46bf0f87a&amp;CID=032fdba1-c073-e000-6c4e-8dc9dabba6fe&amp;C</Template>
  <TotalTime>3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te Walvaart</dc:creator>
  <cp:keywords/>
  <dc:description/>
  <cp:lastModifiedBy>Judith Scherpenisse</cp:lastModifiedBy>
  <cp:revision>45</cp:revision>
  <cp:lastPrinted>2019-10-11T13:40:00Z</cp:lastPrinted>
  <dcterms:created xsi:type="dcterms:W3CDTF">2025-11-20T10:15:00Z</dcterms:created>
  <dcterms:modified xsi:type="dcterms:W3CDTF">2025-12-04T09:05:00Z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0x010100EC1C4EA23626874181E5324970630E6A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