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0E51A38B" w:rsidR="0011628C" w:rsidRDefault="00386CD8" w:rsidP="00C927BB">
            <w:r w:rsidRPr="00386CD8">
              <w:t>ROK onderhoud wegmarkeringen 2026-2030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3D9A2738" w:rsidR="008E4E7D" w:rsidRDefault="00005E6A" w:rsidP="00C927BB">
            <w:r w:rsidRPr="00014126">
              <w:rPr>
                <w:rFonts w:ascii="Calibri" w:hAnsi="Calibri" w:cs="Calibri"/>
                <w:sz w:val="22"/>
                <w:szCs w:val="22"/>
              </w:rPr>
              <w:t>4517929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57F7BEFC" w:rsidR="0011628C" w:rsidRDefault="00E46672" w:rsidP="00C927BB">
            <w:r w:rsidRPr="00E46672">
              <w:t>17 december</w:t>
            </w:r>
            <w:r w:rsidR="00386CD8" w:rsidRPr="00E46672">
              <w:t xml:space="preserve"> 2025</w:t>
            </w:r>
          </w:p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9381" w:type="dxa"/>
        <w:tblLayout w:type="fixed"/>
        <w:tblLook w:val="04A0" w:firstRow="1" w:lastRow="0" w:firstColumn="1" w:lastColumn="0" w:noHBand="0" w:noVBand="1"/>
      </w:tblPr>
      <w:tblGrid>
        <w:gridCol w:w="1422"/>
        <w:gridCol w:w="1975"/>
        <w:gridCol w:w="2410"/>
        <w:gridCol w:w="709"/>
        <w:gridCol w:w="1701"/>
        <w:gridCol w:w="11164"/>
      </w:tblGrid>
      <w:tr w:rsidR="00300BBD" w:rsidRPr="003735E0" w14:paraId="5AE5B13D" w14:textId="77777777" w:rsidTr="00693C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22" w:type="dxa"/>
            <w:shd w:val="clear" w:color="auto" w:fill="AEC9FF" w:themeFill="accent2" w:themeFillTint="33"/>
          </w:tcPr>
          <w:p w14:paraId="5FD6D5B4" w14:textId="3226F404" w:rsidR="00300BBD" w:rsidRPr="00177E33" w:rsidRDefault="00300BBD" w:rsidP="00A511F8">
            <w:pPr>
              <w:rPr>
                <w:b/>
                <w:bCs/>
                <w:color w:val="002469" w:themeColor="accent2"/>
                <w:sz w:val="20"/>
              </w:rPr>
            </w:pPr>
            <w:proofErr w:type="spellStart"/>
            <w:r w:rsidRPr="3C355AD5">
              <w:rPr>
                <w:b/>
                <w:bCs/>
                <w:color w:val="002469" w:themeColor="accent2"/>
                <w:sz w:val="20"/>
              </w:rPr>
              <w:t>Vraagnr</w:t>
            </w:r>
            <w:proofErr w:type="spellEnd"/>
            <w:r w:rsidR="00693C02">
              <w:rPr>
                <w:b/>
                <w:bCs/>
                <w:color w:val="002469" w:themeColor="accent2"/>
                <w:sz w:val="20"/>
              </w:rPr>
              <w:t>:</w:t>
            </w:r>
          </w:p>
        </w:tc>
        <w:tc>
          <w:tcPr>
            <w:tcW w:w="1975" w:type="dxa"/>
            <w:shd w:val="clear" w:color="auto" w:fill="AEC9FF" w:themeFill="accent2" w:themeFillTint="33"/>
          </w:tcPr>
          <w:p w14:paraId="4FD13EA5" w14:textId="541B3DC0" w:rsidR="00300BBD" w:rsidRPr="00177E33" w:rsidRDefault="00300BBD" w:rsidP="00A511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410" w:type="dxa"/>
            <w:shd w:val="clear" w:color="auto" w:fill="AEC9FF" w:themeFill="accent2" w:themeFillTint="33"/>
          </w:tcPr>
          <w:p w14:paraId="4F58A343" w14:textId="13657F46" w:rsidR="00300BBD" w:rsidRDefault="00693C02" w:rsidP="00A511F8">
            <w:pPr>
              <w:rPr>
                <w:b/>
                <w:bCs/>
                <w:color w:val="002469" w:themeColor="accent2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Hoofdstuk/</w:t>
            </w:r>
            <w:r w:rsidR="00300BBD" w:rsidRPr="00177E33">
              <w:rPr>
                <w:b/>
                <w:bCs/>
                <w:color w:val="002469" w:themeColor="accent2"/>
                <w:sz w:val="20"/>
              </w:rPr>
              <w:t xml:space="preserve"> Paragraaf</w:t>
            </w:r>
          </w:p>
        </w:tc>
        <w:tc>
          <w:tcPr>
            <w:tcW w:w="709" w:type="dxa"/>
            <w:shd w:val="clear" w:color="auto" w:fill="AEC9FF" w:themeFill="accent2" w:themeFillTint="33"/>
          </w:tcPr>
          <w:p w14:paraId="40026A51" w14:textId="46C82E7C" w:rsidR="00300BBD" w:rsidRPr="00693C02" w:rsidRDefault="00FD6237" w:rsidP="00A511F8">
            <w:pPr>
              <w:rPr>
                <w:b/>
                <w:bCs/>
                <w:color w:val="002469" w:themeColor="accent2"/>
                <w:sz w:val="20"/>
              </w:rPr>
            </w:pPr>
            <w:r w:rsidRPr="00693C02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1701" w:type="dxa"/>
            <w:shd w:val="clear" w:color="auto" w:fill="AEC9FF" w:themeFill="accent2" w:themeFillTint="33"/>
          </w:tcPr>
          <w:p w14:paraId="7121E4EF" w14:textId="1E5F1056" w:rsidR="00300BBD" w:rsidRPr="00177E33" w:rsidRDefault="00300BBD" w:rsidP="00A511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Onderneming</w:t>
            </w:r>
          </w:p>
        </w:tc>
        <w:tc>
          <w:tcPr>
            <w:tcW w:w="11164" w:type="dxa"/>
            <w:shd w:val="clear" w:color="auto" w:fill="AEC9FF" w:themeFill="accent2" w:themeFillTint="33"/>
          </w:tcPr>
          <w:p w14:paraId="3C58A03B" w14:textId="2CDF34BC" w:rsidR="00300BBD" w:rsidRPr="00177E33" w:rsidRDefault="00300BBD" w:rsidP="00A511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300BBD" w14:paraId="4DF926B4" w14:textId="77777777" w:rsidTr="00693C02">
        <w:tc>
          <w:tcPr>
            <w:tcW w:w="1422" w:type="dxa"/>
          </w:tcPr>
          <w:p w14:paraId="15D242CC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3E593F5C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3C580E29" w14:textId="77777777" w:rsidR="00300BBD" w:rsidRPr="00A06FF8" w:rsidRDefault="00300BBD" w:rsidP="00A511F8"/>
        </w:tc>
        <w:tc>
          <w:tcPr>
            <w:tcW w:w="709" w:type="dxa"/>
          </w:tcPr>
          <w:p w14:paraId="0AC694A2" w14:textId="77777777" w:rsidR="00300BBD" w:rsidRPr="00A06FF8" w:rsidRDefault="00300BBD" w:rsidP="00A511F8"/>
        </w:tc>
        <w:tc>
          <w:tcPr>
            <w:tcW w:w="1701" w:type="dxa"/>
          </w:tcPr>
          <w:p w14:paraId="2E55B8ED" w14:textId="5E7006ED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29A41784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3FCCFF43" w14:textId="77777777" w:rsidTr="00693C02">
        <w:tc>
          <w:tcPr>
            <w:tcW w:w="1422" w:type="dxa"/>
          </w:tcPr>
          <w:p w14:paraId="78869558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5E1C434F" w14:textId="184BE9F1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54BDC26C" w14:textId="77777777" w:rsidR="00300BBD" w:rsidRPr="00A06FF8" w:rsidRDefault="00300BBD" w:rsidP="00A511F8"/>
        </w:tc>
        <w:tc>
          <w:tcPr>
            <w:tcW w:w="709" w:type="dxa"/>
          </w:tcPr>
          <w:p w14:paraId="459E9462" w14:textId="77777777" w:rsidR="00300BBD" w:rsidRPr="00A06FF8" w:rsidRDefault="00300BBD" w:rsidP="00A511F8"/>
        </w:tc>
        <w:tc>
          <w:tcPr>
            <w:tcW w:w="1701" w:type="dxa"/>
          </w:tcPr>
          <w:p w14:paraId="3DD00FE1" w14:textId="3EC5CEE2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71FE0480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4702381E" w14:textId="77777777" w:rsidTr="00693C02">
        <w:tc>
          <w:tcPr>
            <w:tcW w:w="1422" w:type="dxa"/>
          </w:tcPr>
          <w:p w14:paraId="32FB8C69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77466970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0660774A" w14:textId="77777777" w:rsidR="00300BBD" w:rsidRPr="00A06FF8" w:rsidRDefault="00300BBD" w:rsidP="00A511F8"/>
        </w:tc>
        <w:tc>
          <w:tcPr>
            <w:tcW w:w="709" w:type="dxa"/>
          </w:tcPr>
          <w:p w14:paraId="4A8D610E" w14:textId="77777777" w:rsidR="00300BBD" w:rsidRPr="00A06FF8" w:rsidRDefault="00300BBD" w:rsidP="00A511F8"/>
        </w:tc>
        <w:tc>
          <w:tcPr>
            <w:tcW w:w="1701" w:type="dxa"/>
          </w:tcPr>
          <w:p w14:paraId="7E529E67" w14:textId="76703AD1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4293D95E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10D4330F" w14:textId="77777777" w:rsidTr="00693C02">
        <w:tc>
          <w:tcPr>
            <w:tcW w:w="1422" w:type="dxa"/>
          </w:tcPr>
          <w:p w14:paraId="14BCDC4B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2C5BE7BD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1C721134" w14:textId="77777777" w:rsidR="00300BBD" w:rsidRPr="00A06FF8" w:rsidRDefault="00300BBD" w:rsidP="00A511F8"/>
        </w:tc>
        <w:tc>
          <w:tcPr>
            <w:tcW w:w="709" w:type="dxa"/>
          </w:tcPr>
          <w:p w14:paraId="048276FF" w14:textId="77777777" w:rsidR="00300BBD" w:rsidRPr="00A06FF8" w:rsidRDefault="00300BBD" w:rsidP="00A511F8"/>
        </w:tc>
        <w:tc>
          <w:tcPr>
            <w:tcW w:w="1701" w:type="dxa"/>
          </w:tcPr>
          <w:p w14:paraId="14EE9F34" w14:textId="29B0F3B7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215E432B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3E94EAA8" w14:textId="77777777" w:rsidTr="00693C02">
        <w:tc>
          <w:tcPr>
            <w:tcW w:w="1422" w:type="dxa"/>
          </w:tcPr>
          <w:p w14:paraId="4D437E22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314AC2AF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01724953" w14:textId="77777777" w:rsidR="00300BBD" w:rsidRPr="00A06FF8" w:rsidRDefault="00300BBD" w:rsidP="00A511F8"/>
        </w:tc>
        <w:tc>
          <w:tcPr>
            <w:tcW w:w="709" w:type="dxa"/>
          </w:tcPr>
          <w:p w14:paraId="21CAF8D6" w14:textId="77777777" w:rsidR="00300BBD" w:rsidRPr="00A06FF8" w:rsidRDefault="00300BBD" w:rsidP="00A511F8"/>
        </w:tc>
        <w:tc>
          <w:tcPr>
            <w:tcW w:w="1701" w:type="dxa"/>
          </w:tcPr>
          <w:p w14:paraId="16A7F8F3" w14:textId="66E2B1C6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45062D5C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2DFC8F01" w14:textId="77777777" w:rsidTr="00693C02">
        <w:tc>
          <w:tcPr>
            <w:tcW w:w="1422" w:type="dxa"/>
          </w:tcPr>
          <w:p w14:paraId="68E561AB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42E0DC0D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62BA0D58" w14:textId="77777777" w:rsidR="00300BBD" w:rsidRPr="00A06FF8" w:rsidRDefault="00300BBD" w:rsidP="00A511F8"/>
        </w:tc>
        <w:tc>
          <w:tcPr>
            <w:tcW w:w="709" w:type="dxa"/>
          </w:tcPr>
          <w:p w14:paraId="2C031AFA" w14:textId="77777777" w:rsidR="00300BBD" w:rsidRPr="00A06FF8" w:rsidRDefault="00300BBD" w:rsidP="00A511F8"/>
        </w:tc>
        <w:tc>
          <w:tcPr>
            <w:tcW w:w="1701" w:type="dxa"/>
          </w:tcPr>
          <w:p w14:paraId="27430F36" w14:textId="739B6874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52AB456F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7BCC38EF" w14:textId="77777777" w:rsidTr="00693C02">
        <w:tc>
          <w:tcPr>
            <w:tcW w:w="1422" w:type="dxa"/>
          </w:tcPr>
          <w:p w14:paraId="11FF4C12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0A160132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06B712D0" w14:textId="77777777" w:rsidR="00300BBD" w:rsidRPr="00A06FF8" w:rsidRDefault="00300BBD" w:rsidP="00A511F8"/>
        </w:tc>
        <w:tc>
          <w:tcPr>
            <w:tcW w:w="709" w:type="dxa"/>
          </w:tcPr>
          <w:p w14:paraId="71AEB94E" w14:textId="77777777" w:rsidR="00300BBD" w:rsidRPr="00A06FF8" w:rsidRDefault="00300BBD" w:rsidP="00A511F8"/>
        </w:tc>
        <w:tc>
          <w:tcPr>
            <w:tcW w:w="1701" w:type="dxa"/>
          </w:tcPr>
          <w:p w14:paraId="6F32F372" w14:textId="708677CC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10B24EE8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458669F9" w14:textId="77777777" w:rsidTr="00693C02">
        <w:tc>
          <w:tcPr>
            <w:tcW w:w="1422" w:type="dxa"/>
          </w:tcPr>
          <w:p w14:paraId="532C540D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66A167CA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4EA17864" w14:textId="77777777" w:rsidR="00300BBD" w:rsidRPr="00A06FF8" w:rsidRDefault="00300BBD" w:rsidP="00A511F8"/>
        </w:tc>
        <w:tc>
          <w:tcPr>
            <w:tcW w:w="709" w:type="dxa"/>
          </w:tcPr>
          <w:p w14:paraId="1B2AE762" w14:textId="77777777" w:rsidR="00300BBD" w:rsidRPr="00A06FF8" w:rsidRDefault="00300BBD" w:rsidP="00A511F8"/>
        </w:tc>
        <w:tc>
          <w:tcPr>
            <w:tcW w:w="1701" w:type="dxa"/>
          </w:tcPr>
          <w:p w14:paraId="035D6D46" w14:textId="2758F7E6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3235D0CD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111217E5" w14:textId="77777777" w:rsidTr="00693C02">
        <w:tc>
          <w:tcPr>
            <w:tcW w:w="1422" w:type="dxa"/>
          </w:tcPr>
          <w:p w14:paraId="2745A2C0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35815A7F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19908762" w14:textId="77777777" w:rsidR="00300BBD" w:rsidRPr="00A06FF8" w:rsidRDefault="00300BBD" w:rsidP="00A511F8"/>
        </w:tc>
        <w:tc>
          <w:tcPr>
            <w:tcW w:w="709" w:type="dxa"/>
          </w:tcPr>
          <w:p w14:paraId="0D3677E0" w14:textId="77777777" w:rsidR="00300BBD" w:rsidRPr="00A06FF8" w:rsidRDefault="00300BBD" w:rsidP="00A511F8"/>
        </w:tc>
        <w:tc>
          <w:tcPr>
            <w:tcW w:w="1701" w:type="dxa"/>
          </w:tcPr>
          <w:p w14:paraId="7B718F66" w14:textId="15AF9D69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4E9731D7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0F4F65B8" w14:textId="77777777" w:rsidTr="00693C02">
        <w:tc>
          <w:tcPr>
            <w:tcW w:w="1422" w:type="dxa"/>
          </w:tcPr>
          <w:p w14:paraId="3295D2E4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38C831C6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7BDAFD28" w14:textId="77777777" w:rsidR="00300BBD" w:rsidRPr="00A06FF8" w:rsidRDefault="00300BBD" w:rsidP="00A511F8"/>
        </w:tc>
        <w:tc>
          <w:tcPr>
            <w:tcW w:w="709" w:type="dxa"/>
          </w:tcPr>
          <w:p w14:paraId="5D6F37B0" w14:textId="77777777" w:rsidR="00300BBD" w:rsidRPr="00A06FF8" w:rsidRDefault="00300BBD" w:rsidP="00A511F8"/>
        </w:tc>
        <w:tc>
          <w:tcPr>
            <w:tcW w:w="1701" w:type="dxa"/>
          </w:tcPr>
          <w:p w14:paraId="6FABC849" w14:textId="648BACC0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2C2F7F79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0D5F077E" w14:textId="77777777" w:rsidTr="00693C02">
        <w:tc>
          <w:tcPr>
            <w:tcW w:w="1422" w:type="dxa"/>
          </w:tcPr>
          <w:p w14:paraId="327AF8FA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32AE4DD6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720A4EA1" w14:textId="77777777" w:rsidR="00300BBD" w:rsidRPr="00A06FF8" w:rsidRDefault="00300BBD" w:rsidP="00A511F8"/>
        </w:tc>
        <w:tc>
          <w:tcPr>
            <w:tcW w:w="709" w:type="dxa"/>
          </w:tcPr>
          <w:p w14:paraId="381F1159" w14:textId="77777777" w:rsidR="00300BBD" w:rsidRPr="00A06FF8" w:rsidRDefault="00300BBD" w:rsidP="00A511F8"/>
        </w:tc>
        <w:tc>
          <w:tcPr>
            <w:tcW w:w="1701" w:type="dxa"/>
          </w:tcPr>
          <w:p w14:paraId="5CBB9151" w14:textId="1D253997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22C2B881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42DAA1D9" w14:textId="77777777" w:rsidTr="00693C02">
        <w:tc>
          <w:tcPr>
            <w:tcW w:w="1422" w:type="dxa"/>
          </w:tcPr>
          <w:p w14:paraId="2BBF6D8E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69DAA5AB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38569CB1" w14:textId="77777777" w:rsidR="00300BBD" w:rsidRPr="00A06FF8" w:rsidRDefault="00300BBD" w:rsidP="00A511F8"/>
        </w:tc>
        <w:tc>
          <w:tcPr>
            <w:tcW w:w="709" w:type="dxa"/>
          </w:tcPr>
          <w:p w14:paraId="00C62494" w14:textId="77777777" w:rsidR="00300BBD" w:rsidRPr="00A06FF8" w:rsidRDefault="00300BBD" w:rsidP="00A511F8"/>
        </w:tc>
        <w:tc>
          <w:tcPr>
            <w:tcW w:w="1701" w:type="dxa"/>
          </w:tcPr>
          <w:p w14:paraId="7B5C3F8F" w14:textId="3C0757F5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1CFF537A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570E4CF5" w14:textId="77777777" w:rsidTr="00693C02">
        <w:tc>
          <w:tcPr>
            <w:tcW w:w="1422" w:type="dxa"/>
          </w:tcPr>
          <w:p w14:paraId="471F63B0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1A4043E3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4B33BEA5" w14:textId="77777777" w:rsidR="00300BBD" w:rsidRPr="00A06FF8" w:rsidRDefault="00300BBD" w:rsidP="00A511F8"/>
        </w:tc>
        <w:tc>
          <w:tcPr>
            <w:tcW w:w="709" w:type="dxa"/>
          </w:tcPr>
          <w:p w14:paraId="23883377" w14:textId="77777777" w:rsidR="00300BBD" w:rsidRPr="00A06FF8" w:rsidRDefault="00300BBD" w:rsidP="00A511F8"/>
        </w:tc>
        <w:tc>
          <w:tcPr>
            <w:tcW w:w="1701" w:type="dxa"/>
          </w:tcPr>
          <w:p w14:paraId="50928B31" w14:textId="2F6A7E9E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20F2B955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2C51A714" w14:textId="77777777" w:rsidTr="00693C02">
        <w:tc>
          <w:tcPr>
            <w:tcW w:w="1422" w:type="dxa"/>
          </w:tcPr>
          <w:p w14:paraId="01FA7AFB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014CB2D9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4F73CBE1" w14:textId="77777777" w:rsidR="00300BBD" w:rsidRPr="00A06FF8" w:rsidRDefault="00300BBD" w:rsidP="00A511F8"/>
        </w:tc>
        <w:tc>
          <w:tcPr>
            <w:tcW w:w="709" w:type="dxa"/>
          </w:tcPr>
          <w:p w14:paraId="0FAD8191" w14:textId="77777777" w:rsidR="00300BBD" w:rsidRPr="00A06FF8" w:rsidRDefault="00300BBD" w:rsidP="00A511F8"/>
        </w:tc>
        <w:tc>
          <w:tcPr>
            <w:tcW w:w="1701" w:type="dxa"/>
          </w:tcPr>
          <w:p w14:paraId="04E15B9B" w14:textId="1AE9A00B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5483F0DF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4EC407C8" w14:textId="77777777" w:rsidTr="00693C02">
        <w:tc>
          <w:tcPr>
            <w:tcW w:w="1422" w:type="dxa"/>
          </w:tcPr>
          <w:p w14:paraId="02F61D36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36CB603B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0F751F1F" w14:textId="77777777" w:rsidR="00300BBD" w:rsidRPr="00A06FF8" w:rsidRDefault="00300BBD" w:rsidP="00A511F8"/>
        </w:tc>
        <w:tc>
          <w:tcPr>
            <w:tcW w:w="709" w:type="dxa"/>
          </w:tcPr>
          <w:p w14:paraId="484F0556" w14:textId="77777777" w:rsidR="00300BBD" w:rsidRPr="00A06FF8" w:rsidRDefault="00300BBD" w:rsidP="00A511F8"/>
        </w:tc>
        <w:tc>
          <w:tcPr>
            <w:tcW w:w="1701" w:type="dxa"/>
          </w:tcPr>
          <w:p w14:paraId="4B5DD937" w14:textId="5A63F8DC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6A62E493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2305071A" w14:textId="77777777" w:rsidTr="00693C02">
        <w:tc>
          <w:tcPr>
            <w:tcW w:w="1422" w:type="dxa"/>
          </w:tcPr>
          <w:p w14:paraId="687FE4DC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0D7BB4AD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3ACED93E" w14:textId="77777777" w:rsidR="00300BBD" w:rsidRPr="00A06FF8" w:rsidRDefault="00300BBD" w:rsidP="00A511F8"/>
        </w:tc>
        <w:tc>
          <w:tcPr>
            <w:tcW w:w="709" w:type="dxa"/>
          </w:tcPr>
          <w:p w14:paraId="51E433B0" w14:textId="77777777" w:rsidR="00300BBD" w:rsidRPr="00A06FF8" w:rsidRDefault="00300BBD" w:rsidP="00A511F8"/>
        </w:tc>
        <w:tc>
          <w:tcPr>
            <w:tcW w:w="1701" w:type="dxa"/>
          </w:tcPr>
          <w:p w14:paraId="072328C3" w14:textId="73C46F06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6ADF8253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73D40AEC" w14:textId="77777777" w:rsidTr="00693C02">
        <w:tc>
          <w:tcPr>
            <w:tcW w:w="1422" w:type="dxa"/>
          </w:tcPr>
          <w:p w14:paraId="1A3569D3" w14:textId="77777777" w:rsidR="00300BBD" w:rsidRPr="00177E33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0E29964D" w14:textId="77777777" w:rsidR="00300BBD" w:rsidRPr="00177E33" w:rsidRDefault="00300BBD" w:rsidP="00A511F8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375DC0C3" w14:textId="77777777" w:rsidR="00300BBD" w:rsidRPr="00A06FF8" w:rsidRDefault="00300BBD" w:rsidP="00A511F8"/>
        </w:tc>
        <w:tc>
          <w:tcPr>
            <w:tcW w:w="709" w:type="dxa"/>
          </w:tcPr>
          <w:p w14:paraId="6789F5DD" w14:textId="77777777" w:rsidR="00300BBD" w:rsidRPr="00A06FF8" w:rsidRDefault="00300BBD" w:rsidP="00A511F8"/>
        </w:tc>
        <w:tc>
          <w:tcPr>
            <w:tcW w:w="1701" w:type="dxa"/>
          </w:tcPr>
          <w:p w14:paraId="1A43ABAC" w14:textId="13DB84FF" w:rsidR="00300BBD" w:rsidRPr="00A06FF8" w:rsidRDefault="00300BBD" w:rsidP="00A511F8">
            <w:pPr>
              <w:rPr>
                <w:sz w:val="20"/>
              </w:rPr>
            </w:pPr>
          </w:p>
        </w:tc>
        <w:tc>
          <w:tcPr>
            <w:tcW w:w="11164" w:type="dxa"/>
          </w:tcPr>
          <w:p w14:paraId="311DB103" w14:textId="77777777" w:rsidR="00300BBD" w:rsidRPr="00177E33" w:rsidRDefault="00300BBD" w:rsidP="00A511F8">
            <w:pPr>
              <w:rPr>
                <w:sz w:val="20"/>
              </w:rPr>
            </w:pPr>
          </w:p>
        </w:tc>
      </w:tr>
      <w:tr w:rsidR="00300BBD" w14:paraId="64643026" w14:textId="77777777" w:rsidTr="00693C02">
        <w:tc>
          <w:tcPr>
            <w:tcW w:w="1422" w:type="dxa"/>
          </w:tcPr>
          <w:p w14:paraId="5D5889C3" w14:textId="77777777" w:rsidR="00300BBD" w:rsidRPr="00194A5A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28A9F2CE" w14:textId="77777777" w:rsidR="00300BBD" w:rsidRPr="00177E33" w:rsidRDefault="00300BBD" w:rsidP="00A511F8"/>
        </w:tc>
        <w:tc>
          <w:tcPr>
            <w:tcW w:w="2410" w:type="dxa"/>
          </w:tcPr>
          <w:p w14:paraId="3B4EB241" w14:textId="77777777" w:rsidR="00300BBD" w:rsidRPr="00A06FF8" w:rsidRDefault="00300BBD" w:rsidP="00A511F8"/>
        </w:tc>
        <w:tc>
          <w:tcPr>
            <w:tcW w:w="709" w:type="dxa"/>
          </w:tcPr>
          <w:p w14:paraId="5F8AFF58" w14:textId="77777777" w:rsidR="00300BBD" w:rsidRPr="00A06FF8" w:rsidRDefault="00300BBD" w:rsidP="00A511F8"/>
        </w:tc>
        <w:tc>
          <w:tcPr>
            <w:tcW w:w="1701" w:type="dxa"/>
          </w:tcPr>
          <w:p w14:paraId="6851CB66" w14:textId="14CB8A72" w:rsidR="00300BBD" w:rsidRPr="00A06FF8" w:rsidRDefault="00300BBD" w:rsidP="00A511F8"/>
        </w:tc>
        <w:tc>
          <w:tcPr>
            <w:tcW w:w="11164" w:type="dxa"/>
          </w:tcPr>
          <w:p w14:paraId="24F4F155" w14:textId="77777777" w:rsidR="00300BBD" w:rsidRPr="00177E33" w:rsidRDefault="00300BBD" w:rsidP="00A511F8"/>
        </w:tc>
      </w:tr>
      <w:tr w:rsidR="00300BBD" w14:paraId="05050428" w14:textId="77777777" w:rsidTr="00693C02">
        <w:tc>
          <w:tcPr>
            <w:tcW w:w="1422" w:type="dxa"/>
          </w:tcPr>
          <w:p w14:paraId="6666BEEB" w14:textId="77777777" w:rsidR="00300BBD" w:rsidRPr="00194A5A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0EB722AD" w14:textId="77777777" w:rsidR="00300BBD" w:rsidRPr="00177E33" w:rsidRDefault="00300BBD" w:rsidP="00A511F8"/>
        </w:tc>
        <w:tc>
          <w:tcPr>
            <w:tcW w:w="2410" w:type="dxa"/>
          </w:tcPr>
          <w:p w14:paraId="4694C671" w14:textId="77777777" w:rsidR="00300BBD" w:rsidRPr="00A06FF8" w:rsidRDefault="00300BBD" w:rsidP="00A511F8"/>
        </w:tc>
        <w:tc>
          <w:tcPr>
            <w:tcW w:w="709" w:type="dxa"/>
          </w:tcPr>
          <w:p w14:paraId="454B3A51" w14:textId="77777777" w:rsidR="00300BBD" w:rsidRPr="00A06FF8" w:rsidRDefault="00300BBD" w:rsidP="00A511F8"/>
        </w:tc>
        <w:tc>
          <w:tcPr>
            <w:tcW w:w="1701" w:type="dxa"/>
          </w:tcPr>
          <w:p w14:paraId="4C00CEAD" w14:textId="09B37990" w:rsidR="00300BBD" w:rsidRPr="00A06FF8" w:rsidRDefault="00300BBD" w:rsidP="00A511F8"/>
        </w:tc>
        <w:tc>
          <w:tcPr>
            <w:tcW w:w="11164" w:type="dxa"/>
          </w:tcPr>
          <w:p w14:paraId="5605B33D" w14:textId="77777777" w:rsidR="00300BBD" w:rsidRPr="00177E33" w:rsidRDefault="00300BBD" w:rsidP="00A511F8"/>
        </w:tc>
      </w:tr>
      <w:tr w:rsidR="00300BBD" w14:paraId="35CDDC86" w14:textId="77777777" w:rsidTr="00693C02">
        <w:tc>
          <w:tcPr>
            <w:tcW w:w="1422" w:type="dxa"/>
          </w:tcPr>
          <w:p w14:paraId="70DE925C" w14:textId="77777777" w:rsidR="00300BBD" w:rsidRPr="00194A5A" w:rsidRDefault="00300BBD" w:rsidP="00A511F8">
            <w:pPr>
              <w:ind w:left="360"/>
            </w:pPr>
          </w:p>
        </w:tc>
        <w:tc>
          <w:tcPr>
            <w:tcW w:w="1975" w:type="dxa"/>
          </w:tcPr>
          <w:p w14:paraId="25A1C756" w14:textId="77777777" w:rsidR="00300BBD" w:rsidRPr="00177E33" w:rsidRDefault="00300BBD" w:rsidP="00A511F8"/>
        </w:tc>
        <w:tc>
          <w:tcPr>
            <w:tcW w:w="2410" w:type="dxa"/>
          </w:tcPr>
          <w:p w14:paraId="0DF60CD7" w14:textId="77777777" w:rsidR="00300BBD" w:rsidRPr="00A06FF8" w:rsidRDefault="00300BBD" w:rsidP="00A511F8"/>
        </w:tc>
        <w:tc>
          <w:tcPr>
            <w:tcW w:w="709" w:type="dxa"/>
          </w:tcPr>
          <w:p w14:paraId="0BBA7270" w14:textId="77777777" w:rsidR="00300BBD" w:rsidRPr="00A06FF8" w:rsidRDefault="00300BBD" w:rsidP="00A511F8"/>
        </w:tc>
        <w:tc>
          <w:tcPr>
            <w:tcW w:w="1701" w:type="dxa"/>
          </w:tcPr>
          <w:p w14:paraId="3DEE665D" w14:textId="1DCAE4DB" w:rsidR="00300BBD" w:rsidRPr="00A06FF8" w:rsidRDefault="00300BBD" w:rsidP="00A511F8"/>
        </w:tc>
        <w:tc>
          <w:tcPr>
            <w:tcW w:w="11164" w:type="dxa"/>
          </w:tcPr>
          <w:p w14:paraId="7DD9CC02" w14:textId="77777777" w:rsidR="00300BBD" w:rsidRPr="00177E33" w:rsidRDefault="00300BBD" w:rsidP="00A511F8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8AA1F" w14:textId="77777777" w:rsidR="00EA4C42" w:rsidRDefault="00EA4C42">
      <w:r>
        <w:separator/>
      </w:r>
    </w:p>
  </w:endnote>
  <w:endnote w:type="continuationSeparator" w:id="0">
    <w:p w14:paraId="3D41C81B" w14:textId="77777777" w:rsidR="00EA4C42" w:rsidRDefault="00EA4C42">
      <w:r>
        <w:continuationSeparator/>
      </w:r>
    </w:p>
  </w:endnote>
  <w:endnote w:type="continuationNotice" w:id="1">
    <w:p w14:paraId="5491DF98" w14:textId="77777777" w:rsidR="00EA4C42" w:rsidRDefault="00EA4C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E5ECD" w14:textId="77777777" w:rsidR="00EA4C42" w:rsidRDefault="00EA4C42">
      <w:r>
        <w:separator/>
      </w:r>
    </w:p>
  </w:footnote>
  <w:footnote w:type="continuationSeparator" w:id="0">
    <w:p w14:paraId="1578C3C3" w14:textId="77777777" w:rsidR="00EA4C42" w:rsidRDefault="00EA4C42">
      <w:r>
        <w:continuationSeparator/>
      </w:r>
    </w:p>
  </w:footnote>
  <w:footnote w:type="continuationNotice" w:id="1">
    <w:p w14:paraId="362069B3" w14:textId="77777777" w:rsidR="00EA4C42" w:rsidRDefault="00EA4C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05E6A"/>
    <w:rsid w:val="000319F1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07ED7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0BBD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86CD8"/>
    <w:rsid w:val="003A31CA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52D2B"/>
    <w:rsid w:val="00466176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93C0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06FF8"/>
    <w:rsid w:val="00A1284E"/>
    <w:rsid w:val="00A15CAC"/>
    <w:rsid w:val="00A20073"/>
    <w:rsid w:val="00A35390"/>
    <w:rsid w:val="00A50BB1"/>
    <w:rsid w:val="00A511F8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0451"/>
    <w:rsid w:val="00B731DA"/>
    <w:rsid w:val="00B77E62"/>
    <w:rsid w:val="00B86F80"/>
    <w:rsid w:val="00BA5E91"/>
    <w:rsid w:val="00BB2FCD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46672"/>
    <w:rsid w:val="00E81514"/>
    <w:rsid w:val="00E97B48"/>
    <w:rsid w:val="00EA099F"/>
    <w:rsid w:val="00EA4C42"/>
    <w:rsid w:val="00EA68C5"/>
    <w:rsid w:val="00EB2E11"/>
    <w:rsid w:val="00EB5B08"/>
    <w:rsid w:val="00ED56D9"/>
    <w:rsid w:val="00ED68BD"/>
    <w:rsid w:val="00F0321D"/>
    <w:rsid w:val="00F07EAD"/>
    <w:rsid w:val="00F16DE9"/>
    <w:rsid w:val="00F210D3"/>
    <w:rsid w:val="00F22D2E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D6237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6f315ecab20d0fc0afaa54e34e7a17a3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2bbfe794799bf233c3a2ba04bb8d6fa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86E90-BB23-4DAA-9EA0-F7603986A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0D30A-976D-4E02-94BD-9F482229A43E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4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57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Jos Strijbosch</cp:lastModifiedBy>
  <cp:revision>53</cp:revision>
  <cp:lastPrinted>2022-11-03T17:21:00Z</cp:lastPrinted>
  <dcterms:created xsi:type="dcterms:W3CDTF">2023-04-06T21:36:00Z</dcterms:created>
  <dcterms:modified xsi:type="dcterms:W3CDTF">2025-12-08T14:54:00Z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