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P7F47XRYZNDU-1400349141-111300</_dlc_DocId>
    <_dlc_DocIdUrl xmlns="fd846815-3440-47ad-91c2-6fb63ce1b515">
      <Url>https://gemeenteznstd.sharepoint.com/sites/PC_Europeseaanbestedingen-Aanbestedingsdossiers2/_layouts/15/DocIdRedir.aspx?ID=P7F47XRYZNDU-1400349141-111300</Url>
      <Description>P7F47XRYZNDU-1400349141-111300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49c2e53d27a1946db9ceaf194ef1438">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e581e7992e580d3039dcafd910d44f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990F2247-91BF-493D-809D-FF6019B4B72C}"/>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e9813f77-594d-488c-9736-b044490c5d40</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