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49c2e53d27a1946db9ceaf194ef1438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e581e7992e580d3039dcafd910d44f08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>2025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P7F47XRYZNDU-1400349141-111272</_dlc_DocId>
    <_dlc_DocIdUrl xmlns="fd846815-3440-47ad-91c2-6fb63ce1b515">
      <Url>https://gemeenteznstd.sharepoint.com/sites/PC_Europeseaanbestedingen-Aanbestedingsdossiers2/_layouts/15/DocIdRedir.aspx?ID=P7F47XRYZNDU-1400349141-111272</Url>
      <Description>P7F47XRYZNDU-1400349141-111272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3B1CB4-CEB2-4BDA-BC14-411056DB4001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74e04a24-6ef4-4e3f-ae89-a58b05b67674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