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C31B2" w14:textId="59AA7A8A" w:rsidR="004C3A3D" w:rsidRPr="00790B14" w:rsidRDefault="00790B14" w:rsidP="00650176">
      <w:pPr>
        <w:rPr>
          <w:rFonts w:ascii="Times New Roman" w:hAnsi="Times New Roman"/>
          <w:b/>
          <w:bCs/>
          <w:sz w:val="24"/>
        </w:rPr>
      </w:pPr>
      <w:r w:rsidRPr="00790B14">
        <w:rPr>
          <w:rFonts w:ascii="Times New Roman" w:hAnsi="Times New Roman"/>
          <w:b/>
          <w:bCs/>
          <w:sz w:val="24"/>
        </w:rPr>
        <w:t>Casus</w:t>
      </w:r>
    </w:p>
    <w:p w14:paraId="395BB6DF" w14:textId="77777777" w:rsidR="00790B14" w:rsidRPr="0036480D" w:rsidRDefault="00790B14" w:rsidP="00650176">
      <w:pPr>
        <w:rPr>
          <w:rFonts w:ascii="Times New Roman" w:hAnsi="Times New Roman"/>
          <w:sz w:val="24"/>
        </w:rPr>
      </w:pPr>
    </w:p>
    <w:p w14:paraId="62B975F6" w14:textId="77777777" w:rsidR="0036480D" w:rsidRPr="0036480D" w:rsidRDefault="004404F0" w:rsidP="0036480D">
      <w:pPr>
        <w:rPr>
          <w:rFonts w:ascii="Times New Roman" w:hAnsi="Times New Roman"/>
          <w:sz w:val="24"/>
        </w:rPr>
      </w:pPr>
      <w:bookmarkStart w:id="0" w:name="Start"/>
      <w:bookmarkEnd w:id="0"/>
      <w:r w:rsidRPr="0036480D">
        <w:rPr>
          <w:rFonts w:ascii="Times New Roman" w:hAnsi="Times New Roman"/>
          <w:sz w:val="24"/>
        </w:rPr>
        <w:t xml:space="preserve">De gemeente </w:t>
      </w:r>
      <w:r w:rsidR="0036480D" w:rsidRPr="0036480D">
        <w:rPr>
          <w:rFonts w:ascii="Times New Roman" w:hAnsi="Times New Roman"/>
          <w:sz w:val="24"/>
        </w:rPr>
        <w:t>Multi</w:t>
      </w:r>
      <w:r w:rsidRPr="0036480D">
        <w:rPr>
          <w:rFonts w:ascii="Times New Roman" w:hAnsi="Times New Roman"/>
          <w:sz w:val="24"/>
        </w:rPr>
        <w:t xml:space="preserve">dam heeft een locatie in eigendom waar momenteel een sportpark op ligt. Het voornemen is om deze locatie te gaan gebruiken voor de ontwikkeling van een multifunctioneel centrum. (hierna: MFC) Het MFC </w:t>
      </w:r>
      <w:r w:rsidR="0036480D" w:rsidRPr="0036480D">
        <w:rPr>
          <w:rFonts w:ascii="Times New Roman" w:hAnsi="Times New Roman"/>
          <w:sz w:val="24"/>
        </w:rPr>
        <w:t>gaat huisvesting bieden aan:</w:t>
      </w:r>
    </w:p>
    <w:p w14:paraId="3075F89B" w14:textId="0222E1A1" w:rsidR="0036480D" w:rsidRPr="0036480D" w:rsidRDefault="3EBEABC5" w:rsidP="3EBEABC5">
      <w:pPr>
        <w:numPr>
          <w:ilvl w:val="0"/>
          <w:numId w:val="4"/>
        </w:numPr>
        <w:spacing w:before="100" w:beforeAutospacing="1" w:after="100" w:afterAutospacing="1"/>
        <w:rPr>
          <w:rFonts w:ascii="Times New Roman" w:hAnsi="Times New Roman"/>
          <w:sz w:val="24"/>
        </w:rPr>
      </w:pPr>
      <w:r w:rsidRPr="3EBEABC5">
        <w:rPr>
          <w:rFonts w:ascii="Times New Roman" w:hAnsi="Times New Roman"/>
          <w:sz w:val="24"/>
        </w:rPr>
        <w:t xml:space="preserve">Voetbalvereniging Multidam (amateurvereniging) </w:t>
      </w:r>
    </w:p>
    <w:p w14:paraId="38CF10A6" w14:textId="2FEB468B" w:rsidR="0036480D" w:rsidRPr="0036480D" w:rsidRDefault="0036480D" w:rsidP="0036480D">
      <w:pPr>
        <w:numPr>
          <w:ilvl w:val="0"/>
          <w:numId w:val="4"/>
        </w:numPr>
        <w:spacing w:before="100" w:beforeAutospacing="1" w:after="100" w:afterAutospacing="1"/>
        <w:rPr>
          <w:rFonts w:ascii="Times New Roman" w:hAnsi="Times New Roman"/>
          <w:sz w:val="24"/>
        </w:rPr>
      </w:pPr>
      <w:proofErr w:type="spellStart"/>
      <w:r w:rsidRPr="0036480D">
        <w:rPr>
          <w:rFonts w:ascii="Times New Roman" w:hAnsi="Times New Roman"/>
          <w:sz w:val="24"/>
        </w:rPr>
        <w:t>MultiPro</w:t>
      </w:r>
      <w:proofErr w:type="spellEnd"/>
      <w:r w:rsidRPr="0036480D">
        <w:rPr>
          <w:rFonts w:ascii="Times New Roman" w:hAnsi="Times New Roman"/>
          <w:sz w:val="24"/>
        </w:rPr>
        <w:t xml:space="preserve"> BV, een commercieel sportbedrijf met een fitnesscentrum</w:t>
      </w:r>
    </w:p>
    <w:p w14:paraId="7ABE8EF0" w14:textId="507C2510" w:rsidR="0036480D" w:rsidRPr="0036480D" w:rsidRDefault="0036480D" w:rsidP="0036480D">
      <w:pPr>
        <w:numPr>
          <w:ilvl w:val="0"/>
          <w:numId w:val="4"/>
        </w:numPr>
        <w:spacing w:before="100" w:beforeAutospacing="1" w:after="100" w:afterAutospacing="1"/>
        <w:rPr>
          <w:rFonts w:ascii="Times New Roman" w:hAnsi="Times New Roman"/>
          <w:sz w:val="24"/>
        </w:rPr>
      </w:pPr>
      <w:r w:rsidRPr="0036480D">
        <w:rPr>
          <w:rFonts w:ascii="Times New Roman" w:hAnsi="Times New Roman"/>
          <w:sz w:val="24"/>
        </w:rPr>
        <w:t>Basisschool De Multi (openbaar onderwijs)</w:t>
      </w:r>
    </w:p>
    <w:p w14:paraId="7B7E76D5" w14:textId="52D7632F" w:rsidR="0036480D" w:rsidRPr="0036480D" w:rsidRDefault="0036480D" w:rsidP="0036480D">
      <w:pPr>
        <w:numPr>
          <w:ilvl w:val="0"/>
          <w:numId w:val="4"/>
        </w:numPr>
        <w:spacing w:before="100" w:beforeAutospacing="1" w:after="100" w:afterAutospacing="1"/>
        <w:rPr>
          <w:rFonts w:ascii="Times New Roman" w:hAnsi="Times New Roman"/>
          <w:sz w:val="24"/>
        </w:rPr>
      </w:pPr>
      <w:r w:rsidRPr="0036480D">
        <w:rPr>
          <w:rFonts w:ascii="Times New Roman" w:hAnsi="Times New Roman"/>
          <w:sz w:val="24"/>
        </w:rPr>
        <w:t>Kinderopvang “</w:t>
      </w:r>
      <w:proofErr w:type="spellStart"/>
      <w:r w:rsidRPr="0036480D">
        <w:rPr>
          <w:rFonts w:ascii="Times New Roman" w:hAnsi="Times New Roman"/>
          <w:sz w:val="24"/>
        </w:rPr>
        <w:t>Multies</w:t>
      </w:r>
      <w:proofErr w:type="spellEnd"/>
      <w:r w:rsidRPr="0036480D">
        <w:rPr>
          <w:rFonts w:ascii="Times New Roman" w:hAnsi="Times New Roman"/>
          <w:sz w:val="24"/>
        </w:rPr>
        <w:t>” (commerciële kinderopvang)</w:t>
      </w:r>
    </w:p>
    <w:p w14:paraId="3DA1CE14" w14:textId="1EC94568" w:rsidR="0036480D" w:rsidRPr="0036480D" w:rsidRDefault="2D65BA63" w:rsidP="0036480D">
      <w:pPr>
        <w:numPr>
          <w:ilvl w:val="0"/>
          <w:numId w:val="4"/>
        </w:numPr>
        <w:spacing w:before="100" w:beforeAutospacing="1" w:after="100" w:afterAutospacing="1"/>
        <w:rPr>
          <w:rFonts w:ascii="Times New Roman" w:hAnsi="Times New Roman"/>
          <w:sz w:val="24"/>
        </w:rPr>
      </w:pPr>
      <w:r w:rsidRPr="2D65BA63">
        <w:rPr>
          <w:rFonts w:ascii="Times New Roman" w:hAnsi="Times New Roman"/>
          <w:sz w:val="24"/>
        </w:rPr>
        <w:t>Openbare Bibliotheek Multidam</w:t>
      </w:r>
    </w:p>
    <w:p w14:paraId="7A775F37" w14:textId="76EAAE3D" w:rsidR="0036480D" w:rsidRPr="0036480D" w:rsidRDefault="2D65BA63" w:rsidP="2D65BA63">
      <w:pPr>
        <w:spacing w:before="100" w:beforeAutospacing="1" w:after="100" w:afterAutospacing="1"/>
        <w:rPr>
          <w:rFonts w:ascii="Times New Roman" w:hAnsi="Times New Roman"/>
          <w:sz w:val="24"/>
        </w:rPr>
      </w:pPr>
      <w:r w:rsidRPr="2D65BA63">
        <w:rPr>
          <w:rFonts w:ascii="Times New Roman" w:hAnsi="Times New Roman"/>
          <w:sz w:val="24"/>
        </w:rPr>
        <w:t xml:space="preserve">De gemeente zal eigenaar blijven van het MFC en verschillende ruimtes in gebruik geven aan de genoemde instellingen. Het is momenteel nog niet duidelijk of de gemeente de bouw zelf gaat uitvoeren of dat een derde partij dit gaat doen. Bij de bouw worden ook duurzaamheidsmaatregelen genomen. (o.a. zonnepanelen) </w:t>
      </w:r>
    </w:p>
    <w:p w14:paraId="508CB797" w14:textId="6986817A" w:rsidR="0036480D" w:rsidRDefault="2D65BA63" w:rsidP="2D65BA63">
      <w:pPr>
        <w:spacing w:before="100" w:beforeAutospacing="1" w:after="100" w:afterAutospacing="1"/>
        <w:rPr>
          <w:rFonts w:ascii="Times New Roman" w:hAnsi="Times New Roman"/>
          <w:sz w:val="24"/>
        </w:rPr>
      </w:pPr>
      <w:r w:rsidRPr="2D65BA63">
        <w:rPr>
          <w:rFonts w:ascii="Times New Roman" w:hAnsi="Times New Roman"/>
          <w:sz w:val="24"/>
        </w:rPr>
        <w:t>De totale bouwkosten bedragen € 10 miljoen (excl. btw). De bouwkosten staan in verhouding tot gebruik van het gebouw. Het gebruik en de bijhorende oppervlakte zijn als volgt:</w:t>
      </w:r>
    </w:p>
    <w:p w14:paraId="5DFAB4DC" w14:textId="3B7AC09B" w:rsidR="0036480D" w:rsidRPr="0036480D" w:rsidRDefault="0036480D" w:rsidP="0036480D">
      <w:pPr>
        <w:spacing w:before="100" w:beforeAutospacing="1" w:after="100" w:afterAutospacing="1"/>
        <w:outlineLvl w:val="2"/>
        <w:rPr>
          <w:rFonts w:ascii="Times New Roman" w:hAnsi="Times New Roman"/>
          <w:b/>
          <w:bCs/>
          <w:sz w:val="27"/>
          <w:szCs w:val="27"/>
        </w:rPr>
      </w:pPr>
      <w:r w:rsidRPr="0036480D">
        <w:rPr>
          <w:rFonts w:ascii="Times New Roman" w:hAnsi="Times New Roman"/>
          <w:b/>
          <w:bCs/>
          <w:sz w:val="27"/>
          <w:szCs w:val="27"/>
        </w:rPr>
        <w:t>1. Voetbalvereniging (amateurvereniging)</w:t>
      </w:r>
      <w:r w:rsidR="00DB2967">
        <w:rPr>
          <w:rFonts w:ascii="Times New Roman" w:hAnsi="Times New Roman"/>
          <w:b/>
          <w:bCs/>
          <w:sz w:val="27"/>
          <w:szCs w:val="27"/>
        </w:rPr>
        <w:t xml:space="preserve"> </w:t>
      </w:r>
    </w:p>
    <w:p w14:paraId="75F944F8" w14:textId="47B3EBB3" w:rsidR="0036480D" w:rsidRDefault="1D9CBA8F" w:rsidP="1D9CBA8F">
      <w:pPr>
        <w:numPr>
          <w:ilvl w:val="0"/>
          <w:numId w:val="5"/>
        </w:numPr>
        <w:spacing w:before="100" w:beforeAutospacing="1" w:after="100" w:afterAutospacing="1"/>
        <w:rPr>
          <w:rFonts w:ascii="Times New Roman" w:hAnsi="Times New Roman"/>
          <w:sz w:val="24"/>
        </w:rPr>
      </w:pPr>
      <w:r w:rsidRPr="1D9CBA8F">
        <w:rPr>
          <w:rFonts w:ascii="Times New Roman" w:hAnsi="Times New Roman"/>
          <w:sz w:val="24"/>
        </w:rPr>
        <w:t xml:space="preserve">Gebruik: clubhuis, kleedkamers en kantine (geraamde omzet kantine &gt; € 100.000,-) </w:t>
      </w:r>
    </w:p>
    <w:p w14:paraId="66579B30" w14:textId="7D09E542" w:rsidR="00DB2967" w:rsidRPr="0036480D" w:rsidRDefault="000F5378" w:rsidP="0036480D">
      <w:pPr>
        <w:numPr>
          <w:ilvl w:val="0"/>
          <w:numId w:val="5"/>
        </w:numPr>
        <w:spacing w:before="100" w:beforeAutospacing="1" w:after="100" w:afterAutospacing="1"/>
        <w:rPr>
          <w:rFonts w:ascii="Times New Roman" w:hAnsi="Times New Roman"/>
          <w:sz w:val="24"/>
        </w:rPr>
      </w:pPr>
      <w:r>
        <w:rPr>
          <w:rFonts w:ascii="Times New Roman" w:hAnsi="Times New Roman"/>
          <w:sz w:val="24"/>
        </w:rPr>
        <w:t xml:space="preserve">Oppervlakte </w:t>
      </w:r>
      <w:r w:rsidR="00DB2967">
        <w:rPr>
          <w:rFonts w:ascii="Times New Roman" w:hAnsi="Times New Roman"/>
          <w:sz w:val="24"/>
        </w:rPr>
        <w:t>2</w:t>
      </w:r>
      <w:r w:rsidR="000208C1">
        <w:rPr>
          <w:rFonts w:ascii="Times New Roman" w:hAnsi="Times New Roman"/>
          <w:sz w:val="24"/>
        </w:rPr>
        <w:t>5</w:t>
      </w:r>
      <w:r w:rsidR="00DB2967">
        <w:rPr>
          <w:rFonts w:ascii="Times New Roman" w:hAnsi="Times New Roman"/>
          <w:sz w:val="24"/>
        </w:rPr>
        <w:t>% van het gebouw</w:t>
      </w:r>
    </w:p>
    <w:p w14:paraId="76D7D141" w14:textId="6F7AD061" w:rsidR="0036480D" w:rsidRDefault="0036480D" w:rsidP="0036480D">
      <w:pPr>
        <w:numPr>
          <w:ilvl w:val="0"/>
          <w:numId w:val="5"/>
        </w:numPr>
        <w:spacing w:before="100" w:beforeAutospacing="1" w:after="100" w:afterAutospacing="1"/>
        <w:rPr>
          <w:rFonts w:ascii="Times New Roman" w:hAnsi="Times New Roman"/>
          <w:sz w:val="24"/>
        </w:rPr>
      </w:pPr>
      <w:r w:rsidRPr="0036480D">
        <w:rPr>
          <w:rFonts w:ascii="Times New Roman" w:hAnsi="Times New Roman"/>
          <w:sz w:val="24"/>
        </w:rPr>
        <w:t xml:space="preserve">Vergoeding: </w:t>
      </w:r>
      <w:r w:rsidR="00790B14">
        <w:rPr>
          <w:rFonts w:ascii="Times New Roman" w:hAnsi="Times New Roman"/>
          <w:sz w:val="24"/>
        </w:rPr>
        <w:t>s</w:t>
      </w:r>
      <w:r w:rsidRPr="0036480D">
        <w:rPr>
          <w:rFonts w:ascii="Times New Roman" w:hAnsi="Times New Roman"/>
          <w:sz w:val="24"/>
        </w:rPr>
        <w:t>ymbolische huur van €1</w:t>
      </w:r>
      <w:r w:rsidR="00535A96">
        <w:rPr>
          <w:rFonts w:ascii="Times New Roman" w:hAnsi="Times New Roman"/>
          <w:sz w:val="24"/>
        </w:rPr>
        <w:t>,-</w:t>
      </w:r>
      <w:r w:rsidRPr="0036480D">
        <w:rPr>
          <w:rFonts w:ascii="Times New Roman" w:hAnsi="Times New Roman"/>
          <w:sz w:val="24"/>
        </w:rPr>
        <w:t xml:space="preserve"> per jaar</w:t>
      </w:r>
    </w:p>
    <w:p w14:paraId="0D87234A" w14:textId="7BB3950E" w:rsidR="007D6F78" w:rsidRPr="0036480D" w:rsidRDefault="007D6F78" w:rsidP="0036480D">
      <w:pPr>
        <w:numPr>
          <w:ilvl w:val="0"/>
          <w:numId w:val="5"/>
        </w:numPr>
        <w:spacing w:before="100" w:beforeAutospacing="1" w:after="100" w:afterAutospacing="1"/>
        <w:rPr>
          <w:rFonts w:ascii="Times New Roman" w:hAnsi="Times New Roman"/>
          <w:sz w:val="24"/>
        </w:rPr>
      </w:pPr>
      <w:r w:rsidRPr="00DB2967">
        <w:rPr>
          <w:rFonts w:ascii="Times New Roman" w:hAnsi="Times New Roman"/>
          <w:sz w:val="24"/>
        </w:rPr>
        <w:t>Activiteiten</w:t>
      </w:r>
      <w:r>
        <w:rPr>
          <w:rFonts w:ascii="Times New Roman" w:hAnsi="Times New Roman"/>
          <w:sz w:val="24"/>
        </w:rPr>
        <w:t>: gelegenheid bieden tot voetballen en exploiteren van een kantine</w:t>
      </w:r>
    </w:p>
    <w:p w14:paraId="48126395" w14:textId="66797A05" w:rsidR="0036480D" w:rsidRPr="0036480D" w:rsidRDefault="0036480D" w:rsidP="0036480D">
      <w:pPr>
        <w:spacing w:before="100" w:beforeAutospacing="1" w:after="100" w:afterAutospacing="1"/>
        <w:outlineLvl w:val="2"/>
        <w:rPr>
          <w:rFonts w:ascii="Times New Roman" w:hAnsi="Times New Roman"/>
          <w:b/>
          <w:bCs/>
          <w:sz w:val="27"/>
          <w:szCs w:val="27"/>
        </w:rPr>
      </w:pPr>
      <w:r w:rsidRPr="0036480D">
        <w:rPr>
          <w:rFonts w:ascii="Times New Roman" w:hAnsi="Times New Roman"/>
          <w:b/>
          <w:bCs/>
          <w:sz w:val="27"/>
          <w:szCs w:val="27"/>
        </w:rPr>
        <w:t xml:space="preserve">2. </w:t>
      </w:r>
      <w:proofErr w:type="spellStart"/>
      <w:r w:rsidR="007D6F78">
        <w:rPr>
          <w:rFonts w:ascii="Times New Roman" w:hAnsi="Times New Roman"/>
          <w:b/>
          <w:bCs/>
          <w:sz w:val="27"/>
          <w:szCs w:val="27"/>
        </w:rPr>
        <w:t>Multipro</w:t>
      </w:r>
      <w:proofErr w:type="spellEnd"/>
      <w:r w:rsidRPr="0036480D">
        <w:rPr>
          <w:rFonts w:ascii="Times New Roman" w:hAnsi="Times New Roman"/>
          <w:b/>
          <w:bCs/>
          <w:sz w:val="27"/>
          <w:szCs w:val="27"/>
        </w:rPr>
        <w:t xml:space="preserve"> BV (commercieel sportbedrijf)</w:t>
      </w:r>
    </w:p>
    <w:p w14:paraId="04832A97" w14:textId="6D3F7407" w:rsidR="0036480D" w:rsidRDefault="0036480D" w:rsidP="0036480D">
      <w:pPr>
        <w:numPr>
          <w:ilvl w:val="0"/>
          <w:numId w:val="7"/>
        </w:numPr>
        <w:spacing w:before="100" w:beforeAutospacing="1" w:after="100" w:afterAutospacing="1"/>
        <w:rPr>
          <w:rFonts w:ascii="Times New Roman" w:hAnsi="Times New Roman"/>
          <w:sz w:val="24"/>
        </w:rPr>
      </w:pPr>
      <w:r w:rsidRPr="0036480D">
        <w:rPr>
          <w:rFonts w:ascii="Times New Roman" w:hAnsi="Times New Roman"/>
          <w:sz w:val="24"/>
        </w:rPr>
        <w:t xml:space="preserve">Gebruik: </w:t>
      </w:r>
      <w:r w:rsidR="000208C1">
        <w:rPr>
          <w:rFonts w:ascii="Times New Roman" w:hAnsi="Times New Roman"/>
          <w:sz w:val="24"/>
        </w:rPr>
        <w:t>f</w:t>
      </w:r>
      <w:r w:rsidRPr="0036480D">
        <w:rPr>
          <w:rFonts w:ascii="Times New Roman" w:hAnsi="Times New Roman"/>
          <w:sz w:val="24"/>
        </w:rPr>
        <w:t>itnessruimte</w:t>
      </w:r>
      <w:r w:rsidR="00F10B9C">
        <w:rPr>
          <w:rFonts w:ascii="Times New Roman" w:hAnsi="Times New Roman"/>
          <w:sz w:val="24"/>
        </w:rPr>
        <w:t>n,</w:t>
      </w:r>
      <w:r w:rsidRPr="0036480D">
        <w:rPr>
          <w:rFonts w:ascii="Times New Roman" w:hAnsi="Times New Roman"/>
          <w:sz w:val="24"/>
        </w:rPr>
        <w:t xml:space="preserve"> kantoren</w:t>
      </w:r>
      <w:r w:rsidR="00F10B9C">
        <w:rPr>
          <w:rFonts w:ascii="Times New Roman" w:hAnsi="Times New Roman"/>
          <w:sz w:val="24"/>
        </w:rPr>
        <w:t xml:space="preserve"> en gymzaal (gedeeld met </w:t>
      </w:r>
      <w:r w:rsidR="00F10B9C" w:rsidRPr="00292941">
        <w:rPr>
          <w:rFonts w:ascii="Times New Roman" w:hAnsi="Times New Roman"/>
          <w:strike/>
          <w:color w:val="FF0000"/>
          <w:sz w:val="24"/>
        </w:rPr>
        <w:t>sportbedrijf</w:t>
      </w:r>
      <w:r w:rsidR="00292941" w:rsidRPr="00292941">
        <w:rPr>
          <w:rFonts w:ascii="Times New Roman" w:hAnsi="Times New Roman"/>
          <w:color w:val="FF0000"/>
          <w:sz w:val="24"/>
        </w:rPr>
        <w:t xml:space="preserve"> Basisschool (N.a.v. vraag 37 </w:t>
      </w:r>
      <w:proofErr w:type="spellStart"/>
      <w:r w:rsidR="00292941" w:rsidRPr="00292941">
        <w:rPr>
          <w:rFonts w:ascii="Times New Roman" w:hAnsi="Times New Roman"/>
          <w:color w:val="FF0000"/>
          <w:sz w:val="24"/>
        </w:rPr>
        <w:t>NvI</w:t>
      </w:r>
      <w:proofErr w:type="spellEnd"/>
      <w:r w:rsidR="00292941" w:rsidRPr="00292941">
        <w:rPr>
          <w:rFonts w:ascii="Times New Roman" w:hAnsi="Times New Roman"/>
          <w:color w:val="FF0000"/>
          <w:sz w:val="24"/>
        </w:rPr>
        <w:t xml:space="preserve"> 1)</w:t>
      </w:r>
      <w:r w:rsidR="00F10B9C">
        <w:rPr>
          <w:rFonts w:ascii="Times New Roman" w:hAnsi="Times New Roman"/>
          <w:sz w:val="24"/>
        </w:rPr>
        <w:t>)</w:t>
      </w:r>
    </w:p>
    <w:p w14:paraId="4EE594AA" w14:textId="2EC76F63" w:rsidR="00DB2967" w:rsidRPr="0036480D" w:rsidRDefault="000F5378" w:rsidP="0036480D">
      <w:pPr>
        <w:numPr>
          <w:ilvl w:val="0"/>
          <w:numId w:val="7"/>
        </w:numPr>
        <w:spacing w:before="100" w:beforeAutospacing="1" w:after="100" w:afterAutospacing="1"/>
        <w:rPr>
          <w:rFonts w:ascii="Times New Roman" w:hAnsi="Times New Roman"/>
          <w:sz w:val="24"/>
        </w:rPr>
      </w:pPr>
      <w:r>
        <w:rPr>
          <w:rFonts w:ascii="Times New Roman" w:hAnsi="Times New Roman"/>
          <w:sz w:val="24"/>
        </w:rPr>
        <w:t xml:space="preserve">Oppervlakte </w:t>
      </w:r>
      <w:r w:rsidR="00DB2967">
        <w:rPr>
          <w:rFonts w:ascii="Times New Roman" w:hAnsi="Times New Roman"/>
          <w:sz w:val="24"/>
        </w:rPr>
        <w:t>2</w:t>
      </w:r>
      <w:r w:rsidR="000208C1">
        <w:rPr>
          <w:rFonts w:ascii="Times New Roman" w:hAnsi="Times New Roman"/>
          <w:sz w:val="24"/>
        </w:rPr>
        <w:t>0</w:t>
      </w:r>
      <w:r w:rsidR="00DB2967">
        <w:rPr>
          <w:rFonts w:ascii="Times New Roman" w:hAnsi="Times New Roman"/>
          <w:sz w:val="24"/>
        </w:rPr>
        <w:t>% van gebouw</w:t>
      </w:r>
    </w:p>
    <w:p w14:paraId="3705A611" w14:textId="2BDDCFF8" w:rsidR="0036480D" w:rsidRPr="0036480D" w:rsidRDefault="0036480D" w:rsidP="0036480D">
      <w:pPr>
        <w:numPr>
          <w:ilvl w:val="0"/>
          <w:numId w:val="7"/>
        </w:numPr>
        <w:spacing w:before="100" w:beforeAutospacing="1" w:after="100" w:afterAutospacing="1"/>
        <w:rPr>
          <w:rFonts w:ascii="Times New Roman" w:hAnsi="Times New Roman"/>
          <w:sz w:val="24"/>
        </w:rPr>
      </w:pPr>
      <w:r w:rsidRPr="0036480D">
        <w:rPr>
          <w:rFonts w:ascii="Times New Roman" w:hAnsi="Times New Roman"/>
          <w:sz w:val="24"/>
        </w:rPr>
        <w:t xml:space="preserve">Vergoeding: </w:t>
      </w:r>
      <w:r w:rsidR="00790B14">
        <w:rPr>
          <w:rFonts w:ascii="Times New Roman" w:hAnsi="Times New Roman"/>
          <w:sz w:val="24"/>
        </w:rPr>
        <w:t>m</w:t>
      </w:r>
      <w:r w:rsidRPr="0036480D">
        <w:rPr>
          <w:rFonts w:ascii="Times New Roman" w:hAnsi="Times New Roman"/>
          <w:sz w:val="24"/>
        </w:rPr>
        <w:t>arktconforme huur</w:t>
      </w:r>
    </w:p>
    <w:p w14:paraId="6EC0B164" w14:textId="7ADD3957" w:rsidR="0036480D" w:rsidRPr="0036480D" w:rsidRDefault="0036480D" w:rsidP="0036480D">
      <w:pPr>
        <w:numPr>
          <w:ilvl w:val="0"/>
          <w:numId w:val="7"/>
        </w:numPr>
        <w:spacing w:before="100" w:beforeAutospacing="1" w:after="100" w:afterAutospacing="1"/>
        <w:rPr>
          <w:rFonts w:ascii="Times New Roman" w:hAnsi="Times New Roman"/>
          <w:sz w:val="24"/>
        </w:rPr>
      </w:pPr>
      <w:r w:rsidRPr="0036480D">
        <w:rPr>
          <w:rFonts w:ascii="Times New Roman" w:hAnsi="Times New Roman"/>
          <w:sz w:val="24"/>
        </w:rPr>
        <w:t xml:space="preserve">Activiteiten: </w:t>
      </w:r>
      <w:r w:rsidR="00790B14">
        <w:rPr>
          <w:rFonts w:ascii="Times New Roman" w:hAnsi="Times New Roman"/>
          <w:sz w:val="24"/>
        </w:rPr>
        <w:t>b</w:t>
      </w:r>
      <w:r w:rsidRPr="0036480D">
        <w:rPr>
          <w:rFonts w:ascii="Times New Roman" w:hAnsi="Times New Roman"/>
          <w:sz w:val="24"/>
        </w:rPr>
        <w:t xml:space="preserve">tw-belaste sport- en </w:t>
      </w:r>
      <w:proofErr w:type="spellStart"/>
      <w:r w:rsidRPr="0036480D">
        <w:rPr>
          <w:rFonts w:ascii="Times New Roman" w:hAnsi="Times New Roman"/>
          <w:sz w:val="24"/>
        </w:rPr>
        <w:t>wellnessdiensten</w:t>
      </w:r>
      <w:proofErr w:type="spellEnd"/>
    </w:p>
    <w:p w14:paraId="19318393" w14:textId="5CB8CBDE" w:rsidR="0036480D" w:rsidRPr="0036480D" w:rsidRDefault="0036480D" w:rsidP="0036480D">
      <w:pPr>
        <w:spacing w:before="100" w:beforeAutospacing="1" w:after="100" w:afterAutospacing="1"/>
        <w:outlineLvl w:val="2"/>
        <w:rPr>
          <w:rFonts w:ascii="Times New Roman" w:hAnsi="Times New Roman"/>
          <w:b/>
          <w:bCs/>
          <w:sz w:val="27"/>
          <w:szCs w:val="27"/>
        </w:rPr>
      </w:pPr>
      <w:r w:rsidRPr="0036480D">
        <w:rPr>
          <w:rFonts w:ascii="Times New Roman" w:hAnsi="Times New Roman"/>
          <w:b/>
          <w:bCs/>
          <w:sz w:val="27"/>
          <w:szCs w:val="27"/>
        </w:rPr>
        <w:t>3. Basisschool De</w:t>
      </w:r>
      <w:r w:rsidR="007D6F78">
        <w:rPr>
          <w:rFonts w:ascii="Times New Roman" w:hAnsi="Times New Roman"/>
          <w:b/>
          <w:bCs/>
          <w:sz w:val="27"/>
          <w:szCs w:val="27"/>
        </w:rPr>
        <w:t xml:space="preserve"> Multi (</w:t>
      </w:r>
      <w:r w:rsidRPr="0036480D">
        <w:rPr>
          <w:rFonts w:ascii="Times New Roman" w:hAnsi="Times New Roman"/>
          <w:b/>
          <w:bCs/>
          <w:sz w:val="27"/>
          <w:szCs w:val="27"/>
        </w:rPr>
        <w:t>openbaar onderwijs)</w:t>
      </w:r>
    </w:p>
    <w:p w14:paraId="7A4B9019" w14:textId="770D3F8B" w:rsidR="000208C1" w:rsidRPr="000208C1" w:rsidRDefault="3EBEABC5" w:rsidP="50051872">
      <w:pPr>
        <w:numPr>
          <w:ilvl w:val="0"/>
          <w:numId w:val="7"/>
        </w:numPr>
        <w:spacing w:before="100" w:beforeAutospacing="1" w:after="100" w:afterAutospacing="1"/>
        <w:rPr>
          <w:rFonts w:ascii="Times New Roman" w:hAnsi="Times New Roman"/>
          <w:sz w:val="24"/>
        </w:rPr>
      </w:pPr>
      <w:r w:rsidRPr="3EBEABC5">
        <w:rPr>
          <w:rFonts w:ascii="Times New Roman" w:hAnsi="Times New Roman"/>
          <w:sz w:val="24"/>
        </w:rPr>
        <w:t>Gebruik: klaslokalen, lerarenkamer, gymzaal (gedeeld met sportbedrijf) en een groen/ blauw speelplein, dit is een klimaatbestendig, gezonde en natuurrijke speelomgeving. Op schooldagen toegankelijk tussen 8:00 en 20:00.</w:t>
      </w:r>
    </w:p>
    <w:p w14:paraId="1B915CF8" w14:textId="710083FE" w:rsidR="0036480D" w:rsidRPr="0036480D" w:rsidRDefault="000F5378" w:rsidP="00DB2967">
      <w:pPr>
        <w:numPr>
          <w:ilvl w:val="0"/>
          <w:numId w:val="7"/>
        </w:numPr>
        <w:spacing w:before="100" w:beforeAutospacing="1" w:after="100" w:afterAutospacing="1"/>
        <w:rPr>
          <w:rFonts w:ascii="Times New Roman" w:hAnsi="Times New Roman"/>
          <w:sz w:val="24"/>
        </w:rPr>
      </w:pPr>
      <w:r>
        <w:rPr>
          <w:rFonts w:ascii="Times New Roman" w:hAnsi="Times New Roman"/>
          <w:sz w:val="24"/>
        </w:rPr>
        <w:t>Oppervlakte 25% van het gebouw</w:t>
      </w:r>
    </w:p>
    <w:p w14:paraId="32A86345" w14:textId="0BA02DD2" w:rsidR="0036480D" w:rsidRPr="0036480D" w:rsidRDefault="0036480D" w:rsidP="00DB2967">
      <w:pPr>
        <w:numPr>
          <w:ilvl w:val="0"/>
          <w:numId w:val="7"/>
        </w:numPr>
        <w:spacing w:before="100" w:beforeAutospacing="1" w:after="100" w:afterAutospacing="1"/>
        <w:rPr>
          <w:rFonts w:ascii="Times New Roman" w:hAnsi="Times New Roman"/>
          <w:sz w:val="24"/>
        </w:rPr>
      </w:pPr>
      <w:r w:rsidRPr="0036480D">
        <w:rPr>
          <w:rFonts w:ascii="Times New Roman" w:hAnsi="Times New Roman"/>
          <w:sz w:val="24"/>
        </w:rPr>
        <w:t xml:space="preserve">Vergoeding: </w:t>
      </w:r>
      <w:r w:rsidR="00790B14">
        <w:rPr>
          <w:rFonts w:ascii="Times New Roman" w:hAnsi="Times New Roman"/>
          <w:sz w:val="24"/>
        </w:rPr>
        <w:t>g</w:t>
      </w:r>
      <w:r w:rsidRPr="0036480D">
        <w:rPr>
          <w:rFonts w:ascii="Times New Roman" w:hAnsi="Times New Roman"/>
          <w:sz w:val="24"/>
        </w:rPr>
        <w:t>een of kostendekkende vergoeding via een gebruiksovereenkomst</w:t>
      </w:r>
    </w:p>
    <w:p w14:paraId="00F52B5B" w14:textId="7DE4A140" w:rsidR="0036480D" w:rsidRPr="0036480D" w:rsidRDefault="0036480D" w:rsidP="00DB2967">
      <w:pPr>
        <w:numPr>
          <w:ilvl w:val="0"/>
          <w:numId w:val="7"/>
        </w:numPr>
        <w:spacing w:before="100" w:beforeAutospacing="1" w:after="100" w:afterAutospacing="1"/>
        <w:rPr>
          <w:rFonts w:ascii="Times New Roman" w:hAnsi="Times New Roman"/>
          <w:sz w:val="24"/>
        </w:rPr>
      </w:pPr>
      <w:r w:rsidRPr="0036480D">
        <w:rPr>
          <w:rFonts w:ascii="Times New Roman" w:hAnsi="Times New Roman"/>
          <w:sz w:val="24"/>
        </w:rPr>
        <w:t xml:space="preserve">Activiteiten: </w:t>
      </w:r>
      <w:r w:rsidR="00790B14">
        <w:rPr>
          <w:rFonts w:ascii="Times New Roman" w:hAnsi="Times New Roman"/>
          <w:sz w:val="24"/>
        </w:rPr>
        <w:t>o</w:t>
      </w:r>
      <w:r w:rsidRPr="0036480D">
        <w:rPr>
          <w:rFonts w:ascii="Times New Roman" w:hAnsi="Times New Roman"/>
          <w:sz w:val="24"/>
        </w:rPr>
        <w:t>nderwijs</w:t>
      </w:r>
    </w:p>
    <w:p w14:paraId="3BC595C1" w14:textId="1352355E" w:rsidR="0036480D" w:rsidRPr="0036480D" w:rsidRDefault="0036480D" w:rsidP="0036480D">
      <w:pPr>
        <w:spacing w:before="100" w:beforeAutospacing="1" w:after="100" w:afterAutospacing="1"/>
        <w:outlineLvl w:val="2"/>
        <w:rPr>
          <w:rFonts w:ascii="Times New Roman" w:hAnsi="Times New Roman"/>
          <w:b/>
          <w:bCs/>
          <w:sz w:val="27"/>
          <w:szCs w:val="27"/>
        </w:rPr>
      </w:pPr>
      <w:r w:rsidRPr="0036480D">
        <w:rPr>
          <w:rFonts w:ascii="Times New Roman" w:hAnsi="Times New Roman"/>
          <w:b/>
          <w:bCs/>
          <w:sz w:val="27"/>
          <w:szCs w:val="27"/>
        </w:rPr>
        <w:t>4. Kinderopvang “</w:t>
      </w:r>
      <w:proofErr w:type="spellStart"/>
      <w:r w:rsidR="007D6F78">
        <w:rPr>
          <w:rFonts w:ascii="Times New Roman" w:hAnsi="Times New Roman"/>
          <w:b/>
          <w:bCs/>
          <w:sz w:val="27"/>
          <w:szCs w:val="27"/>
        </w:rPr>
        <w:t>Multies</w:t>
      </w:r>
      <w:proofErr w:type="spellEnd"/>
      <w:r w:rsidRPr="0036480D">
        <w:rPr>
          <w:rFonts w:ascii="Times New Roman" w:hAnsi="Times New Roman"/>
          <w:b/>
          <w:bCs/>
          <w:sz w:val="27"/>
          <w:szCs w:val="27"/>
        </w:rPr>
        <w:t>”</w:t>
      </w:r>
    </w:p>
    <w:p w14:paraId="260EE41B" w14:textId="0EFFB92F" w:rsidR="0036480D" w:rsidRDefault="0036480D" w:rsidP="00DB2967">
      <w:pPr>
        <w:numPr>
          <w:ilvl w:val="0"/>
          <w:numId w:val="7"/>
        </w:numPr>
        <w:spacing w:before="100" w:beforeAutospacing="1" w:after="100" w:afterAutospacing="1"/>
        <w:rPr>
          <w:rFonts w:ascii="Times New Roman" w:hAnsi="Times New Roman"/>
          <w:sz w:val="24"/>
        </w:rPr>
      </w:pPr>
      <w:r w:rsidRPr="0036480D">
        <w:rPr>
          <w:rFonts w:ascii="Times New Roman" w:hAnsi="Times New Roman"/>
          <w:sz w:val="24"/>
        </w:rPr>
        <w:lastRenderedPageBreak/>
        <w:t xml:space="preserve">Gebruik: </w:t>
      </w:r>
      <w:r w:rsidR="00790B14">
        <w:rPr>
          <w:rFonts w:ascii="Times New Roman" w:hAnsi="Times New Roman"/>
          <w:sz w:val="24"/>
        </w:rPr>
        <w:t>g</w:t>
      </w:r>
      <w:r w:rsidRPr="0036480D">
        <w:rPr>
          <w:rFonts w:ascii="Times New Roman" w:hAnsi="Times New Roman"/>
          <w:sz w:val="24"/>
        </w:rPr>
        <w:t>roepsruimtes, speelruimte, kantoor</w:t>
      </w:r>
    </w:p>
    <w:p w14:paraId="73719C1D" w14:textId="272B64AF" w:rsidR="000F5378" w:rsidRPr="0036480D" w:rsidRDefault="000F5378" w:rsidP="00DB2967">
      <w:pPr>
        <w:numPr>
          <w:ilvl w:val="0"/>
          <w:numId w:val="7"/>
        </w:numPr>
        <w:spacing w:before="100" w:beforeAutospacing="1" w:after="100" w:afterAutospacing="1"/>
        <w:rPr>
          <w:rFonts w:ascii="Times New Roman" w:hAnsi="Times New Roman"/>
          <w:sz w:val="24"/>
        </w:rPr>
      </w:pPr>
      <w:r>
        <w:rPr>
          <w:rFonts w:ascii="Times New Roman" w:hAnsi="Times New Roman"/>
          <w:sz w:val="24"/>
        </w:rPr>
        <w:t>Oppervlakte 15% van het gebouw</w:t>
      </w:r>
    </w:p>
    <w:p w14:paraId="2451B53B" w14:textId="7A4689BA" w:rsidR="0036480D" w:rsidRPr="0036480D" w:rsidRDefault="0036480D" w:rsidP="00DB2967">
      <w:pPr>
        <w:numPr>
          <w:ilvl w:val="0"/>
          <w:numId w:val="7"/>
        </w:numPr>
        <w:spacing w:before="100" w:beforeAutospacing="1" w:after="100" w:afterAutospacing="1"/>
        <w:rPr>
          <w:rFonts w:ascii="Times New Roman" w:hAnsi="Times New Roman"/>
          <w:sz w:val="24"/>
        </w:rPr>
      </w:pPr>
      <w:r w:rsidRPr="0036480D">
        <w:rPr>
          <w:rFonts w:ascii="Times New Roman" w:hAnsi="Times New Roman"/>
          <w:sz w:val="24"/>
        </w:rPr>
        <w:t xml:space="preserve">Vergoeding: </w:t>
      </w:r>
      <w:r w:rsidR="00790B14">
        <w:rPr>
          <w:rFonts w:ascii="Times New Roman" w:hAnsi="Times New Roman"/>
          <w:sz w:val="24"/>
        </w:rPr>
        <w:t>m</w:t>
      </w:r>
      <w:r w:rsidRPr="0036480D">
        <w:rPr>
          <w:rFonts w:ascii="Times New Roman" w:hAnsi="Times New Roman"/>
          <w:sz w:val="24"/>
        </w:rPr>
        <w:t>arktconforme huur</w:t>
      </w:r>
    </w:p>
    <w:p w14:paraId="6DA24E9B" w14:textId="531D4ED9" w:rsidR="0036480D" w:rsidRPr="0036480D" w:rsidRDefault="0036480D" w:rsidP="00DB2967">
      <w:pPr>
        <w:numPr>
          <w:ilvl w:val="0"/>
          <w:numId w:val="7"/>
        </w:numPr>
        <w:spacing w:before="100" w:beforeAutospacing="1" w:after="100" w:afterAutospacing="1"/>
        <w:rPr>
          <w:rFonts w:ascii="Times New Roman" w:hAnsi="Times New Roman"/>
          <w:sz w:val="24"/>
        </w:rPr>
      </w:pPr>
      <w:r w:rsidRPr="0036480D">
        <w:rPr>
          <w:rFonts w:ascii="Times New Roman" w:hAnsi="Times New Roman"/>
          <w:sz w:val="24"/>
        </w:rPr>
        <w:t xml:space="preserve">Activiteiten: </w:t>
      </w:r>
      <w:r w:rsidR="00790B14">
        <w:rPr>
          <w:rFonts w:ascii="Times New Roman" w:hAnsi="Times New Roman"/>
          <w:sz w:val="24"/>
        </w:rPr>
        <w:t>k</w:t>
      </w:r>
      <w:r w:rsidRPr="0036480D">
        <w:rPr>
          <w:rFonts w:ascii="Times New Roman" w:hAnsi="Times New Roman"/>
          <w:sz w:val="24"/>
        </w:rPr>
        <w:t xml:space="preserve">inderopvang </w:t>
      </w:r>
    </w:p>
    <w:p w14:paraId="13204A16" w14:textId="7232F432" w:rsidR="0036480D" w:rsidRPr="0036480D" w:rsidRDefault="0036480D" w:rsidP="0036480D">
      <w:pPr>
        <w:spacing w:before="100" w:beforeAutospacing="1" w:after="100" w:afterAutospacing="1"/>
        <w:outlineLvl w:val="2"/>
        <w:rPr>
          <w:rFonts w:ascii="Times New Roman" w:hAnsi="Times New Roman"/>
          <w:b/>
          <w:bCs/>
          <w:sz w:val="27"/>
          <w:szCs w:val="27"/>
        </w:rPr>
      </w:pPr>
      <w:r w:rsidRPr="0036480D">
        <w:rPr>
          <w:rFonts w:ascii="Times New Roman" w:hAnsi="Times New Roman"/>
          <w:b/>
          <w:bCs/>
          <w:sz w:val="27"/>
          <w:szCs w:val="27"/>
        </w:rPr>
        <w:t xml:space="preserve">5. Openbare Bibliotheek </w:t>
      </w:r>
      <w:r w:rsidR="007D6F78">
        <w:rPr>
          <w:rFonts w:ascii="Times New Roman" w:hAnsi="Times New Roman"/>
          <w:b/>
          <w:bCs/>
          <w:sz w:val="27"/>
          <w:szCs w:val="27"/>
        </w:rPr>
        <w:t>Multidam</w:t>
      </w:r>
    </w:p>
    <w:p w14:paraId="58C6DCF7" w14:textId="5030597F" w:rsidR="0036480D" w:rsidRDefault="0036480D" w:rsidP="0036480D">
      <w:pPr>
        <w:numPr>
          <w:ilvl w:val="0"/>
          <w:numId w:val="13"/>
        </w:numPr>
        <w:spacing w:before="100" w:beforeAutospacing="1" w:after="100" w:afterAutospacing="1"/>
        <w:rPr>
          <w:rFonts w:ascii="Times New Roman" w:hAnsi="Times New Roman"/>
          <w:sz w:val="24"/>
        </w:rPr>
      </w:pPr>
      <w:r w:rsidRPr="0036480D">
        <w:rPr>
          <w:rFonts w:ascii="Times New Roman" w:hAnsi="Times New Roman"/>
          <w:sz w:val="24"/>
        </w:rPr>
        <w:t xml:space="preserve">Gebruik: </w:t>
      </w:r>
      <w:r w:rsidR="00790B14">
        <w:rPr>
          <w:rFonts w:ascii="Times New Roman" w:hAnsi="Times New Roman"/>
          <w:sz w:val="24"/>
        </w:rPr>
        <w:t>p</w:t>
      </w:r>
      <w:r w:rsidRPr="0036480D">
        <w:rPr>
          <w:rFonts w:ascii="Times New Roman" w:hAnsi="Times New Roman"/>
          <w:sz w:val="24"/>
        </w:rPr>
        <w:t>ubliek toegankelijke bibliotheekruimte</w:t>
      </w:r>
    </w:p>
    <w:p w14:paraId="15750F0A" w14:textId="7D7E55B5" w:rsidR="000F5378" w:rsidRPr="0036480D" w:rsidRDefault="000F5378" w:rsidP="0036480D">
      <w:pPr>
        <w:numPr>
          <w:ilvl w:val="0"/>
          <w:numId w:val="13"/>
        </w:numPr>
        <w:spacing w:before="100" w:beforeAutospacing="1" w:after="100" w:afterAutospacing="1"/>
        <w:rPr>
          <w:rFonts w:ascii="Times New Roman" w:hAnsi="Times New Roman"/>
          <w:sz w:val="24"/>
        </w:rPr>
      </w:pPr>
      <w:r>
        <w:rPr>
          <w:rFonts w:ascii="Times New Roman" w:hAnsi="Times New Roman"/>
          <w:sz w:val="24"/>
        </w:rPr>
        <w:t>Oppervlakte 15% van het gebouw</w:t>
      </w:r>
    </w:p>
    <w:p w14:paraId="6017E409" w14:textId="40FD194D" w:rsidR="0036480D" w:rsidRPr="0036480D" w:rsidRDefault="0036480D" w:rsidP="0036480D">
      <w:pPr>
        <w:numPr>
          <w:ilvl w:val="0"/>
          <w:numId w:val="13"/>
        </w:numPr>
        <w:spacing w:before="100" w:beforeAutospacing="1" w:after="100" w:afterAutospacing="1"/>
        <w:rPr>
          <w:rFonts w:ascii="Times New Roman" w:hAnsi="Times New Roman"/>
          <w:sz w:val="24"/>
        </w:rPr>
      </w:pPr>
      <w:r w:rsidRPr="0036480D">
        <w:rPr>
          <w:rFonts w:ascii="Times New Roman" w:hAnsi="Times New Roman"/>
          <w:sz w:val="24"/>
        </w:rPr>
        <w:t xml:space="preserve">Vergoeding: </w:t>
      </w:r>
      <w:r w:rsidR="00790B14">
        <w:rPr>
          <w:rFonts w:ascii="Times New Roman" w:hAnsi="Times New Roman"/>
          <w:sz w:val="24"/>
        </w:rPr>
        <w:t>m</w:t>
      </w:r>
      <w:r w:rsidR="00DB2967">
        <w:rPr>
          <w:rFonts w:ascii="Times New Roman" w:hAnsi="Times New Roman"/>
          <w:sz w:val="24"/>
        </w:rPr>
        <w:t>arkconform</w:t>
      </w:r>
      <w:r w:rsidR="00790B14">
        <w:rPr>
          <w:rFonts w:ascii="Times New Roman" w:hAnsi="Times New Roman"/>
          <w:sz w:val="24"/>
        </w:rPr>
        <w:t>e huur</w:t>
      </w:r>
    </w:p>
    <w:p w14:paraId="22FEBB5A" w14:textId="54057084" w:rsidR="000208C1" w:rsidRDefault="5BDA59A3" w:rsidP="5BDA59A3">
      <w:pPr>
        <w:rPr>
          <w:rFonts w:ascii="Times New Roman" w:hAnsi="Times New Roman"/>
          <w:sz w:val="24"/>
        </w:rPr>
      </w:pPr>
      <w:r w:rsidRPr="5BDA59A3">
        <w:rPr>
          <w:rFonts w:ascii="Times New Roman" w:hAnsi="Times New Roman"/>
          <w:sz w:val="24"/>
        </w:rPr>
        <w:t>De gemeente wil de fiscale gevolgen van de bouw van het MFC zo goed mogelijk in beeld hebben. Hiervoor ontvangt ze graag een fiscaal advies op de volgende punten:</w:t>
      </w:r>
    </w:p>
    <w:p w14:paraId="43B13E78" w14:textId="77777777" w:rsidR="000208C1" w:rsidRDefault="000208C1" w:rsidP="0036480D">
      <w:pPr>
        <w:rPr>
          <w:rFonts w:ascii="Times New Roman" w:hAnsi="Times New Roman"/>
          <w:sz w:val="24"/>
        </w:rPr>
      </w:pPr>
    </w:p>
    <w:p w14:paraId="66C96104" w14:textId="0408BC13" w:rsidR="000208C1" w:rsidRDefault="000208C1" w:rsidP="000208C1">
      <w:pPr>
        <w:pStyle w:val="Lijstalinea"/>
        <w:numPr>
          <w:ilvl w:val="0"/>
          <w:numId w:val="22"/>
        </w:numPr>
        <w:rPr>
          <w:rFonts w:ascii="Times New Roman" w:hAnsi="Times New Roman"/>
          <w:sz w:val="24"/>
        </w:rPr>
      </w:pPr>
      <w:r>
        <w:rPr>
          <w:rFonts w:ascii="Times New Roman" w:hAnsi="Times New Roman"/>
          <w:sz w:val="24"/>
        </w:rPr>
        <w:t xml:space="preserve">Welke mogelijkheden zijn er om zoveel mogelijk </w:t>
      </w:r>
      <w:r w:rsidR="00790B14">
        <w:rPr>
          <w:rFonts w:ascii="Times New Roman" w:hAnsi="Times New Roman"/>
          <w:sz w:val="24"/>
        </w:rPr>
        <w:t>btw</w:t>
      </w:r>
      <w:r>
        <w:rPr>
          <w:rFonts w:ascii="Times New Roman" w:hAnsi="Times New Roman"/>
          <w:sz w:val="24"/>
        </w:rPr>
        <w:t xml:space="preserve"> terug te ontvangen.</w:t>
      </w:r>
      <w:r w:rsidR="008C1987">
        <w:rPr>
          <w:rFonts w:ascii="Times New Roman" w:hAnsi="Times New Roman"/>
          <w:sz w:val="24"/>
        </w:rPr>
        <w:t xml:space="preserve"> </w:t>
      </w:r>
    </w:p>
    <w:p w14:paraId="31A4585E" w14:textId="732FCE7D" w:rsidR="008C1987" w:rsidRPr="000208C1" w:rsidRDefault="008C1987" w:rsidP="008C1987">
      <w:pPr>
        <w:pStyle w:val="Lijstalinea"/>
        <w:numPr>
          <w:ilvl w:val="0"/>
          <w:numId w:val="22"/>
        </w:numPr>
        <w:rPr>
          <w:rFonts w:ascii="Times New Roman" w:hAnsi="Times New Roman"/>
          <w:sz w:val="24"/>
        </w:rPr>
      </w:pPr>
      <w:r>
        <w:rPr>
          <w:rFonts w:ascii="Times New Roman" w:hAnsi="Times New Roman"/>
          <w:sz w:val="24"/>
        </w:rPr>
        <w:t xml:space="preserve">Dient er bij de </w:t>
      </w:r>
      <w:r w:rsidR="00790B14">
        <w:rPr>
          <w:rFonts w:ascii="Times New Roman" w:hAnsi="Times New Roman"/>
          <w:sz w:val="24"/>
        </w:rPr>
        <w:t>btw</w:t>
      </w:r>
      <w:r>
        <w:rPr>
          <w:rFonts w:ascii="Times New Roman" w:hAnsi="Times New Roman"/>
          <w:sz w:val="24"/>
        </w:rPr>
        <w:t>-</w:t>
      </w:r>
      <w:proofErr w:type="spellStart"/>
      <w:r>
        <w:rPr>
          <w:rFonts w:ascii="Times New Roman" w:hAnsi="Times New Roman"/>
          <w:sz w:val="24"/>
        </w:rPr>
        <w:t>labeling</w:t>
      </w:r>
      <w:proofErr w:type="spellEnd"/>
      <w:r>
        <w:rPr>
          <w:rFonts w:ascii="Times New Roman" w:hAnsi="Times New Roman"/>
          <w:sz w:val="24"/>
        </w:rPr>
        <w:t xml:space="preserve"> onderscheid te worden gemaakt tussen de voorbereidingskosten en de uitvoeringskosten. Zo ja, onderbouwen op welke wijze. Zo nee, onderbouwen waarom niet. </w:t>
      </w:r>
    </w:p>
    <w:p w14:paraId="51C032D5" w14:textId="00A763E1" w:rsidR="000208C1" w:rsidRDefault="000F5378" w:rsidP="000208C1">
      <w:pPr>
        <w:pStyle w:val="Lijstalinea"/>
        <w:numPr>
          <w:ilvl w:val="0"/>
          <w:numId w:val="22"/>
        </w:numPr>
        <w:rPr>
          <w:rFonts w:ascii="Times New Roman" w:hAnsi="Times New Roman"/>
          <w:sz w:val="24"/>
        </w:rPr>
      </w:pPr>
      <w:r w:rsidRPr="000208C1">
        <w:rPr>
          <w:rFonts w:ascii="Times New Roman" w:hAnsi="Times New Roman"/>
          <w:sz w:val="24"/>
        </w:rPr>
        <w:t>Welke mogelijkheden er zijn met betrekking tot de verhuur van de ruimten.</w:t>
      </w:r>
      <w:r w:rsidR="00F10B9C" w:rsidRPr="000208C1">
        <w:rPr>
          <w:rFonts w:ascii="Times New Roman" w:hAnsi="Times New Roman"/>
          <w:sz w:val="24"/>
        </w:rPr>
        <w:t xml:space="preserve">  </w:t>
      </w:r>
    </w:p>
    <w:p w14:paraId="19B284D9" w14:textId="5378F13C" w:rsidR="000208C1" w:rsidRDefault="2D65BA63" w:rsidP="2D65BA63">
      <w:pPr>
        <w:pStyle w:val="Lijstalinea"/>
        <w:numPr>
          <w:ilvl w:val="0"/>
          <w:numId w:val="22"/>
        </w:numPr>
        <w:rPr>
          <w:rFonts w:ascii="Times New Roman" w:hAnsi="Times New Roman"/>
          <w:sz w:val="24"/>
        </w:rPr>
      </w:pPr>
      <w:r w:rsidRPr="2D65BA63">
        <w:rPr>
          <w:rFonts w:ascii="Times New Roman" w:hAnsi="Times New Roman"/>
          <w:sz w:val="24"/>
        </w:rPr>
        <w:t xml:space="preserve">Zijn er verschillende subsidiemogelijkheden? Zo ja, welke zijn dit? Hoe en door wie kunnen deze het beste worden aangevraagd </w:t>
      </w:r>
    </w:p>
    <w:p w14:paraId="6FE61208" w14:textId="63C0DEDC" w:rsidR="0036480D" w:rsidRDefault="00F10B9C" w:rsidP="000208C1">
      <w:pPr>
        <w:pStyle w:val="Lijstalinea"/>
        <w:numPr>
          <w:ilvl w:val="0"/>
          <w:numId w:val="22"/>
        </w:numPr>
        <w:rPr>
          <w:rFonts w:ascii="Times New Roman" w:hAnsi="Times New Roman"/>
          <w:sz w:val="24"/>
        </w:rPr>
      </w:pPr>
      <w:r w:rsidRPr="000208C1">
        <w:rPr>
          <w:rFonts w:ascii="Times New Roman" w:hAnsi="Times New Roman"/>
          <w:sz w:val="24"/>
        </w:rPr>
        <w:t xml:space="preserve">Zijn er nog andere </w:t>
      </w:r>
      <w:r w:rsidR="008C1987">
        <w:rPr>
          <w:rFonts w:ascii="Times New Roman" w:hAnsi="Times New Roman"/>
          <w:sz w:val="24"/>
        </w:rPr>
        <w:t>r</w:t>
      </w:r>
      <w:r w:rsidR="000208C1">
        <w:rPr>
          <w:rFonts w:ascii="Times New Roman" w:hAnsi="Times New Roman"/>
          <w:sz w:val="24"/>
        </w:rPr>
        <w:t>ijksbelastingen</w:t>
      </w:r>
      <w:r w:rsidRPr="000208C1">
        <w:rPr>
          <w:rFonts w:ascii="Times New Roman" w:hAnsi="Times New Roman"/>
          <w:sz w:val="24"/>
        </w:rPr>
        <w:t xml:space="preserve"> waar rekening mee moet worden gehouden? </w:t>
      </w:r>
      <w:r w:rsidR="008C1987">
        <w:rPr>
          <w:rFonts w:ascii="Times New Roman" w:hAnsi="Times New Roman"/>
          <w:sz w:val="24"/>
        </w:rPr>
        <w:t xml:space="preserve">Zo ja, onderbouwen welke. </w:t>
      </w:r>
      <w:r w:rsidR="000F5378" w:rsidRPr="000208C1">
        <w:rPr>
          <w:rFonts w:ascii="Times New Roman" w:hAnsi="Times New Roman"/>
          <w:sz w:val="24"/>
        </w:rPr>
        <w:t xml:space="preserve">    </w:t>
      </w:r>
    </w:p>
    <w:p w14:paraId="043BC06F" w14:textId="0B32189C" w:rsidR="00790B14" w:rsidRDefault="1D9CBA8F" w:rsidP="1D9CBA8F">
      <w:pPr>
        <w:pStyle w:val="Lijstalinea"/>
        <w:numPr>
          <w:ilvl w:val="0"/>
          <w:numId w:val="22"/>
        </w:numPr>
        <w:rPr>
          <w:rFonts w:ascii="Times New Roman" w:hAnsi="Times New Roman"/>
          <w:sz w:val="24"/>
        </w:rPr>
      </w:pPr>
      <w:r w:rsidRPr="1D9CBA8F">
        <w:rPr>
          <w:rFonts w:ascii="Times New Roman" w:hAnsi="Times New Roman"/>
          <w:sz w:val="24"/>
        </w:rPr>
        <w:t>Indien de gemeente zelf gaat bouwen met welke fiscaal-juridische aspecten dient zij dan rekening te houden.</w:t>
      </w:r>
    </w:p>
    <w:p w14:paraId="5A0E0FA4" w14:textId="3B072404" w:rsidR="00B83BF4" w:rsidRDefault="008C6EE3" w:rsidP="000208C1">
      <w:pPr>
        <w:pStyle w:val="Lijstalinea"/>
        <w:numPr>
          <w:ilvl w:val="0"/>
          <w:numId w:val="22"/>
        </w:numPr>
        <w:rPr>
          <w:rFonts w:ascii="Times New Roman" w:hAnsi="Times New Roman"/>
          <w:sz w:val="24"/>
        </w:rPr>
      </w:pPr>
      <w:r>
        <w:rPr>
          <w:rFonts w:ascii="Times New Roman" w:hAnsi="Times New Roman"/>
          <w:sz w:val="24"/>
        </w:rPr>
        <w:t>De gemeente maakt kosten op energie (gas, water en elektra) en deze worden doorbelast aan de afnemers</w:t>
      </w:r>
      <w:r w:rsidR="00535A96">
        <w:rPr>
          <w:rFonts w:ascii="Times New Roman" w:hAnsi="Times New Roman"/>
          <w:sz w:val="24"/>
        </w:rPr>
        <w:t>,</w:t>
      </w:r>
      <w:r>
        <w:rPr>
          <w:rFonts w:ascii="Times New Roman" w:hAnsi="Times New Roman"/>
          <w:sz w:val="24"/>
        </w:rPr>
        <w:t xml:space="preserve"> die de huisvesting van het MFC in gebruik nemen. Wat betekent dit voor de btw op de energiekosten</w:t>
      </w:r>
      <w:r w:rsidR="00535A96">
        <w:rPr>
          <w:rFonts w:ascii="Times New Roman" w:hAnsi="Times New Roman"/>
          <w:sz w:val="24"/>
        </w:rPr>
        <w:t xml:space="preserve"> bij doorbelasting</w:t>
      </w:r>
      <w:r>
        <w:rPr>
          <w:rFonts w:ascii="Times New Roman" w:hAnsi="Times New Roman"/>
          <w:sz w:val="24"/>
        </w:rPr>
        <w:t>?</w:t>
      </w:r>
    </w:p>
    <w:p w14:paraId="2A856E27" w14:textId="77777777" w:rsidR="0081069E" w:rsidRDefault="0081069E" w:rsidP="000208C1">
      <w:pPr>
        <w:pStyle w:val="Lijstalinea"/>
        <w:numPr>
          <w:ilvl w:val="0"/>
          <w:numId w:val="22"/>
        </w:numPr>
        <w:rPr>
          <w:rFonts w:ascii="Times New Roman" w:hAnsi="Times New Roman"/>
          <w:sz w:val="24"/>
        </w:rPr>
      </w:pPr>
      <w:r>
        <w:rPr>
          <w:rFonts w:ascii="Times New Roman" w:hAnsi="Times New Roman"/>
          <w:sz w:val="24"/>
        </w:rPr>
        <w:t xml:space="preserve">De voetbalvereniging draagt € 20.000,- bij aan </w:t>
      </w:r>
      <w:r w:rsidR="008C6EE3">
        <w:rPr>
          <w:rFonts w:ascii="Times New Roman" w:hAnsi="Times New Roman"/>
          <w:sz w:val="24"/>
        </w:rPr>
        <w:t>de</w:t>
      </w:r>
      <w:r w:rsidR="00535A96">
        <w:rPr>
          <w:rFonts w:ascii="Times New Roman" w:hAnsi="Times New Roman"/>
          <w:sz w:val="24"/>
        </w:rPr>
        <w:t xml:space="preserve"> bouwkosten van</w:t>
      </w:r>
      <w:r w:rsidR="008C6EE3">
        <w:rPr>
          <w:rFonts w:ascii="Times New Roman" w:hAnsi="Times New Roman"/>
          <w:sz w:val="24"/>
        </w:rPr>
        <w:t xml:space="preserve"> kantine.</w:t>
      </w:r>
      <w:r>
        <w:rPr>
          <w:rFonts w:ascii="Times New Roman" w:hAnsi="Times New Roman"/>
          <w:sz w:val="24"/>
        </w:rPr>
        <w:t xml:space="preserve"> Wat zijn hiervan de fiscale gevolgen?</w:t>
      </w:r>
    </w:p>
    <w:p w14:paraId="69F33C02" w14:textId="24F37BB0" w:rsidR="008C6EE3" w:rsidRDefault="5BDA59A3" w:rsidP="5BDA59A3">
      <w:pPr>
        <w:pStyle w:val="Lijstalinea"/>
        <w:numPr>
          <w:ilvl w:val="0"/>
          <w:numId w:val="22"/>
        </w:numPr>
        <w:rPr>
          <w:rFonts w:ascii="Times New Roman" w:hAnsi="Times New Roman"/>
          <w:sz w:val="24"/>
        </w:rPr>
      </w:pPr>
      <w:proofErr w:type="spellStart"/>
      <w:r w:rsidRPr="5BDA59A3">
        <w:rPr>
          <w:rFonts w:ascii="Times New Roman" w:hAnsi="Times New Roman"/>
          <w:sz w:val="24"/>
        </w:rPr>
        <w:t>Multipro</w:t>
      </w:r>
      <w:proofErr w:type="spellEnd"/>
      <w:r w:rsidRPr="5BDA59A3">
        <w:rPr>
          <w:rFonts w:ascii="Times New Roman" w:hAnsi="Times New Roman"/>
          <w:sz w:val="24"/>
        </w:rPr>
        <w:t xml:space="preserve"> BV wil graag een aanvullende geluidsinstallatie en bijhorende verlichting in de aerobics ruimte. Hiervoor doen ze een bijdrage van € 10.000,-. Wat zijn hiervan de fiscale gevolgen? </w:t>
      </w:r>
    </w:p>
    <w:p w14:paraId="284E3D36" w14:textId="3233CC0B" w:rsidR="008C6EE3" w:rsidRDefault="5BDA59A3" w:rsidP="1D9CBA8F">
      <w:pPr>
        <w:pStyle w:val="Lijstalinea"/>
        <w:numPr>
          <w:ilvl w:val="0"/>
          <w:numId w:val="22"/>
        </w:numPr>
        <w:rPr>
          <w:rFonts w:ascii="Times New Roman" w:hAnsi="Times New Roman"/>
          <w:sz w:val="24"/>
        </w:rPr>
      </w:pPr>
      <w:r w:rsidRPr="5BDA59A3">
        <w:rPr>
          <w:rFonts w:ascii="Times New Roman" w:hAnsi="Times New Roman"/>
          <w:sz w:val="24"/>
        </w:rPr>
        <w:t xml:space="preserve">Indien de voetbalvereniging de kantine op een later moment wil overnemen wat zijn hiervan dan de fiscale gevolgen? </w:t>
      </w:r>
    </w:p>
    <w:p w14:paraId="48B65288" w14:textId="6229E35B" w:rsidR="008C6EE3" w:rsidRPr="008C6EE3" w:rsidRDefault="1D9CBA8F" w:rsidP="1D9CBA8F">
      <w:pPr>
        <w:pStyle w:val="Lijstalinea"/>
        <w:numPr>
          <w:ilvl w:val="0"/>
          <w:numId w:val="22"/>
        </w:numPr>
        <w:rPr>
          <w:rFonts w:ascii="Times New Roman" w:hAnsi="Times New Roman"/>
          <w:sz w:val="24"/>
        </w:rPr>
      </w:pPr>
      <w:r w:rsidRPr="1D9CBA8F">
        <w:rPr>
          <w:rFonts w:ascii="Times New Roman" w:hAnsi="Times New Roman"/>
          <w:sz w:val="24"/>
        </w:rPr>
        <w:t xml:space="preserve">Wat betekent het voor de btw als de functie van een van de bovengenoemde huisvestingen wijzigt? </w:t>
      </w:r>
    </w:p>
    <w:sectPr w:rsidR="008C6EE3" w:rsidRPr="008C6EE3" w:rsidSect="00D733DC">
      <w:footerReference w:type="default" r:id="rId10"/>
      <w:headerReference w:type="first" r:id="rId11"/>
      <w:footerReference w:type="first" r:id="rId12"/>
      <w:type w:val="continuous"/>
      <w:pgSz w:w="11906" w:h="16838" w:code="9"/>
      <w:pgMar w:top="1985" w:right="1418" w:bottom="1701" w:left="1418" w:header="964" w:footer="96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023EF" w14:textId="77777777" w:rsidR="00181DA4" w:rsidRDefault="00181DA4">
      <w:r>
        <w:separator/>
      </w:r>
    </w:p>
  </w:endnote>
  <w:endnote w:type="continuationSeparator" w:id="0">
    <w:p w14:paraId="3E593687" w14:textId="77777777" w:rsidR="00181DA4" w:rsidRDefault="00181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FA3CE" w14:textId="77777777" w:rsidR="00DB3D68" w:rsidRPr="000B3274" w:rsidRDefault="003807C5" w:rsidP="003807C5">
    <w:pPr>
      <w:pStyle w:val="Voettekst"/>
      <w:tabs>
        <w:tab w:val="clear" w:pos="4536"/>
        <w:tab w:val="clear" w:pos="9072"/>
        <w:tab w:val="left" w:pos="6691"/>
      </w:tabs>
    </w:pPr>
    <w:r>
      <w:tab/>
    </w:r>
    <w:r>
      <w:fldChar w:fldCharType="begin"/>
    </w:r>
    <w:r>
      <w:instrText>PAGE   \* MERGEFORMAT</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71D5F" w14:textId="77777777" w:rsidR="003807C5" w:rsidRDefault="003807C5" w:rsidP="003807C5">
    <w:pPr>
      <w:pStyle w:val="Voettekst"/>
      <w:tabs>
        <w:tab w:val="clear" w:pos="4536"/>
        <w:tab w:val="right" w:pos="669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64A89" w14:textId="77777777" w:rsidR="00181DA4" w:rsidRDefault="00181DA4">
      <w:r>
        <w:separator/>
      </w:r>
    </w:p>
  </w:footnote>
  <w:footnote w:type="continuationSeparator" w:id="0">
    <w:p w14:paraId="0ED5A557" w14:textId="77777777" w:rsidR="00181DA4" w:rsidRDefault="00181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15EB5" w14:textId="4F014912" w:rsidR="00001BED" w:rsidRDefault="004404F0" w:rsidP="004404F0">
    <w:pPr>
      <w:tabs>
        <w:tab w:val="left" w:pos="55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27A9"/>
    <w:multiLevelType w:val="multilevel"/>
    <w:tmpl w:val="51CA2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9D7FDA"/>
    <w:multiLevelType w:val="multilevel"/>
    <w:tmpl w:val="26FE47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5A17C4"/>
    <w:multiLevelType w:val="multilevel"/>
    <w:tmpl w:val="D68C3A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4957C6"/>
    <w:multiLevelType w:val="multilevel"/>
    <w:tmpl w:val="043CE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E1267F"/>
    <w:multiLevelType w:val="multilevel"/>
    <w:tmpl w:val="04EC4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6" w15:restartNumberingAfterBreak="0">
    <w:nsid w:val="276E6FA4"/>
    <w:multiLevelType w:val="multilevel"/>
    <w:tmpl w:val="61020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A71EA4"/>
    <w:multiLevelType w:val="multilevel"/>
    <w:tmpl w:val="5308C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9D6175"/>
    <w:multiLevelType w:val="multilevel"/>
    <w:tmpl w:val="4008C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7900CF"/>
    <w:multiLevelType w:val="multilevel"/>
    <w:tmpl w:val="4372D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C365A8"/>
    <w:multiLevelType w:val="multilevel"/>
    <w:tmpl w:val="5B42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EE693E"/>
    <w:multiLevelType w:val="multilevel"/>
    <w:tmpl w:val="8668D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137576"/>
    <w:multiLevelType w:val="multilevel"/>
    <w:tmpl w:val="24BC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4F0454"/>
    <w:multiLevelType w:val="hybridMultilevel"/>
    <w:tmpl w:val="14A0C11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15" w15:restartNumberingAfterBreak="0">
    <w:nsid w:val="550B5B68"/>
    <w:multiLevelType w:val="multilevel"/>
    <w:tmpl w:val="D2301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585A01"/>
    <w:multiLevelType w:val="multilevel"/>
    <w:tmpl w:val="67FEF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18" w15:restartNumberingAfterBreak="0">
    <w:nsid w:val="70A237B9"/>
    <w:multiLevelType w:val="multilevel"/>
    <w:tmpl w:val="CD888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2E6B38"/>
    <w:multiLevelType w:val="multilevel"/>
    <w:tmpl w:val="07A6AE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0217DB"/>
    <w:multiLevelType w:val="multilevel"/>
    <w:tmpl w:val="C21EA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1A38F9"/>
    <w:multiLevelType w:val="multilevel"/>
    <w:tmpl w:val="EA0A4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2564079">
    <w:abstractNumId w:val="14"/>
  </w:num>
  <w:num w:numId="2" w16cid:durableId="1638796767">
    <w:abstractNumId w:val="17"/>
  </w:num>
  <w:num w:numId="3" w16cid:durableId="1583373832">
    <w:abstractNumId w:val="5"/>
  </w:num>
  <w:num w:numId="4" w16cid:durableId="449861370">
    <w:abstractNumId w:val="0"/>
  </w:num>
  <w:num w:numId="5" w16cid:durableId="2065059224">
    <w:abstractNumId w:val="3"/>
  </w:num>
  <w:num w:numId="6" w16cid:durableId="537594728">
    <w:abstractNumId w:val="19"/>
  </w:num>
  <w:num w:numId="7" w16cid:durableId="468321239">
    <w:abstractNumId w:val="15"/>
  </w:num>
  <w:num w:numId="8" w16cid:durableId="1480683263">
    <w:abstractNumId w:val="1"/>
  </w:num>
  <w:num w:numId="9" w16cid:durableId="20671344">
    <w:abstractNumId w:val="20"/>
  </w:num>
  <w:num w:numId="10" w16cid:durableId="578489652">
    <w:abstractNumId w:val="2"/>
  </w:num>
  <w:num w:numId="11" w16cid:durableId="1592738492">
    <w:abstractNumId w:val="6"/>
  </w:num>
  <w:num w:numId="12" w16cid:durableId="921331691">
    <w:abstractNumId w:val="18"/>
  </w:num>
  <w:num w:numId="13" w16cid:durableId="655453725">
    <w:abstractNumId w:val="21"/>
  </w:num>
  <w:num w:numId="14" w16cid:durableId="1291939300">
    <w:abstractNumId w:val="4"/>
  </w:num>
  <w:num w:numId="15" w16cid:durableId="743912548">
    <w:abstractNumId w:val="8"/>
  </w:num>
  <w:num w:numId="16" w16cid:durableId="867186083">
    <w:abstractNumId w:val="9"/>
  </w:num>
  <w:num w:numId="17" w16cid:durableId="174543629">
    <w:abstractNumId w:val="7"/>
  </w:num>
  <w:num w:numId="18" w16cid:durableId="1793671283">
    <w:abstractNumId w:val="16"/>
  </w:num>
  <w:num w:numId="19" w16cid:durableId="933853740">
    <w:abstractNumId w:val="12"/>
  </w:num>
  <w:num w:numId="20" w16cid:durableId="1638871191">
    <w:abstractNumId w:val="11"/>
  </w:num>
  <w:num w:numId="21" w16cid:durableId="845826058">
    <w:abstractNumId w:val="10"/>
  </w:num>
  <w:num w:numId="22" w16cid:durableId="17131921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W_Generated" w:val="True"/>
    <w:docVar w:name="mitStyleTemplates" w:val="|"/>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9271"/>
  </w:docVars>
  <w:rsids>
    <w:rsidRoot w:val="004404F0"/>
    <w:rsid w:val="00001BED"/>
    <w:rsid w:val="00003DBF"/>
    <w:rsid w:val="00011E4F"/>
    <w:rsid w:val="000208C1"/>
    <w:rsid w:val="00026AE0"/>
    <w:rsid w:val="00043250"/>
    <w:rsid w:val="00083036"/>
    <w:rsid w:val="0008415F"/>
    <w:rsid w:val="00084D36"/>
    <w:rsid w:val="000A057C"/>
    <w:rsid w:val="000A3D92"/>
    <w:rsid w:val="000A6010"/>
    <w:rsid w:val="000B3274"/>
    <w:rsid w:val="000B4A32"/>
    <w:rsid w:val="000D2E49"/>
    <w:rsid w:val="000E43E0"/>
    <w:rsid w:val="000F5378"/>
    <w:rsid w:val="001162AA"/>
    <w:rsid w:val="00133BB9"/>
    <w:rsid w:val="00134A6C"/>
    <w:rsid w:val="00134DCF"/>
    <w:rsid w:val="001538E6"/>
    <w:rsid w:val="00181DA4"/>
    <w:rsid w:val="001D1DDB"/>
    <w:rsid w:val="001D2B1E"/>
    <w:rsid w:val="001D5A95"/>
    <w:rsid w:val="001F52C4"/>
    <w:rsid w:val="0021112E"/>
    <w:rsid w:val="002153AA"/>
    <w:rsid w:val="00217FBD"/>
    <w:rsid w:val="00227891"/>
    <w:rsid w:val="00236C43"/>
    <w:rsid w:val="00236D45"/>
    <w:rsid w:val="0025004B"/>
    <w:rsid w:val="00252F5B"/>
    <w:rsid w:val="002534C2"/>
    <w:rsid w:val="00253558"/>
    <w:rsid w:val="00261F95"/>
    <w:rsid w:val="00263660"/>
    <w:rsid w:val="002822C7"/>
    <w:rsid w:val="002825BE"/>
    <w:rsid w:val="00292941"/>
    <w:rsid w:val="00296B77"/>
    <w:rsid w:val="00297853"/>
    <w:rsid w:val="002A063E"/>
    <w:rsid w:val="002C1022"/>
    <w:rsid w:val="002C241E"/>
    <w:rsid w:val="002C26F5"/>
    <w:rsid w:val="002C3BE9"/>
    <w:rsid w:val="002E2426"/>
    <w:rsid w:val="0030091D"/>
    <w:rsid w:val="00305A37"/>
    <w:rsid w:val="003063A7"/>
    <w:rsid w:val="003134CF"/>
    <w:rsid w:val="00314B45"/>
    <w:rsid w:val="0031749C"/>
    <w:rsid w:val="00326A4E"/>
    <w:rsid w:val="003325EE"/>
    <w:rsid w:val="00340049"/>
    <w:rsid w:val="0034090F"/>
    <w:rsid w:val="00346C80"/>
    <w:rsid w:val="00347BDD"/>
    <w:rsid w:val="00351066"/>
    <w:rsid w:val="00354D55"/>
    <w:rsid w:val="00361B2D"/>
    <w:rsid w:val="00363872"/>
    <w:rsid w:val="0036480D"/>
    <w:rsid w:val="00371D0B"/>
    <w:rsid w:val="00377FD1"/>
    <w:rsid w:val="003807C5"/>
    <w:rsid w:val="003817EC"/>
    <w:rsid w:val="00382529"/>
    <w:rsid w:val="0039382C"/>
    <w:rsid w:val="003A4259"/>
    <w:rsid w:val="003A78E2"/>
    <w:rsid w:val="003B69B0"/>
    <w:rsid w:val="003C1DF3"/>
    <w:rsid w:val="003C60B9"/>
    <w:rsid w:val="003D0ED3"/>
    <w:rsid w:val="003F270D"/>
    <w:rsid w:val="00402D0B"/>
    <w:rsid w:val="0042474C"/>
    <w:rsid w:val="004312C5"/>
    <w:rsid w:val="004404F0"/>
    <w:rsid w:val="00457B39"/>
    <w:rsid w:val="004700BF"/>
    <w:rsid w:val="00470793"/>
    <w:rsid w:val="00483974"/>
    <w:rsid w:val="00484803"/>
    <w:rsid w:val="00485641"/>
    <w:rsid w:val="004A3ECE"/>
    <w:rsid w:val="004A6FD1"/>
    <w:rsid w:val="004B0B50"/>
    <w:rsid w:val="004B3C0F"/>
    <w:rsid w:val="004B69B1"/>
    <w:rsid w:val="004B7207"/>
    <w:rsid w:val="004C3A3D"/>
    <w:rsid w:val="004D1431"/>
    <w:rsid w:val="004D14DE"/>
    <w:rsid w:val="004D3480"/>
    <w:rsid w:val="004D5771"/>
    <w:rsid w:val="004E1943"/>
    <w:rsid w:val="004E2A1D"/>
    <w:rsid w:val="00501C29"/>
    <w:rsid w:val="00503F9D"/>
    <w:rsid w:val="005055A5"/>
    <w:rsid w:val="005078A9"/>
    <w:rsid w:val="00511392"/>
    <w:rsid w:val="00512A97"/>
    <w:rsid w:val="0053486C"/>
    <w:rsid w:val="00535A96"/>
    <w:rsid w:val="00551DF0"/>
    <w:rsid w:val="005555B9"/>
    <w:rsid w:val="0055570F"/>
    <w:rsid w:val="005658F6"/>
    <w:rsid w:val="00572E53"/>
    <w:rsid w:val="005736CF"/>
    <w:rsid w:val="00577DCE"/>
    <w:rsid w:val="00593A0D"/>
    <w:rsid w:val="00594FCB"/>
    <w:rsid w:val="00597EA7"/>
    <w:rsid w:val="005A03E1"/>
    <w:rsid w:val="005C262C"/>
    <w:rsid w:val="005D40A9"/>
    <w:rsid w:val="0060455A"/>
    <w:rsid w:val="00637CD3"/>
    <w:rsid w:val="00650176"/>
    <w:rsid w:val="00677642"/>
    <w:rsid w:val="006808E6"/>
    <w:rsid w:val="00690EDF"/>
    <w:rsid w:val="006A5296"/>
    <w:rsid w:val="006B2489"/>
    <w:rsid w:val="006B2C76"/>
    <w:rsid w:val="006B2D5C"/>
    <w:rsid w:val="006B40BC"/>
    <w:rsid w:val="006C3362"/>
    <w:rsid w:val="006D0A98"/>
    <w:rsid w:val="006D6A59"/>
    <w:rsid w:val="006E2327"/>
    <w:rsid w:val="006F0579"/>
    <w:rsid w:val="006F0C5C"/>
    <w:rsid w:val="006F366E"/>
    <w:rsid w:val="006F37DF"/>
    <w:rsid w:val="006F4DF7"/>
    <w:rsid w:val="00700FE1"/>
    <w:rsid w:val="00712522"/>
    <w:rsid w:val="0072319C"/>
    <w:rsid w:val="00723474"/>
    <w:rsid w:val="00735BEC"/>
    <w:rsid w:val="007434FA"/>
    <w:rsid w:val="00746364"/>
    <w:rsid w:val="007534D4"/>
    <w:rsid w:val="007553B8"/>
    <w:rsid w:val="00760DF7"/>
    <w:rsid w:val="00766986"/>
    <w:rsid w:val="0077310B"/>
    <w:rsid w:val="00777BB2"/>
    <w:rsid w:val="0078229A"/>
    <w:rsid w:val="0078264A"/>
    <w:rsid w:val="00790B14"/>
    <w:rsid w:val="00796100"/>
    <w:rsid w:val="007D5941"/>
    <w:rsid w:val="007D6F78"/>
    <w:rsid w:val="007E394D"/>
    <w:rsid w:val="007F0A83"/>
    <w:rsid w:val="007F2824"/>
    <w:rsid w:val="00802524"/>
    <w:rsid w:val="0080636D"/>
    <w:rsid w:val="00807642"/>
    <w:rsid w:val="0081069E"/>
    <w:rsid w:val="00817654"/>
    <w:rsid w:val="00823EAA"/>
    <w:rsid w:val="00824298"/>
    <w:rsid w:val="00830F1A"/>
    <w:rsid w:val="00833651"/>
    <w:rsid w:val="00834D07"/>
    <w:rsid w:val="00837714"/>
    <w:rsid w:val="00864611"/>
    <w:rsid w:val="0087118B"/>
    <w:rsid w:val="00877923"/>
    <w:rsid w:val="008931DD"/>
    <w:rsid w:val="008A50CD"/>
    <w:rsid w:val="008B1A09"/>
    <w:rsid w:val="008B76A0"/>
    <w:rsid w:val="008C1987"/>
    <w:rsid w:val="008C6EE3"/>
    <w:rsid w:val="008D1EC8"/>
    <w:rsid w:val="008D5145"/>
    <w:rsid w:val="008D7B89"/>
    <w:rsid w:val="008F3F51"/>
    <w:rsid w:val="008F76BF"/>
    <w:rsid w:val="00901FB6"/>
    <w:rsid w:val="009126A4"/>
    <w:rsid w:val="0091606E"/>
    <w:rsid w:val="00916A51"/>
    <w:rsid w:val="00930B13"/>
    <w:rsid w:val="009342A7"/>
    <w:rsid w:val="00934309"/>
    <w:rsid w:val="00950011"/>
    <w:rsid w:val="0095228A"/>
    <w:rsid w:val="009564F2"/>
    <w:rsid w:val="009628FE"/>
    <w:rsid w:val="009722E8"/>
    <w:rsid w:val="00975C36"/>
    <w:rsid w:val="00982B3B"/>
    <w:rsid w:val="009847DE"/>
    <w:rsid w:val="00986D16"/>
    <w:rsid w:val="009909D1"/>
    <w:rsid w:val="009A5FD4"/>
    <w:rsid w:val="009B18EA"/>
    <w:rsid w:val="009E09B5"/>
    <w:rsid w:val="009E1479"/>
    <w:rsid w:val="009E3720"/>
    <w:rsid w:val="009E51A0"/>
    <w:rsid w:val="009E6ED6"/>
    <w:rsid w:val="00A03D23"/>
    <w:rsid w:val="00A06A51"/>
    <w:rsid w:val="00A109D0"/>
    <w:rsid w:val="00A2145B"/>
    <w:rsid w:val="00A2191A"/>
    <w:rsid w:val="00A3456F"/>
    <w:rsid w:val="00A428E0"/>
    <w:rsid w:val="00A53FD1"/>
    <w:rsid w:val="00A72831"/>
    <w:rsid w:val="00A73806"/>
    <w:rsid w:val="00A81995"/>
    <w:rsid w:val="00A876FC"/>
    <w:rsid w:val="00A90A73"/>
    <w:rsid w:val="00A93395"/>
    <w:rsid w:val="00A97173"/>
    <w:rsid w:val="00AA1C61"/>
    <w:rsid w:val="00AA1EE0"/>
    <w:rsid w:val="00AA76BF"/>
    <w:rsid w:val="00AB6AE2"/>
    <w:rsid w:val="00AC3B89"/>
    <w:rsid w:val="00AC4725"/>
    <w:rsid w:val="00AC5473"/>
    <w:rsid w:val="00AE764F"/>
    <w:rsid w:val="00AF48D0"/>
    <w:rsid w:val="00AF7678"/>
    <w:rsid w:val="00B00439"/>
    <w:rsid w:val="00B128AC"/>
    <w:rsid w:val="00B14113"/>
    <w:rsid w:val="00B1411D"/>
    <w:rsid w:val="00B22F17"/>
    <w:rsid w:val="00B3417B"/>
    <w:rsid w:val="00B35A9C"/>
    <w:rsid w:val="00B35D20"/>
    <w:rsid w:val="00B407E0"/>
    <w:rsid w:val="00B45C14"/>
    <w:rsid w:val="00B477A8"/>
    <w:rsid w:val="00B633E5"/>
    <w:rsid w:val="00B75F6E"/>
    <w:rsid w:val="00B8264D"/>
    <w:rsid w:val="00B83BF4"/>
    <w:rsid w:val="00B83D26"/>
    <w:rsid w:val="00BB2EAF"/>
    <w:rsid w:val="00BB3BE5"/>
    <w:rsid w:val="00BB7D41"/>
    <w:rsid w:val="00BC2A17"/>
    <w:rsid w:val="00BD61D8"/>
    <w:rsid w:val="00BD6D1D"/>
    <w:rsid w:val="00BE41A5"/>
    <w:rsid w:val="00C27A47"/>
    <w:rsid w:val="00C34698"/>
    <w:rsid w:val="00C3509E"/>
    <w:rsid w:val="00C42A07"/>
    <w:rsid w:val="00C438B8"/>
    <w:rsid w:val="00C4669A"/>
    <w:rsid w:val="00C52E76"/>
    <w:rsid w:val="00C76BDD"/>
    <w:rsid w:val="00C8015A"/>
    <w:rsid w:val="00C87D68"/>
    <w:rsid w:val="00C922E3"/>
    <w:rsid w:val="00C93445"/>
    <w:rsid w:val="00CA525A"/>
    <w:rsid w:val="00CA5BF3"/>
    <w:rsid w:val="00CC56C3"/>
    <w:rsid w:val="00CC78FA"/>
    <w:rsid w:val="00CD67A7"/>
    <w:rsid w:val="00CF0E5A"/>
    <w:rsid w:val="00CF1210"/>
    <w:rsid w:val="00CF30CA"/>
    <w:rsid w:val="00CF3D19"/>
    <w:rsid w:val="00D04E84"/>
    <w:rsid w:val="00D14A88"/>
    <w:rsid w:val="00D27065"/>
    <w:rsid w:val="00D34443"/>
    <w:rsid w:val="00D408FF"/>
    <w:rsid w:val="00D47156"/>
    <w:rsid w:val="00D615E0"/>
    <w:rsid w:val="00D733DC"/>
    <w:rsid w:val="00D74218"/>
    <w:rsid w:val="00D8569C"/>
    <w:rsid w:val="00D937A5"/>
    <w:rsid w:val="00DA0278"/>
    <w:rsid w:val="00DA625A"/>
    <w:rsid w:val="00DB2967"/>
    <w:rsid w:val="00DB2EFB"/>
    <w:rsid w:val="00DB3D68"/>
    <w:rsid w:val="00DB75A6"/>
    <w:rsid w:val="00DC0527"/>
    <w:rsid w:val="00DC44F1"/>
    <w:rsid w:val="00DD213E"/>
    <w:rsid w:val="00DD5FEE"/>
    <w:rsid w:val="00DE17A7"/>
    <w:rsid w:val="00DF48EF"/>
    <w:rsid w:val="00DF5DE4"/>
    <w:rsid w:val="00DF5F31"/>
    <w:rsid w:val="00DF6C9C"/>
    <w:rsid w:val="00E00818"/>
    <w:rsid w:val="00E03BAB"/>
    <w:rsid w:val="00E24252"/>
    <w:rsid w:val="00E26727"/>
    <w:rsid w:val="00E35ACC"/>
    <w:rsid w:val="00E41DA6"/>
    <w:rsid w:val="00E430BC"/>
    <w:rsid w:val="00E5023D"/>
    <w:rsid w:val="00E51701"/>
    <w:rsid w:val="00E51E7F"/>
    <w:rsid w:val="00E570D4"/>
    <w:rsid w:val="00E759BF"/>
    <w:rsid w:val="00E9099B"/>
    <w:rsid w:val="00E921CB"/>
    <w:rsid w:val="00E967D4"/>
    <w:rsid w:val="00EA16BF"/>
    <w:rsid w:val="00EB4B42"/>
    <w:rsid w:val="00EC1A14"/>
    <w:rsid w:val="00EC4E45"/>
    <w:rsid w:val="00EF0237"/>
    <w:rsid w:val="00F00545"/>
    <w:rsid w:val="00F07834"/>
    <w:rsid w:val="00F10290"/>
    <w:rsid w:val="00F1060A"/>
    <w:rsid w:val="00F10B9C"/>
    <w:rsid w:val="00F13AF1"/>
    <w:rsid w:val="00F24321"/>
    <w:rsid w:val="00F31E9F"/>
    <w:rsid w:val="00F452B0"/>
    <w:rsid w:val="00F46371"/>
    <w:rsid w:val="00F51EB0"/>
    <w:rsid w:val="00F561B1"/>
    <w:rsid w:val="00F60D79"/>
    <w:rsid w:val="00F645F3"/>
    <w:rsid w:val="00F809D9"/>
    <w:rsid w:val="00F81357"/>
    <w:rsid w:val="00F85FEF"/>
    <w:rsid w:val="00F92085"/>
    <w:rsid w:val="00F921EE"/>
    <w:rsid w:val="00F93328"/>
    <w:rsid w:val="00FA06E9"/>
    <w:rsid w:val="00FA4900"/>
    <w:rsid w:val="00FA67DC"/>
    <w:rsid w:val="00FA6EAA"/>
    <w:rsid w:val="00FB2987"/>
    <w:rsid w:val="00FB3425"/>
    <w:rsid w:val="00FC58CD"/>
    <w:rsid w:val="00FC69E2"/>
    <w:rsid w:val="00FD6628"/>
    <w:rsid w:val="00FE3834"/>
    <w:rsid w:val="00FE5888"/>
    <w:rsid w:val="00FF4A0B"/>
    <w:rsid w:val="00FF5568"/>
    <w:rsid w:val="1D9CBA8F"/>
    <w:rsid w:val="2D65BA63"/>
    <w:rsid w:val="3EBEABC5"/>
    <w:rsid w:val="50051872"/>
    <w:rsid w:val="5BDA59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330A8C"/>
  <w15:docId w15:val="{E2BBFD2B-DF38-41CB-958B-54775E19A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24298"/>
    <w:rPr>
      <w:rFonts w:ascii="Arial" w:hAnsi="Arial"/>
      <w:sz w:val="22"/>
      <w:szCs w:val="24"/>
    </w:rPr>
  </w:style>
  <w:style w:type="paragraph" w:styleId="Kop1">
    <w:name w:val="heading 1"/>
    <w:basedOn w:val="Standaard"/>
    <w:next w:val="Standaard"/>
    <w:link w:val="Kop1Char"/>
    <w:qFormat/>
    <w:rsid w:val="00824298"/>
    <w:pPr>
      <w:keepNext/>
      <w:spacing w:after="240"/>
      <w:outlineLvl w:val="0"/>
    </w:pPr>
    <w:rPr>
      <w:rFonts w:ascii="Arial Narrow" w:hAnsi="Arial Narrow" w:cs="Arial"/>
      <w:b/>
      <w:bCs/>
      <w:sz w:val="24"/>
    </w:rPr>
  </w:style>
  <w:style w:type="paragraph" w:styleId="Kop2">
    <w:name w:val="heading 2"/>
    <w:basedOn w:val="Kop1"/>
    <w:next w:val="Standaard"/>
    <w:qFormat/>
    <w:rsid w:val="00824298"/>
    <w:pPr>
      <w:spacing w:after="120"/>
      <w:outlineLvl w:val="1"/>
    </w:pPr>
    <w:rPr>
      <w:bCs w:val="0"/>
      <w:iCs/>
    </w:rPr>
  </w:style>
  <w:style w:type="paragraph" w:styleId="Kop3">
    <w:name w:val="heading 3"/>
    <w:basedOn w:val="Kop2"/>
    <w:next w:val="Standaard"/>
    <w:qFormat/>
    <w:rsid w:val="00824298"/>
    <w:pPr>
      <w:spacing w:after="60"/>
      <w:outlineLvl w:val="2"/>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rsid w:val="00824298"/>
    <w:pPr>
      <w:numPr>
        <w:numId w:val="1"/>
      </w:numPr>
    </w:pPr>
    <w:rPr>
      <w:szCs w:val="20"/>
    </w:rPr>
  </w:style>
  <w:style w:type="paragraph" w:customStyle="1" w:styleId="OpsomCijfer1">
    <w:name w:val="OpsomCijfer1"/>
    <w:basedOn w:val="Standaard"/>
    <w:rsid w:val="00824298"/>
    <w:pPr>
      <w:numPr>
        <w:numId w:val="2"/>
      </w:numPr>
      <w:tabs>
        <w:tab w:val="clear" w:pos="425"/>
      </w:tabs>
    </w:pPr>
    <w:rPr>
      <w:szCs w:val="20"/>
    </w:rPr>
  </w:style>
  <w:style w:type="paragraph" w:customStyle="1" w:styleId="OpsomLetter1">
    <w:name w:val="OpsomLetter1"/>
    <w:basedOn w:val="Standaard"/>
    <w:rsid w:val="00824298"/>
    <w:pPr>
      <w:numPr>
        <w:numId w:val="3"/>
      </w:numPr>
      <w:tabs>
        <w:tab w:val="clear" w:pos="425"/>
      </w:tabs>
    </w:pPr>
    <w:rPr>
      <w:szCs w:val="20"/>
    </w:rPr>
  </w:style>
  <w:style w:type="paragraph" w:customStyle="1" w:styleId="Standaard1">
    <w:name w:val="Standaard1"/>
    <w:basedOn w:val="Standaard"/>
    <w:next w:val="Standaard"/>
    <w:rsid w:val="00824298"/>
    <w:rPr>
      <w:rFonts w:ascii="Arial Narrow" w:hAnsi="Arial Narrow"/>
      <w:b/>
      <w:sz w:val="24"/>
      <w:szCs w:val="20"/>
    </w:rPr>
  </w:style>
  <w:style w:type="paragraph" w:customStyle="1" w:styleId="Gegevens">
    <w:name w:val="Gegevens"/>
    <w:basedOn w:val="Standaard"/>
    <w:next w:val="Standaard"/>
    <w:link w:val="GegevensChar"/>
    <w:rsid w:val="00824298"/>
    <w:pPr>
      <w:tabs>
        <w:tab w:val="left" w:pos="6691"/>
      </w:tabs>
      <w:spacing w:line="324" w:lineRule="auto"/>
    </w:pPr>
    <w:rPr>
      <w:sz w:val="16"/>
      <w:szCs w:val="20"/>
    </w:rPr>
  </w:style>
  <w:style w:type="paragraph" w:styleId="Koptekst">
    <w:name w:val="header"/>
    <w:basedOn w:val="Standaard"/>
    <w:next w:val="Standaard"/>
    <w:rsid w:val="00824298"/>
    <w:rPr>
      <w:rFonts w:ascii="Arial Narrow" w:hAnsi="Arial Narrow"/>
      <w:b/>
      <w:szCs w:val="20"/>
    </w:rPr>
  </w:style>
  <w:style w:type="paragraph" w:customStyle="1" w:styleId="Afdelingsnaam">
    <w:name w:val="Afdelingsnaam"/>
    <w:basedOn w:val="Standaard"/>
    <w:next w:val="Standaard"/>
    <w:rsid w:val="00824298"/>
    <w:rPr>
      <w:rFonts w:ascii="Arial Narrow" w:hAnsi="Arial Narrow"/>
      <w:b/>
      <w:caps/>
      <w:szCs w:val="20"/>
    </w:rPr>
  </w:style>
  <w:style w:type="paragraph" w:customStyle="1" w:styleId="Archiefexemplaar">
    <w:name w:val="Archiefexemplaar"/>
    <w:basedOn w:val="Afdelingsnaam"/>
    <w:next w:val="Standaard"/>
    <w:rsid w:val="00824298"/>
    <w:rPr>
      <w:caps w:val="0"/>
      <w:smallCaps/>
    </w:rPr>
  </w:style>
  <w:style w:type="paragraph" w:styleId="Voettekst">
    <w:name w:val="footer"/>
    <w:basedOn w:val="Standaard"/>
    <w:rsid w:val="00824298"/>
    <w:pPr>
      <w:tabs>
        <w:tab w:val="center" w:pos="4536"/>
        <w:tab w:val="right" w:pos="9072"/>
      </w:tabs>
    </w:pPr>
    <w:rPr>
      <w:szCs w:val="20"/>
    </w:rPr>
  </w:style>
  <w:style w:type="character" w:styleId="Paginanummer">
    <w:name w:val="page number"/>
    <w:rsid w:val="00637CD3"/>
    <w:rPr>
      <w:rFonts w:ascii="Arial" w:hAnsi="Arial"/>
      <w:color w:val="auto"/>
      <w:kern w:val="0"/>
      <w:sz w:val="22"/>
      <w:vertAlign w:val="baseline"/>
    </w:rPr>
  </w:style>
  <w:style w:type="paragraph" w:styleId="Ballontekst">
    <w:name w:val="Balloon Text"/>
    <w:basedOn w:val="Standaard"/>
    <w:semiHidden/>
    <w:rsid w:val="002C26F5"/>
    <w:rPr>
      <w:rFonts w:ascii="Tahoma" w:hAnsi="Tahoma" w:cs="Tahoma"/>
      <w:sz w:val="16"/>
      <w:szCs w:val="16"/>
    </w:rPr>
  </w:style>
  <w:style w:type="paragraph" w:customStyle="1" w:styleId="Titel1">
    <w:name w:val="Titel1"/>
    <w:basedOn w:val="Standaard"/>
    <w:next w:val="Standaard"/>
    <w:rsid w:val="00824298"/>
    <w:rPr>
      <w:rFonts w:ascii="Arial Narrow" w:hAnsi="Arial Narrow"/>
      <w:b/>
      <w:sz w:val="32"/>
      <w:szCs w:val="20"/>
    </w:rPr>
  </w:style>
  <w:style w:type="paragraph" w:customStyle="1" w:styleId="Gegevens-vet">
    <w:name w:val="Gegevens-vet"/>
    <w:basedOn w:val="Gegevens"/>
    <w:link w:val="Gegevens-vetChar"/>
    <w:rsid w:val="00824298"/>
    <w:rPr>
      <w:rFonts w:ascii="Arial Narrow" w:hAnsi="Arial Narrow"/>
      <w:b/>
    </w:rPr>
  </w:style>
  <w:style w:type="character" w:customStyle="1" w:styleId="GegevensChar">
    <w:name w:val="Gegevens Char"/>
    <w:link w:val="Gegevens"/>
    <w:rsid w:val="00597EA7"/>
    <w:rPr>
      <w:rFonts w:ascii="Arial" w:hAnsi="Arial"/>
      <w:sz w:val="16"/>
    </w:rPr>
  </w:style>
  <w:style w:type="character" w:customStyle="1" w:styleId="Gegevens-vetChar">
    <w:name w:val="Gegevens-vet Char"/>
    <w:link w:val="Gegevens-vet"/>
    <w:rsid w:val="00597EA7"/>
    <w:rPr>
      <w:rFonts w:ascii="Arial Narrow" w:hAnsi="Arial Narrow"/>
      <w:b/>
      <w:sz w:val="16"/>
    </w:rPr>
  </w:style>
  <w:style w:type="character" w:customStyle="1" w:styleId="Kop1Char">
    <w:name w:val="Kop 1 Char"/>
    <w:link w:val="Kop1"/>
    <w:rsid w:val="00470793"/>
    <w:rPr>
      <w:rFonts w:ascii="Arial Narrow" w:hAnsi="Arial Narrow" w:cs="Arial"/>
      <w:b/>
      <w:bCs/>
      <w:sz w:val="24"/>
      <w:szCs w:val="24"/>
    </w:rPr>
  </w:style>
  <w:style w:type="character" w:styleId="Hyperlink">
    <w:name w:val="Hyperlink"/>
    <w:rsid w:val="00A2191A"/>
    <w:rPr>
      <w:color w:val="0000FF"/>
      <w:u w:val="single"/>
    </w:rPr>
  </w:style>
  <w:style w:type="character" w:styleId="Tekstvantijdelijkeaanduiding">
    <w:name w:val="Placeholder Text"/>
    <w:basedOn w:val="Standaardalinea-lettertype"/>
    <w:uiPriority w:val="99"/>
    <w:semiHidden/>
    <w:rsid w:val="001D5A95"/>
    <w:rPr>
      <w:color w:val="808080"/>
    </w:rPr>
  </w:style>
  <w:style w:type="paragraph" w:styleId="Lijstalinea">
    <w:name w:val="List Paragraph"/>
    <w:basedOn w:val="Standaard"/>
    <w:uiPriority w:val="34"/>
    <w:qFormat/>
    <w:rsid w:val="000208C1"/>
    <w:pPr>
      <w:ind w:left="720"/>
      <w:contextualSpacing/>
    </w:pPr>
  </w:style>
  <w:style w:type="paragraph" w:styleId="Revisie">
    <w:name w:val="Revision"/>
    <w:hidden/>
    <w:uiPriority w:val="99"/>
    <w:semiHidden/>
    <w:rsid w:val="007E394D"/>
    <w:rPr>
      <w:rFonts w:ascii="Arial" w:hAnsi="Arial"/>
      <w:sz w:val="22"/>
      <w:szCs w:val="24"/>
    </w:rPr>
  </w:style>
  <w:style w:type="character" w:styleId="Verwijzingopmerking">
    <w:name w:val="annotation reference"/>
    <w:basedOn w:val="Standaardalinea-lettertype"/>
    <w:semiHidden/>
    <w:unhideWhenUsed/>
    <w:rsid w:val="00EC4E45"/>
    <w:rPr>
      <w:sz w:val="16"/>
      <w:szCs w:val="16"/>
    </w:rPr>
  </w:style>
  <w:style w:type="paragraph" w:styleId="Tekstopmerking">
    <w:name w:val="annotation text"/>
    <w:basedOn w:val="Standaard"/>
    <w:link w:val="TekstopmerkingChar"/>
    <w:unhideWhenUsed/>
    <w:rsid w:val="00EC4E45"/>
    <w:rPr>
      <w:sz w:val="20"/>
      <w:szCs w:val="20"/>
    </w:rPr>
  </w:style>
  <w:style w:type="character" w:customStyle="1" w:styleId="TekstopmerkingChar">
    <w:name w:val="Tekst opmerking Char"/>
    <w:basedOn w:val="Standaardalinea-lettertype"/>
    <w:link w:val="Tekstopmerking"/>
    <w:rsid w:val="00EC4E45"/>
    <w:rPr>
      <w:rFonts w:ascii="Arial" w:hAnsi="Arial"/>
    </w:rPr>
  </w:style>
  <w:style w:type="paragraph" w:styleId="Onderwerpvanopmerking">
    <w:name w:val="annotation subject"/>
    <w:basedOn w:val="Tekstopmerking"/>
    <w:next w:val="Tekstopmerking"/>
    <w:link w:val="OnderwerpvanopmerkingChar"/>
    <w:semiHidden/>
    <w:unhideWhenUsed/>
    <w:rsid w:val="00EC4E45"/>
    <w:rPr>
      <w:b/>
      <w:bCs/>
    </w:rPr>
  </w:style>
  <w:style w:type="character" w:customStyle="1" w:styleId="OnderwerpvanopmerkingChar">
    <w:name w:val="Onderwerp van opmerking Char"/>
    <w:basedOn w:val="TekstopmerkingChar"/>
    <w:link w:val="Onderwerpvanopmerking"/>
    <w:semiHidden/>
    <w:rsid w:val="00EC4E45"/>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339286">
      <w:bodyDiv w:val="1"/>
      <w:marLeft w:val="0"/>
      <w:marRight w:val="0"/>
      <w:marTop w:val="0"/>
      <w:marBottom w:val="0"/>
      <w:divBdr>
        <w:top w:val="none" w:sz="0" w:space="0" w:color="auto"/>
        <w:left w:val="none" w:sz="0" w:space="0" w:color="auto"/>
        <w:bottom w:val="none" w:sz="0" w:space="0" w:color="auto"/>
        <w:right w:val="none" w:sz="0" w:space="0" w:color="auto"/>
      </w:divBdr>
      <w:divsChild>
        <w:div w:id="1196116336">
          <w:marLeft w:val="0"/>
          <w:marRight w:val="0"/>
          <w:marTop w:val="0"/>
          <w:marBottom w:val="0"/>
          <w:divBdr>
            <w:top w:val="none" w:sz="0" w:space="0" w:color="auto"/>
            <w:left w:val="none" w:sz="0" w:space="0" w:color="auto"/>
            <w:bottom w:val="none" w:sz="0" w:space="0" w:color="auto"/>
            <w:right w:val="none" w:sz="0" w:space="0" w:color="auto"/>
          </w:divBdr>
          <w:divsChild>
            <w:div w:id="2019191751">
              <w:marLeft w:val="0"/>
              <w:marRight w:val="0"/>
              <w:marTop w:val="0"/>
              <w:marBottom w:val="0"/>
              <w:divBdr>
                <w:top w:val="none" w:sz="0" w:space="0" w:color="auto"/>
                <w:left w:val="none" w:sz="0" w:space="0" w:color="auto"/>
                <w:bottom w:val="none" w:sz="0" w:space="0" w:color="auto"/>
                <w:right w:val="none" w:sz="0" w:space="0" w:color="auto"/>
              </w:divBdr>
              <w:divsChild>
                <w:div w:id="211382646">
                  <w:marLeft w:val="0"/>
                  <w:marRight w:val="0"/>
                  <w:marTop w:val="0"/>
                  <w:marBottom w:val="0"/>
                  <w:divBdr>
                    <w:top w:val="none" w:sz="0" w:space="0" w:color="auto"/>
                    <w:left w:val="none" w:sz="0" w:space="0" w:color="auto"/>
                    <w:bottom w:val="none" w:sz="0" w:space="0" w:color="auto"/>
                    <w:right w:val="none" w:sz="0" w:space="0" w:color="auto"/>
                  </w:divBdr>
                  <w:divsChild>
                    <w:div w:id="1456027409">
                      <w:marLeft w:val="0"/>
                      <w:marRight w:val="0"/>
                      <w:marTop w:val="0"/>
                      <w:marBottom w:val="0"/>
                      <w:divBdr>
                        <w:top w:val="none" w:sz="0" w:space="0" w:color="auto"/>
                        <w:left w:val="none" w:sz="0" w:space="0" w:color="auto"/>
                        <w:bottom w:val="none" w:sz="0" w:space="0" w:color="auto"/>
                        <w:right w:val="none" w:sz="0" w:space="0" w:color="auto"/>
                      </w:divBdr>
                      <w:divsChild>
                        <w:div w:id="1987971478">
                          <w:marLeft w:val="0"/>
                          <w:marRight w:val="0"/>
                          <w:marTop w:val="0"/>
                          <w:marBottom w:val="0"/>
                          <w:divBdr>
                            <w:top w:val="none" w:sz="0" w:space="0" w:color="auto"/>
                            <w:left w:val="none" w:sz="0" w:space="0" w:color="auto"/>
                            <w:bottom w:val="none" w:sz="0" w:space="0" w:color="auto"/>
                            <w:right w:val="none" w:sz="0" w:space="0" w:color="auto"/>
                          </w:divBdr>
                          <w:divsChild>
                            <w:div w:id="413671279">
                              <w:marLeft w:val="0"/>
                              <w:marRight w:val="0"/>
                              <w:marTop w:val="0"/>
                              <w:marBottom w:val="0"/>
                              <w:divBdr>
                                <w:top w:val="none" w:sz="0" w:space="0" w:color="auto"/>
                                <w:left w:val="none" w:sz="0" w:space="0" w:color="auto"/>
                                <w:bottom w:val="none" w:sz="0" w:space="0" w:color="auto"/>
                                <w:right w:val="none" w:sz="0" w:space="0" w:color="auto"/>
                              </w:divBdr>
                              <w:divsChild>
                                <w:div w:id="119542780">
                                  <w:marLeft w:val="0"/>
                                  <w:marRight w:val="0"/>
                                  <w:marTop w:val="0"/>
                                  <w:marBottom w:val="0"/>
                                  <w:divBdr>
                                    <w:top w:val="none" w:sz="0" w:space="0" w:color="auto"/>
                                    <w:left w:val="none" w:sz="0" w:space="0" w:color="auto"/>
                                    <w:bottom w:val="none" w:sz="0" w:space="0" w:color="auto"/>
                                    <w:right w:val="none" w:sz="0" w:space="0" w:color="auto"/>
                                  </w:divBdr>
                                  <w:divsChild>
                                    <w:div w:id="129371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958293">
          <w:marLeft w:val="0"/>
          <w:marRight w:val="0"/>
          <w:marTop w:val="0"/>
          <w:marBottom w:val="0"/>
          <w:divBdr>
            <w:top w:val="none" w:sz="0" w:space="0" w:color="auto"/>
            <w:left w:val="none" w:sz="0" w:space="0" w:color="auto"/>
            <w:bottom w:val="none" w:sz="0" w:space="0" w:color="auto"/>
            <w:right w:val="none" w:sz="0" w:space="0" w:color="auto"/>
          </w:divBdr>
          <w:divsChild>
            <w:div w:id="1466508586">
              <w:marLeft w:val="0"/>
              <w:marRight w:val="0"/>
              <w:marTop w:val="0"/>
              <w:marBottom w:val="0"/>
              <w:divBdr>
                <w:top w:val="none" w:sz="0" w:space="0" w:color="auto"/>
                <w:left w:val="none" w:sz="0" w:space="0" w:color="auto"/>
                <w:bottom w:val="none" w:sz="0" w:space="0" w:color="auto"/>
                <w:right w:val="none" w:sz="0" w:space="0" w:color="auto"/>
              </w:divBdr>
              <w:divsChild>
                <w:div w:id="339744268">
                  <w:marLeft w:val="0"/>
                  <w:marRight w:val="0"/>
                  <w:marTop w:val="0"/>
                  <w:marBottom w:val="0"/>
                  <w:divBdr>
                    <w:top w:val="none" w:sz="0" w:space="0" w:color="auto"/>
                    <w:left w:val="none" w:sz="0" w:space="0" w:color="auto"/>
                    <w:bottom w:val="none" w:sz="0" w:space="0" w:color="auto"/>
                    <w:right w:val="none" w:sz="0" w:space="0" w:color="auto"/>
                  </w:divBdr>
                  <w:divsChild>
                    <w:div w:id="1353678447">
                      <w:marLeft w:val="0"/>
                      <w:marRight w:val="0"/>
                      <w:marTop w:val="0"/>
                      <w:marBottom w:val="0"/>
                      <w:divBdr>
                        <w:top w:val="none" w:sz="0" w:space="0" w:color="auto"/>
                        <w:left w:val="none" w:sz="0" w:space="0" w:color="auto"/>
                        <w:bottom w:val="none" w:sz="0" w:space="0" w:color="auto"/>
                        <w:right w:val="none" w:sz="0" w:space="0" w:color="auto"/>
                      </w:divBdr>
                      <w:divsChild>
                        <w:div w:id="1754738556">
                          <w:marLeft w:val="0"/>
                          <w:marRight w:val="0"/>
                          <w:marTop w:val="0"/>
                          <w:marBottom w:val="0"/>
                          <w:divBdr>
                            <w:top w:val="none" w:sz="0" w:space="0" w:color="auto"/>
                            <w:left w:val="none" w:sz="0" w:space="0" w:color="auto"/>
                            <w:bottom w:val="none" w:sz="0" w:space="0" w:color="auto"/>
                            <w:right w:val="none" w:sz="0" w:space="0" w:color="auto"/>
                          </w:divBdr>
                          <w:divsChild>
                            <w:div w:id="986784686">
                              <w:marLeft w:val="0"/>
                              <w:marRight w:val="0"/>
                              <w:marTop w:val="0"/>
                              <w:marBottom w:val="0"/>
                              <w:divBdr>
                                <w:top w:val="none" w:sz="0" w:space="0" w:color="auto"/>
                                <w:left w:val="none" w:sz="0" w:space="0" w:color="auto"/>
                                <w:bottom w:val="none" w:sz="0" w:space="0" w:color="auto"/>
                                <w:right w:val="none" w:sz="0" w:space="0" w:color="auto"/>
                              </w:divBdr>
                              <w:divsChild>
                                <w:div w:id="198824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6391520">
          <w:marLeft w:val="0"/>
          <w:marRight w:val="0"/>
          <w:marTop w:val="0"/>
          <w:marBottom w:val="0"/>
          <w:divBdr>
            <w:top w:val="none" w:sz="0" w:space="0" w:color="auto"/>
            <w:left w:val="none" w:sz="0" w:space="0" w:color="auto"/>
            <w:bottom w:val="none" w:sz="0" w:space="0" w:color="auto"/>
            <w:right w:val="none" w:sz="0" w:space="0" w:color="auto"/>
          </w:divBdr>
          <w:divsChild>
            <w:div w:id="1976643263">
              <w:marLeft w:val="0"/>
              <w:marRight w:val="0"/>
              <w:marTop w:val="0"/>
              <w:marBottom w:val="0"/>
              <w:divBdr>
                <w:top w:val="none" w:sz="0" w:space="0" w:color="auto"/>
                <w:left w:val="none" w:sz="0" w:space="0" w:color="auto"/>
                <w:bottom w:val="none" w:sz="0" w:space="0" w:color="auto"/>
                <w:right w:val="none" w:sz="0" w:space="0" w:color="auto"/>
              </w:divBdr>
              <w:divsChild>
                <w:div w:id="722756341">
                  <w:marLeft w:val="0"/>
                  <w:marRight w:val="0"/>
                  <w:marTop w:val="0"/>
                  <w:marBottom w:val="0"/>
                  <w:divBdr>
                    <w:top w:val="none" w:sz="0" w:space="0" w:color="auto"/>
                    <w:left w:val="none" w:sz="0" w:space="0" w:color="auto"/>
                    <w:bottom w:val="none" w:sz="0" w:space="0" w:color="auto"/>
                    <w:right w:val="none" w:sz="0" w:space="0" w:color="auto"/>
                  </w:divBdr>
                  <w:divsChild>
                    <w:div w:id="1392654414">
                      <w:marLeft w:val="0"/>
                      <w:marRight w:val="0"/>
                      <w:marTop w:val="0"/>
                      <w:marBottom w:val="0"/>
                      <w:divBdr>
                        <w:top w:val="none" w:sz="0" w:space="0" w:color="auto"/>
                        <w:left w:val="none" w:sz="0" w:space="0" w:color="auto"/>
                        <w:bottom w:val="none" w:sz="0" w:space="0" w:color="auto"/>
                        <w:right w:val="none" w:sz="0" w:space="0" w:color="auto"/>
                      </w:divBdr>
                      <w:divsChild>
                        <w:div w:id="540366866">
                          <w:marLeft w:val="0"/>
                          <w:marRight w:val="0"/>
                          <w:marTop w:val="0"/>
                          <w:marBottom w:val="0"/>
                          <w:divBdr>
                            <w:top w:val="none" w:sz="0" w:space="0" w:color="auto"/>
                            <w:left w:val="none" w:sz="0" w:space="0" w:color="auto"/>
                            <w:bottom w:val="none" w:sz="0" w:space="0" w:color="auto"/>
                            <w:right w:val="none" w:sz="0" w:space="0" w:color="auto"/>
                          </w:divBdr>
                          <w:divsChild>
                            <w:div w:id="1916084093">
                              <w:marLeft w:val="0"/>
                              <w:marRight w:val="0"/>
                              <w:marTop w:val="0"/>
                              <w:marBottom w:val="0"/>
                              <w:divBdr>
                                <w:top w:val="none" w:sz="0" w:space="0" w:color="auto"/>
                                <w:left w:val="none" w:sz="0" w:space="0" w:color="auto"/>
                                <w:bottom w:val="none" w:sz="0" w:space="0" w:color="auto"/>
                                <w:right w:val="none" w:sz="0" w:space="0" w:color="auto"/>
                              </w:divBdr>
                              <w:divsChild>
                                <w:div w:id="719091198">
                                  <w:marLeft w:val="0"/>
                                  <w:marRight w:val="0"/>
                                  <w:marTop w:val="0"/>
                                  <w:marBottom w:val="0"/>
                                  <w:divBdr>
                                    <w:top w:val="none" w:sz="0" w:space="0" w:color="auto"/>
                                    <w:left w:val="none" w:sz="0" w:space="0" w:color="auto"/>
                                    <w:bottom w:val="none" w:sz="0" w:space="0" w:color="auto"/>
                                    <w:right w:val="none" w:sz="0" w:space="0" w:color="auto"/>
                                  </w:divBdr>
                                  <w:divsChild>
                                    <w:div w:id="504712529">
                                      <w:marLeft w:val="0"/>
                                      <w:marRight w:val="0"/>
                                      <w:marTop w:val="0"/>
                                      <w:marBottom w:val="0"/>
                                      <w:divBdr>
                                        <w:top w:val="none" w:sz="0" w:space="0" w:color="auto"/>
                                        <w:left w:val="none" w:sz="0" w:space="0" w:color="auto"/>
                                        <w:bottom w:val="none" w:sz="0" w:space="0" w:color="auto"/>
                                        <w:right w:val="none" w:sz="0" w:space="0" w:color="auto"/>
                                      </w:divBdr>
                                    </w:div>
                                  </w:divsChild>
                                </w:div>
                                <w:div w:id="637885084">
                                  <w:marLeft w:val="0"/>
                                  <w:marRight w:val="0"/>
                                  <w:marTop w:val="0"/>
                                  <w:marBottom w:val="0"/>
                                  <w:divBdr>
                                    <w:top w:val="none" w:sz="0" w:space="0" w:color="auto"/>
                                    <w:left w:val="none" w:sz="0" w:space="0" w:color="auto"/>
                                    <w:bottom w:val="none" w:sz="0" w:space="0" w:color="auto"/>
                                    <w:right w:val="none" w:sz="0" w:space="0" w:color="auto"/>
                                  </w:divBdr>
                                  <w:divsChild>
                                    <w:div w:id="1279263802">
                                      <w:marLeft w:val="0"/>
                                      <w:marRight w:val="0"/>
                                      <w:marTop w:val="0"/>
                                      <w:marBottom w:val="0"/>
                                      <w:divBdr>
                                        <w:top w:val="none" w:sz="0" w:space="0" w:color="auto"/>
                                        <w:left w:val="none" w:sz="0" w:space="0" w:color="auto"/>
                                        <w:bottom w:val="none" w:sz="0" w:space="0" w:color="auto"/>
                                        <w:right w:val="none" w:sz="0" w:space="0" w:color="auto"/>
                                      </w:divBdr>
                                    </w:div>
                                  </w:divsChild>
                                </w:div>
                                <w:div w:id="1057436751">
                                  <w:marLeft w:val="0"/>
                                  <w:marRight w:val="0"/>
                                  <w:marTop w:val="0"/>
                                  <w:marBottom w:val="0"/>
                                  <w:divBdr>
                                    <w:top w:val="none" w:sz="0" w:space="0" w:color="auto"/>
                                    <w:left w:val="none" w:sz="0" w:space="0" w:color="auto"/>
                                    <w:bottom w:val="none" w:sz="0" w:space="0" w:color="auto"/>
                                    <w:right w:val="none" w:sz="0" w:space="0" w:color="auto"/>
                                  </w:divBdr>
                                  <w:divsChild>
                                    <w:div w:id="126114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smprst01\Temp\Templafy\WordVsto\qtd35ev0.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2.xml><?xml version="1.0" encoding="utf-8"?>
<TemplafyFormConfiguration><![CDATA[{"formFields":[],"formDataEntries":[]}]]></TemplafyFormConfiguration>
</file>

<file path=customXml/item3.xml><?xml version="1.0" encoding="utf-8"?>
<TemplafyTemplateConfiguration><![CDATA[{"elementsMetadata":[],"transformationConfigurations":[{"image":"{{UserProfile.LogoSelection.LogoName}}","shapeName":"ImageHeader","width":"{{UserProfile.LogoSelection.LogoHeaderWidth}}","height":"{{UserProfile.LogoSelection.LogoHeaderHeight}}","namedSections":"","namedPages":"{{NamedPages.Firs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templateName":"Leeg Blanco document","templateDescription":"","enableDocumentContentUpdater":true,"version":"2.0"}]]></TemplafyTemplateConfiguration>
</file>

<file path=customXml/itemProps1.xml><?xml version="1.0" encoding="utf-8"?>
<ds:datastoreItem xmlns:ds="http://schemas.openxmlformats.org/officeDocument/2006/customXml" ds:itemID="{452F1BC3-60C8-47CC-9D6D-CF5FFF906F22}">
  <ds:schemaRefs>
    <ds:schemaRef ds:uri="http://schemas.microsoft.com/office/2006/customDocumentInformationPanel"/>
  </ds:schemaRefs>
</ds:datastoreItem>
</file>

<file path=customXml/itemProps2.xml><?xml version="1.0" encoding="utf-8"?>
<ds:datastoreItem xmlns:ds="http://schemas.openxmlformats.org/officeDocument/2006/customXml" ds:itemID="{13483470-A58A-4EF7-A2DE-8EF0A3B394BD}">
  <ds:schemaRefs/>
</ds:datastoreItem>
</file>

<file path=customXml/itemProps3.xml><?xml version="1.0" encoding="utf-8"?>
<ds:datastoreItem xmlns:ds="http://schemas.openxmlformats.org/officeDocument/2006/customXml" ds:itemID="{5986506C-B3D2-444C-95BA-3E354D01C99F}">
  <ds:schemaRefs/>
</ds:datastoreItem>
</file>

<file path=docProps/app.xml><?xml version="1.0" encoding="utf-8"?>
<Properties xmlns="http://schemas.openxmlformats.org/officeDocument/2006/extended-properties" xmlns:vt="http://schemas.openxmlformats.org/officeDocument/2006/docPropsVTypes">
  <Template>qtd35ev0</Template>
  <TotalTime>3</TotalTime>
  <Pages>2</Pages>
  <Words>547</Words>
  <Characters>3243</Characters>
  <Application>Microsoft Office Word</Application>
  <DocSecurity>0</DocSecurity>
  <Lines>27</Lines>
  <Paragraphs>7</Paragraphs>
  <ScaleCrop>false</ScaleCrop>
  <Company>RGIMAN-HK</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Sampers, Tim (TL)</dc:creator>
  <cp:lastModifiedBy>Kessels, Luc (LWJ)</cp:lastModifiedBy>
  <cp:revision>2</cp:revision>
  <dcterms:created xsi:type="dcterms:W3CDTF">2026-01-16T07:56:00Z</dcterms:created>
  <dcterms:modified xsi:type="dcterms:W3CDTF">2026-01-16T07:56:00Z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venlo</vt:lpwstr>
  </property>
  <property fmtid="{D5CDD505-2E9C-101B-9397-08002B2CF9AE}" pid="3" name="TemplafyTemplateId">
    <vt:lpwstr>637952834952535840</vt:lpwstr>
  </property>
  <property fmtid="{D5CDD505-2E9C-101B-9397-08002B2CF9AE}" pid="4" name="TemplafyUserProfileId">
    <vt:lpwstr>638018427960545777</vt:lpwstr>
  </property>
  <property fmtid="{D5CDD505-2E9C-101B-9397-08002B2CF9AE}" pid="5" name="TemplafyLanguageCode">
    <vt:lpwstr>nl-NL</vt:lpwstr>
  </property>
  <property fmtid="{D5CDD505-2E9C-101B-9397-08002B2CF9AE}" pid="6" name="TemplafyFromBlank">
    <vt:bool>true</vt:bool>
  </property>
</Properties>
</file>