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3E111" w14:textId="69E90C12" w:rsidR="006D4890" w:rsidRPr="004221C9" w:rsidRDefault="007B6E3D" w:rsidP="004221C9">
      <w:pPr>
        <w:pStyle w:val="Geenafstand"/>
        <w:rPr>
          <w:rFonts w:ascii="Arial" w:hAnsi="Arial" w:cs="Arial"/>
          <w:b/>
          <w:bCs/>
          <w:sz w:val="40"/>
          <w:szCs w:val="40"/>
        </w:rPr>
      </w:pPr>
      <w:r w:rsidRPr="004221C9">
        <w:rPr>
          <w:rFonts w:ascii="Arial" w:hAnsi="Arial" w:cs="Arial"/>
          <w:b/>
          <w:bCs/>
          <w:sz w:val="40"/>
          <w:szCs w:val="40"/>
        </w:rPr>
        <w:t>Formulier Schouw</w:t>
      </w:r>
    </w:p>
    <w:p w14:paraId="30902C8A" w14:textId="77777777" w:rsidR="004221C9" w:rsidRPr="004221C9" w:rsidRDefault="004221C9" w:rsidP="004221C9">
      <w:pPr>
        <w:pStyle w:val="Geenafstand"/>
        <w:rPr>
          <w:rFonts w:ascii="Arial" w:hAnsi="Arial" w:cs="Arial"/>
        </w:rPr>
      </w:pPr>
    </w:p>
    <w:p w14:paraId="3C3CFF51" w14:textId="77777777" w:rsidR="00BB0901" w:rsidRDefault="00BB0901" w:rsidP="004221C9">
      <w:pPr>
        <w:pStyle w:val="Geenafstand"/>
        <w:rPr>
          <w:rFonts w:ascii="Arial" w:hAnsi="Arial" w:cs="Arial"/>
          <w:lang w:val="nl-NL"/>
        </w:rPr>
      </w:pPr>
    </w:p>
    <w:p w14:paraId="69D0DCCD" w14:textId="6430B92E" w:rsidR="004221C9" w:rsidRPr="004221C9" w:rsidRDefault="004221C9" w:rsidP="004221C9">
      <w:pPr>
        <w:pStyle w:val="Geenafstand"/>
        <w:rPr>
          <w:rFonts w:ascii="Arial" w:hAnsi="Arial" w:cs="Arial"/>
          <w:lang w:val="nl-NL"/>
        </w:rPr>
      </w:pPr>
      <w:r w:rsidRPr="004221C9">
        <w:rPr>
          <w:rFonts w:ascii="Arial" w:hAnsi="Arial" w:cs="Arial"/>
          <w:lang w:val="nl-NL"/>
        </w:rPr>
        <w:t>Deze bijlage maakt onderdeel uit van de van de aanbestedingsstukken</w:t>
      </w:r>
      <w:r>
        <w:rPr>
          <w:rFonts w:ascii="Arial" w:hAnsi="Arial" w:cs="Arial"/>
          <w:lang w:val="nl-NL"/>
        </w:rPr>
        <w:t xml:space="preserve"> </w:t>
      </w:r>
      <w:r w:rsidRPr="004221C9">
        <w:rPr>
          <w:rFonts w:ascii="Arial" w:hAnsi="Arial" w:cs="Arial"/>
          <w:lang w:val="nl-NL"/>
        </w:rPr>
        <w:t>voor</w:t>
      </w:r>
      <w:r>
        <w:rPr>
          <w:rFonts w:ascii="Arial" w:hAnsi="Arial" w:cs="Arial"/>
          <w:lang w:val="nl-NL"/>
        </w:rPr>
        <w:t xml:space="preserve"> </w:t>
      </w:r>
      <w:r w:rsidRPr="004221C9">
        <w:rPr>
          <w:rFonts w:ascii="Arial" w:hAnsi="Arial" w:cs="Arial"/>
          <w:b/>
          <w:bCs/>
          <w:lang w:val="nl-NL"/>
        </w:rPr>
        <w:t>Museumbewaringsdiensten</w:t>
      </w:r>
      <w:r w:rsidRPr="004221C9">
        <w:rPr>
          <w:rFonts w:ascii="Arial" w:hAnsi="Arial" w:cs="Arial"/>
          <w:lang w:val="nl-NL"/>
        </w:rPr>
        <w:t> </w:t>
      </w:r>
    </w:p>
    <w:p w14:paraId="529221BD" w14:textId="6756B8CE" w:rsidR="004221C9" w:rsidRPr="004221C9" w:rsidRDefault="004221C9" w:rsidP="004221C9">
      <w:pPr>
        <w:pStyle w:val="Geenafstand"/>
        <w:rPr>
          <w:rFonts w:ascii="Arial" w:hAnsi="Arial" w:cs="Arial"/>
          <w:lang w:val="nl-NL"/>
        </w:rPr>
      </w:pPr>
    </w:p>
    <w:p w14:paraId="258ED140" w14:textId="012E3194" w:rsidR="00BB0901" w:rsidRDefault="004221C9" w:rsidP="004221C9">
      <w:pPr>
        <w:pStyle w:val="Geenafstand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Indien u bij de schouw op 15 december aanwezig wens te zijn vult u onderstaande gegevens in. U </w:t>
      </w:r>
      <w:r w:rsidR="00BB0901">
        <w:rPr>
          <w:rFonts w:ascii="Arial" w:hAnsi="Arial" w:cs="Arial"/>
          <w:lang w:val="nl-NL"/>
        </w:rPr>
        <w:t>mag</w:t>
      </w:r>
      <w:r>
        <w:rPr>
          <w:rFonts w:ascii="Arial" w:hAnsi="Arial" w:cs="Arial"/>
          <w:lang w:val="nl-NL"/>
        </w:rPr>
        <w:t xml:space="preserve"> maximaal 2 personen opgeven. Het tijdstip van de schouw zal nog gecommuniceerd worden. </w:t>
      </w:r>
      <w:r w:rsidR="00BB0901">
        <w:rPr>
          <w:rFonts w:ascii="Arial" w:hAnsi="Arial" w:cs="Arial"/>
          <w:lang w:val="nl-NL"/>
        </w:rPr>
        <w:t xml:space="preserve">Verstuur het ingevulde formulier uiterlijk 11 december 11.00 uur via ‘Berichten’ in </w:t>
      </w:r>
      <w:proofErr w:type="spellStart"/>
      <w:r w:rsidR="00BB0901">
        <w:rPr>
          <w:rFonts w:ascii="Arial" w:hAnsi="Arial" w:cs="Arial"/>
          <w:lang w:val="nl-NL"/>
        </w:rPr>
        <w:t>TenderNed</w:t>
      </w:r>
      <w:proofErr w:type="spellEnd"/>
      <w:r w:rsidR="00BB0901">
        <w:rPr>
          <w:rFonts w:ascii="Arial" w:hAnsi="Arial" w:cs="Arial"/>
          <w:lang w:val="nl-NL"/>
        </w:rPr>
        <w:t xml:space="preserve"> retour.</w:t>
      </w:r>
    </w:p>
    <w:p w14:paraId="0731AB43" w14:textId="77777777" w:rsidR="004221C9" w:rsidRPr="004221C9" w:rsidRDefault="004221C9" w:rsidP="004221C9">
      <w:pPr>
        <w:pStyle w:val="Geenafstand"/>
        <w:rPr>
          <w:rFonts w:ascii="Arial" w:hAnsi="Arial" w:cs="Arial"/>
          <w:lang w:val="nl-NL"/>
        </w:rPr>
      </w:pPr>
    </w:p>
    <w:p w14:paraId="49319AFC" w14:textId="77777777" w:rsidR="004221C9" w:rsidRPr="004221C9" w:rsidRDefault="004221C9" w:rsidP="004221C9">
      <w:pPr>
        <w:pStyle w:val="Geenafstand"/>
        <w:rPr>
          <w:rFonts w:ascii="Arial" w:hAnsi="Arial" w:cs="Arial"/>
          <w:lang w:val="nl-NL"/>
        </w:rPr>
      </w:pPr>
      <w:r w:rsidRPr="004221C9">
        <w:rPr>
          <w:rFonts w:ascii="Arial" w:hAnsi="Arial" w:cs="Arial"/>
          <w:lang w:val="nl-NL"/>
        </w:rPr>
        <w:t> </w:t>
      </w:r>
    </w:p>
    <w:tbl>
      <w:tblPr>
        <w:tblW w:w="92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5100"/>
      </w:tblGrid>
      <w:tr w:rsidR="004221C9" w:rsidRPr="004221C9" w14:paraId="2E0B0FD8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F139981" w14:textId="76F75401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Naam bedrijf</w:t>
            </w: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DF4A92D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</w:tr>
      <w:tr w:rsidR="004221C9" w:rsidRPr="004221C9" w14:paraId="1D87B660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10D16E1" w14:textId="77777777" w:rsid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339FD5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</w:tr>
      <w:tr w:rsidR="004221C9" w:rsidRPr="004221C9" w14:paraId="1A06FB1D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47DA0C2" w14:textId="33E5FA07" w:rsid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Naam persoon 1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8D190E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</w:tr>
      <w:tr w:rsidR="004221C9" w:rsidRPr="004221C9" w14:paraId="68571671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0431DC" w14:textId="28D3A534" w:rsid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Functie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0F9C067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</w:tr>
      <w:tr w:rsidR="004221C9" w:rsidRPr="004221C9" w14:paraId="75FBB02C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96BABE7" w14:textId="04032840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 w:rsidRPr="004221C9">
              <w:rPr>
                <w:rFonts w:ascii="Arial" w:hAnsi="Arial" w:cs="Arial"/>
                <w:lang w:val="nl-NL"/>
              </w:rPr>
              <w:t>Telefoonnummer 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2AEC656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</w:tr>
      <w:tr w:rsidR="004221C9" w:rsidRPr="004221C9" w14:paraId="205A088B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3A28D81" w14:textId="2D08F123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 w:rsidRPr="004221C9">
              <w:rPr>
                <w:rFonts w:ascii="Arial" w:hAnsi="Arial" w:cs="Arial"/>
                <w:lang w:val="nl-NL"/>
              </w:rPr>
              <w:t>E-mail 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E1B8214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</w:tr>
      <w:tr w:rsidR="004221C9" w:rsidRPr="004221C9" w14:paraId="0915868B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90676B7" w14:textId="53262986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805297D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</w:tr>
      <w:tr w:rsidR="004221C9" w:rsidRPr="004221C9" w14:paraId="2ABE001B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9D725B7" w14:textId="2129CB0B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Naam persoon 2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DCE9F31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</w:tr>
      <w:tr w:rsidR="004221C9" w:rsidRPr="004221C9" w14:paraId="61E3D5EE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B6E5E2" w14:textId="6A4CD8E5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Functie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9DFC45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</w:tr>
      <w:tr w:rsidR="004221C9" w:rsidRPr="004221C9" w14:paraId="5ECB11D3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616D576" w14:textId="499C5C3E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Telefoonnummer</w:t>
            </w: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507FEE9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</w:tr>
      <w:tr w:rsidR="004221C9" w:rsidRPr="004221C9" w14:paraId="6C623417" w14:textId="77777777" w:rsidTr="004221C9">
        <w:trPr>
          <w:trHeight w:val="300"/>
        </w:trPr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F75DD85" w14:textId="59D94E2A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E-mail</w:t>
            </w: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  <w:tc>
          <w:tcPr>
            <w:tcW w:w="5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7C003E6" w14:textId="77777777" w:rsidR="004221C9" w:rsidRPr="004221C9" w:rsidRDefault="004221C9" w:rsidP="004221C9">
            <w:pPr>
              <w:pStyle w:val="Geenafstand"/>
              <w:rPr>
                <w:rFonts w:ascii="Arial" w:hAnsi="Arial" w:cs="Arial"/>
                <w:lang w:val="nl-NL"/>
              </w:rPr>
            </w:pPr>
            <w:r w:rsidRPr="004221C9">
              <w:rPr>
                <w:rFonts w:ascii="Arial" w:hAnsi="Arial" w:cs="Arial"/>
                <w:lang w:val="nl-NL"/>
              </w:rPr>
              <w:t> </w:t>
            </w:r>
          </w:p>
        </w:tc>
      </w:tr>
    </w:tbl>
    <w:p w14:paraId="61684B12" w14:textId="77777777" w:rsidR="007B6E3D" w:rsidRPr="004221C9" w:rsidRDefault="007B6E3D" w:rsidP="004221C9">
      <w:pPr>
        <w:pStyle w:val="Geenafstand"/>
        <w:rPr>
          <w:rFonts w:ascii="Arial" w:hAnsi="Arial" w:cs="Arial"/>
          <w:lang w:val="nl-NL"/>
        </w:rPr>
      </w:pPr>
    </w:p>
    <w:sectPr w:rsidR="007B6E3D" w:rsidRPr="00422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CA301" w14:textId="77777777" w:rsidR="007B6E3D" w:rsidRDefault="007B6E3D" w:rsidP="00961960">
      <w:pPr>
        <w:spacing w:after="0" w:line="240" w:lineRule="auto"/>
      </w:pPr>
      <w:r>
        <w:separator/>
      </w:r>
    </w:p>
  </w:endnote>
  <w:endnote w:type="continuationSeparator" w:id="0">
    <w:p w14:paraId="663480BE" w14:textId="77777777" w:rsidR="007B6E3D" w:rsidRDefault="007B6E3D" w:rsidP="0096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88E01" w14:textId="77777777" w:rsidR="007B6E3D" w:rsidRDefault="007B6E3D" w:rsidP="00961960">
      <w:pPr>
        <w:spacing w:after="0" w:line="240" w:lineRule="auto"/>
      </w:pPr>
      <w:r>
        <w:separator/>
      </w:r>
    </w:p>
  </w:footnote>
  <w:footnote w:type="continuationSeparator" w:id="0">
    <w:p w14:paraId="5BDD4C64" w14:textId="77777777" w:rsidR="007B6E3D" w:rsidRDefault="007B6E3D" w:rsidP="00961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8195E"/>
    <w:multiLevelType w:val="multilevel"/>
    <w:tmpl w:val="BF747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BD3809"/>
    <w:multiLevelType w:val="multilevel"/>
    <w:tmpl w:val="05B40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8223176">
    <w:abstractNumId w:val="0"/>
  </w:num>
  <w:num w:numId="2" w16cid:durableId="1472557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E3D"/>
    <w:rsid w:val="003F16FF"/>
    <w:rsid w:val="004221C9"/>
    <w:rsid w:val="00587C56"/>
    <w:rsid w:val="006A019F"/>
    <w:rsid w:val="006D4890"/>
    <w:rsid w:val="00761D15"/>
    <w:rsid w:val="007A475C"/>
    <w:rsid w:val="007B6E3D"/>
    <w:rsid w:val="008036EB"/>
    <w:rsid w:val="0086573C"/>
    <w:rsid w:val="00961960"/>
    <w:rsid w:val="00BB0901"/>
    <w:rsid w:val="00CB7E36"/>
    <w:rsid w:val="00D4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4E393"/>
  <w15:chartTrackingRefBased/>
  <w15:docId w15:val="{ED6FD4B5-846D-4F48-A573-260B5349A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61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1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1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1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1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1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1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1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1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1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1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1D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1D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1D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1D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1D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1D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1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1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1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1D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1D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1D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1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1D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1D1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1960"/>
  </w:style>
  <w:style w:type="paragraph" w:styleId="Voettekst">
    <w:name w:val="footer"/>
    <w:basedOn w:val="Standaard"/>
    <w:link w:val="Voet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1960"/>
  </w:style>
  <w:style w:type="paragraph" w:styleId="Geenafstand">
    <w:name w:val="No Spacing"/>
    <w:uiPriority w:val="1"/>
    <w:qFormat/>
    <w:rsid w:val="004221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sse\AppData\Local\Temp\Templafy\WordVsto\awbylpwu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b71a88-6fd8-4d97-a60c-acf9ca2c95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TemplafyFormConfiguration><![CDATA[{"formFields":[],"formDataEntries":[]}]]></TemplafyFormConfiguration>
</file>

<file path=customXml/item4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5E9BE0EDEBD49BB22F48F1F4DE9C3" ma:contentTypeVersion="18" ma:contentTypeDescription="Een nieuw document maken." ma:contentTypeScope="" ma:versionID="a201bf31881657624a4783a0bd533cfd">
  <xsd:schema xmlns:xsd="http://www.w3.org/2001/XMLSchema" xmlns:xs="http://www.w3.org/2001/XMLSchema" xmlns:p="http://schemas.microsoft.com/office/2006/metadata/properties" xmlns:ns3="dfb71a88-6fd8-4d97-a60c-acf9ca2c9561" xmlns:ns4="efa29357-9b98-416a-9859-c780e0e7808a" targetNamespace="http://schemas.microsoft.com/office/2006/metadata/properties" ma:root="true" ma:fieldsID="f0704c1c140b6d347922b66516011c33" ns3:_="" ns4:_="">
    <xsd:import namespace="dfb71a88-6fd8-4d97-a60c-acf9ca2c9561"/>
    <xsd:import namespace="efa29357-9b98-416a-9859-c780e0e780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71a88-6fd8-4d97-a60c-acf9ca2c9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29357-9b98-416a-9859-c780e0e78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579018-B9CC-4AAE-B985-23A2116A1359}">
  <ds:schemaRefs>
    <ds:schemaRef ds:uri="dfb71a88-6fd8-4d97-a60c-acf9ca2c9561"/>
    <ds:schemaRef ds:uri="http://schemas.microsoft.com/office/2006/documentManagement/types"/>
    <ds:schemaRef ds:uri="efa29357-9b98-416a-9859-c780e0e7808a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64F90B6-562F-4760-A420-5F4D1491A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A33D30-F793-4914-8D51-9705DE9F90D3}">
  <ds:schemaRefs/>
</ds:datastoreItem>
</file>

<file path=customXml/itemProps4.xml><?xml version="1.0" encoding="utf-8"?>
<ds:datastoreItem xmlns:ds="http://schemas.openxmlformats.org/officeDocument/2006/customXml" ds:itemID="{920C3096-1347-499B-B2D8-09A5E84E2C1B}">
  <ds:schemaRefs/>
</ds:datastoreItem>
</file>

<file path=customXml/itemProps5.xml><?xml version="1.0" encoding="utf-8"?>
<ds:datastoreItem xmlns:ds="http://schemas.openxmlformats.org/officeDocument/2006/customXml" ds:itemID="{750974EC-5B4F-4A32-A599-6DC7DEB70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71a88-6fd8-4d97-a60c-acf9ca2c9561"/>
    <ds:schemaRef ds:uri="efa29357-9b98-416a-9859-c780e0e78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awbylpwu</Template>
  <TotalTime>1</TotalTime>
  <Pages>1</Pages>
  <Words>84</Words>
  <Characters>465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Majella Osse</dc:creator>
  <cp:keywords/>
  <dc:description/>
  <cp:lastModifiedBy>Marieke de Groot</cp:lastModifiedBy>
  <cp:revision>2</cp:revision>
  <dcterms:created xsi:type="dcterms:W3CDTF">2025-12-03T09:52:00Z</dcterms:created>
  <dcterms:modified xsi:type="dcterms:W3CDTF">2025-12-03T09:52:00Z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sed</vt:lpwstr>
  </property>
  <property fmtid="{D5CDD505-2E9C-101B-9397-08002B2CF9AE}" pid="3" name="TemplafyTemplateId">
    <vt:lpwstr>970289282526740485</vt:lpwstr>
  </property>
  <property fmtid="{D5CDD505-2E9C-101B-9397-08002B2CF9AE}" pid="4" name="TemplafyUserProfileId">
    <vt:lpwstr>1155784315734327677</vt:lpwstr>
  </property>
  <property fmtid="{D5CDD505-2E9C-101B-9397-08002B2CF9AE}" pid="5" name="TemplafyFromBlank">
    <vt:bool>true</vt:bool>
  </property>
  <property fmtid="{D5CDD505-2E9C-101B-9397-08002B2CF9AE}" pid="6" name="ContentTypeId">
    <vt:lpwstr>0x0101006205E9BE0EDEBD49BB22F48F1F4DE9C3</vt:lpwstr>
  </property>
</Properties>
</file>