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956AA" w:rsidP="00FF6228" w:rsidRDefault="006F226D" w14:paraId="422C8272" w14:textId="41FC12A9">
      <w:pPr>
        <w:pStyle w:val="Kop1zondernummer"/>
        <w:rPr/>
      </w:pPr>
      <w:r w:rsidR="006F226D">
        <w:rPr/>
        <w:t>Bijlage 1</w:t>
      </w:r>
      <w:r w:rsidR="6E6BF450">
        <w:rPr/>
        <w:t>0</w:t>
      </w:r>
      <w:r w:rsidR="006F226D">
        <w:rPr/>
        <w:t xml:space="preserve"> </w:t>
      </w:r>
      <w:r w:rsidR="00FF6228">
        <w:rPr/>
        <w:t>Klachtenformulier aanbestedingen</w:t>
      </w:r>
    </w:p>
    <w:p w:rsidRPr="00216A57" w:rsidR="00FF6228" w:rsidP="00FF6228" w:rsidRDefault="00FF6228" w14:paraId="40952D00" w14:textId="77777777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w:history="1" r:id="rId1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AB70CF" w:rsidR="00FF6228" w:rsidTr="00EE05BC" w14:paraId="40A69C7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:rsidRPr="00AB70CF" w:rsidR="00FF6228" w:rsidP="003868AD" w:rsidRDefault="00FF6228" w14:paraId="35EC2DD2" w14:textId="77777777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Pr="00AB70CF" w:rsidR="00FF6228" w:rsidTr="00FF6228" w14:paraId="60E5F38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52CC7C02" w14:textId="77777777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09BE3438" w14:textId="77777777">
            <w:pPr>
              <w:rPr>
                <w:rFonts w:cs="Arial"/>
              </w:rPr>
            </w:pPr>
          </w:p>
        </w:tc>
      </w:tr>
      <w:tr w:rsidRPr="00AB70CF" w:rsidR="00FF6228" w:rsidTr="00FF6228" w14:paraId="5F66705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70BB6750" w14:textId="7777777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607764E4" w14:textId="7777777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Pr="00AB70CF" w:rsidR="00FF6228" w:rsidTr="00FF6228" w14:paraId="53968F1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77F0C0EC" w14:textId="7777777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6A261F95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6A9D21F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51FC37C7" w14:textId="7777777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53F49FA3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28BB4E8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292C8381" w14:textId="7777777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2BBDBAFD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6D75D4E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color="auto" w:sz="4" w:space="0"/>
            </w:tcBorders>
          </w:tcPr>
          <w:p w:rsidRPr="00AB70CF" w:rsidR="00FF6228" w:rsidP="003868AD" w:rsidRDefault="00FF6228" w14:paraId="34C184D7" w14:textId="7777777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7F11EB1E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40C539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color="auto" w:sz="4" w:space="0"/>
            </w:tcBorders>
          </w:tcPr>
          <w:p w:rsidRPr="00AB70CF" w:rsidR="00FF6228" w:rsidP="003868AD" w:rsidRDefault="00FF6228" w14:paraId="5C74CD06" w14:textId="7777777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07EA40D1" w14:textId="77777777">
            <w:pPr>
              <w:rPr>
                <w:rFonts w:cs="Arial"/>
                <w:sz w:val="20"/>
              </w:rPr>
            </w:pPr>
          </w:p>
        </w:tc>
      </w:tr>
    </w:tbl>
    <w:p w:rsidRPr="00AB70CF" w:rsidR="00FF6228" w:rsidP="00FF6228" w:rsidRDefault="00FF6228" w14:paraId="692A076D" w14:textId="77777777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4E1F5E" w:rsidR="005B311B" w:rsidTr="00B34943" w14:paraId="1FF55D2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:rsidRPr="00FF6228" w:rsidR="005B311B" w:rsidP="00B34943" w:rsidRDefault="005B311B" w14:paraId="0C6BD5CA" w14:textId="77777777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Pr="004E1F5E" w:rsidR="005B311B" w:rsidTr="00B34943" w14:paraId="159DA5D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="005B311B" w:rsidP="00B34943" w:rsidRDefault="005B311B" w14:paraId="230398E8" w14:textId="77777777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4E1F5E" w:rsidR="005B311B" w:rsidP="00B34943" w:rsidRDefault="005B311B" w14:paraId="5C0DB9CC" w14:textId="77777777">
            <w:pPr>
              <w:rPr>
                <w:rFonts w:cs="Arial"/>
              </w:rPr>
            </w:pPr>
          </w:p>
        </w:tc>
      </w:tr>
      <w:tr w:rsidRPr="004E1F5E" w:rsidR="005B311B" w:rsidTr="00B34943" w14:paraId="4AA8958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5BEF338B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:rsidRPr="004E1F5E" w:rsidR="005B311B" w:rsidP="00B34943" w:rsidRDefault="005B311B" w14:paraId="02993590" w14:textId="77777777">
            <w:pPr>
              <w:rPr>
                <w:rFonts w:cs="Arial"/>
                <w:sz w:val="20"/>
              </w:rPr>
            </w:pPr>
          </w:p>
        </w:tc>
      </w:tr>
      <w:tr w:rsidRPr="004E1F5E" w:rsidR="005B311B" w:rsidTr="00B34943" w14:paraId="60F3725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407D2912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:rsidRPr="004E1F5E" w:rsidR="005B311B" w:rsidP="00B34943" w:rsidRDefault="005B311B" w14:paraId="1C9D7DE5" w14:textId="77777777">
            <w:pPr>
              <w:rPr>
                <w:rFonts w:cs="Arial"/>
                <w:sz w:val="20"/>
              </w:rPr>
            </w:pPr>
          </w:p>
        </w:tc>
      </w:tr>
      <w:tr w:rsidRPr="004E1F5E" w:rsidR="005B311B" w:rsidTr="00B34943" w14:paraId="1D08649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767542C6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:rsidRPr="004E1F5E" w:rsidR="005B311B" w:rsidP="00B34943" w:rsidRDefault="005B311B" w14:paraId="0B8F8C5C" w14:textId="77777777">
            <w:pPr>
              <w:rPr>
                <w:rFonts w:cs="Arial"/>
                <w:sz w:val="20"/>
              </w:rPr>
            </w:pPr>
          </w:p>
        </w:tc>
      </w:tr>
      <w:tr w:rsidRPr="004E1F5E" w:rsidR="005B311B" w:rsidTr="00B34943" w14:paraId="7CDD87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6607AD0D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:rsidRPr="004E1F5E" w:rsidR="005B311B" w:rsidP="00B34943" w:rsidRDefault="005B311B" w14:paraId="4F86AE67" w14:textId="77777777">
            <w:pPr>
              <w:rPr>
                <w:rFonts w:cs="Arial"/>
                <w:sz w:val="20"/>
              </w:rPr>
            </w:pPr>
          </w:p>
        </w:tc>
      </w:tr>
      <w:tr w:rsidRPr="004E1F5E" w:rsidR="005B311B" w:rsidTr="00B34943" w14:paraId="42048EA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59ACAA09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:rsidRPr="004E1F5E" w:rsidR="005B311B" w:rsidP="00B34943" w:rsidRDefault="005B311B" w14:paraId="5003EF6A" w14:textId="77777777">
            <w:pPr>
              <w:rPr>
                <w:rFonts w:cs="Arial"/>
                <w:sz w:val="20"/>
              </w:rPr>
            </w:pPr>
          </w:p>
        </w:tc>
      </w:tr>
      <w:tr w:rsidRPr="00696ADC" w:rsidR="005B311B" w:rsidTr="00B34943" w14:paraId="64EDBE8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696ADC" w:rsidR="005B311B" w:rsidP="00B34943" w:rsidRDefault="005B311B" w14:paraId="43E23C2B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696ADC" w:rsidR="005B311B" w:rsidP="00B34943" w:rsidRDefault="005B311B" w14:paraId="592B15BC" w14:textId="77777777">
            <w:pPr>
              <w:rPr>
                <w:rFonts w:cs="Arial"/>
                <w:sz w:val="20"/>
              </w:rPr>
            </w:pPr>
          </w:p>
        </w:tc>
      </w:tr>
      <w:tr w:rsidRPr="00854FB4" w:rsidR="005B311B" w:rsidTr="00B34943" w14:paraId="643F968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854FB4" w:rsidR="005B311B" w:rsidP="00B34943" w:rsidRDefault="005B311B" w14:paraId="0FB2930A" w14:textId="77777777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:rsidRPr="00854FB4" w:rsidR="005B311B" w:rsidP="00B34943" w:rsidRDefault="005B311B" w14:paraId="50BFAC3E" w14:textId="77777777">
            <w:pPr>
              <w:rPr>
                <w:rFonts w:cs="Arial"/>
                <w:sz w:val="20"/>
              </w:rPr>
            </w:pPr>
          </w:p>
        </w:tc>
      </w:tr>
    </w:tbl>
    <w:p w:rsidRPr="00216A57" w:rsidR="00FF6228" w:rsidP="00FF6228" w:rsidRDefault="00FF6228" w14:paraId="767F5265" w14:textId="77777777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Tr="00F46F4B" w14:paraId="594DFB0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:rsidR="00FF6228" w:rsidP="003868AD" w:rsidRDefault="00FF6228" w14:paraId="0D88EF38" w14:textId="77777777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:rsidTr="00FF6228" w14:paraId="1FA08D8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="00FF6228" w:rsidP="003868AD" w:rsidRDefault="00FF6228" w14:paraId="1FA33007" w14:textId="77777777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3868AD" w:rsidRDefault="00FF6228" w14:paraId="52764E24" w14:textId="77777777">
            <w:pPr>
              <w:rPr>
                <w:rFonts w:cs="Arial"/>
              </w:rPr>
            </w:pPr>
          </w:p>
        </w:tc>
      </w:tr>
      <w:tr w:rsidR="00FF6228" w:rsidTr="00FF6228" w14:paraId="63D5B84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="00FF6228" w:rsidP="003868AD" w:rsidRDefault="006F084D" w14:paraId="6D6139D8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3868AD" w:rsidRDefault="00FF6228" w14:paraId="45F50536" w14:textId="77777777">
            <w:pPr>
              <w:rPr>
                <w:rFonts w:cs="Arial"/>
                <w:sz w:val="20"/>
              </w:rPr>
            </w:pPr>
          </w:p>
        </w:tc>
      </w:tr>
      <w:tr w:rsidR="00FF6228" w:rsidTr="00FF6228" w14:paraId="4B29D44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="00FF6228" w:rsidP="003868AD" w:rsidRDefault="00FF6228" w14:paraId="190AE5C4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3868AD" w:rsidRDefault="00FF6228" w14:paraId="521D5A9B" w14:textId="77777777">
            <w:pPr>
              <w:rPr>
                <w:rFonts w:cs="Arial"/>
                <w:sz w:val="20"/>
              </w:rPr>
            </w:pPr>
          </w:p>
        </w:tc>
      </w:tr>
      <w:tr w:rsidR="00FF6228" w:rsidTr="00FF6228" w14:paraId="797500A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="00FF6228" w:rsidP="003868AD" w:rsidRDefault="00FF6228" w14:paraId="1EC2B909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3868AD" w:rsidRDefault="00FF6228" w14:paraId="2F415C0C" w14:textId="77777777">
            <w:pPr>
              <w:rPr>
                <w:rFonts w:cs="Arial"/>
                <w:sz w:val="20"/>
              </w:rPr>
            </w:pPr>
          </w:p>
        </w:tc>
      </w:tr>
    </w:tbl>
    <w:p w:rsidR="00FF6228" w:rsidP="00FF6228" w:rsidRDefault="00FF6228" w14:paraId="18A75E77" w14:textId="77777777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:rsidTr="003868AD" w14:paraId="7C15D2F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EE05BC" w:rsidP="003868AD" w:rsidRDefault="00EE05BC" w14:paraId="67DFB380" w14:textId="77777777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:rsidR="00EE05BC" w:rsidP="003868AD" w:rsidRDefault="00EE05BC" w14:paraId="0BF61F27" w14:textId="77777777">
            <w:r>
              <w:t xml:space="preserve">Beschrijf kort de aard en inhoud van uw klacht. </w:t>
            </w:r>
          </w:p>
        </w:tc>
      </w:tr>
      <w:tr w:rsidR="00EE05BC" w:rsidTr="003868AD" w14:paraId="194BDBA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EE05BC" w:rsidP="003868AD" w:rsidRDefault="00EE05BC" w14:paraId="6C4C1A1C" w14:textId="77777777"/>
          <w:p w:rsidR="00EE05BC" w:rsidP="003868AD" w:rsidRDefault="00EE05BC" w14:paraId="3E929B15" w14:textId="77777777"/>
          <w:p w:rsidR="00EE05BC" w:rsidP="003868AD" w:rsidRDefault="00EE05BC" w14:paraId="195458A9" w14:textId="77777777"/>
          <w:p w:rsidR="00EE05BC" w:rsidP="003868AD" w:rsidRDefault="00EE05BC" w14:paraId="53DA11AD" w14:textId="77777777"/>
          <w:p w:rsidR="00271447" w:rsidP="003868AD" w:rsidRDefault="00271447" w14:paraId="6FE50238" w14:textId="77777777"/>
          <w:p w:rsidR="00271447" w:rsidP="003868AD" w:rsidRDefault="00271447" w14:paraId="3F931F85" w14:textId="77777777"/>
          <w:p w:rsidR="00271447" w:rsidP="003868AD" w:rsidRDefault="00271447" w14:paraId="0A2D10DB" w14:textId="77777777"/>
          <w:p w:rsidR="00271447" w:rsidP="003868AD" w:rsidRDefault="00271447" w14:paraId="7DEC455F" w14:textId="77777777"/>
          <w:p w:rsidR="00271447" w:rsidP="003868AD" w:rsidRDefault="00271447" w14:paraId="6C2E46F8" w14:textId="77777777"/>
          <w:p w:rsidR="00EE05BC" w:rsidP="003868AD" w:rsidRDefault="00EE05BC" w14:paraId="466582DE" w14:textId="77777777"/>
          <w:p w:rsidR="00EE05BC" w:rsidP="003868AD" w:rsidRDefault="00EE05BC" w14:paraId="3F5A5258" w14:textId="77777777"/>
          <w:p w:rsidR="00EE05BC" w:rsidP="003868AD" w:rsidRDefault="00EE05BC" w14:paraId="0715CFB1" w14:textId="77777777"/>
          <w:p w:rsidR="00EE05BC" w:rsidP="003868AD" w:rsidRDefault="00EE05BC" w14:paraId="6ACD64FB" w14:textId="77777777"/>
          <w:p w:rsidR="00EE05BC" w:rsidP="003868AD" w:rsidRDefault="00EE05BC" w14:paraId="64A7ED6A" w14:textId="77777777"/>
        </w:tc>
      </w:tr>
    </w:tbl>
    <w:p w:rsidR="00EE05BC" w:rsidP="004956AA" w:rsidRDefault="00EE05BC" w14:paraId="0E35FE25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:rsidTr="003868AD" w14:paraId="267AF65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EE05BC" w:rsidP="003868AD" w:rsidRDefault="00EE05BC" w14:paraId="48638391" w14:textId="77777777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:rsidR="00EE05BC" w:rsidP="003868AD" w:rsidRDefault="00EE05BC" w14:paraId="2CBB3F5F" w14:textId="77777777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:rsidTr="003868AD" w14:paraId="2AC6661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EE05BC" w:rsidP="003868AD" w:rsidRDefault="00EE05BC" w14:paraId="5649C88A" w14:textId="77777777"/>
          <w:p w:rsidR="00EE05BC" w:rsidP="003868AD" w:rsidRDefault="00EE05BC" w14:paraId="679F3AE9" w14:textId="77777777"/>
          <w:p w:rsidR="00EE05BC" w:rsidP="003868AD" w:rsidRDefault="00EE05BC" w14:paraId="62A3E23F" w14:textId="77777777"/>
          <w:p w:rsidR="00EE05BC" w:rsidP="003868AD" w:rsidRDefault="00EE05BC" w14:paraId="442B706A" w14:textId="77777777"/>
          <w:p w:rsidR="00271447" w:rsidP="003868AD" w:rsidRDefault="00271447" w14:paraId="51847111" w14:textId="77777777"/>
          <w:p w:rsidR="00271447" w:rsidP="003868AD" w:rsidRDefault="00271447" w14:paraId="60F27BDB" w14:textId="77777777"/>
          <w:p w:rsidR="00271447" w:rsidP="003868AD" w:rsidRDefault="00271447" w14:paraId="518662DD" w14:textId="77777777"/>
          <w:p w:rsidR="00EE05BC" w:rsidP="003868AD" w:rsidRDefault="00EE05BC" w14:paraId="2B8B9E1D" w14:textId="77777777"/>
          <w:p w:rsidR="00EE05BC" w:rsidP="003868AD" w:rsidRDefault="00EE05BC" w14:paraId="263D929B" w14:textId="77777777"/>
          <w:p w:rsidR="00EE05BC" w:rsidP="003868AD" w:rsidRDefault="00EE05BC" w14:paraId="232E1682" w14:textId="77777777"/>
          <w:p w:rsidR="00EE05BC" w:rsidP="003868AD" w:rsidRDefault="00EE05BC" w14:paraId="3A2236AB" w14:textId="77777777"/>
          <w:p w:rsidR="00EE05BC" w:rsidP="003868AD" w:rsidRDefault="00EE05BC" w14:paraId="4D9815DD" w14:textId="77777777"/>
          <w:p w:rsidR="00EE05BC" w:rsidP="003868AD" w:rsidRDefault="00EE05BC" w14:paraId="5E8B8DA9" w14:textId="77777777"/>
        </w:tc>
      </w:tr>
    </w:tbl>
    <w:p w:rsidR="003B602E" w:rsidP="004956AA" w:rsidRDefault="003B602E" w14:paraId="18471DBB" w14:textId="77777777"/>
    <w:p w:rsidR="003B602E" w:rsidP="004956AA" w:rsidRDefault="003B602E" w14:paraId="7B4C4A33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:rsidTr="003868AD" w14:paraId="521DE47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330D1D" w:rsidP="003868AD" w:rsidRDefault="00330D1D" w14:paraId="38C77A5E" w14:textId="77777777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:rsidR="00330D1D" w:rsidP="003868AD" w:rsidRDefault="00330D1D" w14:paraId="57AE3B18" w14:textId="77777777">
            <w:r>
              <w:t xml:space="preserve">Wat is uw voorstel om de klacht op te lossen?   </w:t>
            </w:r>
          </w:p>
        </w:tc>
      </w:tr>
      <w:tr w:rsidR="00330D1D" w:rsidTr="003868AD" w14:paraId="20F8AE3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330D1D" w:rsidP="003868AD" w:rsidRDefault="00330D1D" w14:paraId="5FD31793" w14:textId="77777777"/>
          <w:p w:rsidR="00330D1D" w:rsidP="003868AD" w:rsidRDefault="00330D1D" w14:paraId="403C5AE3" w14:textId="77777777"/>
          <w:p w:rsidR="00330D1D" w:rsidP="003868AD" w:rsidRDefault="00330D1D" w14:paraId="6677934D" w14:textId="77777777"/>
          <w:p w:rsidR="00330D1D" w:rsidP="003868AD" w:rsidRDefault="00330D1D" w14:paraId="145ACCD6" w14:textId="77777777"/>
          <w:p w:rsidR="00330D1D" w:rsidP="003868AD" w:rsidRDefault="00330D1D" w14:paraId="7A70FBBD" w14:textId="77777777"/>
          <w:p w:rsidR="00330D1D" w:rsidP="003868AD" w:rsidRDefault="00330D1D" w14:paraId="5B76853C" w14:textId="77777777"/>
          <w:p w:rsidR="00330D1D" w:rsidP="003868AD" w:rsidRDefault="00330D1D" w14:paraId="6CE22723" w14:textId="77777777"/>
          <w:p w:rsidR="00330D1D" w:rsidP="003868AD" w:rsidRDefault="00330D1D" w14:paraId="3B044979" w14:textId="77777777"/>
          <w:p w:rsidR="00330D1D" w:rsidP="003868AD" w:rsidRDefault="00330D1D" w14:paraId="2E838631" w14:textId="77777777"/>
          <w:p w:rsidR="00271447" w:rsidP="003868AD" w:rsidRDefault="00271447" w14:paraId="06BFDA79" w14:textId="77777777"/>
          <w:p w:rsidR="00330D1D" w:rsidP="003868AD" w:rsidRDefault="00330D1D" w14:paraId="092D112D" w14:textId="77777777"/>
        </w:tc>
      </w:tr>
    </w:tbl>
    <w:p w:rsidR="00330D1D" w:rsidP="004956AA" w:rsidRDefault="00330D1D" w14:paraId="7F3F1BCF" w14:textId="77777777"/>
    <w:p w:rsidR="00330D1D" w:rsidP="004956AA" w:rsidRDefault="00330D1D" w14:paraId="331AD321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Pr="00F57BF5" w:rsidR="00330D1D" w:rsidTr="003868AD" w14:paraId="22FB7AF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:rsidRPr="00F57BF5" w:rsidR="00330D1D" w:rsidP="003868AD" w:rsidRDefault="00330D1D" w14:paraId="27226771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:rsidRPr="00F57BF5" w:rsidR="00330D1D" w:rsidP="003868AD" w:rsidRDefault="00330D1D" w14:paraId="6DE71458" w14:textId="77777777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:rsidRPr="00F57BF5" w:rsidR="00330D1D" w:rsidP="003868AD" w:rsidRDefault="00330D1D" w14:paraId="550459F2" w14:textId="77777777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:rsidR="00330D1D" w:rsidP="004956AA" w:rsidRDefault="00330D1D" w14:paraId="24AA5990" w14:textId="77777777"/>
    <w:p w:rsidR="00330D1D" w:rsidP="004956AA" w:rsidRDefault="00330D1D" w14:paraId="363AA362" w14:textId="77777777"/>
    <w:p w:rsidR="00330D1D" w:rsidP="00330D1D" w:rsidRDefault="00330D1D" w14:paraId="029AB7AE" w14:textId="77777777">
      <w:r>
        <w:t xml:space="preserve">*Voeg relevante documentatie toe aan uw e-mailbericht. </w:t>
      </w:r>
    </w:p>
    <w:p w:rsidR="00330D1D" w:rsidP="00330D1D" w:rsidRDefault="00330D1D" w14:paraId="04852FDC" w14:textId="77777777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orient="portrait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979A6" w:rsidRDefault="006979A6" w14:paraId="11901B16" w14:textId="77777777">
      <w:r>
        <w:separator/>
      </w:r>
    </w:p>
  </w:endnote>
  <w:endnote w:type="continuationSeparator" w:id="0">
    <w:p w:rsidR="006979A6" w:rsidRDefault="006979A6" w14:paraId="25DF009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Pr="003D7329" w:rsidR="003D7329" w:rsidTr="000C2C0C" w14:paraId="6C2CDB82" w14:textId="77777777">
      <w:tc>
        <w:tcPr>
          <w:tcW w:w="7371" w:type="dxa"/>
          <w:shd w:val="clear" w:color="auto" w:fill="auto"/>
        </w:tcPr>
        <w:p w:rsidRPr="003D7329" w:rsidR="00847CCA" w:rsidP="00847CCA" w:rsidRDefault="00847CCA" w14:paraId="3261FA49" w14:textId="77777777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:rsidRPr="003D7329" w:rsidR="003D7329" w:rsidP="003D7329" w:rsidRDefault="00847CCA" w14:paraId="73CB9D8E" w14:textId="77777777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:rsidRPr="003D7329" w:rsidR="003D7329" w:rsidP="003D7329" w:rsidRDefault="003D7329" w14:paraId="65684506" w14:textId="77777777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:rsidRPr="003D7329" w:rsidR="003D7329" w:rsidP="00847CCA" w:rsidRDefault="003D7329" w14:paraId="0FEDEC63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Pr="003D7329" w:rsidR="003D7329" w:rsidTr="000C2C0C" w14:paraId="0A64EFB1" w14:textId="77777777">
      <w:tc>
        <w:tcPr>
          <w:tcW w:w="7371" w:type="dxa"/>
          <w:shd w:val="clear" w:color="auto" w:fill="auto"/>
        </w:tcPr>
        <w:p w:rsidRPr="00B364B8" w:rsidR="00B364B8" w:rsidP="00B364B8" w:rsidRDefault="00B364B8" w14:paraId="14DC6797" w14:textId="77777777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:rsidRPr="00847CCA" w:rsidR="00847CCA" w:rsidP="00847CCA" w:rsidRDefault="00847CCA" w14:paraId="667ECAF1" w14:textId="77777777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:rsidRPr="003D7329" w:rsidR="003D7329" w:rsidP="003D7329" w:rsidRDefault="003D7329" w14:paraId="293C7D82" w14:textId="77777777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:rsidRPr="003D7329" w:rsidR="003D7329" w:rsidP="003D7329" w:rsidRDefault="003D7329" w14:paraId="10A7A4AB" w14:textId="77777777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:rsidRPr="00847CCA" w:rsidR="00166DAB" w:rsidP="00847CCA" w:rsidRDefault="00166DAB" w14:paraId="5D4C1C49" w14:textId="77777777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979A6" w:rsidRDefault="006979A6" w14:paraId="5EA89017" w14:textId="77777777">
      <w:r>
        <w:separator/>
      </w:r>
    </w:p>
  </w:footnote>
  <w:footnote w:type="continuationSeparator" w:id="0">
    <w:p w:rsidR="006979A6" w:rsidRDefault="006979A6" w14:paraId="139FD16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72B7D" w:rsidP="00D875C7" w:rsidRDefault="00C91207" w14:paraId="4739D4D4" w14:textId="7777777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95ECD76" wp14:editId="64FCF38B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72B7D" w:rsidP="00D875C7" w:rsidRDefault="00072B7D" w14:paraId="10A69239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614459F0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163B4619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7AFCF4DC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554A9C93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2A658899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14361D37" w14:textId="77777777">
    <w:pPr>
      <w:pStyle w:val="Koptekst"/>
      <w:tabs>
        <w:tab w:val="clear" w:pos="4536"/>
        <w:tab w:val="clear" w:pos="9072"/>
      </w:tabs>
    </w:pPr>
  </w:p>
  <w:p w:rsidRPr="002F7512" w:rsidR="00363D03" w:rsidP="00D875C7" w:rsidRDefault="00363D03" w14:paraId="7B0B9354" w14:textId="7777777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 w:ascii="Arial" w:hAnsi="Arial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hint="default" w:ascii="Arial" w:hAnsi="Arial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hint="default" w:ascii="Arial" w:hAnsi="Arial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6979A6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66F36"/>
    <w:rsid w:val="004712BD"/>
    <w:rsid w:val="00486CF6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979A6"/>
    <w:rsid w:val="006A698B"/>
    <w:rsid w:val="006B026D"/>
    <w:rsid w:val="006C71DE"/>
    <w:rsid w:val="006D1698"/>
    <w:rsid w:val="006E13CA"/>
    <w:rsid w:val="006E30DA"/>
    <w:rsid w:val="006F084D"/>
    <w:rsid w:val="006F226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151A4"/>
    <w:rsid w:val="00F23BE5"/>
    <w:rsid w:val="00F43ABE"/>
    <w:rsid w:val="00F74531"/>
    <w:rsid w:val="00F87725"/>
    <w:rsid w:val="00FA60BF"/>
    <w:rsid w:val="00FB0BCE"/>
    <w:rsid w:val="00FF452F"/>
    <w:rsid w:val="00FF6228"/>
    <w:rsid w:val="49339299"/>
    <w:rsid w:val="4D28AE31"/>
    <w:rsid w:val="6E6BF450"/>
    <w:rsid w:val="7B5CC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4B75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Times New Roman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uiPriority="3" w:semiHidden="1" w:unhideWhenUsed="1" w:qFormat="1"/>
    <w:lsdException w:name="heading 3" w:uiPriority="3" w:semiHidden="1" w:unhideWhenUsed="1" w:qFormat="1"/>
    <w:lsdException w:name="heading 4" w:uiPriority="3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 w:qFormat="1"/>
    <w:lsdException w:name="annotation text" w:semiHidden="1" w:unhideWhenUsed="1"/>
    <w:lsdException w:name="header" w:uiPriority="3" w:semiHidden="1" w:unhideWhenUsed="1"/>
    <w:lsdException w:name="footer" w:uiPriority="4" w:semiHidden="1" w:unhideWhenUsed="1"/>
    <w:lsdException w:name="index heading" w:semiHidden="1" w:unhideWhenUsed="1"/>
    <w:lsdException w:name="caption" w:uiPriority="4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4" w:semiHidden="1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uiPriority="4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4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Huisstijl-Adres" w:customStyle="1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styleId="Huisstijl-Gegeven" w:customStyle="1">
    <w:name w:val="Huisstijl-Gegeven"/>
    <w:semiHidden/>
    <w:rsid w:val="006E30DA"/>
    <w:rPr>
      <w:rFonts w:ascii="Arial" w:hAnsi="Arial"/>
      <w:sz w:val="20"/>
    </w:rPr>
  </w:style>
  <w:style w:type="numbering" w:styleId="Huisstijl-Kop" w:customStyle="1">
    <w:name w:val="Huisstijl-Kop"/>
    <w:uiPriority w:val="99"/>
    <w:rsid w:val="00455881"/>
    <w:pPr>
      <w:numPr>
        <w:numId w:val="1"/>
      </w:numPr>
    </w:pPr>
  </w:style>
  <w:style w:type="character" w:styleId="Huisstijl-Kopje" w:customStyle="1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styleId="Huisstijl-Letter" w:customStyle="1">
    <w:name w:val="Huisstijl-Letter"/>
    <w:basedOn w:val="Geenlijst"/>
    <w:rsid w:val="006E30DA"/>
    <w:pPr>
      <w:numPr>
        <w:numId w:val="2"/>
      </w:numPr>
    </w:pPr>
  </w:style>
  <w:style w:type="paragraph" w:styleId="Huisstijl-Naw" w:customStyle="1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styleId="Huisstijl-Nummer" w:customStyle="1">
    <w:name w:val="Huisstijl-Nummer"/>
    <w:basedOn w:val="Geenlijst"/>
    <w:uiPriority w:val="99"/>
    <w:rsid w:val="006E30DA"/>
    <w:pPr>
      <w:numPr>
        <w:numId w:val="3"/>
      </w:numPr>
    </w:pPr>
  </w:style>
  <w:style w:type="numbering" w:styleId="Huisstijl-Opsomming" w:customStyle="1">
    <w:name w:val="Huisstijl-Opsomming"/>
    <w:basedOn w:val="Geenlijst"/>
    <w:rsid w:val="006E30DA"/>
    <w:pPr>
      <w:numPr>
        <w:numId w:val="4"/>
      </w:numPr>
    </w:pPr>
  </w:style>
  <w:style w:type="paragraph" w:styleId="Huisstijl-Pagina" w:customStyle="1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styleId="Huisstijl-Rubricering" w:customStyle="1">
    <w:name w:val="Huisstijl-Rubricering"/>
    <w:basedOn w:val="Huisstijl-Naw"/>
    <w:semiHidden/>
    <w:qFormat/>
    <w:rsid w:val="00455881"/>
    <w:rPr>
      <w:b/>
      <w:bCs/>
    </w:rPr>
  </w:style>
  <w:style w:type="paragraph" w:styleId="Huisstijl-Sjabloonnaam" w:customStyle="1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styleId="Huisstijl-Voettekst" w:customStyle="1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styleId="Kop1Char" w:customStyle="1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styleId="Kop2Char" w:customStyle="1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styleId="Kop3Char" w:customStyle="1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styleId="Kop4Char" w:customStyle="1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styleId="Huisstijl-AlineaNa" w:customStyle="1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styleId="Bijschriftonderfiguur" w:customStyle="1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styleId="Bijschriftondertabel" w:customStyle="1">
    <w:name w:val="Bijschrift onder tabel"/>
    <w:basedOn w:val="Bijschriftonderfiguur"/>
    <w:uiPriority w:val="4"/>
    <w:qFormat/>
    <w:rsid w:val="006E30DA"/>
    <w:pPr>
      <w:spacing w:before="250"/>
    </w:pPr>
  </w:style>
  <w:style w:type="paragraph" w:styleId="Huisstijl-Kleur" w:customStyle="1">
    <w:name w:val="Huisstijl-Kleur"/>
    <w:basedOn w:val="Standaard"/>
    <w:next w:val="Standaard"/>
    <w:semiHidden/>
    <w:qFormat/>
    <w:rsid w:val="00C91207"/>
    <w:rPr>
      <w:color w:val="004563"/>
    </w:rPr>
  </w:style>
  <w:style w:type="paragraph" w:styleId="Introductietekst" w:customStyle="1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styleId="Huisstijl-Kadertekst" w:customStyle="1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styleId="Huisstijl-Titel" w:customStyle="1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styleId="Huisstijl-Versie" w:customStyle="1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styleId="Kop1zondernummer" w:customStyle="1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styleId="Kop2zondernummer" w:customStyle="1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styleId="Kop3zondernummer" w:customStyle="1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styleId="KopBijlage" w:customStyle="1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styleId="KoponderBijlage" w:customStyle="1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hAnsiTheme="minorHAnsi" w:eastAsiaTheme="minorEastAsia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color="004563" w:themeColor="accent1" w:sz="8" w:space="0"/>
        <w:bottom w:val="single" w:color="004563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4563" w:themeColor="accent1" w:sz="8" w:space="0"/>
          <w:left w:val="nil"/>
          <w:bottom w:val="single" w:color="004563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4563" w:themeColor="accent1" w:sz="8" w:space="0"/>
          <w:left w:val="nil"/>
          <w:bottom w:val="single" w:color="004563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hAnsiTheme="minorHAnsi" w:eastAsiaTheme="minorEastAsia" w:cstheme="minorBidi"/>
      <w:sz w:val="22"/>
      <w:szCs w:val="22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color="BCE3FA" w:sz="6" w:space="0"/>
        <w:left w:val="single" w:color="BCE3FA" w:sz="6" w:space="0"/>
        <w:bottom w:val="single" w:color="BCE3FA" w:sz="6" w:space="0"/>
        <w:right w:val="single" w:color="BCE3FA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styleId="Kadertekstquote" w:customStyle="1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numbering" w:styleId="Huisstijl-Opsomming1" w:customStyle="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klachtenmeldpunt.aanbestedingen@nipv.nl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.Phan\NIPV\Aanbesteding%20Talking%20Traffic%20-%20Documenten\02%20Beschrijvend%20document\Bijlage%2011.%20Klachtenformulier%20Aanbestedingen%20CSP-BW%20v1.0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48B11007B18C4DAF6A4B557D4F086B" ma:contentTypeVersion="7" ma:contentTypeDescription="Een nieuw document maken." ma:contentTypeScope="" ma:versionID="0b1a7fccd7f6a4f7fbfa75505b4d1f45">
  <xsd:schema xmlns:xsd="http://www.w3.org/2001/XMLSchema" xmlns:xs="http://www.w3.org/2001/XMLSchema" xmlns:p="http://schemas.microsoft.com/office/2006/metadata/properties" xmlns:ns2="1f73380d-bdc7-4ea6-a278-a16af1774d17" targetNamespace="http://schemas.microsoft.com/office/2006/metadata/properties" ma:root="true" ma:fieldsID="861a5fb652127ab586109a8f4aaec99c" ns2:_="">
    <xsd:import namespace="1f73380d-bdc7-4ea6-a278-a16af1774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380d-bdc7-4ea6-a278-a16af1774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0B25F6-C2BD-4E83-A24F-47BC3E1E1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380d-bdc7-4ea6-a278-a16af1774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Bijlage 11. Klachtenformulier Aanbestedingen CSP-BW v1.0.dotx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Nathalie van der Meyden [NIPV]</cp:lastModifiedBy>
  <cp:revision>3</cp:revision>
  <dcterms:created xsi:type="dcterms:W3CDTF">2024-12-03T10:26:00Z</dcterms:created>
  <dcterms:modified xsi:type="dcterms:W3CDTF">2025-07-10T14:35:52Z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0x0101004B48B11007B18C4DAF6A4B557D4F086B</vt:lpwstr>
  </property>
  <property fmtid="{D5CDD505-2E9C-101B-9397-08002B2CF9AE}" pid="3" name="MediaServiceImageTags">
    <vt:lpwstr/>
  </property>
</Properties>
</file>