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1CCC" w:rsidP="006F6EF8" w:rsidRDefault="00171CCC" w14:paraId="0BE86C76" w14:textId="77777777">
      <w:pPr>
        <w:rPr>
          <w:b/>
          <w:bCs/>
          <w:sz w:val="22"/>
          <w:szCs w:val="22"/>
        </w:rPr>
      </w:pPr>
      <w:bookmarkStart w:name="_Toc327916552" w:id="0"/>
      <w:bookmarkStart w:name="_Ref327917384" w:id="1"/>
      <w:bookmarkStart w:name="_Ref327920288" w:id="2"/>
      <w:bookmarkStart w:name="_Ref327920594" w:id="3"/>
      <w:bookmarkStart w:name="_Ref350927740" w:id="4"/>
      <w:bookmarkStart w:name="_Toc396903955" w:id="5"/>
      <w:bookmarkStart w:name="_Ref407711165" w:id="6"/>
      <w:bookmarkStart w:name="_Ref408218810" w:id="7"/>
      <w:bookmarkStart w:name="_Ref408218827" w:id="8"/>
      <w:bookmarkStart w:name="_Ref409612133" w:id="9"/>
      <w:bookmarkStart w:name="_Toc516486400" w:id="10"/>
      <w:bookmarkStart w:name="_Toc5371511" w:id="11"/>
    </w:p>
    <w:p w:rsidR="00171CCC" w:rsidP="006F6EF8" w:rsidRDefault="00171CCC" w14:paraId="7B2DBB8E" w14:textId="77777777">
      <w:pPr>
        <w:rPr>
          <w:b/>
          <w:bCs/>
          <w:sz w:val="22"/>
          <w:szCs w:val="22"/>
        </w:rPr>
      </w:pPr>
    </w:p>
    <w:p w:rsidRPr="006F6EF8" w:rsidR="006F6EF8" w:rsidP="006F6EF8" w:rsidRDefault="006F6EF8" w14:paraId="7F620D12" w14:textId="5FFEA9E7">
      <w:pPr>
        <w:rPr>
          <w:b w:val="1"/>
          <w:bCs w:val="1"/>
          <w:sz w:val="22"/>
          <w:szCs w:val="22"/>
        </w:rPr>
      </w:pPr>
      <w:r w:rsidRPr="2A6737C2" w:rsidR="006F6EF8">
        <w:rPr>
          <w:b w:val="1"/>
          <w:bCs w:val="1"/>
          <w:sz w:val="22"/>
          <w:szCs w:val="22"/>
        </w:rPr>
        <w:t xml:space="preserve">Bijlage </w:t>
      </w:r>
      <w:r w:rsidRPr="2A6737C2" w:rsidR="561A71D2">
        <w:rPr>
          <w:b w:val="1"/>
          <w:bCs w:val="1"/>
          <w:sz w:val="22"/>
          <w:szCs w:val="22"/>
        </w:rPr>
        <w:t>6</w:t>
      </w:r>
      <w:r>
        <w:tab/>
      </w:r>
      <w:r w:rsidRPr="2A6737C2" w:rsidR="006F6EF8">
        <w:rPr>
          <w:b w:val="1"/>
          <w:bCs w:val="1"/>
          <w:sz w:val="22"/>
          <w:szCs w:val="22"/>
        </w:rPr>
        <w:t>Verklaring rechtspersonen ex artikel 2:24a en 2:24b BW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Pr="00B76659" w:rsidR="006F6EF8" w:rsidP="006F6EF8" w:rsidRDefault="006F6EF8" w14:paraId="6F9C7973" w14:textId="77777777">
      <w:pPr>
        <w:pStyle w:val="INKStandaard"/>
        <w:rPr>
          <w:rFonts w:cs="Arial"/>
          <w:i/>
          <w:sz w:val="16"/>
          <w:szCs w:val="16"/>
        </w:rPr>
      </w:pPr>
    </w:p>
    <w:p w:rsidRPr="006F6EF8" w:rsidR="006F6EF8" w:rsidP="2A6737C2" w:rsidRDefault="006F6EF8" w14:paraId="60EC322D" w14:textId="491E1987">
      <w:pPr>
        <w:pStyle w:val="INKStandaard"/>
        <w:rPr>
          <w:rFonts w:cs="Arial"/>
        </w:rPr>
      </w:pPr>
      <w:r w:rsidRPr="03F2C2C0" w:rsidR="006F6EF8">
        <w:rPr>
          <w:rFonts w:cs="Arial"/>
        </w:rPr>
        <w:t xml:space="preserve">Deze verklaring dient door de gelieerde rechtspersoon aan Inschrijver, die separaat inschrijft, naar waarheid te worden ingevuld en dient te worden ondertekend door een persoon die </w:t>
      </w:r>
      <w:r w:rsidRPr="03F2C2C0" w:rsidR="006F6EF8">
        <w:rPr>
          <w:rFonts w:cs="Arial"/>
        </w:rPr>
        <w:t>blijkens</w:t>
      </w:r>
      <w:r w:rsidRPr="03F2C2C0" w:rsidR="006F6EF8">
        <w:rPr>
          <w:rFonts w:cs="Arial"/>
        </w:rPr>
        <w:t xml:space="preserve"> het handelsregister of een volmacht van degenen die </w:t>
      </w:r>
      <w:r w:rsidRPr="03F2C2C0" w:rsidR="006F6EF8">
        <w:rPr>
          <w:rFonts w:cs="Arial"/>
        </w:rPr>
        <w:t>blijkens</w:t>
      </w:r>
      <w:r w:rsidRPr="03F2C2C0" w:rsidR="006F6EF8">
        <w:rPr>
          <w:rFonts w:cs="Arial"/>
        </w:rPr>
        <w:t xml:space="preserve"> het handelsregister bevoegd is de desbetreffende (rechts)persoon te vertegenwoordigen en om namens (rechts)persoon dit formulier te ondertekenen. Zie paragraaf </w:t>
      </w:r>
      <w:r w:rsidRPr="03F2C2C0" w:rsidR="7DC7E74A">
        <w:rPr>
          <w:rFonts w:cs="Arial"/>
        </w:rPr>
        <w:t xml:space="preserve">2.16 Beschrijvend Document EU aanbesteding PEN </w:t>
      </w:r>
      <w:r w:rsidRPr="03F2C2C0" w:rsidR="7DC7E74A">
        <w:rPr>
          <w:rFonts w:cs="Arial"/>
        </w:rPr>
        <w:t>testen.</w:t>
      </w:r>
    </w:p>
    <w:p w:rsidRPr="006F6EF8" w:rsidR="006F6EF8" w:rsidP="006F6EF8" w:rsidRDefault="006F6EF8" w14:paraId="604DDCDC" w14:textId="77777777">
      <w:pPr>
        <w:pStyle w:val="INKStandaard"/>
        <w:rPr>
          <w:rFonts w:cs="Arial"/>
          <w:iCs/>
        </w:rPr>
      </w:pPr>
    </w:p>
    <w:p w:rsidRPr="006F6EF8" w:rsidR="006F6EF8" w:rsidP="006F6EF8" w:rsidRDefault="006F6EF8" w14:paraId="261ECF12" w14:textId="77777777">
      <w:pPr>
        <w:pStyle w:val="INKStandaard"/>
        <w:rPr>
          <w:rFonts w:cs="Arial"/>
          <w:iCs/>
        </w:rPr>
      </w:pPr>
      <w:r w:rsidRPr="006F6EF8">
        <w:rPr>
          <w:rFonts w:cs="Arial"/>
          <w:iCs/>
        </w:rPr>
        <w:t xml:space="preserve">Ondergetekende verklaart dat de inschrijvingen in volle concurrentie tot stand zijn gekomen. </w:t>
      </w:r>
    </w:p>
    <w:p w:rsidRPr="00B76659" w:rsidR="006F6EF8" w:rsidP="006F6EF8" w:rsidRDefault="006F6EF8" w14:paraId="06FAB5A4" w14:textId="77777777">
      <w:pPr>
        <w:pStyle w:val="INKStandaard"/>
        <w:spacing w:line="240" w:lineRule="auto"/>
        <w:rPr>
          <w:rFonts w:cs="Arial"/>
        </w:rPr>
      </w:pPr>
    </w:p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Pr="00B76659" w:rsidR="006F6EF8" w:rsidTr="00550893" w14:paraId="7AC90622" w14:textId="77777777">
        <w:trPr>
          <w:trHeight w:val="340"/>
        </w:trPr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B76659" w:rsidR="006F6EF8" w:rsidP="00550893" w:rsidRDefault="006F6EF8" w14:paraId="5B170EB9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  <w:r w:rsidRPr="00B76659">
              <w:rPr>
                <w:rFonts w:cs="Arial"/>
                <w:szCs w:val="20"/>
                <w:lang w:eastAsia="nl-NL"/>
              </w:rPr>
              <w:t>Naam inschrijvende onderneming</w:t>
            </w:r>
            <w:r w:rsidRPr="00B76659">
              <w:rPr>
                <w:rFonts w:cs="Arial"/>
                <w:szCs w:val="20"/>
                <w:lang w:eastAsia="nl-NL"/>
              </w:rPr>
              <w:tab/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EF8" w:rsidP="00550893" w:rsidRDefault="006F6EF8" w14:paraId="096DD42C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="00171CCC" w:rsidP="00550893" w:rsidRDefault="00171CCC" w14:paraId="18F6C612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Pr="00B76659" w:rsidR="00171CCC" w:rsidP="00550893" w:rsidRDefault="00171CCC" w14:paraId="1E9CA740" w14:textId="248124CF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</w:tc>
      </w:tr>
    </w:tbl>
    <w:p w:rsidRPr="00B76659" w:rsidR="006F6EF8" w:rsidP="006F6EF8" w:rsidRDefault="006F6EF8" w14:paraId="0CFD35EC" w14:textId="77777777">
      <w:pPr>
        <w:pStyle w:val="INKStandaard"/>
        <w:spacing w:line="240" w:lineRule="auto"/>
        <w:rPr>
          <w:rFonts w:cs="Arial"/>
        </w:rPr>
      </w:pPr>
    </w:p>
    <w:p w:rsidRPr="00B76659" w:rsidR="006F6EF8" w:rsidP="006F6EF8" w:rsidRDefault="006F6EF8" w14:paraId="690A640A" w14:textId="77777777">
      <w:pPr>
        <w:pStyle w:val="INKStandaard"/>
        <w:spacing w:line="240" w:lineRule="auto"/>
        <w:rPr>
          <w:rFonts w:cs="Arial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4"/>
        <w:gridCol w:w="4644"/>
      </w:tblGrid>
      <w:tr w:rsidRPr="00B76659" w:rsidR="006F6EF8" w:rsidTr="00550893" w14:paraId="4F0F96EA" w14:textId="77777777">
        <w:trPr>
          <w:trHeight w:val="340"/>
        </w:trPr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B76659" w:rsidR="006F6EF8" w:rsidP="00550893" w:rsidRDefault="006F6EF8" w14:paraId="4EACD482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  <w:r w:rsidRPr="00B76659">
              <w:rPr>
                <w:rFonts w:cs="Arial"/>
                <w:szCs w:val="20"/>
                <w:lang w:eastAsia="nl-NL"/>
              </w:rPr>
              <w:t>Naam gelieerde onderneming</w:t>
            </w: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EF8" w:rsidP="00550893" w:rsidRDefault="006F6EF8" w14:paraId="76BA56C5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="00171CCC" w:rsidP="00550893" w:rsidRDefault="00171CCC" w14:paraId="3D348990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Pr="00B76659" w:rsidR="00171CCC" w:rsidP="00550893" w:rsidRDefault="00171CCC" w14:paraId="57616940" w14:textId="55714D96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</w:tc>
      </w:tr>
      <w:tr w:rsidRPr="00B76659" w:rsidR="006F6EF8" w:rsidTr="00550893" w14:paraId="7BF99447" w14:textId="77777777">
        <w:trPr>
          <w:trHeight w:val="340"/>
        </w:trPr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B76659" w:rsidR="006F6EF8" w:rsidP="00550893" w:rsidRDefault="006F6EF8" w14:paraId="241D609B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  <w:r w:rsidRPr="00B76659">
              <w:rPr>
                <w:rFonts w:cs="Arial"/>
                <w:szCs w:val="20"/>
                <w:lang w:eastAsia="nl-NL"/>
              </w:rPr>
              <w:t>Naam rechtsgeldige vertegenwoordiger</w:t>
            </w:r>
            <w:r w:rsidRPr="00B76659">
              <w:rPr>
                <w:rFonts w:cs="Arial"/>
                <w:szCs w:val="20"/>
                <w:lang w:eastAsia="nl-NL"/>
              </w:rPr>
              <w:tab/>
            </w:r>
            <w:r w:rsidRPr="00B76659">
              <w:rPr>
                <w:rFonts w:cs="Arial"/>
                <w:szCs w:val="20"/>
                <w:lang w:eastAsia="nl-NL"/>
              </w:rPr>
              <w:t>van de gelieerde onderneming</w:t>
            </w: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EF8" w:rsidP="00550893" w:rsidRDefault="006F6EF8" w14:paraId="236C7866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="00171CCC" w:rsidP="00550893" w:rsidRDefault="00171CCC" w14:paraId="0C66E9B0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Pr="00B76659" w:rsidR="00171CCC" w:rsidP="00550893" w:rsidRDefault="00171CCC" w14:paraId="160FECBC" w14:textId="1353AED5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</w:tc>
      </w:tr>
      <w:tr w:rsidRPr="00B76659" w:rsidR="006F6EF8" w:rsidTr="00550893" w14:paraId="262861EF" w14:textId="77777777">
        <w:trPr>
          <w:trHeight w:val="340"/>
        </w:trPr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B76659" w:rsidR="006F6EF8" w:rsidP="00550893" w:rsidRDefault="006F6EF8" w14:paraId="30BA5989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  <w:r w:rsidRPr="00B76659">
              <w:rPr>
                <w:rFonts w:cs="Arial"/>
                <w:szCs w:val="20"/>
                <w:lang w:eastAsia="nl-NL"/>
              </w:rPr>
              <w:t>Functie rechtsgeldige vertegenwoordiger</w:t>
            </w: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EF8" w:rsidP="00550893" w:rsidRDefault="006F6EF8" w14:paraId="3B4623D6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="00171CCC" w:rsidP="00550893" w:rsidRDefault="00171CCC" w14:paraId="5493596D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Pr="00B76659" w:rsidR="00171CCC" w:rsidP="00550893" w:rsidRDefault="00171CCC" w14:paraId="7809AC6A" w14:textId="659FB741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</w:tc>
      </w:tr>
      <w:tr w:rsidRPr="00B76659" w:rsidR="006F6EF8" w:rsidTr="00550893" w14:paraId="215591CF" w14:textId="77777777">
        <w:trPr>
          <w:trHeight w:val="340"/>
        </w:trPr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B76659" w:rsidR="006F6EF8" w:rsidP="00550893" w:rsidRDefault="006F6EF8" w14:paraId="7641D860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  <w:r w:rsidRPr="00B76659">
              <w:rPr>
                <w:rFonts w:cs="Arial"/>
                <w:szCs w:val="20"/>
                <w:lang w:eastAsia="nl-NL"/>
              </w:rPr>
              <w:t>Datum</w:t>
            </w:r>
            <w:r w:rsidRPr="00B76659">
              <w:rPr>
                <w:rFonts w:cs="Arial"/>
                <w:szCs w:val="20"/>
                <w:lang w:eastAsia="nl-NL"/>
              </w:rPr>
              <w:tab/>
            </w: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EF8" w:rsidP="00550893" w:rsidRDefault="006F6EF8" w14:paraId="13D4A497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="00171CCC" w:rsidP="00550893" w:rsidRDefault="00171CCC" w14:paraId="63761312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Pr="00B76659" w:rsidR="00171CCC" w:rsidP="00550893" w:rsidRDefault="00171CCC" w14:paraId="5716D0D0" w14:textId="33DA943F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</w:tc>
      </w:tr>
      <w:tr w:rsidRPr="00B76659" w:rsidR="006F6EF8" w:rsidTr="00550893" w14:paraId="332794F5" w14:textId="77777777">
        <w:trPr>
          <w:trHeight w:val="340"/>
        </w:trPr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B76659" w:rsidR="006F6EF8" w:rsidP="00550893" w:rsidRDefault="006F6EF8" w14:paraId="6AC7684C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  <w:r w:rsidRPr="00B76659">
              <w:rPr>
                <w:rFonts w:cs="Arial"/>
                <w:szCs w:val="20"/>
                <w:lang w:eastAsia="nl-NL"/>
              </w:rPr>
              <w:t>Plaats</w:t>
            </w:r>
            <w:r w:rsidRPr="00B76659">
              <w:rPr>
                <w:rFonts w:cs="Arial"/>
                <w:szCs w:val="20"/>
                <w:lang w:eastAsia="nl-NL"/>
              </w:rPr>
              <w:tab/>
            </w: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EF8" w:rsidP="00550893" w:rsidRDefault="006F6EF8" w14:paraId="20393903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="00171CCC" w:rsidP="00550893" w:rsidRDefault="00171CCC" w14:paraId="311F6C93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Pr="00B76659" w:rsidR="00171CCC" w:rsidP="00550893" w:rsidRDefault="00171CCC" w14:paraId="7EF90AFD" w14:textId="5FBAE6E8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</w:tc>
      </w:tr>
      <w:tr w:rsidRPr="00B76659" w:rsidR="006F6EF8" w:rsidTr="00550893" w14:paraId="083A13DE" w14:textId="77777777">
        <w:trPr>
          <w:trHeight w:val="340"/>
        </w:trPr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B76659" w:rsidR="006F6EF8" w:rsidP="00550893" w:rsidRDefault="006F6EF8" w14:paraId="108A3706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Pr="00B76659" w:rsidR="006F6EF8" w:rsidP="00550893" w:rsidRDefault="006F6EF8" w14:paraId="216DA79D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Pr="00B76659" w:rsidR="006F6EF8" w:rsidP="00550893" w:rsidRDefault="006F6EF8" w14:paraId="06C401FD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  <w:r w:rsidRPr="00B76659">
              <w:rPr>
                <w:rFonts w:cs="Arial"/>
                <w:szCs w:val="20"/>
                <w:lang w:eastAsia="nl-NL"/>
              </w:rPr>
              <w:t xml:space="preserve">Handtekening </w:t>
            </w:r>
            <w:r w:rsidRPr="00073E65">
              <w:rPr>
                <w:rFonts w:cs="Arial"/>
                <w:szCs w:val="20"/>
                <w:u w:val="single"/>
                <w:lang w:eastAsia="nl-NL"/>
              </w:rPr>
              <w:t>rechtsgeldige vertegenwoordiger</w:t>
            </w:r>
            <w:r w:rsidRPr="00B76659">
              <w:rPr>
                <w:rFonts w:cs="Arial"/>
                <w:szCs w:val="20"/>
                <w:lang w:eastAsia="nl-NL"/>
              </w:rPr>
              <w:tab/>
            </w:r>
          </w:p>
          <w:p w:rsidRPr="00B76659" w:rsidR="006F6EF8" w:rsidP="00550893" w:rsidRDefault="006F6EF8" w14:paraId="288CF31F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Pr="00B76659" w:rsidR="006F6EF8" w:rsidP="00550893" w:rsidRDefault="006F6EF8" w14:paraId="4257A62E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EF8" w:rsidP="00550893" w:rsidRDefault="006F6EF8" w14:paraId="75BB3968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="00171CCC" w:rsidP="00550893" w:rsidRDefault="00171CCC" w14:paraId="5F328079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="00171CCC" w:rsidP="00550893" w:rsidRDefault="00171CCC" w14:paraId="174DA1D8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="00171CCC" w:rsidP="00550893" w:rsidRDefault="00171CCC" w14:paraId="656B1125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="00171CCC" w:rsidP="00550893" w:rsidRDefault="00171CCC" w14:paraId="0ADF9D9C" w14:textId="77777777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  <w:p w:rsidRPr="00B76659" w:rsidR="00171CCC" w:rsidP="00550893" w:rsidRDefault="00171CCC" w14:paraId="378F1C36" w14:textId="577DA995">
            <w:pPr>
              <w:pStyle w:val="INKStandaard"/>
              <w:spacing w:line="240" w:lineRule="auto"/>
              <w:rPr>
                <w:rFonts w:cs="Arial"/>
                <w:szCs w:val="20"/>
                <w:lang w:eastAsia="nl-NL"/>
              </w:rPr>
            </w:pPr>
          </w:p>
        </w:tc>
      </w:tr>
    </w:tbl>
    <w:p w:rsidRPr="00B76659" w:rsidR="006F6EF8" w:rsidP="006F6EF8" w:rsidRDefault="006F6EF8" w14:paraId="3718F3BB" w14:textId="77777777">
      <w:pPr>
        <w:pStyle w:val="INKStandaard"/>
        <w:spacing w:line="240" w:lineRule="auto"/>
        <w:rPr>
          <w:rFonts w:cs="Arial"/>
        </w:rPr>
      </w:pPr>
    </w:p>
    <w:p w:rsidRPr="00B76659" w:rsidR="006F6EF8" w:rsidP="006F6EF8" w:rsidRDefault="006F6EF8" w14:paraId="534B1CBB" w14:textId="77777777">
      <w:pPr>
        <w:pStyle w:val="INKStandaard"/>
        <w:spacing w:line="240" w:lineRule="auto"/>
        <w:rPr>
          <w:rFonts w:cs="Arial"/>
          <w:i/>
          <w:sz w:val="16"/>
          <w:szCs w:val="16"/>
        </w:rPr>
      </w:pPr>
    </w:p>
    <w:p w:rsidRPr="00B76659" w:rsidR="006F6EF8" w:rsidP="006F6EF8" w:rsidRDefault="006F6EF8" w14:paraId="039A1CEF" w14:textId="77777777">
      <w:pPr>
        <w:pStyle w:val="INKStandaard"/>
        <w:spacing w:line="240" w:lineRule="auto"/>
        <w:rPr>
          <w:rFonts w:cs="Arial"/>
          <w:i/>
          <w:sz w:val="16"/>
          <w:szCs w:val="16"/>
        </w:rPr>
      </w:pPr>
    </w:p>
    <w:p w:rsidR="006F6EF8" w:rsidP="006F6EF8" w:rsidRDefault="006F6EF8" w14:paraId="4A54BEFC" w14:textId="77777777">
      <w:pPr>
        <w:spacing w:after="160" w:line="259" w:lineRule="auto"/>
        <w:rPr>
          <w:rFonts w:eastAsia="Calibri" w:cs="Arial"/>
          <w:color w:val="000000"/>
          <w:spacing w:val="5"/>
          <w:kern w:val="0"/>
          <w:sz w:val="19"/>
          <w:szCs w:val="22"/>
        </w:rPr>
      </w:pPr>
    </w:p>
    <w:sectPr w:rsidR="006F6EF8" w:rsidSect="001B3B5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orient="portrait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3132" w:rsidP="00C27FEF" w:rsidRDefault="005D3132" w14:paraId="5D73FA16" w14:textId="77777777">
      <w:pPr>
        <w:spacing w:line="240" w:lineRule="auto"/>
      </w:pPr>
      <w:r>
        <w:separator/>
      </w:r>
    </w:p>
  </w:endnote>
  <w:endnote w:type="continuationSeparator" w:id="0">
    <w:p w:rsidR="005D3132" w:rsidP="00C27FEF" w:rsidRDefault="005D3132" w14:paraId="5D00E2D7" w14:textId="77777777">
      <w:pPr>
        <w:spacing w:line="240" w:lineRule="auto"/>
      </w:pPr>
      <w:r>
        <w:continuationSeparator/>
      </w:r>
    </w:p>
  </w:endnote>
  <w:endnote w:type="continuationNotice" w:id="1">
    <w:p w:rsidR="00C27B48" w:rsidRDefault="00C27B48" w14:paraId="600BE06D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jksoverheidSansHeading">
    <w:altName w:val="Calibri"/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1034" w:rsidRDefault="00C51034" w14:paraId="716EC111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Pr="00FB68B6" w:rsidR="001B3B58" w:rsidTr="00BD2132" w14:paraId="26E13E5C" w14:textId="77777777">
      <w:trPr>
        <w:trHeight w:val="142" w:hRule="exact"/>
      </w:trPr>
      <w:tc>
        <w:tcPr>
          <w:tcW w:w="4366" w:type="dxa"/>
          <w:tcBorders>
            <w:top w:val="nil"/>
            <w:left w:val="single" w:color="858585" w:sz="4" w:space="0"/>
            <w:bottom w:val="nil"/>
            <w:right w:val="single" w:color="858585" w:sz="4" w:space="0"/>
          </w:tcBorders>
        </w:tcPr>
        <w:p w:rsidR="001B3B58" w:rsidP="001B3B58" w:rsidRDefault="001B3B58" w14:paraId="43525ADF" w14:textId="77777777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color="858585" w:sz="4" w:space="0"/>
            <w:bottom w:val="nil"/>
            <w:right w:val="nil"/>
          </w:tcBorders>
        </w:tcPr>
        <w:p w:rsidR="001B3B58" w:rsidP="001B3B58" w:rsidRDefault="001B3B58" w14:paraId="4974F4D4" w14:textId="77777777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:rsidRPr="001B3B58" w:rsidR="001B3B58" w:rsidP="001B3B58" w:rsidRDefault="001B3B58" w14:paraId="2A2224FE" w14:textId="77777777">
    <w:pPr>
      <w:pStyle w:val="Voettekst"/>
      <w:spacing w:line="40" w:lineRule="atLeas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1034" w:rsidRDefault="00C51034" w14:paraId="25769205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C27FEF" w:rsidR="005D3132" w:rsidP="00C27FEF" w:rsidRDefault="005D3132" w14:paraId="08A3E3CC" w14:textId="77777777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:rsidR="005D3132" w:rsidP="00C27FEF" w:rsidRDefault="005D3132" w14:paraId="0891ACDC" w14:textId="77777777">
      <w:pPr>
        <w:spacing w:line="240" w:lineRule="auto"/>
      </w:pPr>
      <w:r>
        <w:continuationSeparator/>
      </w:r>
    </w:p>
  </w:footnote>
  <w:footnote w:type="continuationNotice" w:id="1">
    <w:p w:rsidR="00C27B48" w:rsidRDefault="00C27B48" w14:paraId="2FDC4F1C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1034" w:rsidRDefault="00C51034" w14:paraId="2330CF86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B3B58" w:rsidRDefault="00C51034" w14:paraId="0BD6787F" w14:textId="29B80CE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34F865A" wp14:editId="5140A9CB">
          <wp:simplePos x="0" y="0"/>
          <wp:positionH relativeFrom="page">
            <wp:posOffset>454660</wp:posOffset>
          </wp:positionH>
          <wp:positionV relativeFrom="page">
            <wp:posOffset>158750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B3B58" w:rsidRDefault="001B3B58" w14:paraId="3DD948F9" w14:textId="77777777">
    <w:pPr>
      <w:pStyle w:val="Koptekst"/>
    </w:pPr>
  </w:p>
  <w:p w:rsidR="001B3B58" w:rsidRDefault="001B3B58" w14:paraId="53D15212" w14:textId="77777777">
    <w:pPr>
      <w:pStyle w:val="Koptekst"/>
    </w:pPr>
  </w:p>
  <w:p w:rsidR="001B3B58" w:rsidRDefault="001B3B58" w14:paraId="20465FAC" w14:textId="77777777">
    <w:pPr>
      <w:pStyle w:val="Koptekst"/>
    </w:pPr>
  </w:p>
  <w:p w:rsidR="001B3B58" w:rsidRDefault="001B3B58" w14:paraId="46D108E0" w14:textId="77777777">
    <w:pPr>
      <w:pStyle w:val="Koptekst"/>
    </w:pPr>
  </w:p>
  <w:p w:rsidR="001B3B58" w:rsidRDefault="001B3B58" w14:paraId="5C4E467A" w14:textId="77777777">
    <w:pPr>
      <w:pStyle w:val="Koptekst"/>
    </w:pPr>
  </w:p>
  <w:p w:rsidR="001B3B58" w:rsidRDefault="001B3B58" w14:paraId="41F28CA3" w14:textId="77777777">
    <w:pPr>
      <w:pStyle w:val="Koptekst"/>
    </w:pPr>
  </w:p>
  <w:p w:rsidR="001B3B58" w:rsidRDefault="001B3B58" w14:paraId="110A2CA6" w14:textId="783BD06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1034" w:rsidRDefault="00C51034" w14:paraId="11BF62C7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35" style="width:96pt;height:96pt" o:bullet="t" type="#_x0000_t75">
        <v:imagedata o:title="info" r:id="rId1"/>
      </v:shape>
    </w:pict>
  </w:numPicBullet>
  <w:abstractNum w:abstractNumId="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hint="default" w:ascii="Helvetica" w:hAnsi="Helvetica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hint="default" w:ascii="Symbol" w:hAnsi="Symbol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BEB1AB1"/>
    <w:multiLevelType w:val="hybridMultilevel"/>
    <w:tmpl w:val="B64E8440"/>
    <w:lvl w:ilvl="0" w:tplc="0120869A">
      <w:start w:val="1"/>
      <w:numFmt w:val="decimal"/>
      <w:pStyle w:val="INKBijlage"/>
      <w:lvlText w:val="Bijlage %1."/>
      <w:lvlJc w:val="left"/>
      <w:pPr>
        <w:ind w:left="360" w:hanging="360"/>
      </w:pPr>
      <w:rPr>
        <w:rFonts w:hint="default" w:ascii="RijksoverheidSansHeading" w:hAnsi="RijksoverheidSansHeading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hint="default" w:ascii="Symbol" w:hAnsi="Symbol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hint="default" w:ascii="Courier New" w:hAnsi="Courier New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hint="default" w:ascii="Wingdings" w:hAnsi="Wingdings"/>
      </w:rPr>
    </w:lvl>
  </w:abstractNum>
  <w:abstractNum w:abstractNumId="6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7AE622BE"/>
    <w:multiLevelType w:val="hybridMultilevel"/>
    <w:tmpl w:val="B9BCE978"/>
    <w:lvl w:ilvl="0" w:tplc="88DCF05C">
      <w:start w:val="1"/>
      <w:numFmt w:val="bullet"/>
      <w:pStyle w:val="Toelichting"/>
      <w:lvlText w:val=""/>
      <w:lvlPicBulletId w:val="0"/>
      <w:lvlJc w:val="left"/>
      <w:pPr>
        <w:ind w:left="2487" w:hanging="360"/>
      </w:pPr>
      <w:rPr>
        <w:rFonts w:hint="default" w:ascii="Symbol" w:hAnsi="Symbol"/>
        <w:color w:val="auto"/>
        <w:sz w:val="40"/>
        <w:szCs w:val="4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77029252">
    <w:abstractNumId w:val="6"/>
  </w:num>
  <w:num w:numId="2" w16cid:durableId="1335307404">
    <w:abstractNumId w:val="6"/>
  </w:num>
  <w:num w:numId="3" w16cid:durableId="1183782260">
    <w:abstractNumId w:val="6"/>
  </w:num>
  <w:num w:numId="4" w16cid:durableId="2073959725">
    <w:abstractNumId w:val="6"/>
  </w:num>
  <w:num w:numId="5" w16cid:durableId="1268391897">
    <w:abstractNumId w:val="2"/>
  </w:num>
  <w:num w:numId="6" w16cid:durableId="1941638682">
    <w:abstractNumId w:val="5"/>
  </w:num>
  <w:num w:numId="7" w16cid:durableId="252127545">
    <w:abstractNumId w:val="4"/>
  </w:num>
  <w:num w:numId="8" w16cid:durableId="561523957">
    <w:abstractNumId w:val="0"/>
  </w:num>
  <w:num w:numId="9" w16cid:durableId="1368263355">
    <w:abstractNumId w:val="4"/>
  </w:num>
  <w:num w:numId="10" w16cid:durableId="559368867">
    <w:abstractNumId w:val="5"/>
  </w:num>
  <w:num w:numId="11" w16cid:durableId="1743218237">
    <w:abstractNumId w:val="0"/>
  </w:num>
  <w:num w:numId="12" w16cid:durableId="320274724">
    <w:abstractNumId w:val="2"/>
  </w:num>
  <w:num w:numId="13" w16cid:durableId="1110121737">
    <w:abstractNumId w:val="1"/>
  </w:num>
  <w:num w:numId="14" w16cid:durableId="1772430370">
    <w:abstractNumId w:val="1"/>
  </w:num>
  <w:num w:numId="15" w16cid:durableId="972294712">
    <w:abstractNumId w:val="7"/>
  </w:num>
  <w:num w:numId="16" w16cid:durableId="1600748813">
    <w:abstractNumId w:val="3"/>
  </w:num>
  <w:numIdMacAtCleanup w:val="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trackRevisions w:val="false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6F6EF8"/>
    <w:rsid w:val="00073E65"/>
    <w:rsid w:val="000D5578"/>
    <w:rsid w:val="00171CCC"/>
    <w:rsid w:val="001B3B58"/>
    <w:rsid w:val="001C1F6E"/>
    <w:rsid w:val="00206BC0"/>
    <w:rsid w:val="002C3E17"/>
    <w:rsid w:val="004151E8"/>
    <w:rsid w:val="004332CB"/>
    <w:rsid w:val="004B5B5B"/>
    <w:rsid w:val="00522332"/>
    <w:rsid w:val="005267C1"/>
    <w:rsid w:val="005D3132"/>
    <w:rsid w:val="006F6EF8"/>
    <w:rsid w:val="007844A4"/>
    <w:rsid w:val="007E7C12"/>
    <w:rsid w:val="00951BC4"/>
    <w:rsid w:val="00995B03"/>
    <w:rsid w:val="00B97A1E"/>
    <w:rsid w:val="00BA1BF3"/>
    <w:rsid w:val="00C27B48"/>
    <w:rsid w:val="00C27FEF"/>
    <w:rsid w:val="00C51034"/>
    <w:rsid w:val="00CC4E1B"/>
    <w:rsid w:val="00D1231E"/>
    <w:rsid w:val="00DB5539"/>
    <w:rsid w:val="00DD7E6E"/>
    <w:rsid w:val="00F63C44"/>
    <w:rsid w:val="03F2C2C0"/>
    <w:rsid w:val="2A6737C2"/>
    <w:rsid w:val="561A71D2"/>
    <w:rsid w:val="7DC7E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6DFB6FB"/>
  <w15:chartTrackingRefBased/>
  <w15:docId w15:val="{EE16EC4A-ADD2-4B41-B8B6-0FA38D2166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6F6EF8"/>
    <w:pPr>
      <w:spacing w:line="280" w:lineRule="atLeast"/>
    </w:pPr>
    <w:rPr>
      <w:rFonts w:ascii="Arial" w:hAnsi="Arial"/>
      <w:kern w:val="28"/>
      <w:sz w:val="18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ullet" w:customStyle="1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styleId="tussenkopje" w:customStyle="1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styleId="Sjabloonnaam" w:customStyle="1">
    <w:name w:val="Sjabloonnaam"/>
    <w:basedOn w:val="Standaard"/>
    <w:pPr>
      <w:keepNext/>
      <w:framePr w:wrap="around" w:hAnchor="page" w:v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styleId="onderwerp" w:customStyle="1">
    <w:name w:val="onderwerp"/>
    <w:basedOn w:val="Standaard"/>
    <w:pPr>
      <w:framePr w:hSpace="142" w:wrap="around" w:hAnchor="margin" w:vAnchor="page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styleId="vergadering" w:customStyle="1">
    <w:name w:val="vergadering"/>
    <w:basedOn w:val="onderwerp"/>
    <w:pPr>
      <w:framePr w:wrap="around" w:hAnchor="page" w:vAnchor="margin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styleId="streepjeInspr" w:customStyle="1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styleId="opsomInspr" w:customStyle="1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styleId="streepje" w:customStyle="1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styleId="Afdeling" w:customStyle="1">
    <w:name w:val="Afdeling"/>
    <w:basedOn w:val="Standaard"/>
    <w:pPr>
      <w:keepNext/>
      <w:framePr w:wrap="around" w:hAnchor="page" w:vAnchor="page" w:x="7212" w:y="625"/>
      <w:spacing w:line="280" w:lineRule="exact"/>
      <w:outlineLvl w:val="1"/>
    </w:pPr>
    <w:rPr>
      <w:b/>
      <w:sz w:val="20"/>
      <w:lang w:val="nl"/>
    </w:rPr>
  </w:style>
  <w:style w:type="paragraph" w:styleId="Directie" w:customStyle="1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styleId="Telefoon" w:customStyle="1">
    <w:name w:val="Telefoon"/>
    <w:basedOn w:val="Standaardalinea-lettertype"/>
    <w:rPr>
      <w:rFonts w:ascii="Arial" w:hAnsi="Arial"/>
      <w:sz w:val="18"/>
    </w:rPr>
  </w:style>
  <w:style w:type="character" w:styleId="Fax" w:customStyle="1">
    <w:name w:val="Fax"/>
    <w:basedOn w:val="Standaardalinea-lettertype"/>
    <w:rPr>
      <w:rFonts w:ascii="Arial" w:hAnsi="Arial"/>
      <w:sz w:val="18"/>
    </w:rPr>
  </w:style>
  <w:style w:type="paragraph" w:styleId="Eenheid" w:customStyle="1">
    <w:name w:val="Eenheid"/>
    <w:basedOn w:val="Directie"/>
    <w:next w:val="Standaard"/>
  </w:style>
  <w:style w:type="character" w:styleId="streepjeChar" w:customStyle="1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styleId="nummer" w:customStyle="1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styleId="nummerChar" w:customStyle="1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styleId="nummerInspr" w:customStyle="1">
    <w:name w:val="nummerInspr"/>
    <w:basedOn w:val="nummer"/>
    <w:link w:val="nummerInsprChar"/>
    <w:qFormat/>
    <w:rsid w:val="002C3E17"/>
    <w:pPr>
      <w:ind w:left="568" w:hanging="284"/>
    </w:pPr>
  </w:style>
  <w:style w:type="character" w:styleId="nummerInsprChar" w:customStyle="1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styleId="BriefReferenties" w:customStyle="1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styleId="BriefReferentiesChar" w:customStyle="1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hAnsi="Arial" w:eastAsiaTheme="minorHAnsi" w:cstheme="minorBidi"/>
      <w:sz w:val="18"/>
      <w:szCs w:val="22"/>
      <w:lang w:val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tekstChar" w:customStyle="1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styleId="INKStandaard" w:customStyle="1">
    <w:name w:val="INK Standaard"/>
    <w:basedOn w:val="Standaard"/>
    <w:link w:val="INKStandaardChar"/>
    <w:qFormat/>
    <w:rsid w:val="006F6EF8"/>
    <w:pPr>
      <w:autoSpaceDE w:val="0"/>
      <w:autoSpaceDN w:val="0"/>
      <w:adjustRightInd w:val="0"/>
      <w:spacing w:line="276" w:lineRule="auto"/>
    </w:pPr>
    <w:rPr>
      <w:rFonts w:eastAsia="Calibri" w:cs="BAFCC A+ Univers"/>
      <w:color w:val="000000"/>
      <w:spacing w:val="5"/>
      <w:kern w:val="0"/>
      <w:sz w:val="19"/>
      <w:szCs w:val="22"/>
    </w:rPr>
  </w:style>
  <w:style w:type="character" w:styleId="INKStandaardChar" w:customStyle="1">
    <w:name w:val="INK Standaard Char"/>
    <w:link w:val="INKStandaard"/>
    <w:rsid w:val="006F6EF8"/>
    <w:rPr>
      <w:rFonts w:ascii="Arial" w:hAnsi="Arial" w:eastAsia="Calibri" w:cs="BAFCC A+ Univers"/>
      <w:color w:val="000000"/>
      <w:spacing w:val="5"/>
      <w:sz w:val="19"/>
      <w:szCs w:val="22"/>
      <w:lang w:val="nl-NL"/>
    </w:rPr>
  </w:style>
  <w:style w:type="paragraph" w:styleId="Toelichting" w:customStyle="1">
    <w:name w:val="Toelichting"/>
    <w:basedOn w:val="Standaard"/>
    <w:link w:val="ToelichtingChar"/>
    <w:qFormat/>
    <w:rsid w:val="006F6EF8"/>
    <w:pPr>
      <w:numPr>
        <w:numId w:val="15"/>
      </w:numPr>
      <w:pBdr>
        <w:top w:val="single" w:color="44546A" w:themeColor="text2" w:sz="8" w:space="2"/>
        <w:bottom w:val="single" w:color="44546A" w:themeColor="text2" w:sz="8" w:space="6"/>
      </w:pBdr>
      <w:shd w:val="clear" w:color="auto" w:fill="E7E6E6" w:themeFill="background2"/>
      <w:tabs>
        <w:tab w:val="left" w:pos="1134"/>
      </w:tabs>
      <w:spacing w:before="120" w:after="120" w:line="276" w:lineRule="auto"/>
    </w:pPr>
    <w:rPr>
      <w:rFonts w:eastAsia="Calibri"/>
      <w:kern w:val="0"/>
      <w:sz w:val="19"/>
      <w:szCs w:val="22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styleId="ToelichtingChar" w:customStyle="1">
    <w:name w:val="Toelichting Char"/>
    <w:basedOn w:val="Standaardalinea-lettertype"/>
    <w:link w:val="Toelichting"/>
    <w:rsid w:val="006F6EF8"/>
    <w:rPr>
      <w:rFonts w:ascii="Arial" w:hAnsi="Arial" w:eastAsia="Calibri"/>
      <w:sz w:val="19"/>
      <w:szCs w:val="22"/>
      <w:shd w:val="clear" w:color="auto" w:fill="E7E6E6" w:themeFill="background2"/>
      <w:lang w:val="nl-NL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paragraph" w:styleId="INKBijlage" w:customStyle="1">
    <w:name w:val="INK Bijlage"/>
    <w:basedOn w:val="Kop1"/>
    <w:next w:val="INKStandaard"/>
    <w:link w:val="INKBijlageChar"/>
    <w:qFormat/>
    <w:rsid w:val="006F6EF8"/>
    <w:pPr>
      <w:keepLines/>
      <w:pageBreakBefore/>
      <w:numPr>
        <w:numId w:val="16"/>
      </w:numPr>
      <w:overflowPunct/>
      <w:autoSpaceDE/>
      <w:autoSpaceDN/>
      <w:adjustRightInd/>
      <w:spacing w:before="480" w:after="240" w:line="240" w:lineRule="auto"/>
      <w:textAlignment w:val="auto"/>
    </w:pPr>
    <w:rPr>
      <w:rFonts w:ascii="RijksoverheidSansHeading" w:hAnsi="RijksoverheidSansHeading" w:eastAsiaTheme="majorEastAsia" w:cstheme="majorBidi"/>
      <w:color w:val="01689B"/>
      <w:spacing w:val="5"/>
      <w:kern w:val="0"/>
      <w:sz w:val="28"/>
      <w:szCs w:val="24"/>
      <w:lang w:val="nl-NL"/>
    </w:rPr>
  </w:style>
  <w:style w:type="character" w:styleId="INKBijlageChar" w:customStyle="1">
    <w:name w:val="INK Bijlage Char"/>
    <w:basedOn w:val="Standaardalinea-lettertype"/>
    <w:link w:val="INKBijlage"/>
    <w:rsid w:val="006F6EF8"/>
    <w:rPr>
      <w:rFonts w:ascii="RijksoverheidSansHeading" w:hAnsi="RijksoverheidSansHeading" w:eastAsiaTheme="majorEastAsia" w:cstheme="majorBidi"/>
      <w:b/>
      <w:bCs/>
      <w:color w:val="01689B"/>
      <w:spacing w:val="5"/>
      <w:sz w:val="28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5909f0-ef72-43f0-b43f-3aa0466c367d" xsi:nil="true"/>
    <PageCount xmlns="b6d93c45-d193-41ed-9c47-102fc972871a" xsi:nil="true"/>
    <lcf76f155ced4ddcb4097134ff3c332f xmlns="b6d93c45-d193-41ed-9c47-102fc972871a">
      <Terms xmlns="http://schemas.microsoft.com/office/infopath/2007/PartnerControls"/>
    </lcf76f155ced4ddcb4097134ff3c332f>
    <Author0 xmlns="b6d93c45-d193-41ed-9c47-102fc972871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A1DB0DE3A5D42A93DE9DC2E182758" ma:contentTypeVersion="15" ma:contentTypeDescription="Een nieuw document maken." ma:contentTypeScope="" ma:versionID="027d063ac063597dba6391c14a4d7035">
  <xsd:schema xmlns:xsd="http://www.w3.org/2001/XMLSchema" xmlns:xs="http://www.w3.org/2001/XMLSchema" xmlns:p="http://schemas.microsoft.com/office/2006/metadata/properties" xmlns:ns2="b6d93c45-d193-41ed-9c47-102fc972871a" xmlns:ns3="7d5909f0-ef72-43f0-b43f-3aa0466c367d" targetNamespace="http://schemas.microsoft.com/office/2006/metadata/properties" ma:root="true" ma:fieldsID="8b6652af7c82f8cd9f2401fc9d5a52c5" ns2:_="" ns3:_="">
    <xsd:import namespace="b6d93c45-d193-41ed-9c47-102fc972871a"/>
    <xsd:import namespace="7d5909f0-ef72-43f0-b43f-3aa0466c367d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93c45-d193-41ed-9c47-102fc972871a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909f0-ef72-43f0-b43f-3aa0466c367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94f2dc4-530c-4bac-8a37-6eabe95a1e4a}" ma:internalName="TaxCatchAll" ma:showField="CatchAllData" ma:web="7d5909f0-ef72-43f0-b43f-3aa0466c36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3D3C8D-ADA0-482B-9A7A-7E74398B00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7d5909f0-ef72-43f0-b43f-3aa0466c367d"/>
    <ds:schemaRef ds:uri="b6d93c45-d193-41ed-9c47-102fc972871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1538AC7-2FA4-4999-B750-B3DDE8F450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Leeg Kadaster document</ap:Template>
  <ap:Application>Microsoft Word for the web</ap:Application>
  <ap:DocSecurity>0</ap:DocSecurity>
  <ap:ScaleCrop>false</ap:ScaleCrop>
  <ap:Company>PC Support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>Geschikt om teksten op te maken volgens de Kadaster huisstijl met gebruiking van de Kadaster werkbalk.</dc:description>
  <cp:lastModifiedBy>Graaf, Leonie van de</cp:lastModifiedBy>
  <cp:revision>4</cp:revision>
  <dcterms:created xsi:type="dcterms:W3CDTF">2025-04-16T13:20:00Z</dcterms:created>
  <dcterms:modified xsi:type="dcterms:W3CDTF">2025-05-12T09:40:48Z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0x010100891A1DB0DE3A5D42A93DE9DC2E182758</vt:lpwstr>
  </property>
  <property fmtid="{D5CDD505-2E9C-101B-9397-08002B2CF9AE}" pid="3" name="_ExtendedDescription">
    <vt:lpwstr/>
  </property>
</Properties>
</file>