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85F9" w14:textId="402548EA" w:rsidR="00ED14AF" w:rsidRPr="00ED14AF" w:rsidRDefault="00E74816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23C8B4DE" w14:textId="77777777" w:rsidTr="00310839">
        <w:tc>
          <w:tcPr>
            <w:tcW w:w="314" w:type="dxa"/>
            <w:vAlign w:val="top"/>
          </w:tcPr>
          <w:p w14:paraId="1608754E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5D88EEA0" w14:textId="1CCCA710" w:rsidR="00310839" w:rsidRPr="00ED14AF" w:rsidRDefault="00310839" w:rsidP="00ED14AF">
            <w:r w:rsidRPr="00ED14AF">
              <w:t>Op welke competentie(s) is dit Standaardformulier van toepassing</w:t>
            </w:r>
          </w:p>
        </w:tc>
        <w:tc>
          <w:tcPr>
            <w:tcW w:w="5032" w:type="dxa"/>
            <w:vAlign w:val="top"/>
          </w:tcPr>
          <w:p w14:paraId="5ED4C64F" w14:textId="246C1E75" w:rsidR="00310839" w:rsidRPr="00ED14AF" w:rsidRDefault="00ED14AF" w:rsidP="00E74816">
            <w:pPr>
              <w:pStyle w:val="Lijstalinea"/>
              <w:numPr>
                <w:ilvl w:val="0"/>
                <w:numId w:val="23"/>
              </w:numPr>
              <w:spacing w:line="336" w:lineRule="auto"/>
              <w:ind w:left="1077"/>
            </w:pPr>
            <w:r w:rsidRPr="00E74816">
              <w:t>Kerncompetentie 1</w:t>
            </w:r>
            <w:r w:rsidR="00310839" w:rsidRPr="00E74816">
              <w:t xml:space="preserve">; </w:t>
            </w:r>
            <w:r w:rsidR="00E74816" w:rsidRPr="00E74816">
              <w:t>Inschrijver heeft aantoonbare ervaring met het reinigen en inspecteren van de riolering met een minimale omvang van € 150.000,- exclusief BTW.</w:t>
            </w:r>
          </w:p>
        </w:tc>
      </w:tr>
      <w:tr w:rsidR="00310839" w:rsidRPr="000E3238" w14:paraId="4C61F752" w14:textId="77777777" w:rsidTr="00310839">
        <w:tc>
          <w:tcPr>
            <w:tcW w:w="314" w:type="dxa"/>
            <w:vMerge w:val="restart"/>
            <w:vAlign w:val="top"/>
          </w:tcPr>
          <w:p w14:paraId="65CF7F43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64522CA4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3F8780B8" w14:textId="77777777" w:rsidR="00310839" w:rsidRPr="000E3238" w:rsidRDefault="00310839" w:rsidP="00310839"/>
        </w:tc>
      </w:tr>
      <w:tr w:rsidR="00310839" w:rsidRPr="000E3238" w14:paraId="651868F7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6559F4E1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71451C0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71910FCF" w14:textId="77777777" w:rsidR="00310839" w:rsidRPr="000E3238" w:rsidRDefault="00310839" w:rsidP="00310839"/>
        </w:tc>
      </w:tr>
      <w:tr w:rsidR="00310839" w:rsidRPr="000E3238" w14:paraId="17FF0DFB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747FB3C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221CB23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457AEDBC" w14:textId="77777777" w:rsidR="00310839" w:rsidRPr="000E3238" w:rsidRDefault="00310839" w:rsidP="00310839"/>
        </w:tc>
      </w:tr>
      <w:tr w:rsidR="00310839" w:rsidRPr="000E3238" w14:paraId="2D2327C6" w14:textId="77777777" w:rsidTr="00310839">
        <w:tc>
          <w:tcPr>
            <w:tcW w:w="314" w:type="dxa"/>
            <w:vMerge w:val="restart"/>
            <w:vAlign w:val="top"/>
          </w:tcPr>
          <w:p w14:paraId="2EC81101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C411D64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791170D9" w14:textId="77777777" w:rsidR="00310839" w:rsidRPr="000E3238" w:rsidRDefault="00310839" w:rsidP="00310839"/>
        </w:tc>
      </w:tr>
      <w:tr w:rsidR="00310839" w:rsidRPr="000E3238" w14:paraId="136CF224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38B9A2F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4AE5F09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7080ACAA" w14:textId="77777777" w:rsidR="00310839" w:rsidRPr="000E3238" w:rsidRDefault="00310839" w:rsidP="00310839"/>
        </w:tc>
      </w:tr>
      <w:tr w:rsidR="00310839" w:rsidRPr="000E3238" w14:paraId="4AF42EB7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559216A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7B3099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1043F10" w14:textId="77777777" w:rsidR="00310839" w:rsidRPr="000E3238" w:rsidRDefault="00310839" w:rsidP="00310839"/>
        </w:tc>
      </w:tr>
      <w:tr w:rsidR="00310839" w:rsidRPr="000E3238" w14:paraId="071D3C73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14B0FD8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4FAA564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7EA7D181" w14:textId="77777777" w:rsidR="00310839" w:rsidRPr="000E3238" w:rsidRDefault="00310839" w:rsidP="00310839"/>
        </w:tc>
      </w:tr>
      <w:tr w:rsidR="00310839" w:rsidRPr="000E3238" w14:paraId="264CFCE7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7A4C18D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6A1F36C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1E044EBA" w14:textId="77777777" w:rsidR="00310839" w:rsidRPr="000E3238" w:rsidRDefault="00310839" w:rsidP="00310839"/>
        </w:tc>
      </w:tr>
      <w:tr w:rsidR="00310839" w:rsidRPr="000E3238" w14:paraId="0E477AFA" w14:textId="77777777" w:rsidTr="00310839">
        <w:tc>
          <w:tcPr>
            <w:tcW w:w="314" w:type="dxa"/>
            <w:vMerge/>
            <w:vAlign w:val="top"/>
          </w:tcPr>
          <w:p w14:paraId="728F00C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31D0052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3AA22EB8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ADA9850" w14:textId="77777777" w:rsidR="00E74816" w:rsidRPr="00AD1F46" w:rsidRDefault="00310839" w:rsidP="00E74816">
            <w:pPr>
              <w:pStyle w:val="Lijstalinea"/>
              <w:numPr>
                <w:ilvl w:val="0"/>
                <w:numId w:val="24"/>
              </w:numPr>
              <w:suppressAutoHyphens w:val="0"/>
              <w:autoSpaceDE/>
              <w:autoSpaceDN/>
              <w:adjustRightInd/>
              <w:spacing w:after="120" w:line="336" w:lineRule="auto"/>
              <w:contextualSpacing/>
              <w:textAlignment w:val="auto"/>
            </w:pPr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E74816" w:rsidRPr="00AD1F46">
              <w:t xml:space="preserve">Op het moment van Inschrijven maximaal 3 jaar oud (einddatum/oplevering overeenkomst) en is minimaal 1 jaar in uitvoering geweest; </w:t>
            </w:r>
          </w:p>
          <w:p w14:paraId="5F1232DE" w14:textId="77777777" w:rsidR="00E74816" w:rsidRDefault="00E74816" w:rsidP="00E74816">
            <w:pPr>
              <w:pStyle w:val="Lijstalinea"/>
              <w:numPr>
                <w:ilvl w:val="0"/>
                <w:numId w:val="24"/>
              </w:numPr>
              <w:suppressAutoHyphens w:val="0"/>
              <w:autoSpaceDE/>
              <w:autoSpaceDN/>
              <w:adjustRightInd/>
              <w:spacing w:after="120" w:line="336" w:lineRule="auto"/>
              <w:contextualSpacing/>
              <w:textAlignment w:val="auto"/>
            </w:pPr>
            <w:r w:rsidRPr="0088144F">
              <w:t xml:space="preserve"> </w:t>
            </w:r>
            <w:r>
              <w:t>Inschrijver dient dit daadwerkelijk te hebben uitgevoerd.</w:t>
            </w:r>
          </w:p>
          <w:p w14:paraId="7AE71617" w14:textId="58364796" w:rsidR="00310839" w:rsidRPr="000E3238" w:rsidRDefault="00310839" w:rsidP="004377E4"/>
        </w:tc>
      </w:tr>
      <w:tr w:rsidR="00310839" w:rsidRPr="000E3238" w14:paraId="2160BF65" w14:textId="77777777" w:rsidTr="00310839">
        <w:tc>
          <w:tcPr>
            <w:tcW w:w="314" w:type="dxa"/>
            <w:vAlign w:val="top"/>
          </w:tcPr>
          <w:p w14:paraId="67457DCB" w14:textId="77777777" w:rsidR="00310839" w:rsidRPr="000E3238" w:rsidRDefault="00310839" w:rsidP="00310839">
            <w:r>
              <w:lastRenderedPageBreak/>
              <w:t>5</w:t>
            </w:r>
          </w:p>
        </w:tc>
        <w:tc>
          <w:tcPr>
            <w:tcW w:w="3220" w:type="dxa"/>
            <w:vAlign w:val="top"/>
          </w:tcPr>
          <w:p w14:paraId="6FF7BEB1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0E5B865D" w14:textId="77777777" w:rsidR="00310839" w:rsidRPr="000E3238" w:rsidRDefault="00310839" w:rsidP="00310839">
            <w:pPr>
              <w:rPr>
                <w:bCs/>
              </w:rPr>
            </w:pPr>
          </w:p>
          <w:p w14:paraId="683E4D36" w14:textId="77777777" w:rsidR="00310839" w:rsidRPr="000E3238" w:rsidRDefault="00310839" w:rsidP="00310839">
            <w:pPr>
              <w:rPr>
                <w:bCs/>
              </w:rPr>
            </w:pPr>
          </w:p>
          <w:p w14:paraId="79D92D78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1BB24729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7B265DE9" w14:textId="035975B5" w:rsidR="00310839" w:rsidRPr="00E74816" w:rsidRDefault="00310839" w:rsidP="00E74816">
      <w:pPr>
        <w:spacing w:after="0"/>
        <w:rPr>
          <w:rFonts w:eastAsia="Calibri"/>
          <w:b/>
          <w:i/>
          <w:highlight w:val="yellow"/>
        </w:rPr>
      </w:pPr>
    </w:p>
    <w:sectPr w:rsidR="00310839" w:rsidRPr="00E74816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9643" w14:textId="77777777" w:rsidR="00E74816" w:rsidRDefault="00E74816" w:rsidP="00987C12">
      <w:r>
        <w:separator/>
      </w:r>
    </w:p>
    <w:p w14:paraId="0AFB5059" w14:textId="77777777" w:rsidR="00E74816" w:rsidRDefault="00E74816" w:rsidP="00987C12"/>
    <w:p w14:paraId="66462F29" w14:textId="77777777" w:rsidR="00E74816" w:rsidRDefault="00E74816" w:rsidP="00987C12"/>
    <w:p w14:paraId="2D8C2704" w14:textId="77777777" w:rsidR="00E74816" w:rsidRDefault="00E74816" w:rsidP="00987C12"/>
  </w:endnote>
  <w:endnote w:type="continuationSeparator" w:id="0">
    <w:p w14:paraId="3F47BE6F" w14:textId="77777777" w:rsidR="00E74816" w:rsidRDefault="00E74816" w:rsidP="00987C12">
      <w:r>
        <w:continuationSeparator/>
      </w:r>
    </w:p>
    <w:p w14:paraId="3E616DEF" w14:textId="77777777" w:rsidR="00E74816" w:rsidRDefault="00E74816" w:rsidP="00987C12"/>
    <w:p w14:paraId="3AC339D9" w14:textId="77777777" w:rsidR="00E74816" w:rsidRDefault="00E74816" w:rsidP="00987C12"/>
    <w:p w14:paraId="6E8F135E" w14:textId="77777777" w:rsidR="00E74816" w:rsidRDefault="00E74816" w:rsidP="00987C12"/>
  </w:endnote>
  <w:endnote w:type="continuationNotice" w:id="1">
    <w:p w14:paraId="15EB5383" w14:textId="77777777" w:rsidR="00E74816" w:rsidRDefault="00E748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F835E98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DD0DEE2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73E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4ED775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5096249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EA54868" wp14:editId="55D7BC56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440C5E24" w14:textId="77D026B2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A535F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98459D4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24146" w14:textId="77777777" w:rsidR="00E74816" w:rsidRDefault="00E74816" w:rsidP="00987C12">
      <w:r>
        <w:separator/>
      </w:r>
    </w:p>
    <w:p w14:paraId="1AFF0A73" w14:textId="77777777" w:rsidR="00E74816" w:rsidRDefault="00E74816" w:rsidP="00987C12"/>
    <w:p w14:paraId="4540A675" w14:textId="77777777" w:rsidR="00E74816" w:rsidRDefault="00E74816" w:rsidP="00987C12"/>
    <w:p w14:paraId="5C3EB7AF" w14:textId="77777777" w:rsidR="00E74816" w:rsidRDefault="00E74816" w:rsidP="00987C12"/>
  </w:footnote>
  <w:footnote w:type="continuationSeparator" w:id="0">
    <w:p w14:paraId="0BDA8342" w14:textId="77777777" w:rsidR="00E74816" w:rsidRDefault="00E74816" w:rsidP="00987C12">
      <w:r>
        <w:continuationSeparator/>
      </w:r>
    </w:p>
    <w:p w14:paraId="58EA2144" w14:textId="77777777" w:rsidR="00E74816" w:rsidRDefault="00E74816" w:rsidP="00987C12"/>
    <w:p w14:paraId="290B0093" w14:textId="77777777" w:rsidR="00E74816" w:rsidRDefault="00E74816" w:rsidP="00987C12"/>
    <w:p w14:paraId="2621DD32" w14:textId="77777777" w:rsidR="00E74816" w:rsidRDefault="00E74816" w:rsidP="00987C12"/>
  </w:footnote>
  <w:footnote w:type="continuationNotice" w:id="1">
    <w:p w14:paraId="4A20D675" w14:textId="77777777" w:rsidR="00E74816" w:rsidRDefault="00E748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1F6E" w14:textId="5AB152C2" w:rsidR="006E3637" w:rsidRDefault="00E74816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FC0B2CB" wp14:editId="31FE7551">
          <wp:simplePos x="0" y="0"/>
          <wp:positionH relativeFrom="margin">
            <wp:align>left</wp:align>
          </wp:positionH>
          <wp:positionV relativeFrom="paragraph">
            <wp:posOffset>279400</wp:posOffset>
          </wp:positionV>
          <wp:extent cx="1676400" cy="413385"/>
          <wp:effectExtent l="0" t="0" r="0" b="5715"/>
          <wp:wrapTight wrapText="bothSides">
            <wp:wrapPolygon edited="0">
              <wp:start x="2945" y="0"/>
              <wp:lineTo x="0" y="3982"/>
              <wp:lineTo x="0" y="18912"/>
              <wp:lineTo x="2209" y="20903"/>
              <wp:lineTo x="6627" y="20903"/>
              <wp:lineTo x="16445" y="20903"/>
              <wp:lineTo x="16691" y="16922"/>
              <wp:lineTo x="21355" y="15926"/>
              <wp:lineTo x="21355" y="7963"/>
              <wp:lineTo x="7364" y="0"/>
              <wp:lineTo x="2945" y="0"/>
            </wp:wrapPolygon>
          </wp:wrapTight>
          <wp:docPr id="1301045670" name="Afbeelding 1" descr="Afbeelding met logo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45670" name="Afbeelding 1" descr="Afbeelding met logo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1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E18B9"/>
    <w:multiLevelType w:val="hybridMultilevel"/>
    <w:tmpl w:val="BED45830"/>
    <w:lvl w:ilvl="0" w:tplc="0413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898746">
    <w:abstractNumId w:val="0"/>
  </w:num>
  <w:num w:numId="2" w16cid:durableId="2070490099">
    <w:abstractNumId w:val="1"/>
  </w:num>
  <w:num w:numId="3" w16cid:durableId="462188714">
    <w:abstractNumId w:val="2"/>
  </w:num>
  <w:num w:numId="4" w16cid:durableId="96146019">
    <w:abstractNumId w:val="3"/>
  </w:num>
  <w:num w:numId="5" w16cid:durableId="837381532">
    <w:abstractNumId w:val="8"/>
  </w:num>
  <w:num w:numId="6" w16cid:durableId="999387863">
    <w:abstractNumId w:val="4"/>
  </w:num>
  <w:num w:numId="7" w16cid:durableId="537934986">
    <w:abstractNumId w:val="5"/>
  </w:num>
  <w:num w:numId="8" w16cid:durableId="1255433835">
    <w:abstractNumId w:val="6"/>
  </w:num>
  <w:num w:numId="9" w16cid:durableId="1057358306">
    <w:abstractNumId w:val="7"/>
  </w:num>
  <w:num w:numId="10" w16cid:durableId="1831676731">
    <w:abstractNumId w:val="9"/>
  </w:num>
  <w:num w:numId="11" w16cid:durableId="1440372355">
    <w:abstractNumId w:val="16"/>
  </w:num>
  <w:num w:numId="12" w16cid:durableId="851997249">
    <w:abstractNumId w:val="19"/>
  </w:num>
  <w:num w:numId="13" w16cid:durableId="314262342">
    <w:abstractNumId w:val="23"/>
  </w:num>
  <w:num w:numId="14" w16cid:durableId="6373092">
    <w:abstractNumId w:val="22"/>
  </w:num>
  <w:num w:numId="15" w16cid:durableId="466824663">
    <w:abstractNumId w:val="17"/>
  </w:num>
  <w:num w:numId="16" w16cid:durableId="1028531798">
    <w:abstractNumId w:val="15"/>
  </w:num>
  <w:num w:numId="17" w16cid:durableId="752093667">
    <w:abstractNumId w:val="13"/>
  </w:num>
  <w:num w:numId="18" w16cid:durableId="850416766">
    <w:abstractNumId w:val="21"/>
  </w:num>
  <w:num w:numId="19" w16cid:durableId="574635172">
    <w:abstractNumId w:val="12"/>
  </w:num>
  <w:num w:numId="20" w16cid:durableId="914241230">
    <w:abstractNumId w:val="11"/>
  </w:num>
  <w:num w:numId="21" w16cid:durableId="1135637552">
    <w:abstractNumId w:val="18"/>
  </w:num>
  <w:num w:numId="22" w16cid:durableId="898444843">
    <w:abstractNumId w:val="14"/>
  </w:num>
  <w:num w:numId="23" w16cid:durableId="2141342685">
    <w:abstractNumId w:val="10"/>
  </w:num>
  <w:num w:numId="24" w16cid:durableId="4327496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16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94983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74816"/>
    <w:rsid w:val="00EA535F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E5AD0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8A03"/>
  <w15:chartTrackingRefBased/>
  <w15:docId w15:val="{B105B16B-1AF3-4167-AD85-92A53C2C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e068\OneDrive%20-%20Drechtsteden\GPD\240161GPD%20Rioolreiniging%20en%20-inspectie\02%20Aanbestedingsstukken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592e66cff3238b91622830baaed047cd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594465e46227de31d731aa96388bbe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1B918-73F0-4401-BDBB-03DCF12B7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4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Verwiel, JC (Janneke)</dc:creator>
  <cp:keywords/>
  <dc:description/>
  <cp:lastModifiedBy>Verwiel, JC (Janneke)</cp:lastModifiedBy>
  <cp:revision>2</cp:revision>
  <cp:lastPrinted>2020-09-04T16:56:00Z</cp:lastPrinted>
  <dcterms:created xsi:type="dcterms:W3CDTF">2025-11-27T20:49:00Z</dcterms:created>
  <dcterms:modified xsi:type="dcterms:W3CDTF">2025-11-27T20:53:00Z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