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ECAFC" w14:textId="142CBA88" w:rsidR="00220FA5" w:rsidRPr="00F56AF5" w:rsidRDefault="006C1CF2" w:rsidP="00CB2373">
      <w:pPr>
        <w:pStyle w:val="Kop1"/>
        <w:rPr>
          <w:rFonts w:ascii="Calibri" w:hAnsi="Calibri" w:cs="Calibri"/>
          <w:b/>
          <w:bCs/>
          <w:color w:val="354540"/>
          <w:sz w:val="36"/>
          <w:szCs w:val="40"/>
        </w:rPr>
      </w:pPr>
      <w:r w:rsidRPr="00F56AF5">
        <w:rPr>
          <w:rFonts w:ascii="Calibri" w:hAnsi="Calibri" w:cs="Calibri"/>
          <w:b/>
          <w:bCs/>
          <w:color w:val="354540"/>
          <w:sz w:val="36"/>
          <w:szCs w:val="40"/>
        </w:rPr>
        <w:t xml:space="preserve">Bijlage </w:t>
      </w:r>
      <w:r w:rsidR="006A2716" w:rsidRPr="00F56AF5">
        <w:rPr>
          <w:rFonts w:ascii="Calibri" w:hAnsi="Calibri" w:cs="Calibri"/>
          <w:b/>
          <w:bCs/>
          <w:color w:val="354540"/>
          <w:sz w:val="36"/>
          <w:szCs w:val="40"/>
        </w:rPr>
        <w:t>10</w:t>
      </w:r>
      <w:r w:rsidRPr="00F56AF5">
        <w:rPr>
          <w:rFonts w:ascii="Calibri" w:hAnsi="Calibri" w:cs="Calibri"/>
          <w:b/>
          <w:bCs/>
          <w:color w:val="354540"/>
          <w:sz w:val="36"/>
          <w:szCs w:val="40"/>
        </w:rPr>
        <w:t xml:space="preserve"> </w:t>
      </w:r>
      <w:r w:rsidR="006A2716" w:rsidRPr="00F56AF5">
        <w:rPr>
          <w:rFonts w:ascii="Calibri" w:hAnsi="Calibri" w:cs="Calibri"/>
          <w:b/>
          <w:bCs/>
          <w:color w:val="354540"/>
          <w:sz w:val="36"/>
          <w:szCs w:val="40"/>
        </w:rPr>
        <w:t xml:space="preserve">Volmacht tekeningsbevoegdheid </w:t>
      </w:r>
    </w:p>
    <w:p w14:paraId="01F6F9A4" w14:textId="5CC35521" w:rsidR="006A2716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De ondergetekende(n) geeft/geven hierbij een onherroepelijke volmacht aan ____________________________ (naam gevolmachtigde) om namens ____________________________ (naam gegadigde) en ingeschreven in het handelsregister onder het nummer ________________________ (b.v. het KvK nummer), de aanvraag tot deelneming voor de aanbesteding ‘</w:t>
      </w:r>
      <w:r w:rsidR="006439C9">
        <w:rPr>
          <w:rFonts w:ascii="Calibri" w:hAnsi="Calibri" w:cs="Calibri"/>
          <w:sz w:val="20"/>
          <w:szCs w:val="20"/>
        </w:rPr>
        <w:t>Digiborden</w:t>
      </w:r>
      <w:r w:rsidR="00E41CDF">
        <w:rPr>
          <w:rFonts w:ascii="Calibri" w:hAnsi="Calibri" w:cs="Calibri"/>
          <w:sz w:val="20"/>
          <w:szCs w:val="20"/>
        </w:rPr>
        <w:t>’</w:t>
      </w:r>
      <w:r>
        <w:rPr>
          <w:rFonts w:ascii="Calibri" w:hAnsi="Calibri" w:cs="Calibri"/>
          <w:sz w:val="20"/>
          <w:szCs w:val="20"/>
        </w:rPr>
        <w:t xml:space="preserve"> en de eventuele inschrijving, in te dienen. De gevolmachtigde is daarmee tevens tekenbevoegd om de bij de inschrijving behorende bijlagen en aanbiedingsbrief te ondertekenen. </w:t>
      </w:r>
    </w:p>
    <w:p w14:paraId="254D1482" w14:textId="77777777" w:rsidR="006A2716" w:rsidRDefault="006A2716" w:rsidP="00181B6D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F4276C3" w14:textId="52BEE8BD" w:rsidR="001F1F7D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Ten bewijze waarvan deze beperkte volmacht is ondertekend. </w:t>
      </w:r>
    </w:p>
    <w:p w14:paraId="157033B2" w14:textId="77777777" w:rsidR="00181B6D" w:rsidRPr="006C1CF2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76"/>
        <w:gridCol w:w="4176"/>
      </w:tblGrid>
      <w:tr w:rsidR="00181B6D" w:rsidRPr="00181B6D" w14:paraId="0B15C621" w14:textId="77777777" w:rsidTr="00181B6D">
        <w:tc>
          <w:tcPr>
            <w:tcW w:w="4176" w:type="dxa"/>
          </w:tcPr>
          <w:p w14:paraId="6704F8C5" w14:textId="77777777" w:rsidR="00181B6D" w:rsidRPr="00DD622A" w:rsidRDefault="00181B6D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Datum </w:t>
            </w:r>
          </w:p>
          <w:p w14:paraId="53FD7673" w14:textId="58179445" w:rsidR="00793341" w:rsidRPr="00DD622A" w:rsidRDefault="00793341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3DB60620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2ED490D5" w14:textId="77777777" w:rsidTr="00181B6D">
        <w:tc>
          <w:tcPr>
            <w:tcW w:w="4176" w:type="dxa"/>
          </w:tcPr>
          <w:p w14:paraId="5F3CA188" w14:textId="77777777" w:rsidR="00181B6D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Plaats </w:t>
            </w:r>
          </w:p>
          <w:p w14:paraId="5D5EA4EC" w14:textId="0A350CA5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12E9CFC6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192AC360" w14:textId="77777777" w:rsidTr="00181B6D">
        <w:tc>
          <w:tcPr>
            <w:tcW w:w="4176" w:type="dxa"/>
          </w:tcPr>
          <w:p w14:paraId="0510F12C" w14:textId="77777777" w:rsidR="00793341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Naam rechtsgeldig vertegenwoordiger 1 conform het handelsregister </w:t>
            </w:r>
          </w:p>
          <w:p w14:paraId="2BC5142C" w14:textId="3BEE6D95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42A398D4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4CDE1128" w14:textId="77777777" w:rsidTr="00181B6D">
        <w:tc>
          <w:tcPr>
            <w:tcW w:w="4176" w:type="dxa"/>
          </w:tcPr>
          <w:p w14:paraId="17A2ADE1" w14:textId="77777777" w:rsidR="00181B6D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1 </w:t>
            </w:r>
          </w:p>
          <w:p w14:paraId="189602DC" w14:textId="01473113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4DF86240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1247CBA0" w14:textId="77777777" w:rsidTr="00181B6D">
        <w:tc>
          <w:tcPr>
            <w:tcW w:w="4176" w:type="dxa"/>
          </w:tcPr>
          <w:p w14:paraId="1E62D452" w14:textId="77777777" w:rsidR="00181B6D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Naam rechtsgeldige vertegenwoordiger 2 conform het handelsregister (bij gezamenlijke bevoegdheid) </w:t>
            </w:r>
          </w:p>
          <w:p w14:paraId="7E45188C" w14:textId="02E4836F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3BCBBE14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181B6D" w14:paraId="7C286287" w14:textId="77777777" w:rsidTr="00181B6D">
        <w:tc>
          <w:tcPr>
            <w:tcW w:w="4176" w:type="dxa"/>
          </w:tcPr>
          <w:p w14:paraId="2AB232E3" w14:textId="7777777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Bevoegdheid volgens het handelsregister </w:t>
            </w:r>
          </w:p>
          <w:p w14:paraId="3989BEC9" w14:textId="5DEEE6E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7469066C" w14:textId="77777777" w:rsidR="00793341" w:rsidRPr="00181B6D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181B6D" w14:paraId="2A8FA2E7" w14:textId="77777777" w:rsidTr="00181B6D">
        <w:tc>
          <w:tcPr>
            <w:tcW w:w="4176" w:type="dxa"/>
          </w:tcPr>
          <w:p w14:paraId="531A27AE" w14:textId="7777777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2 </w:t>
            </w:r>
          </w:p>
          <w:p w14:paraId="5DD52656" w14:textId="19412B52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552C9652" w14:textId="77777777" w:rsidR="00793341" w:rsidRPr="00181B6D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3108F3F" w14:textId="73ECDCEB" w:rsidR="00D12CA1" w:rsidRPr="00BE3E79" w:rsidRDefault="00793341" w:rsidP="00793341">
      <w:pPr>
        <w:spacing w:before="0" w:after="160" w:line="276" w:lineRule="auto"/>
        <w:rPr>
          <w:rFonts w:ascii="Calibri" w:hAnsi="Calibri" w:cs="Calibri"/>
          <w:i/>
          <w:iCs/>
        </w:rPr>
      </w:pPr>
      <w:r w:rsidRPr="00BE3E79">
        <w:rPr>
          <w:rFonts w:ascii="Calibri" w:hAnsi="Calibri" w:cs="Calibri"/>
          <w:i/>
          <w:iCs/>
        </w:rPr>
        <w:t xml:space="preserve">(Tabel uitbreiden indien er pas sprake is van rechtsgeldige vertegenwoordiging bij meer dan twee gezamenlijk bevoegde personen) </w:t>
      </w:r>
    </w:p>
    <w:p w14:paraId="6FC791D4" w14:textId="3D729D41" w:rsidR="00BE007B" w:rsidRPr="00B61266" w:rsidRDefault="00BE007B" w:rsidP="00793341">
      <w:pPr>
        <w:spacing w:line="720" w:lineRule="auto"/>
        <w:rPr>
          <w:rFonts w:ascii="Calibri" w:hAnsi="Calibri" w:cs="Calibri"/>
        </w:rPr>
      </w:pPr>
    </w:p>
    <w:sectPr w:rsidR="00BE007B" w:rsidRPr="00B61266" w:rsidSect="00D12CA1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37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BB325" w14:textId="77777777" w:rsidR="0052611E" w:rsidRDefault="0052611E" w:rsidP="00F43396">
      <w:pPr>
        <w:spacing w:line="240" w:lineRule="auto"/>
      </w:pPr>
      <w:r>
        <w:separator/>
      </w:r>
    </w:p>
    <w:p w14:paraId="50E48156" w14:textId="77777777" w:rsidR="0052611E" w:rsidRDefault="0052611E"/>
  </w:endnote>
  <w:endnote w:type="continuationSeparator" w:id="0">
    <w:p w14:paraId="3A20F4AF" w14:textId="77777777" w:rsidR="0052611E" w:rsidRDefault="0052611E" w:rsidP="00F43396">
      <w:pPr>
        <w:spacing w:line="240" w:lineRule="auto"/>
      </w:pPr>
      <w:r>
        <w:continuationSeparator/>
      </w:r>
    </w:p>
    <w:p w14:paraId="1D57A1FC" w14:textId="77777777" w:rsidR="0052611E" w:rsidRDefault="005261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CCB0D" w14:textId="004D48C4" w:rsidR="005E0AE7" w:rsidRPr="006C1CF2" w:rsidRDefault="006C1CF2" w:rsidP="006C1CF2">
    <w:pPr>
      <w:pStyle w:val="Bedrijfsgegevens"/>
      <w:rPr>
        <w:rStyle w:val="Sjabloontekst"/>
        <w:rFonts w:ascii="Calibri" w:hAnsi="Calibri" w:cs="Calibri"/>
        <w:b/>
        <w:bCs/>
        <w:shd w:val="clear" w:color="auto" w:fill="auto"/>
      </w:rPr>
    </w:pPr>
    <w:bookmarkStart w:id="0" w:name="_Hlk123656295"/>
    <w:r w:rsidRPr="006C1CF2">
      <w:rPr>
        <w:rStyle w:val="Sjabloontekst"/>
        <w:rFonts w:ascii="Calibri" w:hAnsi="Calibri" w:cs="Calibri"/>
        <w:b/>
        <w:bCs/>
        <w:shd w:val="clear" w:color="auto" w:fill="auto"/>
      </w:rPr>
      <w:t>SIVON</w:t>
    </w:r>
  </w:p>
  <w:p w14:paraId="2DA6686C" w14:textId="377012D7" w:rsidR="00BE15F7" w:rsidRPr="006C1CF2" w:rsidRDefault="00083CFF" w:rsidP="006C1CF2">
    <w:pPr>
      <w:pStyle w:val="Bedrijfsgegevens"/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>Offerteaanvraag</w:t>
    </w:r>
    <w:r w:rsidR="001A439D">
      <w:rPr>
        <w:rFonts w:ascii="Calibri" w:hAnsi="Calibri" w:cs="Calibri"/>
        <w:b/>
        <w:bCs/>
      </w:rPr>
      <w:t xml:space="preserve"> ‘</w:t>
    </w:r>
    <w:bookmarkEnd w:id="0"/>
    <w:r w:rsidR="00F1630C">
      <w:rPr>
        <w:rFonts w:ascii="Calibri" w:hAnsi="Calibri" w:cs="Calibri"/>
        <w:b/>
        <w:bCs/>
      </w:rPr>
      <w:t>Digiborden</w:t>
    </w:r>
    <w:r>
      <w:rPr>
        <w:rFonts w:ascii="Calibri" w:hAnsi="Calibri" w:cs="Calibri"/>
        <w:b/>
        <w:bCs/>
      </w:rPr>
      <w:t>’</w:t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 w:rsidR="00F1630C"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 w:rsidR="005E0AE7" w:rsidRPr="006C1CF2">
      <w:rPr>
        <w:rFonts w:ascii="Calibri" w:hAnsi="Calibri" w:cs="Calibri"/>
        <w:b/>
        <w:bCs/>
      </w:rPr>
      <w:fldChar w:fldCharType="begin"/>
    </w:r>
    <w:r w:rsidR="005E0AE7" w:rsidRPr="006C1CF2">
      <w:rPr>
        <w:rFonts w:ascii="Calibri" w:hAnsi="Calibri" w:cs="Calibri"/>
        <w:b/>
        <w:bCs/>
      </w:rPr>
      <w:instrText>PAGE  \* Arabic  \* MERGEFORMAT</w:instrText>
    </w:r>
    <w:r w:rsidR="005E0AE7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5E0AE7" w:rsidRPr="006C1CF2">
      <w:rPr>
        <w:rFonts w:ascii="Calibri" w:hAnsi="Calibri" w:cs="Calibri"/>
        <w:b/>
        <w:bCs/>
      </w:rPr>
      <w:fldChar w:fldCharType="end"/>
    </w:r>
    <w:r w:rsidR="005E0AE7" w:rsidRPr="006C1CF2">
      <w:rPr>
        <w:rFonts w:ascii="Calibri" w:hAnsi="Calibri" w:cs="Calibri"/>
        <w:b/>
        <w:bCs/>
      </w:rPr>
      <w:t xml:space="preserve"> van </w:t>
    </w:r>
    <w:r w:rsidR="00D12CA1" w:rsidRPr="006C1CF2">
      <w:rPr>
        <w:rFonts w:ascii="Calibri" w:hAnsi="Calibri" w:cs="Calibri"/>
        <w:b/>
        <w:bCs/>
      </w:rPr>
      <w:fldChar w:fldCharType="begin"/>
    </w:r>
    <w:r w:rsidR="00D12CA1" w:rsidRPr="006C1CF2">
      <w:rPr>
        <w:rFonts w:ascii="Calibri" w:hAnsi="Calibri" w:cs="Calibri"/>
        <w:b/>
        <w:bCs/>
      </w:rPr>
      <w:instrText>NUMPAGES  \* Arabic  \* MERGEFORMAT</w:instrText>
    </w:r>
    <w:r w:rsidR="00D12CA1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D12CA1" w:rsidRPr="006C1CF2"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89F3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8A6942" wp14:editId="42F5018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24C13B19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48C8A6" wp14:editId="1F46670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78088804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7905633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3747A0F2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C5642" w14:textId="77777777" w:rsidR="0052611E" w:rsidRDefault="0052611E" w:rsidP="00F43396">
      <w:pPr>
        <w:spacing w:line="240" w:lineRule="auto"/>
      </w:pPr>
      <w:r>
        <w:separator/>
      </w:r>
    </w:p>
    <w:p w14:paraId="23162208" w14:textId="77777777" w:rsidR="0052611E" w:rsidRDefault="0052611E"/>
  </w:footnote>
  <w:footnote w:type="continuationSeparator" w:id="0">
    <w:p w14:paraId="43396515" w14:textId="77777777" w:rsidR="0052611E" w:rsidRDefault="0052611E" w:rsidP="00F43396">
      <w:pPr>
        <w:spacing w:line="240" w:lineRule="auto"/>
      </w:pPr>
      <w:r>
        <w:continuationSeparator/>
      </w:r>
    </w:p>
    <w:p w14:paraId="0BE79FFD" w14:textId="77777777" w:rsidR="0052611E" w:rsidRDefault="005261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D5C3E" w14:textId="3BF98CE8" w:rsidR="00BE15F7" w:rsidRDefault="00B61266" w:rsidP="00D12CA1">
    <w:pPr>
      <w:pStyle w:val="Koptekst"/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65408" behindDoc="0" locked="0" layoutInCell="1" allowOverlap="1" wp14:anchorId="55802364" wp14:editId="466B1A6F">
          <wp:simplePos x="0" y="0"/>
          <wp:positionH relativeFrom="margin">
            <wp:align>right</wp:align>
          </wp:positionH>
          <wp:positionV relativeFrom="paragraph">
            <wp:posOffset>-121285</wp:posOffset>
          </wp:positionV>
          <wp:extent cx="1879600" cy="626110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17238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4.75pt;height:25.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6"/>
    <w:rsid w:val="00036339"/>
    <w:rsid w:val="0006298E"/>
    <w:rsid w:val="000806DE"/>
    <w:rsid w:val="00083CFF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81B6D"/>
    <w:rsid w:val="00183AEC"/>
    <w:rsid w:val="001A070C"/>
    <w:rsid w:val="001A439D"/>
    <w:rsid w:val="001B3F53"/>
    <w:rsid w:val="001D30CC"/>
    <w:rsid w:val="001F1F7D"/>
    <w:rsid w:val="002042F8"/>
    <w:rsid w:val="00220FA5"/>
    <w:rsid w:val="002463ED"/>
    <w:rsid w:val="00257281"/>
    <w:rsid w:val="0033034E"/>
    <w:rsid w:val="00361DDA"/>
    <w:rsid w:val="00383D36"/>
    <w:rsid w:val="003936EB"/>
    <w:rsid w:val="003B5658"/>
    <w:rsid w:val="00400F5C"/>
    <w:rsid w:val="00454FB8"/>
    <w:rsid w:val="004558EC"/>
    <w:rsid w:val="00463560"/>
    <w:rsid w:val="00473B9B"/>
    <w:rsid w:val="004A3B3D"/>
    <w:rsid w:val="004B1D75"/>
    <w:rsid w:val="004B6F34"/>
    <w:rsid w:val="004D5925"/>
    <w:rsid w:val="004E259D"/>
    <w:rsid w:val="004E3E2D"/>
    <w:rsid w:val="005069C2"/>
    <w:rsid w:val="005169ED"/>
    <w:rsid w:val="0052611E"/>
    <w:rsid w:val="00551DF0"/>
    <w:rsid w:val="00582707"/>
    <w:rsid w:val="005E0AE7"/>
    <w:rsid w:val="006048B5"/>
    <w:rsid w:val="00611663"/>
    <w:rsid w:val="00623CC3"/>
    <w:rsid w:val="006439C9"/>
    <w:rsid w:val="00692CF3"/>
    <w:rsid w:val="006A2716"/>
    <w:rsid w:val="006B4D69"/>
    <w:rsid w:val="006C1CF2"/>
    <w:rsid w:val="006E79C5"/>
    <w:rsid w:val="006F4B6F"/>
    <w:rsid w:val="007040CA"/>
    <w:rsid w:val="00713A05"/>
    <w:rsid w:val="00747153"/>
    <w:rsid w:val="007570FB"/>
    <w:rsid w:val="00770E2F"/>
    <w:rsid w:val="00776671"/>
    <w:rsid w:val="0078250F"/>
    <w:rsid w:val="00793341"/>
    <w:rsid w:val="007D03F4"/>
    <w:rsid w:val="00837DF6"/>
    <w:rsid w:val="0084081B"/>
    <w:rsid w:val="00847B53"/>
    <w:rsid w:val="008553A8"/>
    <w:rsid w:val="0086276B"/>
    <w:rsid w:val="008A353C"/>
    <w:rsid w:val="008B3520"/>
    <w:rsid w:val="008D791A"/>
    <w:rsid w:val="008E0AE2"/>
    <w:rsid w:val="00962FF4"/>
    <w:rsid w:val="00975EFB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E0D92"/>
    <w:rsid w:val="00B61266"/>
    <w:rsid w:val="00BB03E5"/>
    <w:rsid w:val="00BC57FA"/>
    <w:rsid w:val="00BE007B"/>
    <w:rsid w:val="00BE0CF1"/>
    <w:rsid w:val="00BE15F7"/>
    <w:rsid w:val="00BE3E79"/>
    <w:rsid w:val="00C137CE"/>
    <w:rsid w:val="00C3283F"/>
    <w:rsid w:val="00C90DFA"/>
    <w:rsid w:val="00CB22E9"/>
    <w:rsid w:val="00CB2373"/>
    <w:rsid w:val="00CB7B0B"/>
    <w:rsid w:val="00CC2EDF"/>
    <w:rsid w:val="00D12CA1"/>
    <w:rsid w:val="00D34A8C"/>
    <w:rsid w:val="00D63554"/>
    <w:rsid w:val="00D65927"/>
    <w:rsid w:val="00DD622A"/>
    <w:rsid w:val="00DE042D"/>
    <w:rsid w:val="00E010FD"/>
    <w:rsid w:val="00E2279A"/>
    <w:rsid w:val="00E41CDF"/>
    <w:rsid w:val="00E42998"/>
    <w:rsid w:val="00E54A3D"/>
    <w:rsid w:val="00E634F1"/>
    <w:rsid w:val="00E72D32"/>
    <w:rsid w:val="00EA4C23"/>
    <w:rsid w:val="00EB40F0"/>
    <w:rsid w:val="00F1630C"/>
    <w:rsid w:val="00F42D00"/>
    <w:rsid w:val="00F43396"/>
    <w:rsid w:val="00F56AF5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D08CFD1"/>
  <w15:chartTrackingRefBased/>
  <w15:docId w15:val="{0A0D9E5F-E5BD-4BA0-BFF1-3BEA2A75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C1CF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CF2"/>
    <w:rPr>
      <w:rFonts w:asciiTheme="majorHAnsi" w:eastAsiaTheme="majorEastAsia" w:hAnsiTheme="majorHAnsi" w:cstheme="majorBidi"/>
      <w:color w:val="00498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diGremmen\Download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13dde5d5e7ea4946d782c17f3197584f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69bb28a54d92c815acc52a8a8986fdd1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5054F0-9872-44DC-B722-B988C4317072}"/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ca2d3b07-39fb-4496-96ba-b1ed8ed52d11"/>
    <ds:schemaRef ds:uri="c64fecbb-1954-4030-8120-5d79bf625a24"/>
    <ds:schemaRef ds:uri="a7cca9e1-7bd0-415a-a895-87116b8d97b9"/>
    <ds:schemaRef ds:uri="13dad76f-1b57-4ed7-a11f-7685f102b8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0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Gremmen</dc:creator>
  <cp:keywords/>
  <dc:description/>
  <cp:lastModifiedBy>Jordi Gremmen</cp:lastModifiedBy>
  <cp:revision>9</cp:revision>
  <cp:lastPrinted>2019-10-11T13:40:00Z</cp:lastPrinted>
  <dcterms:created xsi:type="dcterms:W3CDTF">2024-06-13T08:00:00Z</dcterms:created>
  <dcterms:modified xsi:type="dcterms:W3CDTF">2025-11-26T10:10:00Z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0x0101001188E10B70C3E14FB9A872C1E3D1D46C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