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0D942" w14:textId="6073B195" w:rsidR="003500C4" w:rsidRPr="00FE38DE" w:rsidRDefault="008846BF" w:rsidP="4264E107">
      <w:pPr>
        <w:rPr>
          <w:b/>
          <w:bCs/>
          <w:sz w:val="24"/>
          <w:szCs w:val="24"/>
        </w:rPr>
      </w:pPr>
      <w:r w:rsidRPr="63016F2A">
        <w:rPr>
          <w:b/>
          <w:bCs/>
          <w:sz w:val="24"/>
          <w:szCs w:val="24"/>
        </w:rPr>
        <w:t xml:space="preserve">Bijlage </w:t>
      </w:r>
      <w:r w:rsidR="005737CF">
        <w:rPr>
          <w:b/>
          <w:bCs/>
          <w:sz w:val="24"/>
          <w:szCs w:val="24"/>
        </w:rPr>
        <w:t>7b</w:t>
      </w:r>
      <w:r w:rsidR="007733BD" w:rsidRPr="63016F2A">
        <w:rPr>
          <w:b/>
          <w:bCs/>
          <w:sz w:val="24"/>
          <w:szCs w:val="24"/>
        </w:rPr>
        <w:t xml:space="preserve"> </w:t>
      </w:r>
      <w:r w:rsidR="00191C90">
        <w:rPr>
          <w:b/>
          <w:bCs/>
          <w:sz w:val="24"/>
          <w:szCs w:val="24"/>
        </w:rPr>
        <w:t>Model</w:t>
      </w:r>
      <w:r w:rsidR="00FC35B7" w:rsidRPr="63016F2A">
        <w:rPr>
          <w:b/>
          <w:bCs/>
          <w:sz w:val="24"/>
          <w:szCs w:val="24"/>
        </w:rPr>
        <w:t xml:space="preserve"> T</w:t>
      </w:r>
      <w:r w:rsidR="00227C46" w:rsidRPr="63016F2A">
        <w:rPr>
          <w:b/>
          <w:bCs/>
          <w:sz w:val="24"/>
          <w:szCs w:val="24"/>
        </w:rPr>
        <w:t xml:space="preserve">evredenheidsverklaring </w:t>
      </w:r>
    </w:p>
    <w:p w14:paraId="672A6659" w14:textId="77777777" w:rsidR="007733BD" w:rsidRDefault="007733BD" w:rsidP="00A2680D"/>
    <w:p w14:paraId="15FF4E68" w14:textId="6B5BDE85" w:rsidR="00C265E1" w:rsidRDefault="007733BD" w:rsidP="00694476">
      <w:pPr>
        <w:rPr>
          <w:szCs w:val="20"/>
        </w:rPr>
      </w:pPr>
      <w:r w:rsidRPr="009A0EA3">
        <w:rPr>
          <w:szCs w:val="20"/>
        </w:rPr>
        <w:t xml:space="preserve">De Gegadigde dient </w:t>
      </w:r>
      <w:r w:rsidR="00227C46" w:rsidRPr="009A0EA3">
        <w:rPr>
          <w:szCs w:val="20"/>
        </w:rPr>
        <w:t xml:space="preserve">voor de ingediende </w:t>
      </w:r>
      <w:r w:rsidRPr="009A0EA3">
        <w:rPr>
          <w:szCs w:val="20"/>
        </w:rPr>
        <w:t xml:space="preserve">referenties </w:t>
      </w:r>
      <w:r w:rsidR="00227C46" w:rsidRPr="009A0EA3">
        <w:rPr>
          <w:szCs w:val="20"/>
        </w:rPr>
        <w:t>een ondertekende tevredenheidsverklaring toe te voegen waaruit blijkt dat de Gegadigde de werkzaamheden naar tevredenheid</w:t>
      </w:r>
      <w:r w:rsidR="00D6513D">
        <w:rPr>
          <w:szCs w:val="20"/>
        </w:rPr>
        <w:t xml:space="preserve"> van opdrachtgever</w:t>
      </w:r>
      <w:r w:rsidR="00227C46" w:rsidRPr="009A0EA3">
        <w:rPr>
          <w:szCs w:val="20"/>
        </w:rPr>
        <w:t xml:space="preserve"> heeft uitgevoerd </w:t>
      </w:r>
      <w:r w:rsidR="00D6513D">
        <w:rPr>
          <w:szCs w:val="20"/>
        </w:rPr>
        <w:t xml:space="preserve">zoals </w:t>
      </w:r>
      <w:r w:rsidR="00FB2700">
        <w:rPr>
          <w:szCs w:val="20"/>
        </w:rPr>
        <w:t xml:space="preserve">gesteld in </w:t>
      </w:r>
      <w:r w:rsidR="00FC35B7" w:rsidRPr="00F0444D">
        <w:rPr>
          <w:szCs w:val="20"/>
        </w:rPr>
        <w:t xml:space="preserve">hoofdstuk 5 </w:t>
      </w:r>
      <w:r w:rsidRPr="00F0444D">
        <w:rPr>
          <w:szCs w:val="20"/>
        </w:rPr>
        <w:t>van de leidraad.</w:t>
      </w:r>
      <w:r w:rsidRPr="00760A8F">
        <w:rPr>
          <w:szCs w:val="20"/>
        </w:rPr>
        <w:t xml:space="preserve"> </w:t>
      </w:r>
    </w:p>
    <w:p w14:paraId="6ABBB0B6" w14:textId="77777777" w:rsidR="00694476" w:rsidRDefault="00694476" w:rsidP="00694476">
      <w:pPr>
        <w:rPr>
          <w:szCs w:val="20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C265E1" w:rsidRPr="00291C2C" w14:paraId="7CDC5066" w14:textId="77777777" w:rsidTr="00D16437">
        <w:tc>
          <w:tcPr>
            <w:tcW w:w="9212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/>
          </w:tcPr>
          <w:p w14:paraId="7E6FAB3E" w14:textId="77777777" w:rsidR="00C265E1" w:rsidRPr="00291C2C" w:rsidRDefault="00C265E1" w:rsidP="00D16437">
            <w:pPr>
              <w:jc w:val="center"/>
              <w:rPr>
                <w:sz w:val="28"/>
                <w:szCs w:val="28"/>
              </w:rPr>
            </w:pPr>
          </w:p>
          <w:p w14:paraId="0C4C805B" w14:textId="410E1313" w:rsidR="00C265E1" w:rsidRPr="00694476" w:rsidRDefault="00C265E1" w:rsidP="00694476">
            <w:pPr>
              <w:jc w:val="center"/>
              <w:rPr>
                <w:sz w:val="28"/>
                <w:szCs w:val="28"/>
              </w:rPr>
            </w:pPr>
            <w:r w:rsidRPr="00291C2C">
              <w:rPr>
                <w:sz w:val="28"/>
                <w:szCs w:val="28"/>
              </w:rPr>
              <w:t>Model tevredenheidsverklaring</w:t>
            </w:r>
          </w:p>
          <w:p w14:paraId="6DE4C812" w14:textId="77777777" w:rsidR="00C265E1" w:rsidRPr="00291C2C" w:rsidRDefault="00C265E1" w:rsidP="00D16437">
            <w:pPr>
              <w:jc w:val="center"/>
              <w:rPr>
                <w:sz w:val="24"/>
              </w:rPr>
            </w:pPr>
          </w:p>
        </w:tc>
      </w:tr>
      <w:tr w:rsidR="00C265E1" w:rsidRPr="00291C2C" w14:paraId="1E5B76FD" w14:textId="77777777" w:rsidTr="00D16437">
        <w:tc>
          <w:tcPr>
            <w:tcW w:w="9212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054E9E" w14:textId="77777777" w:rsidR="00C265E1" w:rsidRPr="00291C2C" w:rsidRDefault="00C265E1" w:rsidP="00D16437"/>
          <w:p w14:paraId="05A5DD17" w14:textId="3A4DC714" w:rsidR="00C265E1" w:rsidRPr="00291C2C" w:rsidRDefault="00C265E1" w:rsidP="00D16437">
            <w:r w:rsidRPr="00291C2C">
              <w:t xml:space="preserve">Hierbij verklaart </w:t>
            </w:r>
            <w:r w:rsidR="00694476" w:rsidRPr="00694476">
              <w:rPr>
                <w:highlight w:val="yellow"/>
                <w:u w:val="single"/>
              </w:rPr>
              <w:t>&lt;naam primaire opdrachtgever&gt;</w:t>
            </w:r>
            <w:r w:rsidR="00694476">
              <w:rPr>
                <w:u w:val="single"/>
              </w:rPr>
              <w:t xml:space="preserve"> </w:t>
            </w:r>
            <w:r w:rsidRPr="00291C2C">
              <w:t>dat het navolgende project naar tevredenheid is uit gevoerd:</w:t>
            </w:r>
          </w:p>
          <w:p w14:paraId="471F7F17" w14:textId="77777777" w:rsidR="00C265E1" w:rsidRPr="00291C2C" w:rsidRDefault="00C265E1" w:rsidP="00D16437"/>
        </w:tc>
      </w:tr>
      <w:tr w:rsidR="00C265E1" w:rsidRPr="00291C2C" w14:paraId="320C0CAA" w14:textId="77777777" w:rsidTr="00D16437">
        <w:trPr>
          <w:trHeight w:val="567"/>
        </w:trPr>
        <w:tc>
          <w:tcPr>
            <w:tcW w:w="460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09563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Project naam</w:t>
            </w:r>
          </w:p>
        </w:tc>
        <w:tc>
          <w:tcPr>
            <w:tcW w:w="460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9FC9C2" w14:textId="77777777" w:rsidR="00C265E1" w:rsidRPr="00291C2C" w:rsidRDefault="00C265E1" w:rsidP="00D16437"/>
        </w:tc>
      </w:tr>
      <w:tr w:rsidR="00C265E1" w:rsidRPr="00291C2C" w14:paraId="2ABA6189" w14:textId="77777777" w:rsidTr="00D16437">
        <w:trPr>
          <w:trHeight w:val="567"/>
        </w:trPr>
        <w:tc>
          <w:tcPr>
            <w:tcW w:w="460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1EFA83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Contractvorm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7D3DD8" w14:textId="77777777" w:rsidR="00C265E1" w:rsidRPr="00291C2C" w:rsidRDefault="00C265E1" w:rsidP="00D16437"/>
        </w:tc>
      </w:tr>
      <w:tr w:rsidR="00C265E1" w:rsidRPr="00291C2C" w14:paraId="39D8CAC1" w14:textId="77777777" w:rsidTr="00D16437">
        <w:trPr>
          <w:trHeight w:val="567"/>
        </w:trPr>
        <w:tc>
          <w:tcPr>
            <w:tcW w:w="460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C84FC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Naam opdrachtgever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BC68492" w14:textId="77777777" w:rsidR="00C265E1" w:rsidRPr="00291C2C" w:rsidRDefault="00C265E1" w:rsidP="00D16437"/>
        </w:tc>
      </w:tr>
      <w:tr w:rsidR="00C265E1" w:rsidRPr="00291C2C" w14:paraId="28A66351" w14:textId="77777777" w:rsidTr="00D16437">
        <w:trPr>
          <w:trHeight w:val="567"/>
        </w:trPr>
        <w:tc>
          <w:tcPr>
            <w:tcW w:w="460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CE70F60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Contactpersoon van de opdrachtgever</w:t>
            </w:r>
          </w:p>
        </w:tc>
        <w:tc>
          <w:tcPr>
            <w:tcW w:w="460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45B7BB" w14:textId="77777777" w:rsidR="00C265E1" w:rsidRPr="00291C2C" w:rsidRDefault="00C265E1" w:rsidP="00D16437"/>
        </w:tc>
      </w:tr>
    </w:tbl>
    <w:p w14:paraId="123CE0DD" w14:textId="77777777" w:rsidR="00C265E1" w:rsidRPr="00291C2C" w:rsidRDefault="00C265E1" w:rsidP="00C265E1"/>
    <w:tbl>
      <w:tblPr>
        <w:tblStyle w:val="Tabelrast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C265E1" w:rsidRPr="00291C2C" w14:paraId="7E09FC69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448B27DF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 xml:space="preserve">Naam opdrachtnemer </w:t>
            </w:r>
            <w:r w:rsidRPr="00291C2C">
              <w:br/>
            </w:r>
            <w:r w:rsidRPr="00291C2C">
              <w:rPr>
                <w:i/>
                <w:sz w:val="16"/>
                <w:szCs w:val="16"/>
              </w:rPr>
              <w:t>(indien van toepassing van combinatie)</w:t>
            </w:r>
          </w:p>
        </w:tc>
        <w:tc>
          <w:tcPr>
            <w:tcW w:w="4606" w:type="dxa"/>
            <w:vAlign w:val="center"/>
          </w:tcPr>
          <w:p w14:paraId="29856896" w14:textId="77777777" w:rsidR="00C265E1" w:rsidRPr="00291C2C" w:rsidRDefault="00C265E1" w:rsidP="00D16437"/>
        </w:tc>
      </w:tr>
      <w:tr w:rsidR="00C265E1" w:rsidRPr="00291C2C" w14:paraId="0B93BAE3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602531A4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 xml:space="preserve">Omschrijving van de werkzaamheden </w:t>
            </w:r>
            <w:r w:rsidRPr="00291C2C">
              <w:rPr>
                <w:i/>
                <w:sz w:val="16"/>
                <w:szCs w:val="16"/>
              </w:rPr>
              <w:t>(hierbij een beknopte uitsplitsing van werkzaamheden geven)</w:t>
            </w:r>
          </w:p>
        </w:tc>
        <w:tc>
          <w:tcPr>
            <w:tcW w:w="4606" w:type="dxa"/>
            <w:vAlign w:val="center"/>
          </w:tcPr>
          <w:p w14:paraId="0DEE5731" w14:textId="77777777" w:rsidR="00C265E1" w:rsidRPr="00291C2C" w:rsidRDefault="00C265E1" w:rsidP="00D16437"/>
        </w:tc>
      </w:tr>
      <w:tr w:rsidR="00C265E1" w:rsidRPr="00291C2C" w14:paraId="55761ABF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3D753FE7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Uitvoeringsperiode</w:t>
            </w:r>
            <w:r w:rsidRPr="00291C2C">
              <w:br/>
            </w:r>
            <w:r w:rsidRPr="00291C2C">
              <w:rPr>
                <w:i/>
                <w:sz w:val="16"/>
                <w:szCs w:val="16"/>
              </w:rPr>
              <w:t>(binnen de gestelde periode of verleend uitstel inbegrepen)</w:t>
            </w:r>
          </w:p>
        </w:tc>
        <w:tc>
          <w:tcPr>
            <w:tcW w:w="4606" w:type="dxa"/>
            <w:vAlign w:val="center"/>
          </w:tcPr>
          <w:p w14:paraId="5621458D" w14:textId="77777777" w:rsidR="00C265E1" w:rsidRPr="00291C2C" w:rsidRDefault="00C265E1" w:rsidP="00D16437"/>
        </w:tc>
      </w:tr>
      <w:tr w:rsidR="00C265E1" w:rsidRPr="00291C2C" w14:paraId="72855FA7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2EECFA23" w14:textId="4279F07F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 xml:space="preserve">Complete som van het werk </w:t>
            </w:r>
            <w:r w:rsidR="00B031EE">
              <w:t>exclusief btw</w:t>
            </w:r>
            <w:r w:rsidRPr="00291C2C">
              <w:br/>
            </w:r>
            <w:r w:rsidRPr="00291C2C">
              <w:rPr>
                <w:i/>
                <w:sz w:val="16"/>
                <w:szCs w:val="16"/>
              </w:rPr>
              <w:t xml:space="preserve">(indien van toepassing per </w:t>
            </w:r>
            <w:proofErr w:type="spellStart"/>
            <w:r w:rsidRPr="00291C2C">
              <w:rPr>
                <w:i/>
                <w:sz w:val="16"/>
                <w:szCs w:val="16"/>
              </w:rPr>
              <w:t>combinant</w:t>
            </w:r>
            <w:proofErr w:type="spellEnd"/>
            <w:r w:rsidRPr="00291C2C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4606" w:type="dxa"/>
            <w:vAlign w:val="center"/>
          </w:tcPr>
          <w:p w14:paraId="5444E801" w14:textId="77777777" w:rsidR="00C265E1" w:rsidRPr="00291C2C" w:rsidRDefault="00C265E1" w:rsidP="00D16437"/>
        </w:tc>
      </w:tr>
      <w:tr w:rsidR="00C265E1" w:rsidRPr="00291C2C" w14:paraId="2E5D33F5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01B37C16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Gefactureerd bedrag</w:t>
            </w:r>
            <w:r w:rsidRPr="00291C2C">
              <w:br/>
            </w:r>
            <w:r w:rsidRPr="00291C2C">
              <w:rPr>
                <w:i/>
                <w:sz w:val="16"/>
                <w:szCs w:val="16"/>
              </w:rPr>
              <w:t xml:space="preserve">(indien van toepassing per </w:t>
            </w:r>
            <w:proofErr w:type="spellStart"/>
            <w:r w:rsidRPr="00291C2C">
              <w:rPr>
                <w:i/>
                <w:sz w:val="16"/>
                <w:szCs w:val="16"/>
              </w:rPr>
              <w:t>combinant</w:t>
            </w:r>
            <w:proofErr w:type="spellEnd"/>
            <w:r w:rsidRPr="00291C2C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4606" w:type="dxa"/>
            <w:vAlign w:val="center"/>
          </w:tcPr>
          <w:p w14:paraId="5DAC198E" w14:textId="77777777" w:rsidR="00C265E1" w:rsidRPr="00291C2C" w:rsidRDefault="00C265E1" w:rsidP="00D16437"/>
        </w:tc>
      </w:tr>
      <w:tr w:rsidR="00C265E1" w:rsidRPr="00291C2C" w14:paraId="59F61978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489F008A" w14:textId="77777777" w:rsidR="00C265E1" w:rsidRPr="00291C2C" w:rsidRDefault="00C265E1" w:rsidP="00C265E1">
            <w:pPr>
              <w:numPr>
                <w:ilvl w:val="0"/>
                <w:numId w:val="4"/>
              </w:numPr>
            </w:pPr>
            <w:r w:rsidRPr="00291C2C">
              <w:t>Opmerkingen door opdrachtgever ten aanzien van oplevertermijn en kwaliteit</w:t>
            </w:r>
          </w:p>
        </w:tc>
        <w:tc>
          <w:tcPr>
            <w:tcW w:w="4606" w:type="dxa"/>
            <w:vAlign w:val="center"/>
          </w:tcPr>
          <w:p w14:paraId="16E4935D" w14:textId="77777777" w:rsidR="00C265E1" w:rsidRPr="00291C2C" w:rsidRDefault="00C265E1" w:rsidP="00D16437"/>
        </w:tc>
      </w:tr>
    </w:tbl>
    <w:p w14:paraId="513C03C2" w14:textId="77777777" w:rsidR="00C265E1" w:rsidRPr="00291C2C" w:rsidRDefault="00C265E1" w:rsidP="00C265E1"/>
    <w:tbl>
      <w:tblPr>
        <w:tblStyle w:val="Tabelrast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D07C73" w:rsidRPr="00291C2C" w14:paraId="5A191E36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2DBBF102" w14:textId="20D0E9C3" w:rsidR="00D07C73" w:rsidRPr="00291C2C" w:rsidRDefault="00D07C73" w:rsidP="00D16437">
            <w:r>
              <w:t>Naam</w:t>
            </w:r>
          </w:p>
        </w:tc>
        <w:tc>
          <w:tcPr>
            <w:tcW w:w="4606" w:type="dxa"/>
            <w:vAlign w:val="center"/>
          </w:tcPr>
          <w:p w14:paraId="1E19AD46" w14:textId="77777777" w:rsidR="00D07C73" w:rsidRPr="00291C2C" w:rsidRDefault="00D07C73" w:rsidP="00D16437"/>
        </w:tc>
      </w:tr>
      <w:tr w:rsidR="00D07C73" w:rsidRPr="00291C2C" w14:paraId="7213CEDC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02DF5FCC" w14:textId="7DEC95C0" w:rsidR="00D07C73" w:rsidRDefault="00D07C73" w:rsidP="00D16437">
            <w:r>
              <w:t>Functie</w:t>
            </w:r>
          </w:p>
        </w:tc>
        <w:tc>
          <w:tcPr>
            <w:tcW w:w="4606" w:type="dxa"/>
            <w:vAlign w:val="center"/>
          </w:tcPr>
          <w:p w14:paraId="4E6ACBA8" w14:textId="77777777" w:rsidR="00D07C73" w:rsidRPr="00291C2C" w:rsidRDefault="00D07C73" w:rsidP="00D16437"/>
        </w:tc>
      </w:tr>
      <w:tr w:rsidR="00C265E1" w:rsidRPr="00291C2C" w14:paraId="03BE6C4F" w14:textId="77777777" w:rsidTr="00D16437">
        <w:trPr>
          <w:trHeight w:val="567"/>
        </w:trPr>
        <w:tc>
          <w:tcPr>
            <w:tcW w:w="4606" w:type="dxa"/>
            <w:vAlign w:val="center"/>
          </w:tcPr>
          <w:p w14:paraId="06690A4A" w14:textId="77777777" w:rsidR="00C265E1" w:rsidRPr="00291C2C" w:rsidRDefault="00C265E1" w:rsidP="00D16437">
            <w:r w:rsidRPr="00291C2C">
              <w:t>Datum</w:t>
            </w:r>
          </w:p>
        </w:tc>
        <w:tc>
          <w:tcPr>
            <w:tcW w:w="4606" w:type="dxa"/>
            <w:vAlign w:val="center"/>
          </w:tcPr>
          <w:p w14:paraId="06BC6013" w14:textId="77777777" w:rsidR="00C265E1" w:rsidRPr="00291C2C" w:rsidRDefault="00C265E1" w:rsidP="00D16437"/>
        </w:tc>
      </w:tr>
      <w:tr w:rsidR="00C265E1" w:rsidRPr="00291C2C" w14:paraId="0A37D14C" w14:textId="77777777" w:rsidTr="00DA7A16">
        <w:trPr>
          <w:trHeight w:val="889"/>
        </w:trPr>
        <w:tc>
          <w:tcPr>
            <w:tcW w:w="4606" w:type="dxa"/>
            <w:vAlign w:val="center"/>
          </w:tcPr>
          <w:p w14:paraId="3B4DB70A" w14:textId="77777777" w:rsidR="00C265E1" w:rsidRPr="00291C2C" w:rsidRDefault="00C265E1" w:rsidP="00D16437">
            <w:r w:rsidRPr="00291C2C">
              <w:t>Handtekening</w:t>
            </w:r>
          </w:p>
        </w:tc>
        <w:tc>
          <w:tcPr>
            <w:tcW w:w="4606" w:type="dxa"/>
            <w:vAlign w:val="center"/>
          </w:tcPr>
          <w:p w14:paraId="2F73D825" w14:textId="77777777" w:rsidR="00C265E1" w:rsidRPr="00291C2C" w:rsidRDefault="00C265E1" w:rsidP="00D16437"/>
        </w:tc>
      </w:tr>
    </w:tbl>
    <w:p w14:paraId="59D2FD4B" w14:textId="77777777" w:rsidR="009A0EA3" w:rsidRPr="009A0EA3" w:rsidRDefault="009A0EA3" w:rsidP="00A2680D">
      <w:pPr>
        <w:rPr>
          <w:szCs w:val="20"/>
        </w:rPr>
      </w:pPr>
    </w:p>
    <w:sectPr w:rsidR="009A0EA3" w:rsidRPr="009A0EA3" w:rsidSect="00C734A5">
      <w:footerReference w:type="default" r:id="rId11"/>
      <w:headerReference w:type="first" r:id="rId12"/>
      <w:footerReference w:type="first" r:id="rId13"/>
      <w:pgSz w:w="11906" w:h="16838" w:code="9"/>
      <w:pgMar w:top="1701" w:right="1276" w:bottom="1134" w:left="1134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8C81B" w14:textId="77777777" w:rsidR="007E223D" w:rsidRDefault="007E223D" w:rsidP="00A2680D">
      <w:r>
        <w:separator/>
      </w:r>
    </w:p>
  </w:endnote>
  <w:endnote w:type="continuationSeparator" w:id="0">
    <w:p w14:paraId="4344123C" w14:textId="77777777" w:rsidR="007E223D" w:rsidRDefault="007E223D" w:rsidP="00A2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19EE5" w14:textId="77777777" w:rsidR="007733BD" w:rsidRDefault="007733BD" w:rsidP="007D3971">
    <w:pPr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C35B7">
      <w:rPr>
        <w:noProof/>
      </w:rPr>
      <w:t>2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 w:rsidR="00FC35B7">
      <w:rPr>
        <w:noProof/>
      </w:rPr>
      <w:t>2</w:t>
    </w:r>
    <w:r>
      <w:fldChar w:fldCharType="end"/>
    </w:r>
  </w:p>
  <w:p w14:paraId="3FE9F23F" w14:textId="77777777" w:rsidR="00A2680D" w:rsidRPr="00C734A5" w:rsidRDefault="00A2680D" w:rsidP="00C734A5">
    <w:pPr>
      <w:pStyle w:val="Voetteks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326543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E944DCE" w14:textId="79846137" w:rsidR="00157046" w:rsidRDefault="0015704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DE523C" w14:textId="77777777" w:rsidR="00C734A5" w:rsidRDefault="00C734A5" w:rsidP="001570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3C5DE" w14:textId="77777777" w:rsidR="007E223D" w:rsidRDefault="007E223D" w:rsidP="00A2680D">
      <w:r>
        <w:separator/>
      </w:r>
    </w:p>
  </w:footnote>
  <w:footnote w:type="continuationSeparator" w:id="0">
    <w:p w14:paraId="5AE98FFD" w14:textId="77777777" w:rsidR="007E223D" w:rsidRDefault="007E223D" w:rsidP="00A26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CC1D" w14:textId="5C294DB4" w:rsidR="00C734A5" w:rsidRDefault="00AD035B" w:rsidP="00C734A5">
    <w:r w:rsidRPr="00853589">
      <w:rPr>
        <w:noProof/>
      </w:rPr>
      <w:drawing>
        <wp:anchor distT="0" distB="0" distL="114300" distR="114300" simplePos="0" relativeHeight="251658240" behindDoc="0" locked="0" layoutInCell="1" allowOverlap="1" wp14:anchorId="3796EAE0" wp14:editId="604629CC">
          <wp:simplePos x="0" y="0"/>
          <wp:positionH relativeFrom="column">
            <wp:posOffset>3458122</wp:posOffset>
          </wp:positionH>
          <wp:positionV relativeFrom="paragraph">
            <wp:posOffset>1329</wp:posOffset>
          </wp:positionV>
          <wp:extent cx="2577768" cy="499110"/>
          <wp:effectExtent l="0" t="0" r="0" b="0"/>
          <wp:wrapSquare wrapText="bothSides"/>
          <wp:docPr id="1432775649" name="Afbeelding 1" descr="Afbeelding met Lettertype, Graphics, grafische vormgeving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2775649" name="Afbeelding 1" descr="Afbeelding met Lettertype, Graphics, grafische vormgeving, symbool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7768" cy="499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C49E4"/>
    <w:multiLevelType w:val="multilevel"/>
    <w:tmpl w:val="8FB8F20C"/>
    <w:styleLink w:val="HHSKOpsomming"/>
    <w:lvl w:ilvl="0">
      <w:start w:val="1"/>
      <w:numFmt w:val="decimal"/>
      <w:pStyle w:val="Subparagraaf"/>
      <w:lvlText w:val="%1."/>
      <w:lvlJc w:val="left"/>
      <w:pPr>
        <w:ind w:left="360" w:hanging="360"/>
      </w:pPr>
      <w:rPr>
        <w:rFonts w:ascii="Verdana" w:hAnsi="Verdana"/>
        <w:b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hAnsi="Verdana"/>
        <w:b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Verdana" w:hAnsi="Verdana"/>
        <w:b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004E38"/>
    <w:multiLevelType w:val="multilevel"/>
    <w:tmpl w:val="8FB8F20C"/>
    <w:numStyleLink w:val="HHSKOpsomming"/>
  </w:abstractNum>
  <w:abstractNum w:abstractNumId="2" w15:restartNumberingAfterBreak="0">
    <w:nsid w:val="3AC1383B"/>
    <w:multiLevelType w:val="hybridMultilevel"/>
    <w:tmpl w:val="FDCAD0F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C5929F6"/>
    <w:multiLevelType w:val="multilevel"/>
    <w:tmpl w:val="D6BA2F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435058650">
    <w:abstractNumId w:val="1"/>
  </w:num>
  <w:num w:numId="2" w16cid:durableId="2067411342">
    <w:abstractNumId w:val="0"/>
  </w:num>
  <w:num w:numId="3" w16cid:durableId="1729574322">
    <w:abstractNumId w:val="3"/>
  </w:num>
  <w:num w:numId="4" w16cid:durableId="1236471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msName" w:val="MYCORSA"/>
    <w:docVar w:name="DocAuthor" w:val="Ruud Test Brok"/>
    <w:docVar w:name="DocDuplex" w:val="DUPLEX_DEFAULT"/>
    <w:docVar w:name="DocIndex" w:val="0050"/>
    <w:docVar w:name="DocPrinter" w:val="NOPRINTER"/>
    <w:docVar w:name="DocReg" w:val="0"/>
    <w:docVar w:name="DocType" w:val="UIT"/>
    <w:docVar w:name="DocumentLanguage" w:val="nl-NL"/>
    <w:docVar w:name="IW_Generated" w:val="True"/>
    <w:docVar w:name="KingAsync" w:val="none"/>
    <w:docVar w:name="KingWizard" w:val="0"/>
    <w:docVar w:name="mitStyleTemplates" w:val="HHSK|"/>
    <w:docVar w:name="SignatureMandatory" w:val="1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31"/>
  </w:docVars>
  <w:rsids>
    <w:rsidRoot w:val="007733BD"/>
    <w:rsid w:val="000838BF"/>
    <w:rsid w:val="00087A14"/>
    <w:rsid w:val="00157046"/>
    <w:rsid w:val="00191C90"/>
    <w:rsid w:val="001A4A0E"/>
    <w:rsid w:val="001A78DF"/>
    <w:rsid w:val="001E72E4"/>
    <w:rsid w:val="001F388E"/>
    <w:rsid w:val="001F4B72"/>
    <w:rsid w:val="001F7C45"/>
    <w:rsid w:val="00227C46"/>
    <w:rsid w:val="002914B8"/>
    <w:rsid w:val="00295A62"/>
    <w:rsid w:val="003500C4"/>
    <w:rsid w:val="003A5025"/>
    <w:rsid w:val="003B2887"/>
    <w:rsid w:val="00416AE5"/>
    <w:rsid w:val="004273DC"/>
    <w:rsid w:val="004E36C7"/>
    <w:rsid w:val="004F54C3"/>
    <w:rsid w:val="00567D8B"/>
    <w:rsid w:val="005737CF"/>
    <w:rsid w:val="005E1E9B"/>
    <w:rsid w:val="005F57AA"/>
    <w:rsid w:val="00621088"/>
    <w:rsid w:val="00634C73"/>
    <w:rsid w:val="00681F3B"/>
    <w:rsid w:val="00694476"/>
    <w:rsid w:val="007521FB"/>
    <w:rsid w:val="00760A8F"/>
    <w:rsid w:val="007733BD"/>
    <w:rsid w:val="007A1AE8"/>
    <w:rsid w:val="007E223D"/>
    <w:rsid w:val="00826104"/>
    <w:rsid w:val="008846BF"/>
    <w:rsid w:val="008F3259"/>
    <w:rsid w:val="00942A10"/>
    <w:rsid w:val="00976EDE"/>
    <w:rsid w:val="009A0EA3"/>
    <w:rsid w:val="009A3925"/>
    <w:rsid w:val="009D16C8"/>
    <w:rsid w:val="00A0710F"/>
    <w:rsid w:val="00A14419"/>
    <w:rsid w:val="00A2680D"/>
    <w:rsid w:val="00A34428"/>
    <w:rsid w:val="00A56F39"/>
    <w:rsid w:val="00A6266E"/>
    <w:rsid w:val="00A82305"/>
    <w:rsid w:val="00A95C60"/>
    <w:rsid w:val="00AD035B"/>
    <w:rsid w:val="00B031EE"/>
    <w:rsid w:val="00BB17EF"/>
    <w:rsid w:val="00C03EA4"/>
    <w:rsid w:val="00C265E1"/>
    <w:rsid w:val="00C4421F"/>
    <w:rsid w:val="00C51970"/>
    <w:rsid w:val="00C734A5"/>
    <w:rsid w:val="00CA27BD"/>
    <w:rsid w:val="00CC1A96"/>
    <w:rsid w:val="00CC354D"/>
    <w:rsid w:val="00D05F61"/>
    <w:rsid w:val="00D07C73"/>
    <w:rsid w:val="00D6513D"/>
    <w:rsid w:val="00DA7A16"/>
    <w:rsid w:val="00DC3082"/>
    <w:rsid w:val="00DC5D47"/>
    <w:rsid w:val="00DD24A1"/>
    <w:rsid w:val="00DE22F1"/>
    <w:rsid w:val="00E00F14"/>
    <w:rsid w:val="00E47A1D"/>
    <w:rsid w:val="00EC2A9E"/>
    <w:rsid w:val="00EE0F76"/>
    <w:rsid w:val="00F0444D"/>
    <w:rsid w:val="00F10BE0"/>
    <w:rsid w:val="00FB2700"/>
    <w:rsid w:val="00FC35B7"/>
    <w:rsid w:val="00FE38DE"/>
    <w:rsid w:val="04F4B3BA"/>
    <w:rsid w:val="4264E107"/>
    <w:rsid w:val="63016F2A"/>
    <w:rsid w:val="7AC3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C1A4A5"/>
  <w15:docId w15:val="{73F8C49A-A6EF-463B-9DE7-0F10DACC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A1D"/>
    <w:pPr>
      <w:spacing w:after="0" w:line="240" w:lineRule="auto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A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47A1D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E47A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47A1D"/>
    <w:rPr>
      <w:rFonts w:ascii="Verdana" w:hAnsi="Verdana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47A1D"/>
    <w:pPr>
      <w:contextualSpacing/>
    </w:pPr>
    <w:rPr>
      <w:rFonts w:eastAsiaTheme="majorEastAsia" w:cstheme="majorBidi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47A1D"/>
    <w:rPr>
      <w:rFonts w:ascii="Verdana" w:eastAsiaTheme="majorEastAsia" w:hAnsi="Verdana" w:cstheme="majorBidi"/>
      <w:spacing w:val="5"/>
      <w:kern w:val="28"/>
      <w:sz w:val="28"/>
      <w:szCs w:val="52"/>
    </w:rPr>
  </w:style>
  <w:style w:type="paragraph" w:customStyle="1" w:styleId="Hoofdstuk">
    <w:name w:val="Hoofdstuk"/>
    <w:basedOn w:val="Standaard"/>
    <w:next w:val="Standaard"/>
    <w:qFormat/>
    <w:rsid w:val="00E47A1D"/>
    <w:rPr>
      <w:b/>
      <w:sz w:val="24"/>
    </w:rPr>
  </w:style>
  <w:style w:type="paragraph" w:customStyle="1" w:styleId="Paragraaf">
    <w:name w:val="Paragraaf"/>
    <w:basedOn w:val="Hoofdstuk"/>
    <w:next w:val="Standaard"/>
    <w:qFormat/>
    <w:rsid w:val="00E47A1D"/>
    <w:rPr>
      <w:sz w:val="22"/>
    </w:rPr>
  </w:style>
  <w:style w:type="numbering" w:customStyle="1" w:styleId="HHSKOpsomming">
    <w:name w:val="HHSK Opsomming"/>
    <w:uiPriority w:val="99"/>
    <w:rsid w:val="00E47A1D"/>
    <w:pPr>
      <w:numPr>
        <w:numId w:val="2"/>
      </w:numPr>
    </w:pPr>
  </w:style>
  <w:style w:type="paragraph" w:customStyle="1" w:styleId="Subparagraaf">
    <w:name w:val="Subparagraaf"/>
    <w:basedOn w:val="Paragraaf"/>
    <w:next w:val="Standaard"/>
    <w:qFormat/>
    <w:rsid w:val="00E47A1D"/>
    <w:pPr>
      <w:numPr>
        <w:numId w:val="2"/>
      </w:numPr>
    </w:pPr>
    <w:rPr>
      <w:sz w:val="20"/>
    </w:rPr>
  </w:style>
  <w:style w:type="paragraph" w:customStyle="1" w:styleId="HHSKBriefkopje">
    <w:name w:val="HHSKBriefkopje"/>
    <w:basedOn w:val="Standaard"/>
    <w:rsid w:val="00A2680D"/>
    <w:pPr>
      <w:spacing w:line="220" w:lineRule="atLeast"/>
    </w:pPr>
    <w:rPr>
      <w:rFonts w:eastAsia="Times New Roman" w:cs="Times New Roman"/>
      <w:sz w:val="16"/>
      <w:szCs w:val="20"/>
    </w:rPr>
  </w:style>
  <w:style w:type="table" w:styleId="Tabelraster">
    <w:name w:val="Table Grid"/>
    <w:basedOn w:val="Standaardtabel"/>
    <w:rsid w:val="00A2680D"/>
    <w:pPr>
      <w:spacing w:after="0" w:line="240" w:lineRule="auto"/>
    </w:pPr>
    <w:rPr>
      <w:rFonts w:ascii="Verdana" w:eastAsia="Times New Roman" w:hAnsi="Verdan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2680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680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F10BE0"/>
    <w:pPr>
      <w:tabs>
        <w:tab w:val="left" w:pos="-1440"/>
        <w:tab w:val="left" w:pos="-720"/>
        <w:tab w:val="left" w:pos="0"/>
        <w:tab w:val="left" w:pos="380"/>
      </w:tabs>
      <w:ind w:left="720"/>
      <w:contextualSpacing/>
    </w:pPr>
    <w:rPr>
      <w:rFonts w:eastAsia="Times New Roman" w:cs="Times New Roman"/>
      <w:szCs w:val="20"/>
    </w:rPr>
  </w:style>
  <w:style w:type="character" w:styleId="Verwijzingopmerking">
    <w:name w:val="annotation reference"/>
    <w:basedOn w:val="Standaardalinea-lettertype"/>
    <w:uiPriority w:val="99"/>
    <w:rsid w:val="007521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7521FB"/>
    <w:pPr>
      <w:tabs>
        <w:tab w:val="left" w:pos="-1440"/>
        <w:tab w:val="left" w:pos="-720"/>
        <w:tab w:val="left" w:pos="0"/>
        <w:tab w:val="left" w:pos="380"/>
      </w:tabs>
    </w:pPr>
    <w:rPr>
      <w:rFonts w:eastAsia="Times New Roman" w:cs="Times New Roman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21FB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14419"/>
    <w:pPr>
      <w:tabs>
        <w:tab w:val="clear" w:pos="-1440"/>
        <w:tab w:val="clear" w:pos="-720"/>
        <w:tab w:val="clear" w:pos="0"/>
        <w:tab w:val="clear" w:pos="380"/>
      </w:tabs>
    </w:pPr>
    <w:rPr>
      <w:rFonts w:eastAsiaTheme="minorEastAsia"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14419"/>
    <w:rPr>
      <w:rFonts w:ascii="Verdana" w:eastAsia="Times New Roman" w:hAnsi="Verdan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erban\AppData\Local\Temp\12\IWRITER\Blanco%20sjablo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94341C42F9B24A906E167E11DF703F" ma:contentTypeVersion="18" ma:contentTypeDescription="Een nieuw document maken." ma:contentTypeScope="" ma:versionID="9f55fa8f355cdbedf0f3ad7a351a71f8">
  <xsd:schema xmlns:xsd="http://www.w3.org/2001/XMLSchema" xmlns:xs="http://www.w3.org/2001/XMLSchema" xmlns:p="http://schemas.microsoft.com/office/2006/metadata/properties" xmlns:ns2="0f9b4a4b-bf3c-4b0e-80e3-81e6d49e70bb" xmlns:ns3="cb68a5bd-8a64-4a69-8df9-ff13e1702013" targetNamespace="http://schemas.microsoft.com/office/2006/metadata/properties" ma:root="true" ma:fieldsID="1bde2a246cb66d4e8a91b8d8e77e4ade" ns2:_="" ns3:_="">
    <xsd:import namespace="0f9b4a4b-bf3c-4b0e-80e3-81e6d49e70bb"/>
    <xsd:import namespace="cb68a5bd-8a64-4a69-8df9-ff13e17020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Datum" minOccurs="0"/>
                <xsd:element ref="ns2:Toelicht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b4a4b-bf3c-4b0e-80e3-81e6d49e7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002cb97-f9ae-40f4-a62f-9ee51fa9d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  <xsd:element name="Toelichting" ma:index="24" nillable="true" ma:displayName="Toelichting" ma:format="Dropdown" ma:internalName="Toelichting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8a5bd-8a64-4a69-8df9-ff13e170201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92f23de-d2ff-429b-a9d6-d65076c850af}" ma:internalName="TaxCatchAll" ma:showField="CatchAllData" ma:web="cb68a5bd-8a64-4a69-8df9-ff13e17020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9b4a4b-bf3c-4b0e-80e3-81e6d49e70bb">
      <Terms xmlns="http://schemas.microsoft.com/office/infopath/2007/PartnerControls"/>
    </lcf76f155ced4ddcb4097134ff3c332f>
    <TaxCatchAll xmlns="cb68a5bd-8a64-4a69-8df9-ff13e1702013" xsi:nil="true"/>
    <Toelichting xmlns="0f9b4a4b-bf3c-4b0e-80e3-81e6d49e70bb" xsi:nil="true"/>
    <Datum xmlns="0f9b4a4b-bf3c-4b0e-80e3-81e6d49e70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9141C-CA7D-4AEB-B1E0-5883E6E0D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b4a4b-bf3c-4b0e-80e3-81e6d49e70bb"/>
    <ds:schemaRef ds:uri="cb68a5bd-8a64-4a69-8df9-ff13e17020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09676C-ABCD-4F43-BB3B-081E68E48A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C6B787-F5B3-4061-A672-E133A0B275FF}">
  <ds:schemaRefs>
    <ds:schemaRef ds:uri="http://schemas.microsoft.com/office/2006/metadata/properties"/>
    <ds:schemaRef ds:uri="http://schemas.microsoft.com/office/infopath/2007/PartnerControls"/>
    <ds:schemaRef ds:uri="0f9b4a4b-bf3c-4b0e-80e3-81e6d49e70bb"/>
    <ds:schemaRef ds:uri="cb68a5bd-8a64-4a69-8df9-ff13e1702013"/>
  </ds:schemaRefs>
</ds:datastoreItem>
</file>

<file path=customXml/itemProps4.xml><?xml version="1.0" encoding="utf-8"?>
<ds:datastoreItem xmlns:ds="http://schemas.openxmlformats.org/officeDocument/2006/customXml" ds:itemID="{10CAFF3C-9629-4C3F-8D7A-92B8EB59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sjabloon</Template>
  <TotalTime>0</TotalTime>
  <Pages>1</Pages>
  <Words>158</Words>
  <Characters>872</Characters>
  <Application>Microsoft Office Word</Application>
  <DocSecurity>0</DocSecurity>
  <Lines>7</Lines>
  <Paragraphs>2</Paragraphs>
  <ScaleCrop>false</ScaleCrop>
  <Company>HHSK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Farisha Koerban</dc:creator>
  <cp:lastModifiedBy>Schreuder, Kasper</cp:lastModifiedBy>
  <cp:revision>4</cp:revision>
  <dcterms:created xsi:type="dcterms:W3CDTF">2025-11-19T07:00:00Z</dcterms:created>
  <dcterms:modified xsi:type="dcterms:W3CDTF">2025-11-20T12:05:00Z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ContentTypeId">
    <vt:lpwstr>0x010100A894341C42F9B24A906E167E11DF703F</vt:lpwstr>
  </property>
  <property fmtid="{D5CDD505-2E9C-101B-9397-08002B2CF9AE}" pid="4" name="Order">
    <vt:r8>100</vt:r8>
  </property>
  <property fmtid="{D5CDD505-2E9C-101B-9397-08002B2CF9AE}" pid="5" name="MediaServiceImageTags">
    <vt:lpwstr/>
  </property>
</Properties>
</file>