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04A04" w:rsidR="00804A04" w:rsidP="00804A04" w:rsidRDefault="00804A04" w14:paraId="41C01FE8" w14:textId="77777777">
      <w:pPr>
        <w:pStyle w:val="Kop1"/>
      </w:pPr>
      <w:r w:rsidRPr="00804A04">
        <w:t>Verklaring Russische sancties Europese Unie</w:t>
      </w:r>
    </w:p>
    <w:p w:rsidRPr="00804A04" w:rsidR="00804A04" w:rsidP="00804A04" w:rsidRDefault="00804A04" w14:paraId="0294DDFA" w14:textId="246E72C7">
      <w:pPr>
        <w:pStyle w:val="Normaalweb"/>
        <w:rPr>
          <w:rFonts w:ascii="Arial" w:hAnsi="Arial" w:cs="Arial"/>
          <w:sz w:val="20"/>
          <w:szCs w:val="20"/>
        </w:rPr>
      </w:pPr>
      <w:r w:rsidRPr="54517A68" w:rsidR="00804A04">
        <w:rPr>
          <w:rFonts w:ascii="Arial" w:hAnsi="Arial" w:cs="Arial"/>
          <w:sz w:val="20"/>
          <w:szCs w:val="20"/>
        </w:rPr>
        <w:t>Hierbij verklaar ik naar eer en geweten dat er geen sprake is van Russische betrokkenheid bij de uitvoering van overeenkomst met kenmerk</w:t>
      </w:r>
      <w:r w:rsidRPr="54517A68" w:rsidR="00804A04">
        <w:rPr>
          <w:rFonts w:ascii="Arial" w:hAnsi="Arial" w:cs="Arial"/>
          <w:sz w:val="20"/>
          <w:szCs w:val="20"/>
        </w:rPr>
        <w:t>:</w:t>
      </w:r>
      <w:r w:rsidRPr="54517A68" w:rsidR="00804A04">
        <w:rPr>
          <w:rFonts w:ascii="Arial" w:hAnsi="Arial" w:cs="Arial"/>
          <w:sz w:val="20"/>
          <w:szCs w:val="20"/>
          <w:u w:val="single"/>
        </w:rPr>
        <w:t xml:space="preserve"> </w:t>
      </w:r>
      <w:r w:rsidRPr="54517A68" w:rsidR="00A67605">
        <w:rPr>
          <w:rFonts w:ascii="Arial" w:hAnsi="Arial" w:cs="Arial"/>
          <w:sz w:val="20"/>
          <w:szCs w:val="20"/>
          <w:u w:val="single"/>
        </w:rPr>
        <w:t>2</w:t>
      </w:r>
      <w:r w:rsidRPr="54517A68" w:rsidR="1C96A511">
        <w:rPr>
          <w:rFonts w:ascii="Arial" w:hAnsi="Arial" w:cs="Arial"/>
          <w:sz w:val="20"/>
          <w:szCs w:val="20"/>
          <w:u w:val="single"/>
        </w:rPr>
        <w:t>50</w:t>
      </w:r>
      <w:r w:rsidRPr="54517A68" w:rsidR="757EAE36">
        <w:rPr>
          <w:rFonts w:ascii="Arial" w:hAnsi="Arial" w:cs="Arial"/>
          <w:sz w:val="20"/>
          <w:szCs w:val="20"/>
          <w:u w:val="single"/>
        </w:rPr>
        <w:t>170</w:t>
      </w:r>
      <w:r w:rsidRPr="54517A68" w:rsidR="1C96A511">
        <w:rPr>
          <w:rFonts w:ascii="Arial" w:hAnsi="Arial" w:cs="Arial"/>
          <w:sz w:val="20"/>
          <w:szCs w:val="20"/>
          <w:u w:val="single"/>
        </w:rPr>
        <w:t>G</w:t>
      </w:r>
      <w:r w:rsidRPr="54517A68" w:rsidR="66F72361">
        <w:rPr>
          <w:rFonts w:ascii="Arial" w:hAnsi="Arial" w:cs="Arial"/>
          <w:sz w:val="20"/>
          <w:szCs w:val="20"/>
          <w:u w:val="single"/>
        </w:rPr>
        <w:t>Z</w:t>
      </w:r>
      <w:r w:rsidRPr="54517A68" w:rsidR="1C96A511">
        <w:rPr>
          <w:rFonts w:ascii="Arial" w:hAnsi="Arial" w:cs="Arial"/>
          <w:sz w:val="20"/>
          <w:szCs w:val="20"/>
          <w:u w:val="single"/>
        </w:rPr>
        <w:t>D</w:t>
      </w:r>
      <w:r w:rsidRPr="54517A68" w:rsidR="00804A04">
        <w:rPr>
          <w:rFonts w:ascii="Arial" w:hAnsi="Arial" w:cs="Arial"/>
          <w:sz w:val="20"/>
          <w:szCs w:val="20"/>
          <w:u w:val="single"/>
        </w:rPr>
        <w:t xml:space="preserve"> </w:t>
      </w:r>
      <w:r w:rsidRPr="54517A68" w:rsidR="00804A04">
        <w:rPr>
          <w:rFonts w:ascii="Arial" w:hAnsi="Arial" w:cs="Arial"/>
          <w:sz w:val="20"/>
          <w:szCs w:val="20"/>
        </w:rPr>
        <w:t>die</w:t>
      </w:r>
      <w:r w:rsidRPr="54517A68" w:rsidR="00804A04">
        <w:rPr>
          <w:rFonts w:ascii="Arial" w:hAnsi="Arial" w:cs="Arial"/>
          <w:sz w:val="20"/>
          <w:szCs w:val="20"/>
        </w:rPr>
        <w:t xml:space="preserve"> de drempels van artikel 5 </w:t>
      </w:r>
      <w:r w:rsidRPr="54517A68" w:rsidR="00804A04">
        <w:rPr>
          <w:rFonts w:ascii="Arial" w:hAnsi="Arial" w:cs="Arial"/>
          <w:sz w:val="20"/>
          <w:szCs w:val="20"/>
        </w:rPr>
        <w:t>duodecies</w:t>
      </w:r>
      <w:r w:rsidRPr="54517A68" w:rsidR="00804A04">
        <w:rPr>
          <w:rFonts w:ascii="Arial" w:hAnsi="Arial" w:cs="Arial"/>
          <w:sz w:val="20"/>
          <w:szCs w:val="20"/>
        </w:rPr>
        <w:t xml:space="preserve"> van EU Verordening (EU) 833/2014 van 31 juli 2014 </w:t>
      </w:r>
      <w:r w:rsidRPr="54517A68" w:rsidR="00804A04">
        <w:rPr>
          <w:rFonts w:ascii="Arial" w:hAnsi="Arial" w:cs="Arial"/>
          <w:sz w:val="20"/>
          <w:szCs w:val="20"/>
        </w:rPr>
        <w:t>betreffende</w:t>
      </w:r>
      <w:r w:rsidRPr="54517A68" w:rsidR="00804A04">
        <w:rPr>
          <w:rFonts w:ascii="Arial" w:hAnsi="Arial" w:cs="Arial"/>
          <w:sz w:val="20"/>
          <w:szCs w:val="20"/>
        </w:rPr>
        <w:t xml:space="preserve"> de betreffende beperkende maatregelen naar aanleiding van de acties van Rusland die de situatie in Oekraïne destabiliseren, zoals gewijzigd bij Verordening 2022/578 van 8 april 2022 overschrijdt.</w:t>
      </w:r>
    </w:p>
    <w:p w:rsidRPr="00804A04" w:rsidR="00804A04" w:rsidP="00804A04" w:rsidRDefault="00804A04" w14:paraId="2414795E" w14:textId="77777777">
      <w:pPr>
        <w:pStyle w:val="Normaalweb"/>
        <w:rPr>
          <w:rFonts w:ascii="Arial" w:hAnsi="Arial" w:cs="Arial"/>
          <w:sz w:val="20"/>
          <w:szCs w:val="20"/>
        </w:rPr>
      </w:pPr>
      <w:r w:rsidRPr="00804A04">
        <w:rPr>
          <w:rFonts w:ascii="Arial" w:hAnsi="Arial" w:cs="Arial"/>
          <w:sz w:val="20"/>
          <w:szCs w:val="20"/>
        </w:rPr>
        <w:t>Ik verklaar in het bijzonder dat:</w:t>
      </w:r>
    </w:p>
    <w:p w:rsidRPr="00804A04" w:rsidR="00804A04" w:rsidP="00804A04" w:rsidRDefault="00804A04" w14:paraId="4080D1CF" w14:textId="77777777">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804A04" w:rsidR="00804A04" w:rsidP="00804A04" w:rsidRDefault="00804A04" w14:paraId="28FDC7B2" w14:textId="77777777">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804A04" w:rsidR="00804A04" w:rsidP="00804A04" w:rsidRDefault="00804A04" w14:paraId="2AE2B4CF" w14:textId="77777777">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804A04" w:rsidR="00804A04" w:rsidP="00804A04" w:rsidRDefault="00804A04" w14:paraId="563F2511" w14:textId="77777777">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804A04" w:rsidR="00804A04" w:rsidP="00804A04" w:rsidRDefault="00804A04" w14:paraId="4F7DDC09" w14:textId="77777777">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rsidRPr="00804A04" w:rsidR="00804A04" w:rsidP="00804A04" w:rsidRDefault="00804A04" w14:paraId="2A6F1D76" w14:textId="77777777">
      <w:pPr>
        <w:tabs>
          <w:tab w:val="left" w:pos="2200"/>
          <w:tab w:val="right" w:pos="9000"/>
        </w:tabs>
        <w:rPr>
          <w:rFonts w:ascii="Arial" w:hAnsi="Arial" w:cs="Arial"/>
          <w:sz w:val="20"/>
          <w:szCs w:val="20"/>
          <w:u w:val="dotted"/>
        </w:rPr>
      </w:pPr>
    </w:p>
    <w:p w:rsidRPr="00804A04" w:rsidR="00804A04" w:rsidP="00804A04" w:rsidRDefault="00804A04" w14:paraId="03CA09B1" w14:textId="77777777">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78E28C43" w14:textId="77777777">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262BD2B0" w14:textId="77777777">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7A3E7696" w14:textId="77777777">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495851BA" w14:textId="77777777">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5C442283" w14:textId="77777777">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3CECE28B" w14:textId="77777777">
      <w:pPr>
        <w:tabs>
          <w:tab w:val="left" w:pos="2300"/>
          <w:tab w:val="right" w:pos="9000"/>
        </w:tabs>
        <w:rPr>
          <w:rFonts w:ascii="Arial" w:hAnsi="Arial" w:cs="Arial"/>
          <w:sz w:val="20"/>
          <w:szCs w:val="20"/>
        </w:rPr>
      </w:pPr>
    </w:p>
    <w:p w:rsidRPr="00804A04" w:rsidR="00804A04" w:rsidP="00804A04" w:rsidRDefault="00804A04" w14:paraId="66BBB800" w14:textId="77777777">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rsidR="00804A04" w:rsidP="00804A04" w:rsidRDefault="00804A04" w14:paraId="4A8EB91B" w14:textId="77777777">
      <w:pPr>
        <w:rPr>
          <w:rFonts w:ascii="Arial" w:hAnsi="Arial" w:cs="Arial"/>
          <w:sz w:val="20"/>
          <w:szCs w:val="20"/>
        </w:rPr>
      </w:pPr>
    </w:p>
    <w:p w:rsidRPr="00804A04" w:rsidR="00937BA7" w:rsidP="00804A04" w:rsidRDefault="00804A04" w14:paraId="60602A3B" w14:textId="77777777">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Pr="00804A04" w:rsidR="00937BA7" w:rsidSect="00670930">
      <w:headerReference w:type="default" r:id="rId8"/>
      <w:footerReference w:type="even" r:id="rId9"/>
      <w:footerReference w:type="default" r:id="rId10"/>
      <w:type w:val="continuous"/>
      <w:pgSz w:w="11900" w:h="16840" w:orient="portrait"/>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7605" w:rsidP="00987C12" w:rsidRDefault="00A67605" w14:paraId="2D20B156" w14:textId="77777777">
      <w:r>
        <w:separator/>
      </w:r>
    </w:p>
    <w:p w:rsidR="00A67605" w:rsidP="00987C12" w:rsidRDefault="00A67605" w14:paraId="5A3FFDCB" w14:textId="77777777"/>
    <w:p w:rsidR="00A67605" w:rsidP="00987C12" w:rsidRDefault="00A67605" w14:paraId="63F82E82" w14:textId="77777777"/>
    <w:p w:rsidR="00A67605" w:rsidP="00987C12" w:rsidRDefault="00A67605" w14:paraId="431D224B" w14:textId="77777777"/>
  </w:endnote>
  <w:endnote w:type="continuationSeparator" w:id="0">
    <w:p w:rsidR="00A67605" w:rsidP="00987C12" w:rsidRDefault="00A67605" w14:paraId="18C10454" w14:textId="77777777">
      <w:r>
        <w:continuationSeparator/>
      </w:r>
    </w:p>
    <w:p w:rsidR="00A67605" w:rsidP="00987C12" w:rsidRDefault="00A67605" w14:paraId="3FCFD9CA" w14:textId="77777777"/>
    <w:p w:rsidR="00A67605" w:rsidP="00987C12" w:rsidRDefault="00A67605" w14:paraId="23E2FAF8" w14:textId="77777777"/>
    <w:p w:rsidR="00A67605" w:rsidP="00987C12" w:rsidRDefault="00A67605" w14:paraId="55C2B4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rsidR="0023446A" w:rsidP="00987C12" w:rsidRDefault="0023446A" w14:paraId="2D836F6E" w14:textId="77777777">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3446A" w:rsidP="00987C12" w:rsidRDefault="0023446A" w14:paraId="26569F9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1457F" w:rsidP="0051457F" w:rsidRDefault="0051457F" w14:paraId="609C8E47" w14:textId="77777777">
    <w:pPr>
      <w:pStyle w:val="Voettekst"/>
      <w:jc w:val="right"/>
      <w:rPr>
        <w:noProof/>
        <w:sz w:val="15"/>
        <w:szCs w:val="15"/>
      </w:rPr>
    </w:pPr>
  </w:p>
  <w:p w:rsidR="00670930" w:rsidP="00670930" w:rsidRDefault="00670930" w14:paraId="710B26A9" w14:textId="77777777">
    <w:pPr>
      <w:pStyle w:val="Voettekst"/>
      <w:spacing w:line="240" w:lineRule="auto"/>
      <w:jc w:val="right"/>
      <w:rPr>
        <w:rFonts w:cs="Arial"/>
        <w:noProof/>
        <w:color w:val="FFFFFF" w:themeColor="text1"/>
        <w:sz w:val="15"/>
        <w:szCs w:val="15"/>
      </w:rPr>
    </w:pPr>
  </w:p>
  <w:p w:rsidR="0023446A" w:rsidP="00670930" w:rsidRDefault="006E3637" w14:paraId="53D71EAC" w14:textId="77777777">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9555CA5" wp14:editId="2ACFCB1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rsidRPr="001A7A65" w:rsidR="001A7A65" w:rsidP="00670930" w:rsidRDefault="001A7A65" w14:paraId="7EC0A14B" w14:textId="15CDCDB1">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67605">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rsidR="0023446A" w:rsidP="00987C12" w:rsidRDefault="0023446A" w14:paraId="3EF8C14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7605" w:rsidP="00987C12" w:rsidRDefault="00A67605" w14:paraId="64410913" w14:textId="77777777">
      <w:r>
        <w:separator/>
      </w:r>
    </w:p>
    <w:p w:rsidR="00A67605" w:rsidP="00987C12" w:rsidRDefault="00A67605" w14:paraId="2E061078" w14:textId="77777777"/>
    <w:p w:rsidR="00A67605" w:rsidP="00987C12" w:rsidRDefault="00A67605" w14:paraId="39B29B05" w14:textId="77777777"/>
    <w:p w:rsidR="00A67605" w:rsidP="00987C12" w:rsidRDefault="00A67605" w14:paraId="13F1D6FA" w14:textId="77777777"/>
  </w:footnote>
  <w:footnote w:type="continuationSeparator" w:id="0">
    <w:p w:rsidR="00A67605" w:rsidP="00987C12" w:rsidRDefault="00A67605" w14:paraId="4BF6A295" w14:textId="77777777">
      <w:r>
        <w:continuationSeparator/>
      </w:r>
    </w:p>
    <w:p w:rsidR="00A67605" w:rsidP="00987C12" w:rsidRDefault="00A67605" w14:paraId="4FC81707" w14:textId="77777777"/>
    <w:p w:rsidR="00A67605" w:rsidP="00987C12" w:rsidRDefault="00A67605" w14:paraId="4A284CC5" w14:textId="77777777"/>
    <w:p w:rsidR="00A67605" w:rsidP="00987C12" w:rsidRDefault="00A67605" w14:paraId="07160A9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E3637" w:rsidP="00E56333" w:rsidRDefault="00E56333" w14:paraId="7837BAF6" w14:textId="42FECFEF">
    <w:pPr>
      <w:pStyle w:val="Koptekst"/>
      <w:tabs>
        <w:tab w:val="clear" w:pos="4536"/>
        <w:tab w:val="center" w:pos="4820"/>
      </w:tabs>
    </w:pPr>
    <w:r w:rsidR="54DCD9D9">
      <w:drawing>
        <wp:inline wp14:editId="38C9B9D7" wp14:anchorId="68F5D1A4">
          <wp:extent cx="2048433" cy="902286"/>
          <wp:effectExtent l="0" t="0" r="0" b="0"/>
          <wp:docPr id="11745033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4503387" name=""/>
                  <pic:cNvPicPr/>
                </pic:nvPicPr>
                <pic:blipFill>
                  <a:blip xmlns:r="http://schemas.openxmlformats.org/officeDocument/2006/relationships" r:embed="rId1839684120">
                    <a:extLst>
                      <a:ext xmlns:a="http://schemas.openxmlformats.org/drawingml/2006/main" uri="{28A0092B-C50C-407E-A947-70E740481C1C}">
                        <a14:useLocalDpi xmlns:a14="http://schemas.microsoft.com/office/drawing/2010/main" val="0"/>
                      </a:ext>
                    </a:extLst>
                  </a:blip>
                  <a:stretch>
                    <a:fillRect/>
                  </a:stretch>
                </pic:blipFill>
                <pic:spPr>
                  <a:xfrm>
                    <a:off x="0" y="0"/>
                    <a:ext cx="2048433" cy="902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hint="default" w:ascii="Symbol" w:hAnsi="Symbo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21599480">
    <w:abstractNumId w:val="0"/>
  </w:num>
  <w:num w:numId="2" w16cid:durableId="1377925137">
    <w:abstractNumId w:val="1"/>
  </w:num>
  <w:num w:numId="3" w16cid:durableId="1196042221">
    <w:abstractNumId w:val="2"/>
  </w:num>
  <w:num w:numId="4" w16cid:durableId="118494578">
    <w:abstractNumId w:val="3"/>
  </w:num>
  <w:num w:numId="5" w16cid:durableId="1298878327">
    <w:abstractNumId w:val="8"/>
  </w:num>
  <w:num w:numId="6" w16cid:durableId="1932198460">
    <w:abstractNumId w:val="4"/>
  </w:num>
  <w:num w:numId="7" w16cid:durableId="1919171740">
    <w:abstractNumId w:val="5"/>
  </w:num>
  <w:num w:numId="8" w16cid:durableId="1542864682">
    <w:abstractNumId w:val="6"/>
  </w:num>
  <w:num w:numId="9" w16cid:durableId="2010476941">
    <w:abstractNumId w:val="7"/>
  </w:num>
  <w:num w:numId="10" w16cid:durableId="311373668">
    <w:abstractNumId w:val="9"/>
  </w:num>
  <w:num w:numId="11" w16cid:durableId="980646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05"/>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67605"/>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 w:val="172011E2"/>
    <w:rsid w:val="1C96A511"/>
    <w:rsid w:val="1E3ADC48"/>
    <w:rsid w:val="1F5A661C"/>
    <w:rsid w:val="3CB8E5C9"/>
    <w:rsid w:val="54517A68"/>
    <w:rsid w:val="54DCD9D9"/>
    <w:rsid w:val="57E0205C"/>
    <w:rsid w:val="66F72361"/>
    <w:rsid w:val="757EAE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3FC4"/>
  <w15:chartTrackingRefBased/>
  <w15:docId w15:val="{7692C33B-EA98-4BBD-8AE0-BC46A092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styleId="TekstzonderopmaakChar" w:customStyle="1">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KoptekstChar" w:customStyle="1">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VoettekstChar" w:customStyle="1">
    <w:name w:val="Voettekst Char"/>
    <w:basedOn w:val="Standaardalinea-lettertype"/>
    <w:link w:val="Voettekst"/>
    <w:uiPriority w:val="99"/>
    <w:rsid w:val="005B5CB7"/>
  </w:style>
  <w:style w:type="paragraph" w:styleId="Basisalinea" w:customStyle="1">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styleId="OndertitelChar" w:customStyle="1">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styleId="Kop1Char" w:customStyle="1">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styleId="Kop2Char" w:customStyle="1">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styleId="Kop3Char" w:customStyle="1">
    <w:name w:val="Kop 3 Char"/>
    <w:aliases w:val="SCD - Tussenkop Char"/>
    <w:basedOn w:val="Standaardalinea-lettertype"/>
    <w:link w:val="Kop3"/>
    <w:uiPriority w:val="9"/>
    <w:rsid w:val="008D1816"/>
    <w:rPr>
      <w:rFonts w:ascii="Arial" w:hAnsi="Arial" w:cs="Urbane Light"/>
      <w:caps/>
      <w:sz w:val="20"/>
      <w:szCs w:val="20"/>
    </w:rPr>
  </w:style>
  <w:style w:type="table" w:styleId="Stijl1" w:customStyle="1">
    <w:name w:val="Stijl1"/>
    <w:basedOn w:val="Standaardtabel"/>
    <w:uiPriority w:val="99"/>
    <w:rsid w:val="00072AF6"/>
    <w:rPr>
      <w:rFonts w:ascii="Urbane Light" w:hAnsi="Urbane Light"/>
      <w:sz w:val="18"/>
    </w:rPr>
    <w:tblPr>
      <w:tblBorders>
        <w:bottom w:val="single" w:color="FFB812" w:themeColor="accent2" w:sz="4" w:space="0"/>
        <w:insideH w:val="single" w:color="FFB812" w:themeColor="accent2" w:sz="4" w:space="0"/>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CD-Tabel" w:customStyle="1">
    <w:name w:val="SCD - Tabel"/>
    <w:basedOn w:val="Standaardtabel"/>
    <w:uiPriority w:val="99"/>
    <w:rsid w:val="00FF28B0"/>
    <w:pPr>
      <w:snapToGrid w:val="0"/>
    </w:pPr>
    <w:rPr>
      <w:rFonts w:ascii="Arial" w:hAnsi="Arial" w:cs="Times New Roman (Hoofdtekst CS)"/>
      <w:sz w:val="16"/>
    </w:rPr>
    <w:tblPr>
      <w:tblBorders>
        <w:bottom w:val="single" w:color="FFB812" w:themeColor="accent2" w:sz="4" w:space="0"/>
        <w:insideH w:val="single" w:color="FFB812" w:themeColor="accent2" w:sz="4" w:space="0"/>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color="002060" w:sz="4" w:space="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styleId="Standaard7" w:customStyle="1">
    <w:name w:val="Standaard7"/>
    <w:basedOn w:val="Standaard"/>
    <w:rsid w:val="00937BA7"/>
    <w:pPr>
      <w:spacing w:after="0" w:line="240" w:lineRule="auto"/>
    </w:pPr>
    <w:rPr>
      <w:rFonts w:ascii="Univers" w:hAnsi="Univers" w:eastAsia="Times New Roman" w:cs="Arial"/>
      <w:sz w:val="14"/>
      <w:szCs w:val="14"/>
      <w:lang w:eastAsia="nl-NL"/>
    </w:rPr>
  </w:style>
  <w:style w:type="paragraph" w:styleId="Standaard8" w:customStyle="1">
    <w:name w:val="Standaard8"/>
    <w:basedOn w:val="Standaard"/>
    <w:link w:val="Standaard8Char"/>
    <w:rsid w:val="00937BA7"/>
    <w:pPr>
      <w:spacing w:after="0" w:line="240" w:lineRule="auto"/>
    </w:pPr>
    <w:rPr>
      <w:rFonts w:ascii="Univers" w:hAnsi="Univers" w:eastAsia="Times New Roman" w:cs="Arial"/>
      <w:noProof/>
      <w:sz w:val="16"/>
      <w:szCs w:val="16"/>
      <w:lang w:eastAsia="nl-NL"/>
    </w:rPr>
  </w:style>
  <w:style w:type="character" w:styleId="standaardtekst7vet" w:customStyle="1">
    <w:name w:val="standaardtekst7 vet"/>
    <w:basedOn w:val="Standaardalinea-lettertype"/>
    <w:rsid w:val="00937BA7"/>
    <w:rPr>
      <w:rFonts w:ascii="Univers Vet" w:hAnsi="Univers Vet"/>
      <w:b/>
      <w:sz w:val="14"/>
      <w:szCs w:val="14"/>
    </w:rPr>
  </w:style>
  <w:style w:type="character" w:styleId="Standaard8Char" w:customStyle="1">
    <w:name w:val="Standaard8 Char"/>
    <w:basedOn w:val="Standaardalinea-lettertype"/>
    <w:link w:val="Standaard8"/>
    <w:rsid w:val="00937BA7"/>
    <w:rPr>
      <w:rFonts w:ascii="Univers" w:hAnsi="Univers" w:eastAsia="Times New Roman"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&#65279;<?xml version="1.0" encoding="utf-8"?><Relationships xmlns="http://schemas.openxmlformats.org/package/2006/relationships"><Relationship Type="http://schemas.openxmlformats.org/officeDocument/2006/relationships/image" Target="/media/image2.png" Id="rId1839684120" /></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SD\230131GSD%20Beveiliging%20ihkv%20vluchtelingenopvang\02%20Aanbestedingsstukken\Definitief\Te%20publiceren\Bijlage%20X%20-%20Verklaring%20Russische%20sancties.dotx" TargetMode="External"/></Relationships>
</file>

<file path=word/theme/theme1.xml><?xml version="1.0" encoding="utf-8"?>
<a:theme xmlns:a="http://schemas.openxmlformats.org/drawingml/2006/main" xmlns:thm15="http://schemas.microsoft.com/office/thememl/2012/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C01D7A96-95B3-4EFA-BB38-29BD43A888E6}"/>
</file>

<file path=customXml/itemProps3.xml><?xml version="1.0" encoding="utf-8"?>
<ds:datastoreItem xmlns:ds="http://schemas.openxmlformats.org/officeDocument/2006/customXml" ds:itemID="{28EE67F3-259D-4D07-81C0-9CC6F2B59B1F}"/>
</file>

<file path=customXml/itemProps4.xml><?xml version="1.0" encoding="utf-8"?>
<ds:datastoreItem xmlns:ds="http://schemas.openxmlformats.org/officeDocument/2006/customXml" ds:itemID="{B231F5AC-357B-428C-9D8F-1994F9650F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Bijlage X - Verklaring Russische sancties</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RP de (Richard)</dc:creator>
  <cp:keywords/>
  <dc:description/>
  <cp:lastModifiedBy>Bont, RP de (Richard)</cp:lastModifiedBy>
  <cp:revision>5</cp:revision>
  <cp:lastPrinted>2020-09-04T07:56:00Z</cp:lastPrinted>
  <dcterms:created xsi:type="dcterms:W3CDTF">2024-02-01T09:28:00Z</dcterms:created>
  <dcterms:modified xsi:type="dcterms:W3CDTF">2025-11-20T12:33:01Z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