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2BDA2" w14:textId="77777777" w:rsidR="00E56DA6" w:rsidRPr="00E42E6E" w:rsidRDefault="00E56DA6" w:rsidP="00AB033C">
      <w:pPr>
        <w:pStyle w:val="Geenafstand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bookmarkStart w:id="0" w:name="_Toc20825476"/>
      <w:bookmarkStart w:id="1" w:name="_Hlk26960873"/>
    </w:p>
    <w:p w14:paraId="29E848FD" w14:textId="77777777" w:rsidR="009F6B46" w:rsidRPr="00E42E6E" w:rsidRDefault="00F74241" w:rsidP="00AB033C">
      <w:pPr>
        <w:pStyle w:val="Geenafstand"/>
        <w:contextualSpacing/>
        <w:rPr>
          <w:rFonts w:ascii="Arial" w:eastAsia="Times New Roman" w:hAnsi="Arial" w:cs="Arial"/>
          <w:b/>
          <w:bCs/>
          <w:noProof/>
          <w:color w:val="000000"/>
          <w:sz w:val="20"/>
          <w:szCs w:val="20"/>
          <w:lang w:eastAsia="nl-NL"/>
        </w:rPr>
      </w:pPr>
      <w:r w:rsidRPr="00E42E6E">
        <w:rPr>
          <w:rFonts w:ascii="Arial" w:eastAsia="Times New Roman" w:hAnsi="Arial" w:cs="Arial"/>
          <w:b/>
          <w:bCs/>
          <w:noProof/>
          <w:color w:val="000000"/>
          <w:sz w:val="20"/>
          <w:szCs w:val="20"/>
          <w:lang w:eastAsia="nl-NL"/>
        </w:rPr>
        <w:t xml:space="preserve"> </w:t>
      </w:r>
    </w:p>
    <w:tbl>
      <w:tblPr>
        <w:tblW w:w="9366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6"/>
      </w:tblGrid>
      <w:tr w:rsidR="009F6B46" w:rsidRPr="00A41944" w14:paraId="1EC7DC72" w14:textId="77777777" w:rsidTr="6CE4166D">
        <w:trPr>
          <w:trHeight w:val="306"/>
        </w:trPr>
        <w:tc>
          <w:tcPr>
            <w:tcW w:w="9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F44D5B8" w14:textId="4615CCF1" w:rsidR="009F6B46" w:rsidRPr="00A41944" w:rsidRDefault="00211C67" w:rsidP="6CE4166D">
            <w:pPr>
              <w:pStyle w:val="Geenafstand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6CE4166D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9F6B46" w:rsidRPr="6CE416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ertificering en </w:t>
            </w:r>
            <w:r w:rsidRPr="6CE4166D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9F6B46" w:rsidRPr="6CE4166D">
              <w:rPr>
                <w:rFonts w:ascii="Arial" w:hAnsi="Arial" w:cs="Arial"/>
                <w:b/>
                <w:bCs/>
                <w:sz w:val="20"/>
                <w:szCs w:val="20"/>
              </w:rPr>
              <w:t>eferentieopdracht</w:t>
            </w:r>
          </w:p>
        </w:tc>
      </w:tr>
    </w:tbl>
    <w:p w14:paraId="7460CAC4" w14:textId="77777777" w:rsidR="009F6B46" w:rsidRPr="00A41944" w:rsidRDefault="009F6B46" w:rsidP="009F6B46">
      <w:pPr>
        <w:spacing w:line="276" w:lineRule="auto"/>
        <w:rPr>
          <w:sz w:val="16"/>
          <w:szCs w:val="16"/>
        </w:rPr>
      </w:pPr>
    </w:p>
    <w:tbl>
      <w:tblPr>
        <w:tblW w:w="9357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7"/>
      </w:tblGrid>
      <w:tr w:rsidR="009F6B46" w:rsidRPr="00A41944" w14:paraId="4DBBB01D" w14:textId="77777777" w:rsidTr="00173F7A">
        <w:trPr>
          <w:trHeight w:val="227"/>
          <w:tblHeader/>
        </w:trPr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404FBABD" w14:textId="49C09581" w:rsidR="009F6B46" w:rsidRPr="00A41944" w:rsidRDefault="009F6B46" w:rsidP="00173F7A">
            <w:pPr>
              <w:pStyle w:val="Geenafstand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97FE8">
              <w:rPr>
                <w:rFonts w:ascii="Arial" w:hAnsi="Arial" w:cs="Arial"/>
                <w:b/>
                <w:sz w:val="14"/>
                <w:szCs w:val="14"/>
              </w:rPr>
              <w:t xml:space="preserve">AANBESTEDING </w:t>
            </w:r>
            <w:r>
              <w:rPr>
                <w:rFonts w:ascii="Arial" w:hAnsi="Arial" w:cs="Arial"/>
                <w:b/>
                <w:sz w:val="14"/>
                <w:szCs w:val="14"/>
              </w:rPr>
              <w:t>Applicatie HR</w:t>
            </w:r>
            <w:r w:rsidRPr="00597FE8">
              <w:rPr>
                <w:rFonts w:ascii="Arial" w:hAnsi="Arial" w:cs="Arial"/>
                <w:b/>
                <w:sz w:val="14"/>
                <w:szCs w:val="14"/>
              </w:rPr>
              <w:t xml:space="preserve"> GEMEENTE KRIMPENERWAARD</w:t>
            </w:r>
          </w:p>
        </w:tc>
      </w:tr>
    </w:tbl>
    <w:p w14:paraId="34601F01" w14:textId="77777777" w:rsidR="009F6B46" w:rsidRDefault="009F6B46" w:rsidP="009F6B46">
      <w:pPr>
        <w:spacing w:line="276" w:lineRule="auto"/>
        <w:rPr>
          <w:sz w:val="16"/>
          <w:szCs w:val="16"/>
        </w:rPr>
      </w:pPr>
      <w:r w:rsidRPr="00A41944">
        <w:rPr>
          <w:sz w:val="16"/>
          <w:szCs w:val="16"/>
        </w:rPr>
        <w:br/>
      </w:r>
      <w:r w:rsidRPr="00A41944">
        <w:rPr>
          <w:sz w:val="16"/>
          <w:szCs w:val="16"/>
        </w:rPr>
        <w:br/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6266"/>
      </w:tblGrid>
      <w:tr w:rsidR="009F6B46" w:rsidRPr="00A41944" w14:paraId="379ECE5A" w14:textId="77777777" w:rsidTr="00173F7A">
        <w:tc>
          <w:tcPr>
            <w:tcW w:w="9356" w:type="dxa"/>
            <w:gridSpan w:val="2"/>
            <w:vAlign w:val="center"/>
          </w:tcPr>
          <w:p w14:paraId="6692345D" w14:textId="0821FABF" w:rsidR="009F6B46" w:rsidRPr="00A41944" w:rsidRDefault="009F6B46" w:rsidP="00173F7A">
            <w:pPr>
              <w:pStyle w:val="Geenafstand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A41944">
              <w:rPr>
                <w:rFonts w:ascii="Arial" w:hAnsi="Arial" w:cs="Arial"/>
                <w:b/>
                <w:u w:val="single"/>
              </w:rPr>
              <w:t>Kerncompetentie</w:t>
            </w:r>
            <w:r>
              <w:rPr>
                <w:rFonts w:ascii="Arial" w:hAnsi="Arial" w:cs="Arial"/>
                <w:b/>
                <w:u w:val="single"/>
              </w:rPr>
              <w:t xml:space="preserve"> 1</w:t>
            </w:r>
            <w:r w:rsidRPr="00A41944">
              <w:rPr>
                <w:rFonts w:ascii="Arial" w:hAnsi="Arial" w:cs="Arial"/>
                <w:b/>
              </w:rPr>
              <w:t>:</w:t>
            </w:r>
          </w:p>
          <w:p w14:paraId="11EFCD2C" w14:textId="77777777" w:rsidR="009F6B46" w:rsidRPr="00A41944" w:rsidRDefault="009F6B46" w:rsidP="00173F7A">
            <w:pPr>
              <w:pStyle w:val="Geenafstand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9F6B46" w:rsidRPr="00A41944" w14:paraId="2EAD39BE" w14:textId="77777777" w:rsidTr="00173F7A">
        <w:trPr>
          <w:trHeight w:val="1191"/>
        </w:trPr>
        <w:tc>
          <w:tcPr>
            <w:tcW w:w="3090" w:type="dxa"/>
            <w:vAlign w:val="center"/>
          </w:tcPr>
          <w:p w14:paraId="625F2377" w14:textId="77777777" w:rsidR="009F6B46" w:rsidRPr="00A41944" w:rsidRDefault="009F6B46" w:rsidP="00173F7A">
            <w:pPr>
              <w:pStyle w:val="Geenafstand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Certificering</w:t>
            </w:r>
            <w:r w:rsidRPr="00A41944">
              <w:rPr>
                <w:rFonts w:ascii="Arial" w:hAnsi="Arial" w:cs="Arial"/>
                <w:b/>
                <w:vanish/>
              </w:rPr>
              <w:t xml:space="preserve"> excl. BTW)</w:t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</w:p>
        </w:tc>
        <w:tc>
          <w:tcPr>
            <w:tcW w:w="6266" w:type="dxa"/>
            <w:vAlign w:val="center"/>
          </w:tcPr>
          <w:p w14:paraId="76E08516" w14:textId="77777777" w:rsidR="009F6B46" w:rsidRDefault="009F6B46" w:rsidP="00173F7A">
            <w:pPr>
              <w:pStyle w:val="Geenafstand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031CDC">
              <w:rPr>
                <w:rFonts w:ascii="Arial" w:hAnsi="Arial" w:cs="Arial"/>
                <w:sz w:val="18"/>
                <w:szCs w:val="18"/>
              </w:rPr>
              <w:t>Om in aanmerking te (kunnen) komen voor gunning van de Opdracht is de Inschrijver (en de eventuele onderaannemers), conform het informatiebeveiligingsbeleid van de gemeente Krimpenerwaard, ISO27001 gecertificeerd en/of in het bezit van een geldige ISAE3402 SOC2 assurance rapportage te zijn.</w:t>
            </w:r>
          </w:p>
          <w:p w14:paraId="1E5E9CAC" w14:textId="77777777" w:rsidR="009F6B46" w:rsidRPr="00A41944" w:rsidRDefault="009F6B46" w:rsidP="00173F7A">
            <w:pPr>
              <w:pStyle w:val="Geenafstand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6B46" w:rsidRPr="00A41944" w14:paraId="17C7C60C" w14:textId="77777777" w:rsidTr="00173F7A">
        <w:trPr>
          <w:trHeight w:val="2497"/>
        </w:trPr>
        <w:tc>
          <w:tcPr>
            <w:tcW w:w="3090" w:type="dxa"/>
            <w:vAlign w:val="center"/>
          </w:tcPr>
          <w:p w14:paraId="468CFDE6" w14:textId="77777777" w:rsidR="009F6B46" w:rsidRPr="00A41944" w:rsidRDefault="009F6B46" w:rsidP="00173F7A">
            <w:pPr>
              <w:pStyle w:val="Geenafstand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41944">
              <w:rPr>
                <w:rFonts w:ascii="Arial" w:hAnsi="Arial" w:cs="Arial"/>
                <w:sz w:val="18"/>
                <w:szCs w:val="18"/>
              </w:rPr>
              <w:t>Toelichting:</w:t>
            </w:r>
          </w:p>
          <w:p w14:paraId="29F52C29" w14:textId="77777777" w:rsidR="009F6B46" w:rsidRPr="00A41944" w:rsidRDefault="009F6B46" w:rsidP="00173F7A">
            <w:pPr>
              <w:pStyle w:val="Geenafstand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66" w:type="dxa"/>
            <w:vAlign w:val="center"/>
          </w:tcPr>
          <w:p w14:paraId="3DABDEF0" w14:textId="77777777" w:rsidR="009F6B46" w:rsidRPr="00A41944" w:rsidRDefault="009F6B46" w:rsidP="00173F7A">
            <w:pPr>
              <w:pStyle w:val="Geenafstand"/>
              <w:spacing w:line="276" w:lineRule="auto"/>
              <w:rPr>
                <w:rFonts w:ascii="Arial" w:hAnsi="Arial" w:cs="Arial"/>
              </w:rPr>
            </w:pPr>
          </w:p>
          <w:p w14:paraId="05945FF4" w14:textId="77777777" w:rsidR="009F6B46" w:rsidRPr="00A41944" w:rsidRDefault="009F6B46" w:rsidP="00173F7A">
            <w:pPr>
              <w:pStyle w:val="Geenafstand"/>
              <w:spacing w:line="276" w:lineRule="auto"/>
              <w:rPr>
                <w:rFonts w:ascii="Arial" w:hAnsi="Arial" w:cs="Arial"/>
              </w:rPr>
            </w:pPr>
          </w:p>
          <w:p w14:paraId="2831C10D" w14:textId="77777777" w:rsidR="009F6B46" w:rsidRPr="00A41944" w:rsidRDefault="009F6B46" w:rsidP="00173F7A">
            <w:pPr>
              <w:pStyle w:val="Geenafstand"/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6CC4E4D7" w14:textId="400C10AB" w:rsidR="00D25315" w:rsidRDefault="00D25315" w:rsidP="00AB033C">
      <w:pPr>
        <w:pStyle w:val="Geenafstand"/>
        <w:contextualSpacing/>
        <w:rPr>
          <w:rFonts w:ascii="Arial" w:eastAsia="Times New Roman" w:hAnsi="Arial" w:cs="Arial"/>
          <w:b/>
          <w:bCs/>
          <w:noProof/>
          <w:color w:val="000000"/>
          <w:sz w:val="20"/>
          <w:szCs w:val="20"/>
          <w:lang w:eastAsia="nl-NL"/>
        </w:rPr>
      </w:pPr>
    </w:p>
    <w:p w14:paraId="0D0F7AF4" w14:textId="77777777" w:rsidR="009F6B46" w:rsidRDefault="009F6B46" w:rsidP="00AB033C">
      <w:pPr>
        <w:pStyle w:val="Geenafstand"/>
        <w:contextualSpacing/>
        <w:rPr>
          <w:rFonts w:ascii="Arial" w:eastAsia="Times New Roman" w:hAnsi="Arial" w:cs="Arial"/>
          <w:b/>
          <w:bCs/>
          <w:noProof/>
          <w:color w:val="000000"/>
          <w:sz w:val="20"/>
          <w:szCs w:val="20"/>
          <w:lang w:eastAsia="nl-NL"/>
        </w:rPr>
      </w:pPr>
    </w:p>
    <w:p w14:paraId="429C4C5A" w14:textId="77777777" w:rsidR="009F6B46" w:rsidRPr="00A41944" w:rsidRDefault="009F6B46" w:rsidP="009F6B46">
      <w:pPr>
        <w:spacing w:line="276" w:lineRule="auto"/>
        <w:rPr>
          <w:sz w:val="16"/>
          <w:szCs w:val="16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6266"/>
      </w:tblGrid>
      <w:tr w:rsidR="009F6B46" w:rsidRPr="00A41944" w14:paraId="04955059" w14:textId="77777777" w:rsidTr="455254C0">
        <w:tc>
          <w:tcPr>
            <w:tcW w:w="9356" w:type="dxa"/>
            <w:gridSpan w:val="2"/>
            <w:vAlign w:val="center"/>
          </w:tcPr>
          <w:p w14:paraId="0129E9B2" w14:textId="62AD5905" w:rsidR="009F6B46" w:rsidRPr="00A41944" w:rsidRDefault="009F6B46" w:rsidP="00173F7A">
            <w:pPr>
              <w:pStyle w:val="Geenafstand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A41944">
              <w:rPr>
                <w:rFonts w:ascii="Arial" w:hAnsi="Arial" w:cs="Arial"/>
                <w:b/>
                <w:u w:val="single"/>
              </w:rPr>
              <w:t>Kerncompetentie</w:t>
            </w:r>
            <w:r>
              <w:rPr>
                <w:rFonts w:ascii="Arial" w:hAnsi="Arial" w:cs="Arial"/>
                <w:b/>
                <w:u w:val="single"/>
              </w:rPr>
              <w:t xml:space="preserve"> 2</w:t>
            </w:r>
            <w:r w:rsidRPr="00A41944">
              <w:rPr>
                <w:rFonts w:ascii="Arial" w:hAnsi="Arial" w:cs="Arial"/>
                <w:b/>
              </w:rPr>
              <w:t>:</w:t>
            </w:r>
          </w:p>
          <w:p w14:paraId="3FF712B4" w14:textId="77777777" w:rsidR="009F6B46" w:rsidRPr="00A41944" w:rsidRDefault="009F6B46" w:rsidP="00173F7A">
            <w:pPr>
              <w:pStyle w:val="Geenafstand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9F6B46" w:rsidRPr="00A41944" w14:paraId="4839242A" w14:textId="77777777" w:rsidTr="455254C0">
        <w:trPr>
          <w:trHeight w:val="1191"/>
        </w:trPr>
        <w:tc>
          <w:tcPr>
            <w:tcW w:w="3090" w:type="dxa"/>
            <w:vAlign w:val="center"/>
          </w:tcPr>
          <w:p w14:paraId="6F3813D0" w14:textId="77777777" w:rsidR="009F6B46" w:rsidRPr="00A41944" w:rsidRDefault="009F6B46" w:rsidP="00173F7A">
            <w:pPr>
              <w:pStyle w:val="Geenafstand"/>
              <w:spacing w:line="276" w:lineRule="auto"/>
              <w:rPr>
                <w:rFonts w:ascii="Arial" w:hAnsi="Arial" w:cs="Arial"/>
                <w:b/>
              </w:rPr>
            </w:pPr>
            <w:r w:rsidRPr="00A41944">
              <w:rPr>
                <w:rFonts w:ascii="Arial" w:hAnsi="Arial" w:cs="Arial"/>
                <w:b/>
              </w:rPr>
              <w:t>Referentie</w:t>
            </w:r>
            <w:r w:rsidRPr="00A41944">
              <w:rPr>
                <w:rFonts w:ascii="Arial" w:hAnsi="Arial" w:cs="Arial"/>
                <w:b/>
                <w:vanish/>
              </w:rPr>
              <w:t xml:space="preserve"> excl. BTW)</w:t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  <w:r w:rsidRPr="00A41944">
              <w:rPr>
                <w:rFonts w:ascii="Arial" w:hAnsi="Arial" w:cs="Arial"/>
                <w:b/>
                <w:vanish/>
              </w:rPr>
              <w:pgNum/>
            </w:r>
          </w:p>
        </w:tc>
        <w:tc>
          <w:tcPr>
            <w:tcW w:w="6266" w:type="dxa"/>
            <w:vAlign w:val="center"/>
          </w:tcPr>
          <w:p w14:paraId="555CF637" w14:textId="0243A7E8" w:rsidR="009F6B46" w:rsidRDefault="009F6B46" w:rsidP="00173F7A">
            <w:pPr>
              <w:pStyle w:val="Geenafstand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455254C0">
              <w:rPr>
                <w:rFonts w:ascii="Arial" w:hAnsi="Arial" w:cs="Arial"/>
                <w:sz w:val="18"/>
                <w:szCs w:val="18"/>
              </w:rPr>
              <w:t xml:space="preserve">Om in aanmerking te (kunnen) komen voor gunning van de Opdracht dient de Inschrijver concrete ervaring te hebben als dienstverlener met tenminste </w:t>
            </w:r>
            <w:r w:rsidR="2F96C8BA" w:rsidRPr="455254C0">
              <w:rPr>
                <w:rFonts w:ascii="Arial" w:hAnsi="Arial" w:cs="Arial"/>
                <w:sz w:val="18"/>
                <w:szCs w:val="18"/>
              </w:rPr>
              <w:t>vijf</w:t>
            </w:r>
            <w:r w:rsidRPr="455254C0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1C0BEB6F" w:rsidRPr="455254C0">
              <w:rPr>
                <w:rFonts w:ascii="Arial" w:hAnsi="Arial" w:cs="Arial"/>
                <w:sz w:val="18"/>
                <w:szCs w:val="18"/>
              </w:rPr>
              <w:t>5</w:t>
            </w:r>
            <w:r w:rsidRPr="455254C0">
              <w:rPr>
                <w:rFonts w:ascii="Arial" w:hAnsi="Arial" w:cs="Arial"/>
                <w:sz w:val="18"/>
                <w:szCs w:val="18"/>
              </w:rPr>
              <w:t>) afgeronde gemeentelijke opdracht (of opdrachtonderdeel) met een minimale omvang van € 25.000,- exclusief BTW, in de drie jaar voorafgaande aan aanbestedingsdatum, met betrekking tot het ontwerpen en het implementeren van ICT integratie-software in een op SaaS gebaseerde ICT-omgeving, die functioneel door de opdrachtgever kan worden beheerd, en die voorziet in informatie-uitwisseling en beveiliging tussen verschillende gemeentelijke ICT-(cloud en on-premise)applicaties (ICT-systemen).</w:t>
            </w:r>
            <w:r w:rsidR="00D4439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44393" w:rsidRPr="00D44393">
              <w:rPr>
                <w:rFonts w:ascii="Arial" w:hAnsi="Arial" w:cs="Arial"/>
                <w:sz w:val="18"/>
                <w:szCs w:val="18"/>
              </w:rPr>
              <w:t>Deze waarde is gebaseerd op de jaarlijkse waarde van de te gunnen overeenkomst.</w:t>
            </w:r>
          </w:p>
          <w:p w14:paraId="6A5E8C4C" w14:textId="77777777" w:rsidR="009F6B46" w:rsidRPr="00A41944" w:rsidRDefault="009F6B46" w:rsidP="00173F7A">
            <w:pPr>
              <w:pStyle w:val="Geenafstand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6B46" w:rsidRPr="00A41944" w14:paraId="10965FD8" w14:textId="77777777" w:rsidTr="455254C0">
        <w:trPr>
          <w:trHeight w:val="510"/>
        </w:trPr>
        <w:tc>
          <w:tcPr>
            <w:tcW w:w="3090" w:type="dxa"/>
            <w:vAlign w:val="center"/>
          </w:tcPr>
          <w:p w14:paraId="532D2FF4" w14:textId="02A0C559" w:rsidR="009F6B46" w:rsidRPr="00A41944" w:rsidRDefault="009F6B46" w:rsidP="00173F7A">
            <w:pPr>
              <w:pStyle w:val="Geenafstand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41944">
              <w:rPr>
                <w:rFonts w:ascii="Arial" w:hAnsi="Arial" w:cs="Arial"/>
                <w:sz w:val="18"/>
                <w:szCs w:val="18"/>
              </w:rPr>
              <w:t>Naam organisatie</w:t>
            </w:r>
            <w:r w:rsidR="00D44393">
              <w:rPr>
                <w:rFonts w:ascii="Arial" w:hAnsi="Arial" w:cs="Arial"/>
                <w:sz w:val="18"/>
                <w:szCs w:val="18"/>
              </w:rPr>
              <w:t>s</w:t>
            </w:r>
            <w:r w:rsidRPr="00A4194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266" w:type="dxa"/>
            <w:vAlign w:val="center"/>
          </w:tcPr>
          <w:p w14:paraId="0F3536C5" w14:textId="77777777" w:rsidR="009F6B46" w:rsidRDefault="009F6B46" w:rsidP="00173F7A">
            <w:pPr>
              <w:pStyle w:val="Geenafstand"/>
              <w:spacing w:line="276" w:lineRule="auto"/>
              <w:rPr>
                <w:rFonts w:ascii="Arial" w:hAnsi="Arial" w:cs="Arial"/>
              </w:rPr>
            </w:pPr>
          </w:p>
          <w:p w14:paraId="1254A0EE" w14:textId="77777777" w:rsidR="00D44393" w:rsidRDefault="00D44393" w:rsidP="00173F7A">
            <w:pPr>
              <w:pStyle w:val="Geenafstand"/>
              <w:spacing w:line="276" w:lineRule="auto"/>
              <w:rPr>
                <w:rFonts w:ascii="Arial" w:hAnsi="Arial" w:cs="Arial"/>
              </w:rPr>
            </w:pPr>
          </w:p>
          <w:p w14:paraId="07959589" w14:textId="77777777" w:rsidR="00D44393" w:rsidRPr="00A41944" w:rsidRDefault="00D44393" w:rsidP="00173F7A">
            <w:pPr>
              <w:pStyle w:val="Geenafstand"/>
              <w:spacing w:line="276" w:lineRule="auto"/>
              <w:rPr>
                <w:rFonts w:ascii="Arial" w:hAnsi="Arial" w:cs="Arial"/>
              </w:rPr>
            </w:pPr>
          </w:p>
        </w:tc>
      </w:tr>
      <w:tr w:rsidR="009F6B46" w:rsidRPr="00A41944" w14:paraId="3B6A4AA4" w14:textId="77777777" w:rsidTr="455254C0">
        <w:trPr>
          <w:trHeight w:val="510"/>
        </w:trPr>
        <w:tc>
          <w:tcPr>
            <w:tcW w:w="3090" w:type="dxa"/>
            <w:vAlign w:val="center"/>
          </w:tcPr>
          <w:p w14:paraId="73E7A859" w14:textId="5D858E07" w:rsidR="009F6B46" w:rsidRPr="00A41944" w:rsidRDefault="009F6B46" w:rsidP="00173F7A">
            <w:pPr>
              <w:pStyle w:val="Geenafstand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41944">
              <w:rPr>
                <w:rFonts w:ascii="Arial" w:hAnsi="Arial" w:cs="Arial"/>
                <w:sz w:val="18"/>
                <w:szCs w:val="18"/>
              </w:rPr>
              <w:t>Contactperson</w:t>
            </w:r>
            <w:r w:rsidR="00D44393">
              <w:rPr>
                <w:rFonts w:ascii="Arial" w:hAnsi="Arial" w:cs="Arial"/>
                <w:sz w:val="18"/>
                <w:szCs w:val="18"/>
              </w:rPr>
              <w:t>en</w:t>
            </w:r>
            <w:r w:rsidRPr="00A4194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266" w:type="dxa"/>
            <w:vAlign w:val="center"/>
          </w:tcPr>
          <w:p w14:paraId="7B181516" w14:textId="77777777" w:rsidR="009F6B46" w:rsidRDefault="009F6B46" w:rsidP="00173F7A">
            <w:pPr>
              <w:pStyle w:val="Geenafstand"/>
              <w:spacing w:line="276" w:lineRule="auto"/>
              <w:rPr>
                <w:rFonts w:ascii="Arial" w:hAnsi="Arial" w:cs="Arial"/>
              </w:rPr>
            </w:pPr>
          </w:p>
          <w:p w14:paraId="787FB74F" w14:textId="77777777" w:rsidR="00D44393" w:rsidRDefault="00D44393" w:rsidP="00173F7A">
            <w:pPr>
              <w:pStyle w:val="Geenafstand"/>
              <w:spacing w:line="276" w:lineRule="auto"/>
              <w:rPr>
                <w:rFonts w:ascii="Arial" w:hAnsi="Arial" w:cs="Arial"/>
              </w:rPr>
            </w:pPr>
          </w:p>
          <w:p w14:paraId="19325818" w14:textId="77777777" w:rsidR="00D44393" w:rsidRPr="00A41944" w:rsidRDefault="00D44393" w:rsidP="00173F7A">
            <w:pPr>
              <w:pStyle w:val="Geenafstand"/>
              <w:spacing w:line="276" w:lineRule="auto"/>
              <w:rPr>
                <w:rFonts w:ascii="Arial" w:hAnsi="Arial" w:cs="Arial"/>
              </w:rPr>
            </w:pPr>
          </w:p>
        </w:tc>
      </w:tr>
      <w:tr w:rsidR="009F6B46" w:rsidRPr="00A41944" w14:paraId="2D609217" w14:textId="77777777" w:rsidTr="455254C0">
        <w:trPr>
          <w:trHeight w:val="510"/>
        </w:trPr>
        <w:tc>
          <w:tcPr>
            <w:tcW w:w="3090" w:type="dxa"/>
            <w:vAlign w:val="center"/>
          </w:tcPr>
          <w:p w14:paraId="77BE38B6" w14:textId="56A839D9" w:rsidR="009F6B46" w:rsidRPr="00A41944" w:rsidRDefault="009F6B46" w:rsidP="00173F7A">
            <w:pPr>
              <w:pStyle w:val="Geenafstand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41944">
              <w:rPr>
                <w:rFonts w:ascii="Arial" w:hAnsi="Arial" w:cs="Arial"/>
                <w:sz w:val="18"/>
                <w:szCs w:val="18"/>
              </w:rPr>
              <w:t>Adres organisatie</w:t>
            </w:r>
            <w:r w:rsidR="00D44393">
              <w:rPr>
                <w:rFonts w:ascii="Arial" w:hAnsi="Arial" w:cs="Arial"/>
                <w:sz w:val="18"/>
                <w:szCs w:val="18"/>
              </w:rPr>
              <w:t>s</w:t>
            </w:r>
            <w:r w:rsidRPr="00A4194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266" w:type="dxa"/>
            <w:vAlign w:val="center"/>
          </w:tcPr>
          <w:p w14:paraId="7C885F14" w14:textId="77777777" w:rsidR="009F6B46" w:rsidRDefault="009F6B46" w:rsidP="00173F7A">
            <w:pPr>
              <w:pStyle w:val="Geenafstand"/>
              <w:spacing w:line="276" w:lineRule="auto"/>
              <w:rPr>
                <w:rFonts w:ascii="Arial" w:hAnsi="Arial" w:cs="Arial"/>
              </w:rPr>
            </w:pPr>
          </w:p>
          <w:p w14:paraId="27FDB053" w14:textId="77777777" w:rsidR="00D44393" w:rsidRDefault="00D44393" w:rsidP="00173F7A">
            <w:pPr>
              <w:pStyle w:val="Geenafstand"/>
              <w:spacing w:line="276" w:lineRule="auto"/>
              <w:rPr>
                <w:rFonts w:ascii="Arial" w:hAnsi="Arial" w:cs="Arial"/>
              </w:rPr>
            </w:pPr>
          </w:p>
          <w:p w14:paraId="579294BA" w14:textId="77777777" w:rsidR="00D44393" w:rsidRPr="00A41944" w:rsidRDefault="00D44393" w:rsidP="00173F7A">
            <w:pPr>
              <w:pStyle w:val="Geenafstand"/>
              <w:spacing w:line="276" w:lineRule="auto"/>
              <w:rPr>
                <w:rFonts w:ascii="Arial" w:hAnsi="Arial" w:cs="Arial"/>
              </w:rPr>
            </w:pPr>
          </w:p>
        </w:tc>
      </w:tr>
      <w:tr w:rsidR="009F6B46" w:rsidRPr="00A41944" w14:paraId="5295242A" w14:textId="77777777" w:rsidTr="455254C0">
        <w:trPr>
          <w:trHeight w:val="737"/>
        </w:trPr>
        <w:tc>
          <w:tcPr>
            <w:tcW w:w="3090" w:type="dxa"/>
            <w:vAlign w:val="center"/>
          </w:tcPr>
          <w:p w14:paraId="5D9B0222" w14:textId="77777777" w:rsidR="009F6B46" w:rsidRPr="00A41944" w:rsidRDefault="009F6B46" w:rsidP="00173F7A">
            <w:pPr>
              <w:pStyle w:val="Geenafstand"/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A41944">
              <w:rPr>
                <w:rFonts w:ascii="Arial" w:hAnsi="Arial" w:cs="Arial"/>
                <w:sz w:val="18"/>
                <w:szCs w:val="18"/>
              </w:rPr>
              <w:lastRenderedPageBreak/>
              <w:t xml:space="preserve">Periode: </w:t>
            </w:r>
            <w:r w:rsidRPr="00A41944">
              <w:rPr>
                <w:rFonts w:ascii="Arial" w:hAnsi="Arial" w:cs="Arial"/>
                <w:sz w:val="18"/>
                <w:szCs w:val="18"/>
              </w:rPr>
              <w:br/>
              <w:t>(</w:t>
            </w:r>
            <w:r>
              <w:rPr>
                <w:rFonts w:ascii="Arial" w:hAnsi="Arial" w:cs="Arial"/>
                <w:sz w:val="18"/>
                <w:szCs w:val="18"/>
              </w:rPr>
              <w:t>maximaal</w:t>
            </w:r>
            <w:r w:rsidRPr="00A41944">
              <w:rPr>
                <w:rFonts w:ascii="Arial" w:hAnsi="Arial" w:cs="Arial"/>
                <w:sz w:val="18"/>
                <w:szCs w:val="18"/>
              </w:rPr>
              <w:t xml:space="preserve"> drie jaar voorafgaande aan aanbestedingsdatum)</w:t>
            </w:r>
          </w:p>
        </w:tc>
        <w:tc>
          <w:tcPr>
            <w:tcW w:w="6266" w:type="dxa"/>
          </w:tcPr>
          <w:p w14:paraId="1EADB748" w14:textId="77777777" w:rsidR="009F6B46" w:rsidRPr="00A41944" w:rsidRDefault="009F6B46" w:rsidP="00173F7A">
            <w:pPr>
              <w:pStyle w:val="Geenafstand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A41944">
              <w:rPr>
                <w:rFonts w:ascii="Arial" w:hAnsi="Arial" w:cs="Arial"/>
                <w:sz w:val="10"/>
                <w:szCs w:val="10"/>
              </w:rPr>
              <w:t>(Beschrijving periode uitvoering van de referentie-opdracht)</w:t>
            </w:r>
            <w:r w:rsidRPr="00A41944">
              <w:rPr>
                <w:rFonts w:ascii="Arial" w:hAnsi="Arial" w:cs="Arial"/>
                <w:sz w:val="16"/>
                <w:szCs w:val="16"/>
              </w:rPr>
              <w:br/>
            </w:r>
            <w:r w:rsidRPr="00A41944">
              <w:rPr>
                <w:rFonts w:ascii="Arial" w:hAnsi="Arial" w:cs="Arial"/>
                <w:sz w:val="16"/>
                <w:szCs w:val="16"/>
              </w:rPr>
              <w:br/>
            </w:r>
          </w:p>
          <w:p w14:paraId="095D1256" w14:textId="77777777" w:rsidR="009F6B46" w:rsidRPr="00A41944" w:rsidRDefault="009F6B46" w:rsidP="00173F7A">
            <w:pPr>
              <w:pStyle w:val="Geenafstand"/>
              <w:spacing w:line="276" w:lineRule="auto"/>
              <w:rPr>
                <w:rFonts w:ascii="Arial" w:hAnsi="Arial" w:cs="Arial"/>
              </w:rPr>
            </w:pPr>
          </w:p>
        </w:tc>
      </w:tr>
      <w:tr w:rsidR="009F6B46" w:rsidRPr="00A41944" w14:paraId="24050886" w14:textId="77777777" w:rsidTr="455254C0">
        <w:trPr>
          <w:trHeight w:val="737"/>
        </w:trPr>
        <w:tc>
          <w:tcPr>
            <w:tcW w:w="3090" w:type="dxa"/>
            <w:vAlign w:val="center"/>
          </w:tcPr>
          <w:p w14:paraId="3E993E91" w14:textId="77777777" w:rsidR="009F6B46" w:rsidRPr="00A41944" w:rsidRDefault="009F6B46" w:rsidP="00173F7A">
            <w:pPr>
              <w:pStyle w:val="Geenafstand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Omvang op jaarbasis (exclusief BTW)</w:t>
            </w:r>
          </w:p>
        </w:tc>
        <w:tc>
          <w:tcPr>
            <w:tcW w:w="6266" w:type="dxa"/>
          </w:tcPr>
          <w:p w14:paraId="18021C51" w14:textId="77777777" w:rsidR="009F6B46" w:rsidRPr="00A41944" w:rsidRDefault="009F6B46" w:rsidP="00173F7A">
            <w:pPr>
              <w:pStyle w:val="Geenafstand"/>
              <w:spacing w:line="276" w:lineRule="auto"/>
              <w:rPr>
                <w:rFonts w:ascii="Arial" w:hAnsi="Arial" w:cs="Arial"/>
                <w:sz w:val="10"/>
                <w:szCs w:val="10"/>
              </w:rPr>
            </w:pPr>
            <w:r w:rsidRPr="00940BF8">
              <w:rPr>
                <w:rFonts w:ascii="Arial" w:hAnsi="Arial" w:cs="Arial"/>
                <w:sz w:val="10"/>
                <w:szCs w:val="10"/>
              </w:rPr>
              <w:t>(</w:t>
            </w:r>
            <w:r>
              <w:rPr>
                <w:rFonts w:ascii="Arial" w:hAnsi="Arial" w:cs="Arial"/>
                <w:sz w:val="10"/>
                <w:szCs w:val="10"/>
              </w:rPr>
              <w:t>Omvang op jaarbasis exclusief BTW</w:t>
            </w:r>
            <w:r w:rsidRPr="00940BF8">
              <w:rPr>
                <w:rFonts w:ascii="Arial" w:hAnsi="Arial" w:cs="Arial"/>
                <w:sz w:val="10"/>
                <w:szCs w:val="10"/>
              </w:rPr>
              <w:t xml:space="preserve"> van de referentie-opdracht)</w:t>
            </w:r>
          </w:p>
        </w:tc>
      </w:tr>
      <w:tr w:rsidR="009F6B46" w:rsidRPr="00A41944" w14:paraId="7615B6F6" w14:textId="77777777" w:rsidTr="455254C0">
        <w:trPr>
          <w:trHeight w:val="1587"/>
        </w:trPr>
        <w:tc>
          <w:tcPr>
            <w:tcW w:w="3090" w:type="dxa"/>
            <w:vAlign w:val="center"/>
          </w:tcPr>
          <w:p w14:paraId="7024BFE3" w14:textId="77777777" w:rsidR="009F6B46" w:rsidRPr="00A41944" w:rsidRDefault="009F6B46" w:rsidP="00173F7A">
            <w:pPr>
              <w:pStyle w:val="Geenafstand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41944">
              <w:rPr>
                <w:rFonts w:ascii="Arial" w:hAnsi="Arial" w:cs="Arial"/>
                <w:sz w:val="18"/>
                <w:szCs w:val="18"/>
              </w:rPr>
              <w:t>Aard van de referentie-opdracht:</w:t>
            </w:r>
          </w:p>
        </w:tc>
        <w:tc>
          <w:tcPr>
            <w:tcW w:w="6266" w:type="dxa"/>
          </w:tcPr>
          <w:p w14:paraId="4CE2650B" w14:textId="77777777" w:rsidR="009F6B46" w:rsidRPr="00A41944" w:rsidRDefault="009F6B46" w:rsidP="00173F7A">
            <w:pPr>
              <w:pStyle w:val="Geenafstand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A41944">
              <w:rPr>
                <w:rFonts w:ascii="Arial" w:hAnsi="Arial" w:cs="Arial"/>
                <w:sz w:val="10"/>
                <w:szCs w:val="10"/>
              </w:rPr>
              <w:t>(Beschrijving aard van de referentie-opdracht)</w:t>
            </w:r>
            <w:r w:rsidRPr="00A41944">
              <w:rPr>
                <w:rFonts w:ascii="Arial" w:hAnsi="Arial" w:cs="Arial"/>
                <w:sz w:val="16"/>
                <w:szCs w:val="16"/>
              </w:rPr>
              <w:br/>
            </w:r>
            <w:r w:rsidRPr="00A41944">
              <w:rPr>
                <w:rFonts w:ascii="Arial" w:hAnsi="Arial" w:cs="Arial"/>
                <w:sz w:val="16"/>
                <w:szCs w:val="16"/>
              </w:rPr>
              <w:br/>
            </w:r>
          </w:p>
          <w:p w14:paraId="244B4152" w14:textId="77777777" w:rsidR="009F6B46" w:rsidRPr="00A41944" w:rsidRDefault="009F6B46" w:rsidP="00173F7A">
            <w:pPr>
              <w:pStyle w:val="Geenafstand"/>
              <w:spacing w:line="276" w:lineRule="auto"/>
              <w:rPr>
                <w:rFonts w:ascii="Arial" w:hAnsi="Arial" w:cs="Arial"/>
              </w:rPr>
            </w:pPr>
          </w:p>
        </w:tc>
      </w:tr>
      <w:tr w:rsidR="009F6B46" w:rsidRPr="00A41944" w14:paraId="4146AB6A" w14:textId="77777777" w:rsidTr="455254C0">
        <w:trPr>
          <w:trHeight w:val="1134"/>
        </w:trPr>
        <w:tc>
          <w:tcPr>
            <w:tcW w:w="3090" w:type="dxa"/>
            <w:vAlign w:val="center"/>
          </w:tcPr>
          <w:p w14:paraId="3A18E2D8" w14:textId="77777777" w:rsidR="009F6B46" w:rsidRPr="00A41944" w:rsidRDefault="009F6B46" w:rsidP="00173F7A">
            <w:pPr>
              <w:pStyle w:val="Geenafstand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41944">
              <w:rPr>
                <w:rFonts w:ascii="Arial" w:hAnsi="Arial" w:cs="Arial"/>
                <w:sz w:val="18"/>
                <w:szCs w:val="18"/>
              </w:rPr>
              <w:t>Toelichting:</w:t>
            </w:r>
          </w:p>
          <w:p w14:paraId="67C34C76" w14:textId="77777777" w:rsidR="009F6B46" w:rsidRPr="00A41944" w:rsidRDefault="009F6B46" w:rsidP="00173F7A">
            <w:pPr>
              <w:pStyle w:val="Geenafstand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66" w:type="dxa"/>
            <w:vAlign w:val="center"/>
          </w:tcPr>
          <w:p w14:paraId="4A593C75" w14:textId="77777777" w:rsidR="009F6B46" w:rsidRPr="00A41944" w:rsidRDefault="009F6B46" w:rsidP="00173F7A">
            <w:pPr>
              <w:pStyle w:val="Geenafstand"/>
              <w:spacing w:line="276" w:lineRule="auto"/>
              <w:rPr>
                <w:rFonts w:ascii="Arial" w:hAnsi="Arial" w:cs="Arial"/>
              </w:rPr>
            </w:pPr>
          </w:p>
          <w:p w14:paraId="5C713C6E" w14:textId="77777777" w:rsidR="009F6B46" w:rsidRDefault="009F6B46" w:rsidP="00173F7A">
            <w:pPr>
              <w:pStyle w:val="Geenafstand"/>
              <w:spacing w:line="276" w:lineRule="auto"/>
              <w:rPr>
                <w:rFonts w:ascii="Arial" w:hAnsi="Arial" w:cs="Arial"/>
              </w:rPr>
            </w:pPr>
          </w:p>
          <w:p w14:paraId="2FDFB5EE" w14:textId="77777777" w:rsidR="00D44393" w:rsidRDefault="00D44393" w:rsidP="00173F7A">
            <w:pPr>
              <w:pStyle w:val="Geenafstand"/>
              <w:spacing w:line="276" w:lineRule="auto"/>
              <w:rPr>
                <w:rFonts w:ascii="Arial" w:hAnsi="Arial" w:cs="Arial"/>
              </w:rPr>
            </w:pPr>
          </w:p>
          <w:p w14:paraId="75943AD0" w14:textId="77777777" w:rsidR="00D44393" w:rsidRDefault="00D44393" w:rsidP="00173F7A">
            <w:pPr>
              <w:pStyle w:val="Geenafstand"/>
              <w:spacing w:line="276" w:lineRule="auto"/>
              <w:rPr>
                <w:rFonts w:ascii="Arial" w:hAnsi="Arial" w:cs="Arial"/>
              </w:rPr>
            </w:pPr>
          </w:p>
          <w:p w14:paraId="0AFCE5B8" w14:textId="77777777" w:rsidR="00D44393" w:rsidRDefault="00D44393" w:rsidP="00173F7A">
            <w:pPr>
              <w:pStyle w:val="Geenafstand"/>
              <w:spacing w:line="276" w:lineRule="auto"/>
              <w:rPr>
                <w:rFonts w:ascii="Arial" w:hAnsi="Arial" w:cs="Arial"/>
              </w:rPr>
            </w:pPr>
          </w:p>
          <w:p w14:paraId="26125BB1" w14:textId="77777777" w:rsidR="00D44393" w:rsidRDefault="00D44393" w:rsidP="00173F7A">
            <w:pPr>
              <w:pStyle w:val="Geenafstand"/>
              <w:spacing w:line="276" w:lineRule="auto"/>
              <w:rPr>
                <w:rFonts w:ascii="Arial" w:hAnsi="Arial" w:cs="Arial"/>
              </w:rPr>
            </w:pPr>
          </w:p>
          <w:p w14:paraId="25CB7A2D" w14:textId="77777777" w:rsidR="00D44393" w:rsidRDefault="00D44393" w:rsidP="00173F7A">
            <w:pPr>
              <w:pStyle w:val="Geenafstand"/>
              <w:spacing w:line="276" w:lineRule="auto"/>
              <w:rPr>
                <w:rFonts w:ascii="Arial" w:hAnsi="Arial" w:cs="Arial"/>
              </w:rPr>
            </w:pPr>
          </w:p>
          <w:p w14:paraId="4377BD8D" w14:textId="77777777" w:rsidR="00D44393" w:rsidRDefault="00D44393" w:rsidP="00173F7A">
            <w:pPr>
              <w:pStyle w:val="Geenafstand"/>
              <w:spacing w:line="276" w:lineRule="auto"/>
              <w:rPr>
                <w:rFonts w:ascii="Arial" w:hAnsi="Arial" w:cs="Arial"/>
              </w:rPr>
            </w:pPr>
          </w:p>
          <w:p w14:paraId="65E21836" w14:textId="77777777" w:rsidR="00D44393" w:rsidRDefault="00D44393" w:rsidP="00173F7A">
            <w:pPr>
              <w:pStyle w:val="Geenafstand"/>
              <w:spacing w:line="276" w:lineRule="auto"/>
              <w:rPr>
                <w:rFonts w:ascii="Arial" w:hAnsi="Arial" w:cs="Arial"/>
              </w:rPr>
            </w:pPr>
          </w:p>
          <w:p w14:paraId="65629E1F" w14:textId="77777777" w:rsidR="00D44393" w:rsidRPr="00A41944" w:rsidRDefault="00D44393" w:rsidP="00173F7A">
            <w:pPr>
              <w:pStyle w:val="Geenafstand"/>
              <w:spacing w:line="276" w:lineRule="auto"/>
              <w:rPr>
                <w:rFonts w:ascii="Arial" w:hAnsi="Arial" w:cs="Arial"/>
              </w:rPr>
            </w:pPr>
          </w:p>
          <w:p w14:paraId="7F281F53" w14:textId="77777777" w:rsidR="009F6B46" w:rsidRPr="00A41944" w:rsidRDefault="009F6B46" w:rsidP="00173F7A">
            <w:pPr>
              <w:pStyle w:val="Geenafstand"/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4F2AC983" w14:textId="77777777" w:rsidR="009F6B46" w:rsidRPr="00A41944" w:rsidRDefault="009F6B46" w:rsidP="009F6B46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br/>
      </w:r>
      <w:r>
        <w:rPr>
          <w:sz w:val="16"/>
          <w:szCs w:val="16"/>
        </w:rPr>
        <w:br/>
      </w: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701"/>
        <w:gridCol w:w="2978"/>
      </w:tblGrid>
      <w:tr w:rsidR="009F6B46" w:rsidRPr="00A41944" w14:paraId="015C08C7" w14:textId="77777777" w:rsidTr="00173F7A">
        <w:trPr>
          <w:trHeight w:val="20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78195C9" w14:textId="77777777" w:rsidR="009F6B46" w:rsidRPr="00A41944" w:rsidRDefault="009F6B46" w:rsidP="00173F7A">
            <w:pPr>
              <w:spacing w:line="276" w:lineRule="auto"/>
              <w:jc w:val="center"/>
              <w:rPr>
                <w:rFonts w:eastAsia="Arial Unicode MS"/>
                <w:b/>
              </w:rPr>
            </w:pPr>
            <w:r w:rsidRPr="00A41944">
              <w:br w:type="page"/>
            </w:r>
            <w:r w:rsidRPr="00A41944">
              <w:rPr>
                <w:b/>
              </w:rPr>
              <w:t xml:space="preserve">Inschrijver </w:t>
            </w:r>
          </w:p>
        </w:tc>
      </w:tr>
      <w:tr w:rsidR="009F6B46" w:rsidRPr="00A41944" w14:paraId="018A3A22" w14:textId="77777777" w:rsidTr="00173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2C97C15" w14:textId="77777777" w:rsidR="009F6B46" w:rsidRPr="00A41944" w:rsidRDefault="009F6B46" w:rsidP="00173F7A">
            <w:pPr>
              <w:spacing w:line="276" w:lineRule="auto"/>
              <w:rPr>
                <w:b/>
                <w:sz w:val="14"/>
                <w:szCs w:val="14"/>
              </w:rPr>
            </w:pPr>
            <w:r w:rsidRPr="00A41944">
              <w:rPr>
                <w:b/>
                <w:sz w:val="14"/>
                <w:szCs w:val="14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9F78A" w14:textId="77777777" w:rsidR="009F6B46" w:rsidRPr="00A41944" w:rsidRDefault="009F6B46" w:rsidP="00173F7A">
            <w:pPr>
              <w:spacing w:line="276" w:lineRule="auto"/>
              <w:rPr>
                <w:b/>
                <w:sz w:val="14"/>
                <w:szCs w:val="14"/>
                <w:u w:val="single"/>
              </w:rPr>
            </w:pPr>
          </w:p>
        </w:tc>
      </w:tr>
      <w:tr w:rsidR="009F6B46" w:rsidRPr="00A41944" w14:paraId="51DE78D1" w14:textId="77777777" w:rsidTr="00173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2EE4EB64" w14:textId="77777777" w:rsidR="009F6B46" w:rsidRPr="00A41944" w:rsidRDefault="009F6B46" w:rsidP="00173F7A">
            <w:pPr>
              <w:spacing w:line="276" w:lineRule="auto"/>
              <w:rPr>
                <w:b/>
                <w:sz w:val="14"/>
                <w:szCs w:val="14"/>
              </w:rPr>
            </w:pPr>
            <w:r w:rsidRPr="00A41944">
              <w:rPr>
                <w:b/>
                <w:sz w:val="14"/>
                <w:szCs w:val="14"/>
              </w:rPr>
              <w:t>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1F272848" w14:textId="77777777" w:rsidR="009F6B46" w:rsidRPr="00A41944" w:rsidRDefault="009F6B46" w:rsidP="00173F7A">
            <w:pPr>
              <w:spacing w:line="276" w:lineRule="auto"/>
              <w:rPr>
                <w:b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C41260A" w14:textId="77777777" w:rsidR="009F6B46" w:rsidRPr="00A41944" w:rsidRDefault="009F6B46" w:rsidP="00173F7A">
            <w:pPr>
              <w:spacing w:line="276" w:lineRule="auto"/>
              <w:rPr>
                <w:b/>
                <w:sz w:val="14"/>
                <w:szCs w:val="14"/>
              </w:rPr>
            </w:pPr>
            <w:r w:rsidRPr="00A41944">
              <w:rPr>
                <w:b/>
                <w:sz w:val="14"/>
                <w:szCs w:val="14"/>
              </w:rPr>
              <w:t>Datum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14:paraId="2A5D2197" w14:textId="77777777" w:rsidR="009F6B46" w:rsidRPr="00A41944" w:rsidRDefault="009F6B46" w:rsidP="00173F7A">
            <w:pPr>
              <w:spacing w:line="276" w:lineRule="auto"/>
              <w:rPr>
                <w:b/>
                <w:sz w:val="14"/>
                <w:szCs w:val="14"/>
                <w:u w:val="single"/>
              </w:rPr>
            </w:pPr>
          </w:p>
        </w:tc>
      </w:tr>
      <w:tr w:rsidR="009F6B46" w:rsidRPr="00A41944" w14:paraId="5331688A" w14:textId="77777777" w:rsidTr="00173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vAlign w:val="center"/>
          </w:tcPr>
          <w:p w14:paraId="5ECDD765" w14:textId="77777777" w:rsidR="009F6B46" w:rsidRPr="00A41944" w:rsidRDefault="009F6B46" w:rsidP="00173F7A">
            <w:pPr>
              <w:spacing w:line="276" w:lineRule="auto"/>
              <w:rPr>
                <w:b/>
                <w:sz w:val="14"/>
                <w:szCs w:val="14"/>
              </w:rPr>
            </w:pPr>
            <w:r w:rsidRPr="00A41944">
              <w:rPr>
                <w:b/>
                <w:sz w:val="14"/>
                <w:szCs w:val="14"/>
              </w:rPr>
              <w:t>Naam</w:t>
            </w:r>
          </w:p>
        </w:tc>
        <w:tc>
          <w:tcPr>
            <w:tcW w:w="2835" w:type="dxa"/>
            <w:vAlign w:val="center"/>
          </w:tcPr>
          <w:p w14:paraId="19CD25FF" w14:textId="77777777" w:rsidR="009F6B46" w:rsidRPr="00A41944" w:rsidRDefault="009F6B46" w:rsidP="00173F7A">
            <w:pPr>
              <w:spacing w:line="276" w:lineRule="auto"/>
              <w:rPr>
                <w:b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14:paraId="6E37551E" w14:textId="77777777" w:rsidR="009F6B46" w:rsidRPr="00A41944" w:rsidRDefault="009F6B46" w:rsidP="00173F7A">
            <w:pPr>
              <w:spacing w:line="276" w:lineRule="auto"/>
              <w:rPr>
                <w:b/>
                <w:sz w:val="14"/>
                <w:szCs w:val="14"/>
              </w:rPr>
            </w:pPr>
            <w:r w:rsidRPr="00A41944">
              <w:rPr>
                <w:b/>
                <w:sz w:val="14"/>
                <w:szCs w:val="14"/>
              </w:rPr>
              <w:t>Functie</w:t>
            </w:r>
          </w:p>
        </w:tc>
        <w:tc>
          <w:tcPr>
            <w:tcW w:w="2978" w:type="dxa"/>
            <w:vAlign w:val="center"/>
          </w:tcPr>
          <w:p w14:paraId="5BC9438D" w14:textId="77777777" w:rsidR="009F6B46" w:rsidRPr="00A41944" w:rsidRDefault="009F6B46" w:rsidP="00173F7A">
            <w:pPr>
              <w:spacing w:line="276" w:lineRule="auto"/>
              <w:rPr>
                <w:b/>
                <w:sz w:val="14"/>
                <w:szCs w:val="14"/>
                <w:u w:val="single"/>
              </w:rPr>
            </w:pPr>
          </w:p>
        </w:tc>
      </w:tr>
      <w:tr w:rsidR="009F6B46" w:rsidRPr="00A41944" w14:paraId="3EDE52BE" w14:textId="77777777" w:rsidTr="00173F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vAlign w:val="center"/>
          </w:tcPr>
          <w:p w14:paraId="29845AB0" w14:textId="77777777" w:rsidR="009F6B46" w:rsidRPr="00A41944" w:rsidRDefault="009F6B46" w:rsidP="00173F7A">
            <w:pPr>
              <w:spacing w:line="276" w:lineRule="auto"/>
              <w:rPr>
                <w:b/>
                <w:sz w:val="14"/>
                <w:szCs w:val="14"/>
              </w:rPr>
            </w:pPr>
            <w:r w:rsidRPr="00A41944">
              <w:rPr>
                <w:b/>
                <w:sz w:val="14"/>
                <w:szCs w:val="14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5597E2A2" w14:textId="77777777" w:rsidR="009F6B46" w:rsidRPr="00A41944" w:rsidRDefault="009F6B46" w:rsidP="00173F7A">
            <w:pPr>
              <w:spacing w:line="276" w:lineRule="auto"/>
              <w:rPr>
                <w:b/>
                <w:sz w:val="14"/>
                <w:szCs w:val="14"/>
                <w:u w:val="single"/>
              </w:rPr>
            </w:pPr>
          </w:p>
        </w:tc>
      </w:tr>
    </w:tbl>
    <w:p w14:paraId="631B594F" w14:textId="77777777" w:rsidR="009F6B46" w:rsidRPr="00E42E6E" w:rsidRDefault="009F6B46" w:rsidP="00AB033C">
      <w:pPr>
        <w:pStyle w:val="Geenafstand"/>
        <w:contextualSpacing/>
        <w:rPr>
          <w:rFonts w:ascii="Arial" w:eastAsia="Times New Roman" w:hAnsi="Arial" w:cs="Arial"/>
          <w:b/>
          <w:bCs/>
          <w:noProof/>
          <w:color w:val="000000"/>
          <w:sz w:val="20"/>
          <w:szCs w:val="20"/>
          <w:lang w:eastAsia="nl-NL"/>
        </w:rPr>
      </w:pPr>
    </w:p>
    <w:bookmarkEnd w:id="0"/>
    <w:bookmarkEnd w:id="1"/>
    <w:p w14:paraId="7708B3D2" w14:textId="77777777" w:rsidR="009F6B46" w:rsidRDefault="009F6B46" w:rsidP="009F6B46">
      <w:pPr>
        <w:spacing w:line="276" w:lineRule="auto"/>
        <w:jc w:val="right"/>
        <w:rPr>
          <w:rFonts w:ascii="Arial" w:eastAsia="Times New Roman" w:hAnsi="Arial" w:cs="Arial"/>
          <w:b/>
          <w:bCs/>
          <w:noProof/>
          <w:color w:val="000000"/>
          <w:sz w:val="20"/>
          <w:szCs w:val="20"/>
          <w:lang w:eastAsia="nl-NL"/>
        </w:rPr>
      </w:pPr>
    </w:p>
    <w:sectPr w:rsidR="009F6B46" w:rsidSect="00F41FC8">
      <w:headerReference w:type="default" r:id="rId13"/>
      <w:footerReference w:type="defaul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6EFAB" w14:textId="77777777" w:rsidR="004A5F77" w:rsidRDefault="004A5F77" w:rsidP="004A5F77">
      <w:pPr>
        <w:spacing w:after="0" w:line="240" w:lineRule="auto"/>
      </w:pPr>
      <w:r>
        <w:separator/>
      </w:r>
    </w:p>
  </w:endnote>
  <w:endnote w:type="continuationSeparator" w:id="0">
    <w:p w14:paraId="571AF54F" w14:textId="77777777" w:rsidR="004A5F77" w:rsidRDefault="004A5F77" w:rsidP="004A5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Times New Roman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Orgon Thin">
    <w:altName w:val="Calibri"/>
    <w:panose1 w:val="02000503030000020004"/>
    <w:charset w:val="00"/>
    <w:family w:val="modern"/>
    <w:notTrueType/>
    <w:pitch w:val="variable"/>
    <w:sig w:usb0="A00000AF" w:usb1="500020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3491389"/>
      <w:docPartObj>
        <w:docPartGallery w:val="Page Numbers (Bottom of Page)"/>
        <w:docPartUnique/>
      </w:docPartObj>
    </w:sdtPr>
    <w:sdtEndPr/>
    <w:sdtContent>
      <w:p w14:paraId="777478FF" w14:textId="5EA0FDC0" w:rsidR="00B96C4C" w:rsidRDefault="00B96C4C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54036F2F" w14:textId="7E149A68" w:rsidR="00290EA4" w:rsidRPr="001910B3" w:rsidRDefault="00290EA4">
    <w:pPr>
      <w:pStyle w:val="Voettekst"/>
      <w:rPr>
        <w:rFonts w:ascii="Orgon Thin" w:hAnsi="Orgon Thi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7B505" w14:textId="436CF3DA" w:rsidR="00290EA4" w:rsidRDefault="00C65FFB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D3CD02" wp14:editId="63546761">
              <wp:simplePos x="0" y="0"/>
              <wp:positionH relativeFrom="column">
                <wp:posOffset>3679546</wp:posOffset>
              </wp:positionH>
              <wp:positionV relativeFrom="paragraph">
                <wp:posOffset>-1256919</wp:posOffset>
              </wp:positionV>
              <wp:extent cx="2494483" cy="767715"/>
              <wp:effectExtent l="0" t="0" r="20320" b="13335"/>
              <wp:wrapNone/>
              <wp:docPr id="323475153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4483" cy="76771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5F6E507F" w14:textId="77777777" w:rsidR="00A95D29" w:rsidRPr="00A95D29" w:rsidRDefault="00A95D29" w:rsidP="00A95D29">
                          <w:pPr>
                            <w:pStyle w:val="Geenafstand"/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</w:pPr>
                          <w:r w:rsidRPr="00A95D29"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t>GEMEENTE KRIMPENERWAARD</w:t>
                          </w:r>
                        </w:p>
                        <w:p w14:paraId="26130216" w14:textId="77777777" w:rsidR="00A95D29" w:rsidRPr="00A95D29" w:rsidRDefault="00A95D29" w:rsidP="00A95D29">
                          <w:pPr>
                            <w:pStyle w:val="Geenafstand"/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</w:pPr>
                          <w:r w:rsidRPr="00A95D29"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t>Team Inkoop en Aanbestedingen</w:t>
                          </w:r>
                        </w:p>
                        <w:p w14:paraId="4243D9B0" w14:textId="77777777" w:rsidR="00A95D29" w:rsidRPr="00A95D29" w:rsidRDefault="00A95D29" w:rsidP="00A95D29">
                          <w:pPr>
                            <w:pStyle w:val="Geenafstand"/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</w:pPr>
                          <w:r w:rsidRPr="00A95D29">
                            <w:rPr>
                              <w:color w:val="FFFFFF" w:themeColor="background1"/>
                              <w:highlight w:val="yellow"/>
                              <w14:textFill>
                                <w14:noFill/>
                              </w14:textFill>
                            </w:rPr>
                            <w:t>Datum</w:t>
                          </w:r>
                        </w:p>
                        <w:p w14:paraId="0D2070D9" w14:textId="77777777" w:rsidR="00C65FFB" w:rsidRPr="00A95D29" w:rsidRDefault="00C65FFB">
                          <w:pPr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5F67DB66">
            <v:shapetype id="_x0000_t202" coordsize="21600,21600" o:spt="202" path="m,l,21600r21600,l21600,xe" w14:anchorId="45D3CD02">
              <v:stroke joinstyle="miter"/>
              <v:path gradientshapeok="t" o:connecttype="rect"/>
            </v:shapetype>
            <v:shape id="Tekstvak 1" style="position:absolute;margin-left:289.75pt;margin-top:-98.95pt;width:196.4pt;height:60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">
              <v:textbox>
                <w:txbxContent>
                  <w:p w:rsidRPr="00A95D29" w:rsidR="00A95D29" w:rsidP="00A95D29" w:rsidRDefault="00A95D29" w14:paraId="0B126E37" w14:textId="77777777">
                    <w:pPr>
                      <w:pStyle w:val="Geenafstand"/>
                      <w:rPr>
                        <w:color w:val="FFFFFF" w:themeColor="background1"/>
                        <w14:textFill>
                          <w14:noFill/>
                        </w14:textFill>
                      </w:rPr>
                    </w:pPr>
                    <w:r w:rsidRPr="00A95D29">
                      <w:rPr>
                        <w:color w:val="FFFFFF" w:themeColor="background1"/>
                        <w14:textFill>
                          <w14:noFill/>
                        </w14:textFill>
                      </w:rPr>
                      <w:t>GEMEENTE KRIMPENERWAARD</w:t>
                    </w:r>
                  </w:p>
                  <w:p w:rsidRPr="00A95D29" w:rsidR="00A95D29" w:rsidP="00A95D29" w:rsidRDefault="00A95D29" w14:paraId="1C7068EF" w14:textId="77777777">
                    <w:pPr>
                      <w:pStyle w:val="Geenafstand"/>
                      <w:rPr>
                        <w:color w:val="FFFFFF" w:themeColor="background1"/>
                        <w14:textFill>
                          <w14:noFill/>
                        </w14:textFill>
                      </w:rPr>
                    </w:pPr>
                    <w:r w:rsidRPr="00A95D29">
                      <w:rPr>
                        <w:color w:val="FFFFFF" w:themeColor="background1"/>
                        <w14:textFill>
                          <w14:noFill/>
                        </w14:textFill>
                      </w:rPr>
                      <w:t>Team Inkoop en Aanbestedingen</w:t>
                    </w:r>
                  </w:p>
                  <w:p w:rsidRPr="00A95D29" w:rsidR="00A95D29" w:rsidP="00A95D29" w:rsidRDefault="00A95D29" w14:paraId="746F1487" w14:textId="77777777">
                    <w:pPr>
                      <w:pStyle w:val="Geenafstand"/>
                      <w:rPr>
                        <w:color w:val="FFFFFF" w:themeColor="background1"/>
                        <w14:textFill>
                          <w14:noFill/>
                        </w14:textFill>
                      </w:rPr>
                    </w:pPr>
                    <w:r w:rsidRPr="00A95D29">
                      <w:rPr>
                        <w:color w:val="FFFFFF" w:themeColor="background1"/>
                        <w:highlight w:val="yellow"/>
                        <w14:textFill>
                          <w14:noFill/>
                        </w14:textFill>
                      </w:rPr>
                      <w:t>Datum</w:t>
                    </w:r>
                  </w:p>
                  <w:p w:rsidRPr="00A95D29" w:rsidR="00C65FFB" w:rsidRDefault="00C65FFB" w14:paraId="672A6659" w14:textId="77777777">
                    <w:pPr>
                      <w:rPr>
                        <w:color w:val="FFFFFF" w:themeColor="background1"/>
                        <w14:textFill>
                          <w14:noFill/>
                        </w14:textFill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363D5" w14:textId="77777777" w:rsidR="004A5F77" w:rsidRDefault="004A5F77" w:rsidP="004A5F77">
      <w:pPr>
        <w:spacing w:after="0" w:line="240" w:lineRule="auto"/>
      </w:pPr>
      <w:r>
        <w:separator/>
      </w:r>
    </w:p>
  </w:footnote>
  <w:footnote w:type="continuationSeparator" w:id="0">
    <w:p w14:paraId="0C134042" w14:textId="77777777" w:rsidR="004A5F77" w:rsidRDefault="004A5F77" w:rsidP="004A5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AB886" w14:textId="6DD2CCD7" w:rsidR="00290EA4" w:rsidRDefault="00290EA4">
    <w:pPr>
      <w:pStyle w:val="Koptekst"/>
    </w:pPr>
    <w:r w:rsidRPr="00955F10">
      <w:rPr>
        <w:rFonts w:eastAsia="Times New Roman" w:cs="Times New Roman"/>
        <w:noProof/>
        <w:color w:val="000000"/>
        <w:szCs w:val="24"/>
      </w:rPr>
      <w:drawing>
        <wp:anchor distT="0" distB="0" distL="114300" distR="114300" simplePos="0" relativeHeight="251659264" behindDoc="1" locked="0" layoutInCell="1" allowOverlap="1" wp14:anchorId="22FFABB1" wp14:editId="13259126">
          <wp:simplePos x="0" y="0"/>
          <wp:positionH relativeFrom="margin">
            <wp:posOffset>1616075</wp:posOffset>
          </wp:positionH>
          <wp:positionV relativeFrom="paragraph">
            <wp:posOffset>-340360</wp:posOffset>
          </wp:positionV>
          <wp:extent cx="2403475" cy="806450"/>
          <wp:effectExtent l="0" t="0" r="5715" b="0"/>
          <wp:wrapTight wrapText="bothSides">
            <wp:wrapPolygon edited="0">
              <wp:start x="0" y="0"/>
              <wp:lineTo x="0" y="20920"/>
              <wp:lineTo x="21485" y="20920"/>
              <wp:lineTo x="21485" y="0"/>
              <wp:lineTo x="0" y="0"/>
            </wp:wrapPolygon>
          </wp:wrapTight>
          <wp:docPr id="172047557" name="Afbeelding 172047557" descr="Afbeelding met tekst, Lettertype, logo, Graphi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5535155" name="Afbeelding 1075535155" descr="Afbeelding met tekst, Lettertype, logo, Graphic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3475" cy="80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2417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FB26"/>
    <w:multiLevelType w:val="multilevel"/>
    <w:tmpl w:val="BB2879D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4255B"/>
    <w:multiLevelType w:val="hybridMultilevel"/>
    <w:tmpl w:val="9C40D000"/>
    <w:lvl w:ilvl="0" w:tplc="2056D1CE">
      <w:start w:val="2"/>
      <w:numFmt w:val="decimal"/>
      <w:lvlText w:val="%1."/>
      <w:lvlJc w:val="left"/>
      <w:pPr>
        <w:ind w:left="720" w:hanging="360"/>
      </w:pPr>
    </w:lvl>
    <w:lvl w:ilvl="1" w:tplc="5D5AC5D4">
      <w:start w:val="1"/>
      <w:numFmt w:val="decimal"/>
      <w:lvlText w:val="%2."/>
      <w:lvlJc w:val="left"/>
      <w:pPr>
        <w:ind w:left="720" w:hanging="360"/>
      </w:pPr>
    </w:lvl>
    <w:lvl w:ilvl="2" w:tplc="E8440F56">
      <w:start w:val="1"/>
      <w:numFmt w:val="lowerRoman"/>
      <w:lvlText w:val="%3."/>
      <w:lvlJc w:val="right"/>
      <w:pPr>
        <w:ind w:left="2160" w:hanging="180"/>
      </w:pPr>
    </w:lvl>
    <w:lvl w:ilvl="3" w:tplc="9BCEA676">
      <w:start w:val="1"/>
      <w:numFmt w:val="decimal"/>
      <w:lvlText w:val="%4."/>
      <w:lvlJc w:val="left"/>
      <w:pPr>
        <w:ind w:left="2880" w:hanging="360"/>
      </w:pPr>
    </w:lvl>
    <w:lvl w:ilvl="4" w:tplc="75D4E642">
      <w:start w:val="1"/>
      <w:numFmt w:val="lowerLetter"/>
      <w:lvlText w:val="%5."/>
      <w:lvlJc w:val="left"/>
      <w:pPr>
        <w:ind w:left="3600" w:hanging="360"/>
      </w:pPr>
    </w:lvl>
    <w:lvl w:ilvl="5" w:tplc="1408E1B4">
      <w:start w:val="1"/>
      <w:numFmt w:val="lowerRoman"/>
      <w:lvlText w:val="%6."/>
      <w:lvlJc w:val="right"/>
      <w:pPr>
        <w:ind w:left="4320" w:hanging="180"/>
      </w:pPr>
    </w:lvl>
    <w:lvl w:ilvl="6" w:tplc="691CB168">
      <w:start w:val="1"/>
      <w:numFmt w:val="decimal"/>
      <w:lvlText w:val="%7."/>
      <w:lvlJc w:val="left"/>
      <w:pPr>
        <w:ind w:left="5040" w:hanging="360"/>
      </w:pPr>
    </w:lvl>
    <w:lvl w:ilvl="7" w:tplc="91A61CFE">
      <w:start w:val="1"/>
      <w:numFmt w:val="lowerLetter"/>
      <w:lvlText w:val="%8."/>
      <w:lvlJc w:val="left"/>
      <w:pPr>
        <w:ind w:left="5760" w:hanging="360"/>
      </w:pPr>
    </w:lvl>
    <w:lvl w:ilvl="8" w:tplc="AEBE331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11425"/>
    <w:multiLevelType w:val="hybridMultilevel"/>
    <w:tmpl w:val="7804AFC0"/>
    <w:lvl w:ilvl="0" w:tplc="E146FD5E">
      <w:start w:val="1"/>
      <w:numFmt w:val="decimal"/>
      <w:lvlText w:val="%1."/>
      <w:lvlJc w:val="left"/>
      <w:pPr>
        <w:ind w:left="720" w:hanging="360"/>
      </w:pPr>
    </w:lvl>
    <w:lvl w:ilvl="1" w:tplc="C0CABE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CB68ECFE">
      <w:start w:val="1"/>
      <w:numFmt w:val="lowerRoman"/>
      <w:lvlText w:val="%3."/>
      <w:lvlJc w:val="right"/>
      <w:pPr>
        <w:ind w:left="2160" w:hanging="180"/>
      </w:pPr>
    </w:lvl>
    <w:lvl w:ilvl="3" w:tplc="7F7C4DFC">
      <w:start w:val="1"/>
      <w:numFmt w:val="decimal"/>
      <w:lvlText w:val="%4."/>
      <w:lvlJc w:val="left"/>
      <w:pPr>
        <w:ind w:left="2880" w:hanging="360"/>
      </w:pPr>
    </w:lvl>
    <w:lvl w:ilvl="4" w:tplc="1882B43E">
      <w:start w:val="1"/>
      <w:numFmt w:val="lowerLetter"/>
      <w:lvlText w:val="%5."/>
      <w:lvlJc w:val="left"/>
      <w:pPr>
        <w:ind w:left="3600" w:hanging="360"/>
      </w:pPr>
    </w:lvl>
    <w:lvl w:ilvl="5" w:tplc="4E707480">
      <w:start w:val="1"/>
      <w:numFmt w:val="lowerRoman"/>
      <w:lvlText w:val="%6."/>
      <w:lvlJc w:val="right"/>
      <w:pPr>
        <w:ind w:left="4320" w:hanging="180"/>
      </w:pPr>
    </w:lvl>
    <w:lvl w:ilvl="6" w:tplc="F38622F8">
      <w:start w:val="1"/>
      <w:numFmt w:val="decimal"/>
      <w:lvlText w:val="%7."/>
      <w:lvlJc w:val="left"/>
      <w:pPr>
        <w:ind w:left="5040" w:hanging="360"/>
      </w:pPr>
    </w:lvl>
    <w:lvl w:ilvl="7" w:tplc="E08A98E4">
      <w:start w:val="1"/>
      <w:numFmt w:val="lowerLetter"/>
      <w:lvlText w:val="%8."/>
      <w:lvlJc w:val="left"/>
      <w:pPr>
        <w:ind w:left="5760" w:hanging="360"/>
      </w:pPr>
    </w:lvl>
    <w:lvl w:ilvl="8" w:tplc="FA9CFAE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E3BCF"/>
    <w:multiLevelType w:val="hybridMultilevel"/>
    <w:tmpl w:val="A254F45C"/>
    <w:lvl w:ilvl="0" w:tplc="0DF4C9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3E8A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AE880D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CE48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78F5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B49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FE54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7867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3AF1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E02F3"/>
    <w:multiLevelType w:val="multilevel"/>
    <w:tmpl w:val="59847B5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060AB"/>
    <w:multiLevelType w:val="hybridMultilevel"/>
    <w:tmpl w:val="B27276C0"/>
    <w:lvl w:ilvl="0" w:tplc="08EA4F3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9746C7B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45648B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5F96752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C2A6E75C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60490F8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5161D0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8005DD2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DA76A20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3F36CF"/>
    <w:multiLevelType w:val="multilevel"/>
    <w:tmpl w:val="5856473A"/>
    <w:styleLink w:val="Opsomming"/>
    <w:lvl w:ilvl="0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D41DF"/>
    <w:multiLevelType w:val="hybridMultilevel"/>
    <w:tmpl w:val="773483CC"/>
    <w:lvl w:ilvl="0" w:tplc="AD7CF8D6">
      <w:start w:val="1"/>
      <w:numFmt w:val="decimal"/>
      <w:lvlText w:val="%1)"/>
      <w:lvlJc w:val="left"/>
      <w:pPr>
        <w:ind w:left="720" w:hanging="360"/>
      </w:pPr>
    </w:lvl>
    <w:lvl w:ilvl="1" w:tplc="F6407D10">
      <w:start w:val="1"/>
      <w:numFmt w:val="lowerLetter"/>
      <w:lvlText w:val="%2."/>
      <w:lvlJc w:val="left"/>
      <w:pPr>
        <w:ind w:left="1440" w:hanging="360"/>
      </w:pPr>
    </w:lvl>
    <w:lvl w:ilvl="2" w:tplc="37CA9F6C">
      <w:start w:val="1"/>
      <w:numFmt w:val="lowerRoman"/>
      <w:lvlText w:val="%3."/>
      <w:lvlJc w:val="right"/>
      <w:pPr>
        <w:ind w:left="2160" w:hanging="180"/>
      </w:pPr>
    </w:lvl>
    <w:lvl w:ilvl="3" w:tplc="62ACB9E0">
      <w:start w:val="1"/>
      <w:numFmt w:val="decimal"/>
      <w:lvlText w:val="%4."/>
      <w:lvlJc w:val="left"/>
      <w:pPr>
        <w:ind w:left="2880" w:hanging="360"/>
      </w:pPr>
    </w:lvl>
    <w:lvl w:ilvl="4" w:tplc="611E4A74">
      <w:start w:val="1"/>
      <w:numFmt w:val="lowerLetter"/>
      <w:lvlText w:val="%5."/>
      <w:lvlJc w:val="left"/>
      <w:pPr>
        <w:ind w:left="3600" w:hanging="360"/>
      </w:pPr>
    </w:lvl>
    <w:lvl w:ilvl="5" w:tplc="A860D90E">
      <w:start w:val="1"/>
      <w:numFmt w:val="lowerRoman"/>
      <w:lvlText w:val="%6."/>
      <w:lvlJc w:val="right"/>
      <w:pPr>
        <w:ind w:left="4320" w:hanging="180"/>
      </w:pPr>
    </w:lvl>
    <w:lvl w:ilvl="6" w:tplc="8BACB278">
      <w:start w:val="1"/>
      <w:numFmt w:val="decimal"/>
      <w:lvlText w:val="%7."/>
      <w:lvlJc w:val="left"/>
      <w:pPr>
        <w:ind w:left="5040" w:hanging="360"/>
      </w:pPr>
    </w:lvl>
    <w:lvl w:ilvl="7" w:tplc="560459D0">
      <w:start w:val="1"/>
      <w:numFmt w:val="lowerLetter"/>
      <w:lvlText w:val="%8."/>
      <w:lvlJc w:val="left"/>
      <w:pPr>
        <w:ind w:left="5760" w:hanging="360"/>
      </w:pPr>
    </w:lvl>
    <w:lvl w:ilvl="8" w:tplc="F8EAE02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8679B"/>
    <w:multiLevelType w:val="multilevel"/>
    <w:tmpl w:val="BEB6C4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23668"/>
    <w:multiLevelType w:val="hybridMultilevel"/>
    <w:tmpl w:val="4D8A1A18"/>
    <w:lvl w:ilvl="0" w:tplc="A3D4984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06F77"/>
    <w:multiLevelType w:val="hybridMultilevel"/>
    <w:tmpl w:val="5CBC348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5BCCEE6">
      <w:start w:val="1"/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5BD4DD"/>
    <w:multiLevelType w:val="multilevel"/>
    <w:tmpl w:val="2F622F60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B00BFF"/>
    <w:multiLevelType w:val="multilevel"/>
    <w:tmpl w:val="85080E4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6B045"/>
    <w:multiLevelType w:val="hybridMultilevel"/>
    <w:tmpl w:val="58AE9B6C"/>
    <w:lvl w:ilvl="0" w:tplc="E4309D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626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A84E4C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5641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6C66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2CA2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06BE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6E59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AE24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8C79BF"/>
    <w:multiLevelType w:val="multilevel"/>
    <w:tmpl w:val="ED50BD58"/>
    <w:styleLink w:val="Bullets"/>
    <w:lvl w:ilvl="0">
      <w:start w:val="5"/>
      <w:numFmt w:val="bullet"/>
      <w:pStyle w:val="Lijstopsomteken"/>
      <w:lvlText w:val="-"/>
      <w:lvlJc w:val="left"/>
      <w:pPr>
        <w:ind w:left="357" w:hanging="357"/>
      </w:pPr>
      <w:rPr>
        <w:rFonts w:ascii="Arial" w:eastAsia="Times New Roman" w:hAnsi="Arial" w:cs="Aria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ind w:left="1785" w:hanging="357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ind w:left="2142" w:hanging="357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ind w:left="2499" w:hanging="357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ind w:left="2856" w:hanging="357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ind w:left="3213" w:hanging="357"/>
      </w:pPr>
      <w:rPr>
        <w:rFonts w:ascii="Arial" w:hAnsi="Arial" w:hint="default"/>
      </w:rPr>
    </w:lvl>
  </w:abstractNum>
  <w:abstractNum w:abstractNumId="15" w15:restartNumberingAfterBreak="0">
    <w:nsid w:val="39E779D0"/>
    <w:multiLevelType w:val="hybridMultilevel"/>
    <w:tmpl w:val="AAC6F5A6"/>
    <w:lvl w:ilvl="0" w:tplc="895E3D72">
      <w:start w:val="1"/>
      <w:numFmt w:val="decimal"/>
      <w:lvlText w:val="%1."/>
      <w:lvlJc w:val="left"/>
      <w:pPr>
        <w:ind w:left="1080" w:hanging="360"/>
      </w:pPr>
    </w:lvl>
    <w:lvl w:ilvl="1" w:tplc="CCC657EE">
      <w:start w:val="1"/>
      <w:numFmt w:val="lowerLetter"/>
      <w:lvlText w:val="%2."/>
      <w:lvlJc w:val="left"/>
      <w:pPr>
        <w:ind w:left="1440" w:hanging="360"/>
      </w:pPr>
    </w:lvl>
    <w:lvl w:ilvl="2" w:tplc="D3829A04">
      <w:start w:val="1"/>
      <w:numFmt w:val="lowerRoman"/>
      <w:lvlText w:val="%3."/>
      <w:lvlJc w:val="right"/>
      <w:pPr>
        <w:ind w:left="2160" w:hanging="180"/>
      </w:pPr>
    </w:lvl>
    <w:lvl w:ilvl="3" w:tplc="3328FFCE">
      <w:start w:val="1"/>
      <w:numFmt w:val="decimal"/>
      <w:lvlText w:val="%4."/>
      <w:lvlJc w:val="left"/>
      <w:pPr>
        <w:ind w:left="2880" w:hanging="360"/>
      </w:pPr>
    </w:lvl>
    <w:lvl w:ilvl="4" w:tplc="05249984">
      <w:start w:val="1"/>
      <w:numFmt w:val="lowerLetter"/>
      <w:lvlText w:val="%5."/>
      <w:lvlJc w:val="left"/>
      <w:pPr>
        <w:ind w:left="3600" w:hanging="360"/>
      </w:pPr>
    </w:lvl>
    <w:lvl w:ilvl="5" w:tplc="C764C8F6">
      <w:start w:val="1"/>
      <w:numFmt w:val="lowerRoman"/>
      <w:lvlText w:val="%6."/>
      <w:lvlJc w:val="right"/>
      <w:pPr>
        <w:ind w:left="4320" w:hanging="180"/>
      </w:pPr>
    </w:lvl>
    <w:lvl w:ilvl="6" w:tplc="3CCE133C">
      <w:start w:val="1"/>
      <w:numFmt w:val="decimal"/>
      <w:lvlText w:val="%7."/>
      <w:lvlJc w:val="left"/>
      <w:pPr>
        <w:ind w:left="5040" w:hanging="360"/>
      </w:pPr>
    </w:lvl>
    <w:lvl w:ilvl="7" w:tplc="4B2435D6">
      <w:start w:val="1"/>
      <w:numFmt w:val="lowerLetter"/>
      <w:lvlText w:val="%8."/>
      <w:lvlJc w:val="left"/>
      <w:pPr>
        <w:ind w:left="5760" w:hanging="360"/>
      </w:pPr>
    </w:lvl>
    <w:lvl w:ilvl="8" w:tplc="9E50EFA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327D9"/>
    <w:multiLevelType w:val="multilevel"/>
    <w:tmpl w:val="4AD8C02E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9C2CB1"/>
    <w:multiLevelType w:val="hybridMultilevel"/>
    <w:tmpl w:val="999A25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02565A"/>
    <w:multiLevelType w:val="multilevel"/>
    <w:tmpl w:val="6E4E1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C6C4B3A"/>
    <w:multiLevelType w:val="hybridMultilevel"/>
    <w:tmpl w:val="4CDADA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EE19CD"/>
    <w:multiLevelType w:val="hybridMultilevel"/>
    <w:tmpl w:val="5C48924C"/>
    <w:lvl w:ilvl="0" w:tplc="01EE46EE">
      <w:start w:val="1"/>
      <w:numFmt w:val="decimal"/>
      <w:lvlText w:val="%1."/>
      <w:lvlJc w:val="left"/>
      <w:pPr>
        <w:ind w:left="720" w:hanging="360"/>
      </w:pPr>
    </w:lvl>
    <w:lvl w:ilvl="1" w:tplc="9D16BB44">
      <w:start w:val="18"/>
      <w:numFmt w:val="decimal"/>
      <w:lvlText w:val="%2."/>
      <w:lvlJc w:val="left"/>
      <w:pPr>
        <w:ind w:left="720" w:hanging="360"/>
      </w:pPr>
    </w:lvl>
    <w:lvl w:ilvl="2" w:tplc="C696E3BA">
      <w:start w:val="1"/>
      <w:numFmt w:val="lowerRoman"/>
      <w:lvlText w:val="%3."/>
      <w:lvlJc w:val="right"/>
      <w:pPr>
        <w:ind w:left="2160" w:hanging="180"/>
      </w:pPr>
    </w:lvl>
    <w:lvl w:ilvl="3" w:tplc="102E16B0">
      <w:start w:val="1"/>
      <w:numFmt w:val="decimal"/>
      <w:lvlText w:val="%4."/>
      <w:lvlJc w:val="left"/>
      <w:pPr>
        <w:ind w:left="2880" w:hanging="360"/>
      </w:pPr>
    </w:lvl>
    <w:lvl w:ilvl="4" w:tplc="D312DCC0">
      <w:start w:val="1"/>
      <w:numFmt w:val="lowerLetter"/>
      <w:lvlText w:val="%5."/>
      <w:lvlJc w:val="left"/>
      <w:pPr>
        <w:ind w:left="3600" w:hanging="360"/>
      </w:pPr>
    </w:lvl>
    <w:lvl w:ilvl="5" w:tplc="41D61F84">
      <w:start w:val="1"/>
      <w:numFmt w:val="lowerRoman"/>
      <w:lvlText w:val="%6."/>
      <w:lvlJc w:val="right"/>
      <w:pPr>
        <w:ind w:left="4320" w:hanging="180"/>
      </w:pPr>
    </w:lvl>
    <w:lvl w:ilvl="6" w:tplc="73389BB6">
      <w:start w:val="1"/>
      <w:numFmt w:val="decimal"/>
      <w:lvlText w:val="%7."/>
      <w:lvlJc w:val="left"/>
      <w:pPr>
        <w:ind w:left="5040" w:hanging="360"/>
      </w:pPr>
    </w:lvl>
    <w:lvl w:ilvl="7" w:tplc="0972DC74">
      <w:start w:val="1"/>
      <w:numFmt w:val="lowerLetter"/>
      <w:lvlText w:val="%8."/>
      <w:lvlJc w:val="left"/>
      <w:pPr>
        <w:ind w:left="5760" w:hanging="360"/>
      </w:pPr>
    </w:lvl>
    <w:lvl w:ilvl="8" w:tplc="E25A588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17232"/>
    <w:multiLevelType w:val="hybridMultilevel"/>
    <w:tmpl w:val="FADEAEB0"/>
    <w:lvl w:ilvl="0" w:tplc="35822536">
      <w:start w:val="1"/>
      <w:numFmt w:val="decimal"/>
      <w:lvlText w:val="%1."/>
      <w:lvlJc w:val="left"/>
      <w:pPr>
        <w:ind w:left="720" w:hanging="360"/>
      </w:pPr>
    </w:lvl>
    <w:lvl w:ilvl="1" w:tplc="E77CFC34">
      <w:start w:val="1"/>
      <w:numFmt w:val="lowerLetter"/>
      <w:lvlText w:val="%2."/>
      <w:lvlJc w:val="left"/>
      <w:pPr>
        <w:ind w:left="1440" w:hanging="360"/>
      </w:pPr>
    </w:lvl>
    <w:lvl w:ilvl="2" w:tplc="03646250">
      <w:start w:val="1"/>
      <w:numFmt w:val="lowerRoman"/>
      <w:lvlText w:val="%3."/>
      <w:lvlJc w:val="right"/>
      <w:pPr>
        <w:ind w:left="2160" w:hanging="180"/>
      </w:pPr>
    </w:lvl>
    <w:lvl w:ilvl="3" w:tplc="211ED2EC">
      <w:start w:val="1"/>
      <w:numFmt w:val="decimal"/>
      <w:lvlText w:val="%4."/>
      <w:lvlJc w:val="left"/>
      <w:pPr>
        <w:ind w:left="2880" w:hanging="360"/>
      </w:pPr>
    </w:lvl>
    <w:lvl w:ilvl="4" w:tplc="2DBAAF98">
      <w:start w:val="1"/>
      <w:numFmt w:val="lowerLetter"/>
      <w:lvlText w:val="%5."/>
      <w:lvlJc w:val="left"/>
      <w:pPr>
        <w:ind w:left="3600" w:hanging="360"/>
      </w:pPr>
    </w:lvl>
    <w:lvl w:ilvl="5" w:tplc="0CEC35F0">
      <w:start w:val="1"/>
      <w:numFmt w:val="lowerRoman"/>
      <w:lvlText w:val="%6."/>
      <w:lvlJc w:val="right"/>
      <w:pPr>
        <w:ind w:left="4320" w:hanging="180"/>
      </w:pPr>
    </w:lvl>
    <w:lvl w:ilvl="6" w:tplc="8BF01CAA">
      <w:start w:val="1"/>
      <w:numFmt w:val="decimal"/>
      <w:lvlText w:val="%7."/>
      <w:lvlJc w:val="left"/>
      <w:pPr>
        <w:ind w:left="5040" w:hanging="360"/>
      </w:pPr>
    </w:lvl>
    <w:lvl w:ilvl="7" w:tplc="2368C8D2">
      <w:start w:val="1"/>
      <w:numFmt w:val="lowerLetter"/>
      <w:lvlText w:val="%8."/>
      <w:lvlJc w:val="left"/>
      <w:pPr>
        <w:ind w:left="5760" w:hanging="360"/>
      </w:pPr>
    </w:lvl>
    <w:lvl w:ilvl="8" w:tplc="ACA6DA4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987D39"/>
    <w:multiLevelType w:val="multilevel"/>
    <w:tmpl w:val="5BF076B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1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Restart w:val="0"/>
      <w:lvlText w:val="%7"/>
      <w:lvlJc w:val="left"/>
      <w:pPr>
        <w:tabs>
          <w:tab w:val="num" w:pos="1928"/>
        </w:tabs>
        <w:ind w:left="1928" w:hanging="794"/>
      </w:pPr>
      <w:rPr>
        <w:rFonts w:hint="default"/>
      </w:rPr>
    </w:lvl>
    <w:lvl w:ilvl="7">
      <w:start w:val="1"/>
      <w:numFmt w:val="bullet"/>
      <w:lvlText w:val="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abstractNum w:abstractNumId="23" w15:restartNumberingAfterBreak="0">
    <w:nsid w:val="3EC82E52"/>
    <w:multiLevelType w:val="hybridMultilevel"/>
    <w:tmpl w:val="C8EA5A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C362E4"/>
    <w:multiLevelType w:val="multilevel"/>
    <w:tmpl w:val="1FA8D9A6"/>
    <w:styleLink w:val="Stijl1"/>
    <w:lvl w:ilvl="0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3E4D54"/>
    <w:multiLevelType w:val="multilevel"/>
    <w:tmpl w:val="4C7C9B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D364736"/>
    <w:multiLevelType w:val="hybridMultilevel"/>
    <w:tmpl w:val="19229D28"/>
    <w:lvl w:ilvl="0" w:tplc="2CC267E4">
      <w:start w:val="1"/>
      <w:numFmt w:val="lowerLetter"/>
      <w:lvlText w:val="%1."/>
      <w:lvlJc w:val="left"/>
      <w:pPr>
        <w:ind w:left="680" w:hanging="3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46429C"/>
    <w:multiLevelType w:val="multilevel"/>
    <w:tmpl w:val="72AA73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2403B2F"/>
    <w:multiLevelType w:val="multilevel"/>
    <w:tmpl w:val="E7F40798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A1F588"/>
    <w:multiLevelType w:val="hybridMultilevel"/>
    <w:tmpl w:val="C5A288D0"/>
    <w:lvl w:ilvl="0" w:tplc="1CF2C1C8">
      <w:start w:val="1"/>
      <w:numFmt w:val="decimal"/>
      <w:lvlText w:val="%1)"/>
      <w:lvlJc w:val="left"/>
      <w:pPr>
        <w:ind w:left="720" w:hanging="360"/>
      </w:pPr>
    </w:lvl>
    <w:lvl w:ilvl="1" w:tplc="C8A85724">
      <w:start w:val="1"/>
      <w:numFmt w:val="lowerLetter"/>
      <w:lvlText w:val="%2."/>
      <w:lvlJc w:val="left"/>
      <w:pPr>
        <w:ind w:left="1440" w:hanging="360"/>
      </w:pPr>
    </w:lvl>
    <w:lvl w:ilvl="2" w:tplc="7C705396">
      <w:start w:val="1"/>
      <w:numFmt w:val="lowerRoman"/>
      <w:lvlText w:val="%3."/>
      <w:lvlJc w:val="right"/>
      <w:pPr>
        <w:ind w:left="2160" w:hanging="180"/>
      </w:pPr>
    </w:lvl>
    <w:lvl w:ilvl="3" w:tplc="F2646DCC">
      <w:start w:val="1"/>
      <w:numFmt w:val="decimal"/>
      <w:lvlText w:val="%4."/>
      <w:lvlJc w:val="left"/>
      <w:pPr>
        <w:ind w:left="2880" w:hanging="360"/>
      </w:pPr>
    </w:lvl>
    <w:lvl w:ilvl="4" w:tplc="90A8FA76">
      <w:start w:val="1"/>
      <w:numFmt w:val="lowerLetter"/>
      <w:lvlText w:val="%5."/>
      <w:lvlJc w:val="left"/>
      <w:pPr>
        <w:ind w:left="3600" w:hanging="360"/>
      </w:pPr>
    </w:lvl>
    <w:lvl w:ilvl="5" w:tplc="2D021500">
      <w:start w:val="1"/>
      <w:numFmt w:val="lowerRoman"/>
      <w:lvlText w:val="%6."/>
      <w:lvlJc w:val="right"/>
      <w:pPr>
        <w:ind w:left="4320" w:hanging="180"/>
      </w:pPr>
    </w:lvl>
    <w:lvl w:ilvl="6" w:tplc="FE827556">
      <w:start w:val="1"/>
      <w:numFmt w:val="decimal"/>
      <w:lvlText w:val="%7."/>
      <w:lvlJc w:val="left"/>
      <w:pPr>
        <w:ind w:left="5040" w:hanging="360"/>
      </w:pPr>
    </w:lvl>
    <w:lvl w:ilvl="7" w:tplc="F8EACB10">
      <w:start w:val="1"/>
      <w:numFmt w:val="lowerLetter"/>
      <w:lvlText w:val="%8."/>
      <w:lvlJc w:val="left"/>
      <w:pPr>
        <w:ind w:left="5760" w:hanging="360"/>
      </w:pPr>
    </w:lvl>
    <w:lvl w:ilvl="8" w:tplc="A87ABB6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2E0C6A"/>
    <w:multiLevelType w:val="hybridMultilevel"/>
    <w:tmpl w:val="F18ACC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09474A"/>
    <w:multiLevelType w:val="hybridMultilevel"/>
    <w:tmpl w:val="6172A83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6BF75D2"/>
    <w:multiLevelType w:val="multilevel"/>
    <w:tmpl w:val="05001EC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lowerLetter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3" w15:restartNumberingAfterBreak="0">
    <w:nsid w:val="67D4C8E5"/>
    <w:multiLevelType w:val="multilevel"/>
    <w:tmpl w:val="8612E8D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381564"/>
    <w:multiLevelType w:val="hybridMultilevel"/>
    <w:tmpl w:val="97B6B2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3B224AB"/>
    <w:multiLevelType w:val="hybridMultilevel"/>
    <w:tmpl w:val="77768266"/>
    <w:lvl w:ilvl="0" w:tplc="2924BBEA">
      <w:start w:val="1"/>
      <w:numFmt w:val="decimal"/>
      <w:lvlText w:val="%1."/>
      <w:lvlJc w:val="left"/>
      <w:pPr>
        <w:ind w:left="720" w:hanging="360"/>
      </w:pPr>
    </w:lvl>
    <w:lvl w:ilvl="1" w:tplc="811222F4">
      <w:start w:val="1"/>
      <w:numFmt w:val="lowerLetter"/>
      <w:lvlText w:val="%2."/>
      <w:lvlJc w:val="left"/>
      <w:pPr>
        <w:ind w:left="1440" w:hanging="360"/>
      </w:pPr>
    </w:lvl>
    <w:lvl w:ilvl="2" w:tplc="44500F68">
      <w:start w:val="1"/>
      <w:numFmt w:val="lowerRoman"/>
      <w:lvlText w:val="%3."/>
      <w:lvlJc w:val="right"/>
      <w:pPr>
        <w:ind w:left="2160" w:hanging="180"/>
      </w:pPr>
    </w:lvl>
    <w:lvl w:ilvl="3" w:tplc="8212827E">
      <w:start w:val="1"/>
      <w:numFmt w:val="decimal"/>
      <w:lvlText w:val="%4."/>
      <w:lvlJc w:val="left"/>
      <w:pPr>
        <w:ind w:left="2880" w:hanging="360"/>
      </w:pPr>
    </w:lvl>
    <w:lvl w:ilvl="4" w:tplc="B37086CA">
      <w:start w:val="1"/>
      <w:numFmt w:val="lowerLetter"/>
      <w:lvlText w:val="%5."/>
      <w:lvlJc w:val="left"/>
      <w:pPr>
        <w:ind w:left="3600" w:hanging="360"/>
      </w:pPr>
    </w:lvl>
    <w:lvl w:ilvl="5" w:tplc="580088C2">
      <w:start w:val="1"/>
      <w:numFmt w:val="lowerRoman"/>
      <w:lvlText w:val="%6."/>
      <w:lvlJc w:val="right"/>
      <w:pPr>
        <w:ind w:left="4320" w:hanging="180"/>
      </w:pPr>
    </w:lvl>
    <w:lvl w:ilvl="6" w:tplc="F37EDE0E">
      <w:start w:val="1"/>
      <w:numFmt w:val="decimal"/>
      <w:lvlText w:val="%7."/>
      <w:lvlJc w:val="left"/>
      <w:pPr>
        <w:ind w:left="5040" w:hanging="360"/>
      </w:pPr>
    </w:lvl>
    <w:lvl w:ilvl="7" w:tplc="53509514">
      <w:start w:val="1"/>
      <w:numFmt w:val="lowerLetter"/>
      <w:lvlText w:val="%8."/>
      <w:lvlJc w:val="left"/>
      <w:pPr>
        <w:ind w:left="5760" w:hanging="360"/>
      </w:pPr>
    </w:lvl>
    <w:lvl w:ilvl="8" w:tplc="8F9CF0E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186D8A"/>
    <w:multiLevelType w:val="multilevel"/>
    <w:tmpl w:val="2BEEB0EC"/>
    <w:lvl w:ilvl="0">
      <w:start w:val="1"/>
      <w:numFmt w:val="lowerLetter"/>
      <w:lvlText w:val="%1."/>
      <w:lvlJc w:val="left"/>
      <w:pPr>
        <w:tabs>
          <w:tab w:val="left" w:pos="648"/>
        </w:tabs>
      </w:pPr>
      <w:rPr>
        <w:rFonts w:ascii="Arial" w:eastAsia="Arial" w:hAnsi="Arial"/>
        <w:color w:val="000000"/>
        <w:spacing w:val="0"/>
        <w:w w:val="100"/>
        <w:sz w:val="20"/>
        <w:vertAlign w:val="baseline"/>
        <w:lang w:val="nl-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5922B87"/>
    <w:multiLevelType w:val="multilevel"/>
    <w:tmpl w:val="12DAA66E"/>
    <w:styleLink w:val="Huidigelij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69F9587"/>
    <w:multiLevelType w:val="hybridMultilevel"/>
    <w:tmpl w:val="D35E3434"/>
    <w:lvl w:ilvl="0" w:tplc="05ACF0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3C9E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5E72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C422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F298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D60C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EE3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92C8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624B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013203"/>
    <w:multiLevelType w:val="multilevel"/>
    <w:tmpl w:val="7DF461E8"/>
    <w:lvl w:ilvl="0">
      <w:start w:val="3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2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6">
      <w:start w:val="1"/>
      <w:numFmt w:val="lowerLetter"/>
      <w:lvlRestart w:val="0"/>
      <w:lvlText w:val="%7 )"/>
      <w:lvlJc w:val="left"/>
      <w:pPr>
        <w:tabs>
          <w:tab w:val="num" w:pos="1928"/>
        </w:tabs>
        <w:ind w:left="1985" w:hanging="284"/>
      </w:pPr>
      <w:rPr>
        <w:rFonts w:ascii="Arial" w:hAnsi="Arial" w:hint="default"/>
        <w:b w:val="0"/>
        <w:i w:val="0"/>
      </w:rPr>
    </w:lvl>
    <w:lvl w:ilvl="7">
      <w:start w:val="1"/>
      <w:numFmt w:val="bullet"/>
      <w:lvlText w:val="o"/>
      <w:lvlJc w:val="left"/>
      <w:pPr>
        <w:tabs>
          <w:tab w:val="num" w:pos="1701"/>
        </w:tabs>
        <w:ind w:left="2041" w:hanging="340"/>
      </w:pPr>
      <w:rPr>
        <w:rFonts w:ascii="Courier New" w:hAnsi="Courier New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abstractNum w:abstractNumId="40" w15:restartNumberingAfterBreak="0">
    <w:nsid w:val="77414811"/>
    <w:multiLevelType w:val="multilevel"/>
    <w:tmpl w:val="8672588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8D8837"/>
    <w:multiLevelType w:val="hybridMultilevel"/>
    <w:tmpl w:val="C7023746"/>
    <w:lvl w:ilvl="0" w:tplc="DD2221FA">
      <w:start w:val="1"/>
      <w:numFmt w:val="decimal"/>
      <w:lvlText w:val="%1."/>
      <w:lvlJc w:val="left"/>
      <w:pPr>
        <w:ind w:left="720" w:hanging="360"/>
      </w:pPr>
    </w:lvl>
    <w:lvl w:ilvl="1" w:tplc="D4D820B6">
      <w:start w:val="10"/>
      <w:numFmt w:val="decimal"/>
      <w:lvlText w:val="%2."/>
      <w:lvlJc w:val="left"/>
      <w:pPr>
        <w:ind w:left="720" w:hanging="360"/>
      </w:pPr>
      <w:rPr>
        <w:rFonts w:ascii="Calibri,Times New Roman" w:hAnsi="Calibri,Times New Roman" w:hint="default"/>
      </w:rPr>
    </w:lvl>
    <w:lvl w:ilvl="2" w:tplc="2A2EA7F0">
      <w:start w:val="1"/>
      <w:numFmt w:val="lowerRoman"/>
      <w:lvlText w:val="%3."/>
      <w:lvlJc w:val="right"/>
      <w:pPr>
        <w:ind w:left="2160" w:hanging="180"/>
      </w:pPr>
    </w:lvl>
    <w:lvl w:ilvl="3" w:tplc="50AC281C">
      <w:start w:val="1"/>
      <w:numFmt w:val="decimal"/>
      <w:lvlText w:val="%4."/>
      <w:lvlJc w:val="left"/>
      <w:pPr>
        <w:ind w:left="2880" w:hanging="360"/>
      </w:pPr>
    </w:lvl>
    <w:lvl w:ilvl="4" w:tplc="33EC5706">
      <w:start w:val="1"/>
      <w:numFmt w:val="lowerLetter"/>
      <w:lvlText w:val="%5."/>
      <w:lvlJc w:val="left"/>
      <w:pPr>
        <w:ind w:left="3600" w:hanging="360"/>
      </w:pPr>
    </w:lvl>
    <w:lvl w:ilvl="5" w:tplc="D35029E6">
      <w:start w:val="1"/>
      <w:numFmt w:val="lowerRoman"/>
      <w:lvlText w:val="%6."/>
      <w:lvlJc w:val="right"/>
      <w:pPr>
        <w:ind w:left="4320" w:hanging="180"/>
      </w:pPr>
    </w:lvl>
    <w:lvl w:ilvl="6" w:tplc="A1D84282">
      <w:start w:val="1"/>
      <w:numFmt w:val="decimal"/>
      <w:lvlText w:val="%7."/>
      <w:lvlJc w:val="left"/>
      <w:pPr>
        <w:ind w:left="5040" w:hanging="360"/>
      </w:pPr>
    </w:lvl>
    <w:lvl w:ilvl="7" w:tplc="05A02D1A">
      <w:start w:val="1"/>
      <w:numFmt w:val="lowerLetter"/>
      <w:lvlText w:val="%8."/>
      <w:lvlJc w:val="left"/>
      <w:pPr>
        <w:ind w:left="5760" w:hanging="360"/>
      </w:pPr>
    </w:lvl>
    <w:lvl w:ilvl="8" w:tplc="8D3E18F4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F45E01"/>
    <w:multiLevelType w:val="hybridMultilevel"/>
    <w:tmpl w:val="5C14CA7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C62B0A6">
      <w:start w:val="1"/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ED90D87"/>
    <w:multiLevelType w:val="hybridMultilevel"/>
    <w:tmpl w:val="70A26B1A"/>
    <w:lvl w:ilvl="0" w:tplc="385CB20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67ED0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ACDF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941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5CAC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A6D1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1047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0278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88BD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E56E5B"/>
    <w:multiLevelType w:val="hybridMultilevel"/>
    <w:tmpl w:val="F75E5E96"/>
    <w:lvl w:ilvl="0" w:tplc="DBCA5B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B2C2D2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DBE6FD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F9099C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076458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4D88FF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26AAE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23CBE3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2202F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0FA4C6"/>
    <w:multiLevelType w:val="multilevel"/>
    <w:tmpl w:val="FFC0FA9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82699933">
    <w:abstractNumId w:val="29"/>
  </w:num>
  <w:num w:numId="2" w16cid:durableId="1955406352">
    <w:abstractNumId w:val="28"/>
  </w:num>
  <w:num w:numId="3" w16cid:durableId="194853932">
    <w:abstractNumId w:val="7"/>
  </w:num>
  <w:num w:numId="4" w16cid:durableId="1155880595">
    <w:abstractNumId w:val="11"/>
  </w:num>
  <w:num w:numId="5" w16cid:durableId="1567955437">
    <w:abstractNumId w:val="2"/>
  </w:num>
  <w:num w:numId="6" w16cid:durableId="1032146881">
    <w:abstractNumId w:val="0"/>
  </w:num>
  <w:num w:numId="7" w16cid:durableId="742135">
    <w:abstractNumId w:val="3"/>
  </w:num>
  <w:num w:numId="8" w16cid:durableId="1163399465">
    <w:abstractNumId w:val="20"/>
  </w:num>
  <w:num w:numId="9" w16cid:durableId="1495685227">
    <w:abstractNumId w:val="13"/>
  </w:num>
  <w:num w:numId="10" w16cid:durableId="1266158744">
    <w:abstractNumId w:val="41"/>
  </w:num>
  <w:num w:numId="11" w16cid:durableId="486165934">
    <w:abstractNumId w:val="43"/>
  </w:num>
  <w:num w:numId="12" w16cid:durableId="988285496">
    <w:abstractNumId w:val="40"/>
  </w:num>
  <w:num w:numId="13" w16cid:durableId="1257515182">
    <w:abstractNumId w:val="8"/>
  </w:num>
  <w:num w:numId="14" w16cid:durableId="1448085138">
    <w:abstractNumId w:val="12"/>
  </w:num>
  <w:num w:numId="15" w16cid:durableId="307832373">
    <w:abstractNumId w:val="35"/>
  </w:num>
  <w:num w:numId="16" w16cid:durableId="528252131">
    <w:abstractNumId w:val="1"/>
  </w:num>
  <w:num w:numId="17" w16cid:durableId="175845907">
    <w:abstractNumId w:val="15"/>
  </w:num>
  <w:num w:numId="18" w16cid:durableId="238758681">
    <w:abstractNumId w:val="21"/>
  </w:num>
  <w:num w:numId="19" w16cid:durableId="509686524">
    <w:abstractNumId w:val="38"/>
  </w:num>
  <w:num w:numId="20" w16cid:durableId="507602674">
    <w:abstractNumId w:val="45"/>
  </w:num>
  <w:num w:numId="21" w16cid:durableId="1036082375">
    <w:abstractNumId w:val="33"/>
  </w:num>
  <w:num w:numId="22" w16cid:durableId="2050646348">
    <w:abstractNumId w:val="4"/>
  </w:num>
  <w:num w:numId="23" w16cid:durableId="2084832527">
    <w:abstractNumId w:val="16"/>
  </w:num>
  <w:num w:numId="24" w16cid:durableId="2899313">
    <w:abstractNumId w:val="24"/>
  </w:num>
  <w:num w:numId="25" w16cid:durableId="1538735175">
    <w:abstractNumId w:val="6"/>
  </w:num>
  <w:num w:numId="26" w16cid:durableId="614680766">
    <w:abstractNumId w:val="14"/>
  </w:num>
  <w:num w:numId="27" w16cid:durableId="1450078498">
    <w:abstractNumId w:val="19"/>
  </w:num>
  <w:num w:numId="28" w16cid:durableId="779682487">
    <w:abstractNumId w:val="10"/>
  </w:num>
  <w:num w:numId="29" w16cid:durableId="84888759">
    <w:abstractNumId w:val="42"/>
  </w:num>
  <w:num w:numId="30" w16cid:durableId="2140295745">
    <w:abstractNumId w:val="34"/>
  </w:num>
  <w:num w:numId="31" w16cid:durableId="1145704663">
    <w:abstractNumId w:val="23"/>
  </w:num>
  <w:num w:numId="32" w16cid:durableId="1177578159">
    <w:abstractNumId w:val="32"/>
  </w:num>
  <w:num w:numId="33" w16cid:durableId="1266427037">
    <w:abstractNumId w:val="31"/>
  </w:num>
  <w:num w:numId="34" w16cid:durableId="1940408539">
    <w:abstractNumId w:val="17"/>
  </w:num>
  <w:num w:numId="35" w16cid:durableId="315650631">
    <w:abstractNumId w:val="25"/>
  </w:num>
  <w:num w:numId="36" w16cid:durableId="285547632">
    <w:abstractNumId w:val="44"/>
  </w:num>
  <w:num w:numId="37" w16cid:durableId="892885884">
    <w:abstractNumId w:val="5"/>
  </w:num>
  <w:num w:numId="38" w16cid:durableId="1207333964">
    <w:abstractNumId w:val="27"/>
  </w:num>
  <w:num w:numId="39" w16cid:durableId="435566218">
    <w:abstractNumId w:val="37"/>
  </w:num>
  <w:num w:numId="40" w16cid:durableId="497577655">
    <w:abstractNumId w:val="18"/>
  </w:num>
  <w:num w:numId="41" w16cid:durableId="327559099">
    <w:abstractNumId w:val="30"/>
  </w:num>
  <w:num w:numId="42" w16cid:durableId="2024892699">
    <w:abstractNumId w:val="26"/>
  </w:num>
  <w:num w:numId="43" w16cid:durableId="1912544935">
    <w:abstractNumId w:val="9"/>
  </w:num>
  <w:num w:numId="44" w16cid:durableId="1233269552">
    <w:abstractNumId w:val="22"/>
  </w:num>
  <w:num w:numId="45" w16cid:durableId="1605723907">
    <w:abstractNumId w:val="36"/>
  </w:num>
  <w:num w:numId="46" w16cid:durableId="1588808517">
    <w:abstractNumId w:val="3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defaultTabStop w:val="720"/>
  <w:hyphenationZone w:val="425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F77"/>
    <w:rsid w:val="0000408A"/>
    <w:rsid w:val="000070A4"/>
    <w:rsid w:val="00012D1A"/>
    <w:rsid w:val="00012D33"/>
    <w:rsid w:val="000161FD"/>
    <w:rsid w:val="0001652F"/>
    <w:rsid w:val="00020581"/>
    <w:rsid w:val="00026E0F"/>
    <w:rsid w:val="00030F9D"/>
    <w:rsid w:val="000316C2"/>
    <w:rsid w:val="00032DA4"/>
    <w:rsid w:val="00036994"/>
    <w:rsid w:val="00041A86"/>
    <w:rsid w:val="00044465"/>
    <w:rsid w:val="000479AE"/>
    <w:rsid w:val="0005131B"/>
    <w:rsid w:val="000528CA"/>
    <w:rsid w:val="00056888"/>
    <w:rsid w:val="00061729"/>
    <w:rsid w:val="00063C13"/>
    <w:rsid w:val="00071A1E"/>
    <w:rsid w:val="00071A3E"/>
    <w:rsid w:val="00076372"/>
    <w:rsid w:val="0008224F"/>
    <w:rsid w:val="0008301F"/>
    <w:rsid w:val="000915F7"/>
    <w:rsid w:val="0009487D"/>
    <w:rsid w:val="00096B01"/>
    <w:rsid w:val="000A09EE"/>
    <w:rsid w:val="000A13AE"/>
    <w:rsid w:val="000A16B8"/>
    <w:rsid w:val="000A1EFD"/>
    <w:rsid w:val="000A5929"/>
    <w:rsid w:val="000A7E96"/>
    <w:rsid w:val="000B001F"/>
    <w:rsid w:val="000B5C3A"/>
    <w:rsid w:val="000C49C1"/>
    <w:rsid w:val="000C712E"/>
    <w:rsid w:val="000D0272"/>
    <w:rsid w:val="000D065F"/>
    <w:rsid w:val="000D0C05"/>
    <w:rsid w:val="000D644F"/>
    <w:rsid w:val="000E5033"/>
    <w:rsid w:val="000E5038"/>
    <w:rsid w:val="000E6A95"/>
    <w:rsid w:val="000F0A8A"/>
    <w:rsid w:val="000F1927"/>
    <w:rsid w:val="000F2150"/>
    <w:rsid w:val="000F3737"/>
    <w:rsid w:val="000F4C2D"/>
    <w:rsid w:val="000F7AD9"/>
    <w:rsid w:val="00102728"/>
    <w:rsid w:val="0010272B"/>
    <w:rsid w:val="00107F4D"/>
    <w:rsid w:val="0011452C"/>
    <w:rsid w:val="00115A52"/>
    <w:rsid w:val="00115D46"/>
    <w:rsid w:val="00116E13"/>
    <w:rsid w:val="001177F8"/>
    <w:rsid w:val="00135F53"/>
    <w:rsid w:val="0013679A"/>
    <w:rsid w:val="00136DD9"/>
    <w:rsid w:val="0013701D"/>
    <w:rsid w:val="00137E93"/>
    <w:rsid w:val="00144DED"/>
    <w:rsid w:val="0014766A"/>
    <w:rsid w:val="001512EC"/>
    <w:rsid w:val="00153E36"/>
    <w:rsid w:val="0016474F"/>
    <w:rsid w:val="001667EB"/>
    <w:rsid w:val="001677CA"/>
    <w:rsid w:val="00175792"/>
    <w:rsid w:val="00180D20"/>
    <w:rsid w:val="001834BA"/>
    <w:rsid w:val="00184569"/>
    <w:rsid w:val="001862FF"/>
    <w:rsid w:val="00187C2F"/>
    <w:rsid w:val="001910B3"/>
    <w:rsid w:val="00192CA2"/>
    <w:rsid w:val="0019521D"/>
    <w:rsid w:val="00196DB2"/>
    <w:rsid w:val="001A049E"/>
    <w:rsid w:val="001A2541"/>
    <w:rsid w:val="001A2B56"/>
    <w:rsid w:val="001A33D1"/>
    <w:rsid w:val="001A407B"/>
    <w:rsid w:val="001B3DA1"/>
    <w:rsid w:val="001B405B"/>
    <w:rsid w:val="001B665A"/>
    <w:rsid w:val="001B67DC"/>
    <w:rsid w:val="001B789F"/>
    <w:rsid w:val="001B7DA9"/>
    <w:rsid w:val="001C0367"/>
    <w:rsid w:val="001C1E61"/>
    <w:rsid w:val="001C326C"/>
    <w:rsid w:val="001C52DE"/>
    <w:rsid w:val="001C533F"/>
    <w:rsid w:val="001D0C72"/>
    <w:rsid w:val="001D41FE"/>
    <w:rsid w:val="001D4E84"/>
    <w:rsid w:val="001D53CD"/>
    <w:rsid w:val="001E0466"/>
    <w:rsid w:val="001E1BF9"/>
    <w:rsid w:val="001E22DA"/>
    <w:rsid w:val="001E49E4"/>
    <w:rsid w:val="001E5824"/>
    <w:rsid w:val="001E588D"/>
    <w:rsid w:val="002012DB"/>
    <w:rsid w:val="002034C3"/>
    <w:rsid w:val="00204A66"/>
    <w:rsid w:val="002076D7"/>
    <w:rsid w:val="00207DE3"/>
    <w:rsid w:val="00211C67"/>
    <w:rsid w:val="0021383C"/>
    <w:rsid w:val="00217D1F"/>
    <w:rsid w:val="0022301B"/>
    <w:rsid w:val="0022375A"/>
    <w:rsid w:val="00225FFA"/>
    <w:rsid w:val="00226F0F"/>
    <w:rsid w:val="00227098"/>
    <w:rsid w:val="00230943"/>
    <w:rsid w:val="00232D9A"/>
    <w:rsid w:val="0023450C"/>
    <w:rsid w:val="00240D70"/>
    <w:rsid w:val="0024330C"/>
    <w:rsid w:val="00245AE3"/>
    <w:rsid w:val="00246A3D"/>
    <w:rsid w:val="002506C6"/>
    <w:rsid w:val="00252108"/>
    <w:rsid w:val="00261EA4"/>
    <w:rsid w:val="00263941"/>
    <w:rsid w:val="00264F4C"/>
    <w:rsid w:val="00265021"/>
    <w:rsid w:val="002667CA"/>
    <w:rsid w:val="002700A3"/>
    <w:rsid w:val="00273B18"/>
    <w:rsid w:val="0027768F"/>
    <w:rsid w:val="002819B4"/>
    <w:rsid w:val="00281A82"/>
    <w:rsid w:val="00281F70"/>
    <w:rsid w:val="00285637"/>
    <w:rsid w:val="00286E62"/>
    <w:rsid w:val="00290EA4"/>
    <w:rsid w:val="00293E9A"/>
    <w:rsid w:val="00294A55"/>
    <w:rsid w:val="002A07CB"/>
    <w:rsid w:val="002A1477"/>
    <w:rsid w:val="002A220F"/>
    <w:rsid w:val="002A2B6C"/>
    <w:rsid w:val="002A4845"/>
    <w:rsid w:val="002A5B2D"/>
    <w:rsid w:val="002B0CF4"/>
    <w:rsid w:val="002B2479"/>
    <w:rsid w:val="002B263E"/>
    <w:rsid w:val="002B33BE"/>
    <w:rsid w:val="002B343B"/>
    <w:rsid w:val="002C208F"/>
    <w:rsid w:val="002C282A"/>
    <w:rsid w:val="002C47AD"/>
    <w:rsid w:val="002D1199"/>
    <w:rsid w:val="002E1355"/>
    <w:rsid w:val="002E26F2"/>
    <w:rsid w:val="002E286A"/>
    <w:rsid w:val="002E2C26"/>
    <w:rsid w:val="002E4677"/>
    <w:rsid w:val="002E759D"/>
    <w:rsid w:val="002E7967"/>
    <w:rsid w:val="002E7F4E"/>
    <w:rsid w:val="002F0D5E"/>
    <w:rsid w:val="002F2BAF"/>
    <w:rsid w:val="002F5046"/>
    <w:rsid w:val="002F55BF"/>
    <w:rsid w:val="0030145E"/>
    <w:rsid w:val="00306D66"/>
    <w:rsid w:val="0031058F"/>
    <w:rsid w:val="003129FC"/>
    <w:rsid w:val="00313C10"/>
    <w:rsid w:val="0031413F"/>
    <w:rsid w:val="00315A7B"/>
    <w:rsid w:val="00316926"/>
    <w:rsid w:val="00321864"/>
    <w:rsid w:val="00322155"/>
    <w:rsid w:val="00323074"/>
    <w:rsid w:val="00323537"/>
    <w:rsid w:val="0032642D"/>
    <w:rsid w:val="0033188F"/>
    <w:rsid w:val="00331F96"/>
    <w:rsid w:val="00334326"/>
    <w:rsid w:val="00336F7D"/>
    <w:rsid w:val="00337C5D"/>
    <w:rsid w:val="00340AA6"/>
    <w:rsid w:val="003429C5"/>
    <w:rsid w:val="00342FA7"/>
    <w:rsid w:val="0034423D"/>
    <w:rsid w:val="00344B26"/>
    <w:rsid w:val="00344DA9"/>
    <w:rsid w:val="003452DF"/>
    <w:rsid w:val="00345F75"/>
    <w:rsid w:val="00346A4F"/>
    <w:rsid w:val="00350F4D"/>
    <w:rsid w:val="00352F89"/>
    <w:rsid w:val="00355031"/>
    <w:rsid w:val="0036199F"/>
    <w:rsid w:val="00361F41"/>
    <w:rsid w:val="003627C9"/>
    <w:rsid w:val="00364B25"/>
    <w:rsid w:val="003820A6"/>
    <w:rsid w:val="00382C53"/>
    <w:rsid w:val="00382F1A"/>
    <w:rsid w:val="00383104"/>
    <w:rsid w:val="0039411F"/>
    <w:rsid w:val="003A5A47"/>
    <w:rsid w:val="003A682D"/>
    <w:rsid w:val="003B004C"/>
    <w:rsid w:val="003B0313"/>
    <w:rsid w:val="003B0A51"/>
    <w:rsid w:val="003B0E9D"/>
    <w:rsid w:val="003B12A5"/>
    <w:rsid w:val="003B2BB1"/>
    <w:rsid w:val="003B2EC0"/>
    <w:rsid w:val="003B4131"/>
    <w:rsid w:val="003B4B20"/>
    <w:rsid w:val="003B7EC2"/>
    <w:rsid w:val="003C16D4"/>
    <w:rsid w:val="003C1E44"/>
    <w:rsid w:val="003C349C"/>
    <w:rsid w:val="003C4B64"/>
    <w:rsid w:val="003D0C93"/>
    <w:rsid w:val="003D1146"/>
    <w:rsid w:val="003D5050"/>
    <w:rsid w:val="003E419A"/>
    <w:rsid w:val="003E5971"/>
    <w:rsid w:val="003F2B35"/>
    <w:rsid w:val="003F5F4A"/>
    <w:rsid w:val="00400D82"/>
    <w:rsid w:val="0040626D"/>
    <w:rsid w:val="00412FD3"/>
    <w:rsid w:val="0041783A"/>
    <w:rsid w:val="00420BAA"/>
    <w:rsid w:val="00420E2E"/>
    <w:rsid w:val="00421E5C"/>
    <w:rsid w:val="00425588"/>
    <w:rsid w:val="004270CB"/>
    <w:rsid w:val="00442216"/>
    <w:rsid w:val="00450EA3"/>
    <w:rsid w:val="004549A9"/>
    <w:rsid w:val="00457F11"/>
    <w:rsid w:val="00460257"/>
    <w:rsid w:val="00461598"/>
    <w:rsid w:val="004618B7"/>
    <w:rsid w:val="00461EEC"/>
    <w:rsid w:val="0046290E"/>
    <w:rsid w:val="00464EE7"/>
    <w:rsid w:val="004659E4"/>
    <w:rsid w:val="00465C9C"/>
    <w:rsid w:val="00470D56"/>
    <w:rsid w:val="004734D9"/>
    <w:rsid w:val="00474509"/>
    <w:rsid w:val="00475275"/>
    <w:rsid w:val="00476A08"/>
    <w:rsid w:val="00477F5F"/>
    <w:rsid w:val="00482E46"/>
    <w:rsid w:val="00486BAD"/>
    <w:rsid w:val="00492007"/>
    <w:rsid w:val="004953F5"/>
    <w:rsid w:val="004956EE"/>
    <w:rsid w:val="004A2705"/>
    <w:rsid w:val="004A4E03"/>
    <w:rsid w:val="004A5F77"/>
    <w:rsid w:val="004A608D"/>
    <w:rsid w:val="004B2CC2"/>
    <w:rsid w:val="004B61AC"/>
    <w:rsid w:val="004B754B"/>
    <w:rsid w:val="004B7BF0"/>
    <w:rsid w:val="004C2346"/>
    <w:rsid w:val="004C25E6"/>
    <w:rsid w:val="004C2929"/>
    <w:rsid w:val="004C32F9"/>
    <w:rsid w:val="004C3569"/>
    <w:rsid w:val="004C5DEE"/>
    <w:rsid w:val="004D1379"/>
    <w:rsid w:val="004D613C"/>
    <w:rsid w:val="004D69E0"/>
    <w:rsid w:val="004E40F8"/>
    <w:rsid w:val="004E5AC6"/>
    <w:rsid w:val="004F267D"/>
    <w:rsid w:val="004F5576"/>
    <w:rsid w:val="004F6F9D"/>
    <w:rsid w:val="00500B8D"/>
    <w:rsid w:val="005031E4"/>
    <w:rsid w:val="005033FF"/>
    <w:rsid w:val="0050524B"/>
    <w:rsid w:val="005077CC"/>
    <w:rsid w:val="00513E8F"/>
    <w:rsid w:val="0051754E"/>
    <w:rsid w:val="005216D5"/>
    <w:rsid w:val="005222E2"/>
    <w:rsid w:val="00524081"/>
    <w:rsid w:val="00530B9F"/>
    <w:rsid w:val="005327C0"/>
    <w:rsid w:val="00535F94"/>
    <w:rsid w:val="0054463B"/>
    <w:rsid w:val="005468E0"/>
    <w:rsid w:val="005502AD"/>
    <w:rsid w:val="00551D89"/>
    <w:rsid w:val="005531B9"/>
    <w:rsid w:val="00553223"/>
    <w:rsid w:val="005545BF"/>
    <w:rsid w:val="0055603B"/>
    <w:rsid w:val="00560C79"/>
    <w:rsid w:val="005613B7"/>
    <w:rsid w:val="005625AE"/>
    <w:rsid w:val="0056488F"/>
    <w:rsid w:val="00565B05"/>
    <w:rsid w:val="00565C4A"/>
    <w:rsid w:val="00565CA4"/>
    <w:rsid w:val="00566E3C"/>
    <w:rsid w:val="00566E97"/>
    <w:rsid w:val="00570343"/>
    <w:rsid w:val="00573C5B"/>
    <w:rsid w:val="00574826"/>
    <w:rsid w:val="00577DC3"/>
    <w:rsid w:val="00577E4A"/>
    <w:rsid w:val="0058079A"/>
    <w:rsid w:val="00583FBD"/>
    <w:rsid w:val="0059083C"/>
    <w:rsid w:val="005918C5"/>
    <w:rsid w:val="0059487B"/>
    <w:rsid w:val="005962E6"/>
    <w:rsid w:val="0059662E"/>
    <w:rsid w:val="005A0031"/>
    <w:rsid w:val="005A03A1"/>
    <w:rsid w:val="005A0E2C"/>
    <w:rsid w:val="005A68C7"/>
    <w:rsid w:val="005B03B6"/>
    <w:rsid w:val="005B1FC2"/>
    <w:rsid w:val="005C12DE"/>
    <w:rsid w:val="005C309C"/>
    <w:rsid w:val="005C5AB3"/>
    <w:rsid w:val="005D02E0"/>
    <w:rsid w:val="005D12A2"/>
    <w:rsid w:val="005D2F54"/>
    <w:rsid w:val="005D30E0"/>
    <w:rsid w:val="005D3C2C"/>
    <w:rsid w:val="005D7667"/>
    <w:rsid w:val="005E0A31"/>
    <w:rsid w:val="005E1429"/>
    <w:rsid w:val="005E513F"/>
    <w:rsid w:val="005E61A3"/>
    <w:rsid w:val="005E7310"/>
    <w:rsid w:val="005F09CE"/>
    <w:rsid w:val="005F0A0D"/>
    <w:rsid w:val="005F6E0D"/>
    <w:rsid w:val="005F746F"/>
    <w:rsid w:val="00600716"/>
    <w:rsid w:val="00601A5B"/>
    <w:rsid w:val="00601C97"/>
    <w:rsid w:val="00603F8D"/>
    <w:rsid w:val="0060532B"/>
    <w:rsid w:val="00606DCB"/>
    <w:rsid w:val="006134B6"/>
    <w:rsid w:val="00615805"/>
    <w:rsid w:val="00615F95"/>
    <w:rsid w:val="006217BD"/>
    <w:rsid w:val="0062399F"/>
    <w:rsid w:val="00626C47"/>
    <w:rsid w:val="006300F8"/>
    <w:rsid w:val="00632789"/>
    <w:rsid w:val="006328DF"/>
    <w:rsid w:val="00635544"/>
    <w:rsid w:val="0064019D"/>
    <w:rsid w:val="00652BED"/>
    <w:rsid w:val="006606FA"/>
    <w:rsid w:val="00661ACB"/>
    <w:rsid w:val="0066275F"/>
    <w:rsid w:val="00662DCA"/>
    <w:rsid w:val="00671C47"/>
    <w:rsid w:val="00672C71"/>
    <w:rsid w:val="00674E8D"/>
    <w:rsid w:val="00676C9C"/>
    <w:rsid w:val="00681080"/>
    <w:rsid w:val="00683B67"/>
    <w:rsid w:val="00684D63"/>
    <w:rsid w:val="006A612E"/>
    <w:rsid w:val="006B3C83"/>
    <w:rsid w:val="006C0477"/>
    <w:rsid w:val="006C4472"/>
    <w:rsid w:val="006C4496"/>
    <w:rsid w:val="006C4CB1"/>
    <w:rsid w:val="006C6345"/>
    <w:rsid w:val="006C65CB"/>
    <w:rsid w:val="006C7A07"/>
    <w:rsid w:val="006D0DB7"/>
    <w:rsid w:val="006D115F"/>
    <w:rsid w:val="006D404D"/>
    <w:rsid w:val="006D5924"/>
    <w:rsid w:val="006D59FF"/>
    <w:rsid w:val="006D7B94"/>
    <w:rsid w:val="006E17A5"/>
    <w:rsid w:val="006E1AAE"/>
    <w:rsid w:val="006E2229"/>
    <w:rsid w:val="006E2774"/>
    <w:rsid w:val="006E7EDD"/>
    <w:rsid w:val="006F00E4"/>
    <w:rsid w:val="006F336C"/>
    <w:rsid w:val="00703363"/>
    <w:rsid w:val="007035E3"/>
    <w:rsid w:val="00706B30"/>
    <w:rsid w:val="00706B75"/>
    <w:rsid w:val="00711DA5"/>
    <w:rsid w:val="00711EA3"/>
    <w:rsid w:val="00714EAF"/>
    <w:rsid w:val="00716862"/>
    <w:rsid w:val="00722F7B"/>
    <w:rsid w:val="00726AE4"/>
    <w:rsid w:val="0073254F"/>
    <w:rsid w:val="007365C9"/>
    <w:rsid w:val="00736A04"/>
    <w:rsid w:val="0074046D"/>
    <w:rsid w:val="00740B05"/>
    <w:rsid w:val="00744659"/>
    <w:rsid w:val="00744E5D"/>
    <w:rsid w:val="0074540A"/>
    <w:rsid w:val="007471DB"/>
    <w:rsid w:val="00751DE1"/>
    <w:rsid w:val="007535C4"/>
    <w:rsid w:val="00754FEB"/>
    <w:rsid w:val="007560F2"/>
    <w:rsid w:val="00757086"/>
    <w:rsid w:val="00760591"/>
    <w:rsid w:val="00763652"/>
    <w:rsid w:val="00763999"/>
    <w:rsid w:val="00764299"/>
    <w:rsid w:val="00767180"/>
    <w:rsid w:val="00773672"/>
    <w:rsid w:val="00774217"/>
    <w:rsid w:val="00785904"/>
    <w:rsid w:val="00790861"/>
    <w:rsid w:val="00795605"/>
    <w:rsid w:val="00795E21"/>
    <w:rsid w:val="007A033A"/>
    <w:rsid w:val="007A3143"/>
    <w:rsid w:val="007A5167"/>
    <w:rsid w:val="007A5C33"/>
    <w:rsid w:val="007A67D7"/>
    <w:rsid w:val="007B1AB1"/>
    <w:rsid w:val="007B1EA4"/>
    <w:rsid w:val="007B2C0A"/>
    <w:rsid w:val="007B376D"/>
    <w:rsid w:val="007B3F5F"/>
    <w:rsid w:val="007B4926"/>
    <w:rsid w:val="007C009C"/>
    <w:rsid w:val="007C2CE7"/>
    <w:rsid w:val="007D108F"/>
    <w:rsid w:val="007D3A69"/>
    <w:rsid w:val="007D4B2B"/>
    <w:rsid w:val="007D60EF"/>
    <w:rsid w:val="007D659F"/>
    <w:rsid w:val="007E0C86"/>
    <w:rsid w:val="007E2440"/>
    <w:rsid w:val="007E2FE1"/>
    <w:rsid w:val="007E3F36"/>
    <w:rsid w:val="007E41FC"/>
    <w:rsid w:val="007E54FB"/>
    <w:rsid w:val="007E6F6A"/>
    <w:rsid w:val="007F4AC7"/>
    <w:rsid w:val="008003B5"/>
    <w:rsid w:val="00804FEC"/>
    <w:rsid w:val="00805347"/>
    <w:rsid w:val="00805F58"/>
    <w:rsid w:val="00806D85"/>
    <w:rsid w:val="00807382"/>
    <w:rsid w:val="00807CE8"/>
    <w:rsid w:val="00816DDB"/>
    <w:rsid w:val="008228AE"/>
    <w:rsid w:val="008240ED"/>
    <w:rsid w:val="008255D3"/>
    <w:rsid w:val="00830A49"/>
    <w:rsid w:val="00831A57"/>
    <w:rsid w:val="00832834"/>
    <w:rsid w:val="00833851"/>
    <w:rsid w:val="0083705C"/>
    <w:rsid w:val="00840A7F"/>
    <w:rsid w:val="00842452"/>
    <w:rsid w:val="00845A4F"/>
    <w:rsid w:val="00845D9F"/>
    <w:rsid w:val="008460D5"/>
    <w:rsid w:val="00846BB8"/>
    <w:rsid w:val="00847844"/>
    <w:rsid w:val="008505E8"/>
    <w:rsid w:val="008565C7"/>
    <w:rsid w:val="008569C0"/>
    <w:rsid w:val="00861AA3"/>
    <w:rsid w:val="00864512"/>
    <w:rsid w:val="00864D88"/>
    <w:rsid w:val="00867019"/>
    <w:rsid w:val="00867E86"/>
    <w:rsid w:val="008700FA"/>
    <w:rsid w:val="0087286F"/>
    <w:rsid w:val="00873625"/>
    <w:rsid w:val="00880AE9"/>
    <w:rsid w:val="008813C5"/>
    <w:rsid w:val="0088713A"/>
    <w:rsid w:val="00891699"/>
    <w:rsid w:val="00894F02"/>
    <w:rsid w:val="008958A7"/>
    <w:rsid w:val="00895BE9"/>
    <w:rsid w:val="008A1F7B"/>
    <w:rsid w:val="008A3BF8"/>
    <w:rsid w:val="008A425D"/>
    <w:rsid w:val="008A640E"/>
    <w:rsid w:val="008B22CD"/>
    <w:rsid w:val="008B2366"/>
    <w:rsid w:val="008B4250"/>
    <w:rsid w:val="008B64E2"/>
    <w:rsid w:val="008B6D28"/>
    <w:rsid w:val="008B763B"/>
    <w:rsid w:val="008C0288"/>
    <w:rsid w:val="008C2B44"/>
    <w:rsid w:val="008C2CE0"/>
    <w:rsid w:val="008C4000"/>
    <w:rsid w:val="008C749D"/>
    <w:rsid w:val="008D2EAB"/>
    <w:rsid w:val="008D4434"/>
    <w:rsid w:val="008E25B6"/>
    <w:rsid w:val="008E2ECF"/>
    <w:rsid w:val="008E7711"/>
    <w:rsid w:val="008F15BC"/>
    <w:rsid w:val="008F5F6E"/>
    <w:rsid w:val="00900A7A"/>
    <w:rsid w:val="00904FAF"/>
    <w:rsid w:val="0090530B"/>
    <w:rsid w:val="0090616E"/>
    <w:rsid w:val="009069F1"/>
    <w:rsid w:val="00910B07"/>
    <w:rsid w:val="009111C4"/>
    <w:rsid w:val="009135E8"/>
    <w:rsid w:val="009152DF"/>
    <w:rsid w:val="00915FE6"/>
    <w:rsid w:val="00920B91"/>
    <w:rsid w:val="0092175F"/>
    <w:rsid w:val="00922004"/>
    <w:rsid w:val="009220DD"/>
    <w:rsid w:val="0093087B"/>
    <w:rsid w:val="00930A5C"/>
    <w:rsid w:val="009316D2"/>
    <w:rsid w:val="00931707"/>
    <w:rsid w:val="00933D30"/>
    <w:rsid w:val="009342FC"/>
    <w:rsid w:val="009369F9"/>
    <w:rsid w:val="00936C53"/>
    <w:rsid w:val="009412B4"/>
    <w:rsid w:val="00943DB1"/>
    <w:rsid w:val="0094438E"/>
    <w:rsid w:val="009477D8"/>
    <w:rsid w:val="00951653"/>
    <w:rsid w:val="00951676"/>
    <w:rsid w:val="00951F3E"/>
    <w:rsid w:val="009601CE"/>
    <w:rsid w:val="009614B7"/>
    <w:rsid w:val="009633EE"/>
    <w:rsid w:val="00967850"/>
    <w:rsid w:val="0097051C"/>
    <w:rsid w:val="00971DD1"/>
    <w:rsid w:val="00972325"/>
    <w:rsid w:val="00975504"/>
    <w:rsid w:val="009827A7"/>
    <w:rsid w:val="009833D4"/>
    <w:rsid w:val="00983F15"/>
    <w:rsid w:val="009865FD"/>
    <w:rsid w:val="00992C85"/>
    <w:rsid w:val="00993EDD"/>
    <w:rsid w:val="00996EFE"/>
    <w:rsid w:val="009A7FC5"/>
    <w:rsid w:val="009B23AA"/>
    <w:rsid w:val="009B2506"/>
    <w:rsid w:val="009B2579"/>
    <w:rsid w:val="009B2982"/>
    <w:rsid w:val="009B29F8"/>
    <w:rsid w:val="009B44FA"/>
    <w:rsid w:val="009B535E"/>
    <w:rsid w:val="009B6EBA"/>
    <w:rsid w:val="009C0179"/>
    <w:rsid w:val="009C2FC5"/>
    <w:rsid w:val="009D2062"/>
    <w:rsid w:val="009D3A9F"/>
    <w:rsid w:val="009D3CAB"/>
    <w:rsid w:val="009D4536"/>
    <w:rsid w:val="009D5DCE"/>
    <w:rsid w:val="009E163C"/>
    <w:rsid w:val="009E202A"/>
    <w:rsid w:val="009E2349"/>
    <w:rsid w:val="009E71A3"/>
    <w:rsid w:val="009F0C5D"/>
    <w:rsid w:val="009F141A"/>
    <w:rsid w:val="009F6B46"/>
    <w:rsid w:val="009F7D5C"/>
    <w:rsid w:val="00A027B4"/>
    <w:rsid w:val="00A02FF1"/>
    <w:rsid w:val="00A030DA"/>
    <w:rsid w:val="00A0605D"/>
    <w:rsid w:val="00A06581"/>
    <w:rsid w:val="00A10C8A"/>
    <w:rsid w:val="00A138AF"/>
    <w:rsid w:val="00A14500"/>
    <w:rsid w:val="00A20446"/>
    <w:rsid w:val="00A24D67"/>
    <w:rsid w:val="00A25E0F"/>
    <w:rsid w:val="00A273D9"/>
    <w:rsid w:val="00A27B18"/>
    <w:rsid w:val="00A30CFE"/>
    <w:rsid w:val="00A3311F"/>
    <w:rsid w:val="00A37CDC"/>
    <w:rsid w:val="00A42818"/>
    <w:rsid w:val="00A42AEB"/>
    <w:rsid w:val="00A439D4"/>
    <w:rsid w:val="00A60117"/>
    <w:rsid w:val="00A63B7B"/>
    <w:rsid w:val="00A65B2B"/>
    <w:rsid w:val="00A65B89"/>
    <w:rsid w:val="00A724D6"/>
    <w:rsid w:val="00A727F2"/>
    <w:rsid w:val="00A819CF"/>
    <w:rsid w:val="00A81A64"/>
    <w:rsid w:val="00A8457C"/>
    <w:rsid w:val="00A869EA"/>
    <w:rsid w:val="00A901B8"/>
    <w:rsid w:val="00A9538B"/>
    <w:rsid w:val="00A95D29"/>
    <w:rsid w:val="00A967F2"/>
    <w:rsid w:val="00A9765C"/>
    <w:rsid w:val="00AA006E"/>
    <w:rsid w:val="00AA4EAF"/>
    <w:rsid w:val="00AA5BCD"/>
    <w:rsid w:val="00AA66D3"/>
    <w:rsid w:val="00AB033C"/>
    <w:rsid w:val="00AB4220"/>
    <w:rsid w:val="00AB5A3F"/>
    <w:rsid w:val="00AB6A1C"/>
    <w:rsid w:val="00AC3A77"/>
    <w:rsid w:val="00AC43E7"/>
    <w:rsid w:val="00AC6C96"/>
    <w:rsid w:val="00AD0F73"/>
    <w:rsid w:val="00AD2367"/>
    <w:rsid w:val="00AD51AC"/>
    <w:rsid w:val="00AD5AF4"/>
    <w:rsid w:val="00AD77E9"/>
    <w:rsid w:val="00AE14D8"/>
    <w:rsid w:val="00AE178B"/>
    <w:rsid w:val="00AE1B3A"/>
    <w:rsid w:val="00AE3237"/>
    <w:rsid w:val="00AF24DB"/>
    <w:rsid w:val="00AF2DCF"/>
    <w:rsid w:val="00B0050D"/>
    <w:rsid w:val="00B0448D"/>
    <w:rsid w:val="00B06C70"/>
    <w:rsid w:val="00B107A8"/>
    <w:rsid w:val="00B14E76"/>
    <w:rsid w:val="00B17B18"/>
    <w:rsid w:val="00B2236D"/>
    <w:rsid w:val="00B22BA3"/>
    <w:rsid w:val="00B22F46"/>
    <w:rsid w:val="00B275C6"/>
    <w:rsid w:val="00B3123C"/>
    <w:rsid w:val="00B312F7"/>
    <w:rsid w:val="00B403D9"/>
    <w:rsid w:val="00B41501"/>
    <w:rsid w:val="00B43A92"/>
    <w:rsid w:val="00B44B67"/>
    <w:rsid w:val="00B45A9B"/>
    <w:rsid w:val="00B468D7"/>
    <w:rsid w:val="00B5325C"/>
    <w:rsid w:val="00B57FE7"/>
    <w:rsid w:val="00B66DC6"/>
    <w:rsid w:val="00B7008D"/>
    <w:rsid w:val="00B70444"/>
    <w:rsid w:val="00B71370"/>
    <w:rsid w:val="00B71BE1"/>
    <w:rsid w:val="00B71BF2"/>
    <w:rsid w:val="00B76165"/>
    <w:rsid w:val="00B766CD"/>
    <w:rsid w:val="00B8325E"/>
    <w:rsid w:val="00B841FA"/>
    <w:rsid w:val="00B84D26"/>
    <w:rsid w:val="00B852B3"/>
    <w:rsid w:val="00B85F0E"/>
    <w:rsid w:val="00B90790"/>
    <w:rsid w:val="00B9247E"/>
    <w:rsid w:val="00B95198"/>
    <w:rsid w:val="00B95442"/>
    <w:rsid w:val="00B95AD4"/>
    <w:rsid w:val="00B96C4C"/>
    <w:rsid w:val="00BA0B3A"/>
    <w:rsid w:val="00BA2920"/>
    <w:rsid w:val="00BA2B5B"/>
    <w:rsid w:val="00BA36E4"/>
    <w:rsid w:val="00BA69D0"/>
    <w:rsid w:val="00BB2417"/>
    <w:rsid w:val="00BB3440"/>
    <w:rsid w:val="00BB417E"/>
    <w:rsid w:val="00BB51F8"/>
    <w:rsid w:val="00BC51E1"/>
    <w:rsid w:val="00BD0BD5"/>
    <w:rsid w:val="00BD1797"/>
    <w:rsid w:val="00BD1F9D"/>
    <w:rsid w:val="00BD2AE5"/>
    <w:rsid w:val="00BD5785"/>
    <w:rsid w:val="00BD7413"/>
    <w:rsid w:val="00BD7D94"/>
    <w:rsid w:val="00BE218B"/>
    <w:rsid w:val="00BE4F57"/>
    <w:rsid w:val="00BE5403"/>
    <w:rsid w:val="00BE5559"/>
    <w:rsid w:val="00BE5E71"/>
    <w:rsid w:val="00BF18BB"/>
    <w:rsid w:val="00BF6602"/>
    <w:rsid w:val="00BF7B55"/>
    <w:rsid w:val="00C06475"/>
    <w:rsid w:val="00C10FA1"/>
    <w:rsid w:val="00C11883"/>
    <w:rsid w:val="00C14406"/>
    <w:rsid w:val="00C14FED"/>
    <w:rsid w:val="00C1662E"/>
    <w:rsid w:val="00C177CB"/>
    <w:rsid w:val="00C2111F"/>
    <w:rsid w:val="00C2274C"/>
    <w:rsid w:val="00C22F55"/>
    <w:rsid w:val="00C30D99"/>
    <w:rsid w:val="00C32301"/>
    <w:rsid w:val="00C40D05"/>
    <w:rsid w:val="00C410A2"/>
    <w:rsid w:val="00C41653"/>
    <w:rsid w:val="00C45836"/>
    <w:rsid w:val="00C45F14"/>
    <w:rsid w:val="00C50451"/>
    <w:rsid w:val="00C510EC"/>
    <w:rsid w:val="00C51233"/>
    <w:rsid w:val="00C51EA9"/>
    <w:rsid w:val="00C53C8D"/>
    <w:rsid w:val="00C55083"/>
    <w:rsid w:val="00C566AC"/>
    <w:rsid w:val="00C62EF2"/>
    <w:rsid w:val="00C637FA"/>
    <w:rsid w:val="00C647E6"/>
    <w:rsid w:val="00C6481D"/>
    <w:rsid w:val="00C65FFB"/>
    <w:rsid w:val="00C73413"/>
    <w:rsid w:val="00C73ED3"/>
    <w:rsid w:val="00C74227"/>
    <w:rsid w:val="00C74FD8"/>
    <w:rsid w:val="00C803F6"/>
    <w:rsid w:val="00C8603E"/>
    <w:rsid w:val="00C86C77"/>
    <w:rsid w:val="00C8755A"/>
    <w:rsid w:val="00C915A4"/>
    <w:rsid w:val="00CA5022"/>
    <w:rsid w:val="00CA6180"/>
    <w:rsid w:val="00CC1DC7"/>
    <w:rsid w:val="00CC1DD6"/>
    <w:rsid w:val="00CC2D90"/>
    <w:rsid w:val="00CC6550"/>
    <w:rsid w:val="00CD5C75"/>
    <w:rsid w:val="00CD6414"/>
    <w:rsid w:val="00CD6A28"/>
    <w:rsid w:val="00CE57DD"/>
    <w:rsid w:val="00CF2481"/>
    <w:rsid w:val="00CF2E19"/>
    <w:rsid w:val="00CF3321"/>
    <w:rsid w:val="00CF42E0"/>
    <w:rsid w:val="00D001D6"/>
    <w:rsid w:val="00D025E9"/>
    <w:rsid w:val="00D02963"/>
    <w:rsid w:val="00D032F1"/>
    <w:rsid w:val="00D04D3F"/>
    <w:rsid w:val="00D0663A"/>
    <w:rsid w:val="00D12DCC"/>
    <w:rsid w:val="00D144AD"/>
    <w:rsid w:val="00D149EA"/>
    <w:rsid w:val="00D154F2"/>
    <w:rsid w:val="00D23D53"/>
    <w:rsid w:val="00D25315"/>
    <w:rsid w:val="00D3169C"/>
    <w:rsid w:val="00D31F0E"/>
    <w:rsid w:val="00D40968"/>
    <w:rsid w:val="00D432C8"/>
    <w:rsid w:val="00D43A3C"/>
    <w:rsid w:val="00D440BD"/>
    <w:rsid w:val="00D44393"/>
    <w:rsid w:val="00D448F7"/>
    <w:rsid w:val="00D46D1F"/>
    <w:rsid w:val="00D5398F"/>
    <w:rsid w:val="00D54E28"/>
    <w:rsid w:val="00D56F56"/>
    <w:rsid w:val="00D619AB"/>
    <w:rsid w:val="00D63852"/>
    <w:rsid w:val="00D65986"/>
    <w:rsid w:val="00D6606A"/>
    <w:rsid w:val="00D678C5"/>
    <w:rsid w:val="00D679AC"/>
    <w:rsid w:val="00D7179F"/>
    <w:rsid w:val="00D74CA1"/>
    <w:rsid w:val="00D75C84"/>
    <w:rsid w:val="00D76FF2"/>
    <w:rsid w:val="00D804A2"/>
    <w:rsid w:val="00D84B32"/>
    <w:rsid w:val="00D8606D"/>
    <w:rsid w:val="00D900FE"/>
    <w:rsid w:val="00D929D6"/>
    <w:rsid w:val="00D93BF0"/>
    <w:rsid w:val="00D97BAE"/>
    <w:rsid w:val="00DA3AA6"/>
    <w:rsid w:val="00DA7F2B"/>
    <w:rsid w:val="00DB63DE"/>
    <w:rsid w:val="00DC04CF"/>
    <w:rsid w:val="00DC1908"/>
    <w:rsid w:val="00DC44B1"/>
    <w:rsid w:val="00DD3D8B"/>
    <w:rsid w:val="00DD5C03"/>
    <w:rsid w:val="00DE12A5"/>
    <w:rsid w:val="00DE151F"/>
    <w:rsid w:val="00DE1652"/>
    <w:rsid w:val="00DE1A1F"/>
    <w:rsid w:val="00DE2030"/>
    <w:rsid w:val="00DE4502"/>
    <w:rsid w:val="00DF2CC4"/>
    <w:rsid w:val="00DF4256"/>
    <w:rsid w:val="00E01CC9"/>
    <w:rsid w:val="00E038C2"/>
    <w:rsid w:val="00E05410"/>
    <w:rsid w:val="00E060D2"/>
    <w:rsid w:val="00E11C06"/>
    <w:rsid w:val="00E13209"/>
    <w:rsid w:val="00E15B75"/>
    <w:rsid w:val="00E1688E"/>
    <w:rsid w:val="00E16ED9"/>
    <w:rsid w:val="00E20AAB"/>
    <w:rsid w:val="00E20F1F"/>
    <w:rsid w:val="00E2546F"/>
    <w:rsid w:val="00E26FC0"/>
    <w:rsid w:val="00E34543"/>
    <w:rsid w:val="00E34BE3"/>
    <w:rsid w:val="00E40A41"/>
    <w:rsid w:val="00E4284A"/>
    <w:rsid w:val="00E42E6E"/>
    <w:rsid w:val="00E4381C"/>
    <w:rsid w:val="00E45E79"/>
    <w:rsid w:val="00E50055"/>
    <w:rsid w:val="00E51644"/>
    <w:rsid w:val="00E5220D"/>
    <w:rsid w:val="00E52AAD"/>
    <w:rsid w:val="00E56DA6"/>
    <w:rsid w:val="00E56EFB"/>
    <w:rsid w:val="00E60EDD"/>
    <w:rsid w:val="00E6160E"/>
    <w:rsid w:val="00E618FD"/>
    <w:rsid w:val="00E648B9"/>
    <w:rsid w:val="00E65358"/>
    <w:rsid w:val="00E6618C"/>
    <w:rsid w:val="00E66540"/>
    <w:rsid w:val="00E7313E"/>
    <w:rsid w:val="00E76254"/>
    <w:rsid w:val="00E771CC"/>
    <w:rsid w:val="00E77D87"/>
    <w:rsid w:val="00E8370C"/>
    <w:rsid w:val="00E83E20"/>
    <w:rsid w:val="00E84460"/>
    <w:rsid w:val="00E924D9"/>
    <w:rsid w:val="00EA0991"/>
    <w:rsid w:val="00EA0CAA"/>
    <w:rsid w:val="00EA0E83"/>
    <w:rsid w:val="00EA10CC"/>
    <w:rsid w:val="00EA19A8"/>
    <w:rsid w:val="00EA300E"/>
    <w:rsid w:val="00EA3522"/>
    <w:rsid w:val="00EA3903"/>
    <w:rsid w:val="00EA4254"/>
    <w:rsid w:val="00EB02F5"/>
    <w:rsid w:val="00EB1266"/>
    <w:rsid w:val="00EB1330"/>
    <w:rsid w:val="00EB301D"/>
    <w:rsid w:val="00EB3A27"/>
    <w:rsid w:val="00EB5B17"/>
    <w:rsid w:val="00EC374A"/>
    <w:rsid w:val="00EC4933"/>
    <w:rsid w:val="00EC7520"/>
    <w:rsid w:val="00ED0405"/>
    <w:rsid w:val="00ED0D7F"/>
    <w:rsid w:val="00ED5BDB"/>
    <w:rsid w:val="00EE070B"/>
    <w:rsid w:val="00EE15A1"/>
    <w:rsid w:val="00EE224B"/>
    <w:rsid w:val="00EE2CB2"/>
    <w:rsid w:val="00EE4A0A"/>
    <w:rsid w:val="00EF1177"/>
    <w:rsid w:val="00F025C4"/>
    <w:rsid w:val="00F02C04"/>
    <w:rsid w:val="00F11CB4"/>
    <w:rsid w:val="00F127F7"/>
    <w:rsid w:val="00F13361"/>
    <w:rsid w:val="00F21161"/>
    <w:rsid w:val="00F21CA0"/>
    <w:rsid w:val="00F22D06"/>
    <w:rsid w:val="00F23080"/>
    <w:rsid w:val="00F25EAF"/>
    <w:rsid w:val="00F262E0"/>
    <w:rsid w:val="00F315F2"/>
    <w:rsid w:val="00F323F9"/>
    <w:rsid w:val="00F33CC6"/>
    <w:rsid w:val="00F3612F"/>
    <w:rsid w:val="00F36B71"/>
    <w:rsid w:val="00F37B11"/>
    <w:rsid w:val="00F41FC8"/>
    <w:rsid w:val="00F4298D"/>
    <w:rsid w:val="00F43140"/>
    <w:rsid w:val="00F54E1B"/>
    <w:rsid w:val="00F56005"/>
    <w:rsid w:val="00F57BDD"/>
    <w:rsid w:val="00F60514"/>
    <w:rsid w:val="00F62016"/>
    <w:rsid w:val="00F6416A"/>
    <w:rsid w:val="00F664B2"/>
    <w:rsid w:val="00F66F48"/>
    <w:rsid w:val="00F679A3"/>
    <w:rsid w:val="00F70950"/>
    <w:rsid w:val="00F73A36"/>
    <w:rsid w:val="00F74241"/>
    <w:rsid w:val="00F81AF0"/>
    <w:rsid w:val="00F84D88"/>
    <w:rsid w:val="00F8644B"/>
    <w:rsid w:val="00F879E2"/>
    <w:rsid w:val="00F91EC2"/>
    <w:rsid w:val="00F92F6E"/>
    <w:rsid w:val="00FA0C57"/>
    <w:rsid w:val="00FA1B83"/>
    <w:rsid w:val="00FA1D68"/>
    <w:rsid w:val="00FA223A"/>
    <w:rsid w:val="00FA2CC1"/>
    <w:rsid w:val="00FA564C"/>
    <w:rsid w:val="00FB1190"/>
    <w:rsid w:val="00FB4D09"/>
    <w:rsid w:val="00FB5596"/>
    <w:rsid w:val="00FC4A24"/>
    <w:rsid w:val="00FC676C"/>
    <w:rsid w:val="00FD0E2F"/>
    <w:rsid w:val="00FD46C0"/>
    <w:rsid w:val="00FD53EE"/>
    <w:rsid w:val="00FD5431"/>
    <w:rsid w:val="00FE7DC0"/>
    <w:rsid w:val="00FF0F64"/>
    <w:rsid w:val="00FF1C7A"/>
    <w:rsid w:val="00FF2ABB"/>
    <w:rsid w:val="00FF357C"/>
    <w:rsid w:val="00FF447F"/>
    <w:rsid w:val="00FF4641"/>
    <w:rsid w:val="00FF5185"/>
    <w:rsid w:val="00FF6088"/>
    <w:rsid w:val="00FF7517"/>
    <w:rsid w:val="00FF7612"/>
    <w:rsid w:val="00FF76B0"/>
    <w:rsid w:val="036578BF"/>
    <w:rsid w:val="041CE5BA"/>
    <w:rsid w:val="0464E736"/>
    <w:rsid w:val="0590BEC3"/>
    <w:rsid w:val="092E3314"/>
    <w:rsid w:val="09533BC6"/>
    <w:rsid w:val="09619E38"/>
    <w:rsid w:val="0A9DF1D5"/>
    <w:rsid w:val="0C5B766E"/>
    <w:rsid w:val="0E1DAA80"/>
    <w:rsid w:val="1132B3FD"/>
    <w:rsid w:val="12183612"/>
    <w:rsid w:val="14432802"/>
    <w:rsid w:val="16B36969"/>
    <w:rsid w:val="16EC242B"/>
    <w:rsid w:val="16F13352"/>
    <w:rsid w:val="16F84D1A"/>
    <w:rsid w:val="17AEFCE0"/>
    <w:rsid w:val="1933D93D"/>
    <w:rsid w:val="1B1F8FE2"/>
    <w:rsid w:val="1BCCF18B"/>
    <w:rsid w:val="1C0BEB6F"/>
    <w:rsid w:val="20658FC1"/>
    <w:rsid w:val="20862CE5"/>
    <w:rsid w:val="2597CC1B"/>
    <w:rsid w:val="2640A2BC"/>
    <w:rsid w:val="274886A7"/>
    <w:rsid w:val="27EC5914"/>
    <w:rsid w:val="2961DDDB"/>
    <w:rsid w:val="298EA4C7"/>
    <w:rsid w:val="2CEDADF2"/>
    <w:rsid w:val="2D9A6818"/>
    <w:rsid w:val="2F0E1DEF"/>
    <w:rsid w:val="2F96C8BA"/>
    <w:rsid w:val="3086EC58"/>
    <w:rsid w:val="316D7939"/>
    <w:rsid w:val="33A38CCB"/>
    <w:rsid w:val="37294D22"/>
    <w:rsid w:val="3B3BA846"/>
    <w:rsid w:val="3E78657A"/>
    <w:rsid w:val="3F280CE9"/>
    <w:rsid w:val="40CA37F4"/>
    <w:rsid w:val="439E1AC7"/>
    <w:rsid w:val="43DC2211"/>
    <w:rsid w:val="455254C0"/>
    <w:rsid w:val="45BB092F"/>
    <w:rsid w:val="47C5B00D"/>
    <w:rsid w:val="48C22582"/>
    <w:rsid w:val="4B9C0E4E"/>
    <w:rsid w:val="5098A65D"/>
    <w:rsid w:val="53176B86"/>
    <w:rsid w:val="535F431F"/>
    <w:rsid w:val="54841A37"/>
    <w:rsid w:val="55F43974"/>
    <w:rsid w:val="56D33D61"/>
    <w:rsid w:val="593BF801"/>
    <w:rsid w:val="5A4634A3"/>
    <w:rsid w:val="5B523FDD"/>
    <w:rsid w:val="5DC4349B"/>
    <w:rsid w:val="5F2CA0E3"/>
    <w:rsid w:val="60840D3E"/>
    <w:rsid w:val="60C09475"/>
    <w:rsid w:val="633DEE8A"/>
    <w:rsid w:val="660CD1DC"/>
    <w:rsid w:val="66D76B19"/>
    <w:rsid w:val="68E6BE13"/>
    <w:rsid w:val="692C3EAF"/>
    <w:rsid w:val="6AF9131A"/>
    <w:rsid w:val="6BD3887B"/>
    <w:rsid w:val="6CE4166D"/>
    <w:rsid w:val="6D2AEB16"/>
    <w:rsid w:val="6DFE4506"/>
    <w:rsid w:val="7253FBE3"/>
    <w:rsid w:val="72E6CCCA"/>
    <w:rsid w:val="738DD3AC"/>
    <w:rsid w:val="74C20356"/>
    <w:rsid w:val="74EC907D"/>
    <w:rsid w:val="7516046C"/>
    <w:rsid w:val="757AC192"/>
    <w:rsid w:val="76C75450"/>
    <w:rsid w:val="79D085EA"/>
    <w:rsid w:val="79D6097B"/>
    <w:rsid w:val="7A824C2F"/>
    <w:rsid w:val="7BEB7978"/>
    <w:rsid w:val="7C8C6AA9"/>
    <w:rsid w:val="7CFCA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  <w14:docId w14:val="1F19C2B5"/>
  <w15:chartTrackingRefBased/>
  <w15:docId w15:val="{7D846D4D-6B18-49F0-B0E1-5342DDC4D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F5185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5185"/>
    <w:pPr>
      <w:keepNext/>
      <w:keepLines/>
      <w:spacing w:before="40" w:after="0"/>
      <w:outlineLvl w:val="1"/>
    </w:pPr>
    <w:rPr>
      <w:rFonts w:ascii="Arial" w:eastAsiaTheme="majorEastAsia" w:hAnsi="Arial" w:cstheme="majorBidi"/>
      <w:color w:val="2F5496" w:themeColor="accent1" w:themeShade="BF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5185"/>
    <w:pPr>
      <w:keepNext/>
      <w:keepLines/>
      <w:spacing w:before="40" w:after="0" w:line="227" w:lineRule="atLeast"/>
      <w:outlineLvl w:val="2"/>
    </w:pPr>
    <w:rPr>
      <w:rFonts w:ascii="Arial" w:eastAsiaTheme="majorEastAsia" w:hAnsi="Arial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A5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5F77"/>
  </w:style>
  <w:style w:type="paragraph" w:styleId="Voettekst">
    <w:name w:val="footer"/>
    <w:basedOn w:val="Standaard"/>
    <w:link w:val="VoettekstChar"/>
    <w:uiPriority w:val="99"/>
    <w:unhideWhenUsed/>
    <w:rsid w:val="004A5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5F77"/>
  </w:style>
  <w:style w:type="paragraph" w:styleId="Geenafstand">
    <w:name w:val="No Spacing"/>
    <w:uiPriority w:val="1"/>
    <w:qFormat/>
    <w:rsid w:val="00DA3AA6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F5185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24081"/>
    <w:pPr>
      <w:spacing w:before="480" w:line="276" w:lineRule="auto"/>
      <w:outlineLvl w:val="9"/>
    </w:pPr>
    <w:rPr>
      <w:b/>
      <w:bCs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FF5185"/>
    <w:rPr>
      <w:rFonts w:ascii="Arial" w:eastAsiaTheme="majorEastAsia" w:hAnsi="Arial" w:cstheme="majorBidi"/>
      <w:color w:val="2F5496" w:themeColor="accent1" w:themeShade="BF"/>
      <w:sz w:val="24"/>
      <w:szCs w:val="26"/>
    </w:rPr>
  </w:style>
  <w:style w:type="paragraph" w:styleId="Lijstalinea">
    <w:name w:val="List Paragraph"/>
    <w:basedOn w:val="Standaard"/>
    <w:link w:val="LijstalineaChar"/>
    <w:uiPriority w:val="34"/>
    <w:qFormat/>
    <w:rsid w:val="00C30D99"/>
    <w:pPr>
      <w:spacing w:after="0" w:line="227" w:lineRule="atLeast"/>
      <w:ind w:left="720"/>
      <w:contextualSpacing/>
    </w:pPr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C30D99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unhideWhenUsed/>
    <w:rsid w:val="00032D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32DA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32DA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032D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32DA4"/>
    <w:rPr>
      <w:b/>
      <w:bCs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D65986"/>
    <w:pPr>
      <w:spacing w:before="240" w:after="120"/>
    </w:pPr>
    <w:rPr>
      <w:rFonts w:cstheme="minorHAnsi"/>
      <w:b/>
      <w:bC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B41501"/>
    <w:pPr>
      <w:spacing w:before="120" w:after="0"/>
      <w:ind w:left="220"/>
    </w:pPr>
    <w:rPr>
      <w:rFonts w:cstheme="minorHAnsi"/>
      <w:i/>
      <w:iCs/>
      <w:sz w:val="20"/>
      <w:szCs w:val="20"/>
    </w:rPr>
  </w:style>
  <w:style w:type="paragraph" w:styleId="Revisie">
    <w:name w:val="Revision"/>
    <w:hidden/>
    <w:uiPriority w:val="99"/>
    <w:semiHidden/>
    <w:rsid w:val="001910B3"/>
    <w:pPr>
      <w:spacing w:after="0" w:line="240" w:lineRule="auto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2E4677"/>
    <w:rPr>
      <w:color w:val="605E5C"/>
      <w:shd w:val="clear" w:color="auto" w:fill="E1DFDD"/>
    </w:rPr>
  </w:style>
  <w:style w:type="character" w:customStyle="1" w:styleId="cf01">
    <w:name w:val="cf01"/>
    <w:basedOn w:val="Standaardalinea-lettertype"/>
    <w:rsid w:val="00A65B89"/>
    <w:rPr>
      <w:rFonts w:ascii="Segoe UI" w:hAnsi="Segoe UI" w:cs="Segoe UI" w:hint="default"/>
      <w:sz w:val="18"/>
      <w:szCs w:val="18"/>
    </w:rPr>
  </w:style>
  <w:style w:type="table" w:styleId="Tabelraster">
    <w:name w:val="Table Grid"/>
    <w:basedOn w:val="Standaardtabel"/>
    <w:uiPriority w:val="39"/>
    <w:rsid w:val="00F37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FF5185"/>
    <w:rPr>
      <w:rFonts w:ascii="Arial" w:eastAsiaTheme="majorEastAsia" w:hAnsi="Arial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B75"/>
    <w:rPr>
      <w:rFonts w:ascii="Segoe UI" w:hAnsi="Segoe UI" w:cs="Segoe UI"/>
      <w:sz w:val="18"/>
      <w:szCs w:val="18"/>
    </w:rPr>
  </w:style>
  <w:style w:type="paragraph" w:styleId="Plattetekst">
    <w:name w:val="Body Text"/>
    <w:basedOn w:val="Standaard"/>
    <w:link w:val="PlattetekstChar"/>
    <w:uiPriority w:val="1"/>
    <w:unhideWhenUsed/>
    <w:qFormat/>
    <w:rsid w:val="00706B75"/>
    <w:pPr>
      <w:spacing w:after="120" w:line="227" w:lineRule="atLeast"/>
    </w:pPr>
    <w:rPr>
      <w:rFonts w:ascii="Arial" w:hAnsi="Arial"/>
      <w:sz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706B75"/>
    <w:rPr>
      <w:rFonts w:ascii="Arial" w:hAnsi="Arial"/>
      <w:sz w:val="20"/>
    </w:rPr>
  </w:style>
  <w:style w:type="numbering" w:customStyle="1" w:styleId="Geenlijst1">
    <w:name w:val="Geen lijst1"/>
    <w:next w:val="Geenlijst"/>
    <w:uiPriority w:val="99"/>
    <w:semiHidden/>
    <w:rsid w:val="00706B75"/>
  </w:style>
  <w:style w:type="paragraph" w:customStyle="1" w:styleId="NormalParagraphStyle">
    <w:name w:val="NormalParagraphStyle"/>
    <w:basedOn w:val="Standaard"/>
    <w:rsid w:val="00706B7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 New Roman"/>
      <w:color w:val="000000"/>
      <w:sz w:val="24"/>
      <w:szCs w:val="24"/>
      <w:lang w:val="en-GB"/>
    </w:rPr>
  </w:style>
  <w:style w:type="paragraph" w:customStyle="1" w:styleId="ALBKIX">
    <w:name w:val="ALB_KIX"/>
    <w:basedOn w:val="Standaard"/>
    <w:rsid w:val="00706B75"/>
    <w:pPr>
      <w:widowControl w:val="0"/>
      <w:suppressAutoHyphens/>
      <w:autoSpaceDE w:val="0"/>
      <w:autoSpaceDN w:val="0"/>
      <w:adjustRightInd w:val="0"/>
      <w:spacing w:before="113" w:after="0" w:line="280" w:lineRule="atLeast"/>
      <w:textAlignment w:val="baseline"/>
    </w:pPr>
    <w:rPr>
      <w:rFonts w:ascii="KIX Barcode" w:eastAsia="Times New Roman" w:hAnsi="KIX Barcode" w:cs="Times New Roman"/>
      <w:noProof/>
      <w:color w:val="000000"/>
      <w:sz w:val="20"/>
      <w:szCs w:val="18"/>
    </w:rPr>
  </w:style>
  <w:style w:type="paragraph" w:customStyle="1" w:styleId="ALBDocKopje">
    <w:name w:val="ALB_DocKopje"/>
    <w:basedOn w:val="NormalParagraphStyle"/>
    <w:rsid w:val="00706B75"/>
    <w:pPr>
      <w:tabs>
        <w:tab w:val="left" w:pos="560"/>
      </w:tabs>
      <w:spacing w:line="240" w:lineRule="atLeast"/>
    </w:pPr>
    <w:rPr>
      <w:rFonts w:ascii="Arial" w:hAnsi="Arial"/>
      <w:b/>
      <w:i/>
      <w:sz w:val="14"/>
      <w:szCs w:val="14"/>
    </w:rPr>
  </w:style>
  <w:style w:type="paragraph" w:customStyle="1" w:styleId="ALBDocInvulling">
    <w:name w:val="ALB_DocInvulling"/>
    <w:basedOn w:val="Standaard"/>
    <w:rsid w:val="00706B75"/>
    <w:pPr>
      <w:tabs>
        <w:tab w:val="left" w:pos="170"/>
      </w:tabs>
      <w:spacing w:after="0" w:line="260" w:lineRule="exact"/>
    </w:pPr>
    <w:rPr>
      <w:rFonts w:ascii="Arial" w:eastAsia="Times New Roman" w:hAnsi="Arial" w:cs="Times New Roman"/>
      <w:color w:val="000000"/>
      <w:sz w:val="14"/>
      <w:szCs w:val="14"/>
    </w:rPr>
  </w:style>
  <w:style w:type="paragraph" w:customStyle="1" w:styleId="ALBAdres">
    <w:name w:val="ALB_Adres"/>
    <w:basedOn w:val="Standaard"/>
    <w:rsid w:val="00706B75"/>
    <w:pPr>
      <w:spacing w:after="0" w:line="240" w:lineRule="atLeast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ALBAdresBedrijfInstelling">
    <w:name w:val="ALB_AdresBedrijfInstelling"/>
    <w:basedOn w:val="ALBAdres"/>
    <w:rsid w:val="00706B75"/>
    <w:rPr>
      <w:b/>
    </w:rPr>
  </w:style>
  <w:style w:type="character" w:styleId="Paginanummer">
    <w:name w:val="page number"/>
    <w:basedOn w:val="Standaardalinea-lettertype"/>
    <w:rsid w:val="00706B75"/>
  </w:style>
  <w:style w:type="paragraph" w:styleId="Inhopg3">
    <w:name w:val="toc 3"/>
    <w:basedOn w:val="Standaard"/>
    <w:next w:val="Standaard"/>
    <w:autoRedefine/>
    <w:uiPriority w:val="39"/>
    <w:qFormat/>
    <w:rsid w:val="00706B75"/>
    <w:pPr>
      <w:spacing w:after="0"/>
      <w:ind w:left="440"/>
    </w:pPr>
    <w:rPr>
      <w:rFonts w:cstheme="minorHAnsi"/>
      <w:sz w:val="20"/>
      <w:szCs w:val="20"/>
    </w:rPr>
  </w:style>
  <w:style w:type="paragraph" w:customStyle="1" w:styleId="broodtekst">
    <w:name w:val="broodtekst"/>
    <w:basedOn w:val="Standaard"/>
    <w:uiPriority w:val="99"/>
    <w:rsid w:val="00706B75"/>
    <w:pPr>
      <w:tabs>
        <w:tab w:val="left" w:pos="1701"/>
      </w:tabs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paragraph" w:styleId="Ondertitel">
    <w:name w:val="Subtitle"/>
    <w:basedOn w:val="Standaard"/>
    <w:next w:val="Standaard"/>
    <w:link w:val="OndertitelChar"/>
    <w:qFormat/>
    <w:rsid w:val="00706B75"/>
    <w:pPr>
      <w:spacing w:after="60" w:line="280" w:lineRule="atLeast"/>
      <w:jc w:val="center"/>
      <w:outlineLvl w:val="1"/>
    </w:pPr>
    <w:rPr>
      <w:rFonts w:ascii="Cambria" w:eastAsia="Times New Roman" w:hAnsi="Cambria" w:cs="Times New Roman"/>
      <w:color w:val="000000"/>
      <w:sz w:val="24"/>
      <w:szCs w:val="24"/>
      <w:lang w:val="x-none"/>
    </w:rPr>
  </w:style>
  <w:style w:type="character" w:customStyle="1" w:styleId="OndertitelChar">
    <w:name w:val="Ondertitel Char"/>
    <w:basedOn w:val="Standaardalinea-lettertype"/>
    <w:link w:val="Ondertitel"/>
    <w:rsid w:val="00706B75"/>
    <w:rPr>
      <w:rFonts w:ascii="Cambria" w:eastAsia="Times New Roman" w:hAnsi="Cambria" w:cs="Times New Roman"/>
      <w:color w:val="000000"/>
      <w:sz w:val="24"/>
      <w:szCs w:val="24"/>
      <w:lang w:val="x-none"/>
    </w:rPr>
  </w:style>
  <w:style w:type="paragraph" w:styleId="Normaalweb">
    <w:name w:val="Normal (Web)"/>
    <w:basedOn w:val="Standaard"/>
    <w:uiPriority w:val="99"/>
    <w:unhideWhenUsed/>
    <w:rsid w:val="00706B7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nl-NL"/>
    </w:rPr>
  </w:style>
  <w:style w:type="paragraph" w:customStyle="1" w:styleId="Default">
    <w:name w:val="Default"/>
    <w:rsid w:val="00706B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Titel">
    <w:name w:val="Title"/>
    <w:basedOn w:val="Standaard"/>
    <w:next w:val="Standaard"/>
    <w:link w:val="TitelChar"/>
    <w:qFormat/>
    <w:rsid w:val="00706B75"/>
    <w:pPr>
      <w:spacing w:before="240" w:after="60" w:line="280" w:lineRule="atLeast"/>
      <w:jc w:val="center"/>
      <w:outlineLvl w:val="0"/>
    </w:pPr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x-none"/>
    </w:rPr>
  </w:style>
  <w:style w:type="character" w:customStyle="1" w:styleId="TitelChar">
    <w:name w:val="Titel Char"/>
    <w:basedOn w:val="Standaardalinea-lettertype"/>
    <w:link w:val="Titel"/>
    <w:rsid w:val="00706B75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x-none"/>
    </w:rPr>
  </w:style>
  <w:style w:type="paragraph" w:customStyle="1" w:styleId="Adresgegevensgemeente">
    <w:name w:val="Adresgegevens gemeente"/>
    <w:rsid w:val="00706B75"/>
    <w:pPr>
      <w:spacing w:after="0" w:line="227" w:lineRule="exact"/>
    </w:pPr>
    <w:rPr>
      <w:rFonts w:ascii="Arial" w:eastAsia="Times New Roman" w:hAnsi="Arial" w:cs="Times New Roman"/>
      <w:sz w:val="16"/>
      <w:lang w:eastAsia="nl-NL"/>
    </w:rPr>
  </w:style>
  <w:style w:type="paragraph" w:customStyle="1" w:styleId="Kopjereferentie">
    <w:name w:val="Kopje referentie"/>
    <w:qFormat/>
    <w:rsid w:val="00706B75"/>
    <w:pPr>
      <w:spacing w:after="0" w:line="227" w:lineRule="exact"/>
    </w:pPr>
    <w:rPr>
      <w:rFonts w:ascii="Arial" w:eastAsia="Times New Roman" w:hAnsi="Arial" w:cs="Times New Roman"/>
      <w:sz w:val="14"/>
      <w:lang w:eastAsia="nl-NL"/>
    </w:rPr>
  </w:style>
  <w:style w:type="numbering" w:customStyle="1" w:styleId="Stijl1">
    <w:name w:val="Stijl1"/>
    <w:uiPriority w:val="99"/>
    <w:rsid w:val="00706B75"/>
    <w:pPr>
      <w:numPr>
        <w:numId w:val="24"/>
      </w:numPr>
    </w:pPr>
  </w:style>
  <w:style w:type="numbering" w:customStyle="1" w:styleId="Opsomming">
    <w:name w:val="Opsomming"/>
    <w:uiPriority w:val="99"/>
    <w:rsid w:val="00706B75"/>
    <w:pPr>
      <w:numPr>
        <w:numId w:val="25"/>
      </w:numPr>
    </w:pPr>
  </w:style>
  <w:style w:type="numbering" w:customStyle="1" w:styleId="Bullets">
    <w:name w:val="Bullets"/>
    <w:uiPriority w:val="99"/>
    <w:rsid w:val="00706B75"/>
    <w:pPr>
      <w:numPr>
        <w:numId w:val="26"/>
      </w:numPr>
    </w:pPr>
  </w:style>
  <w:style w:type="paragraph" w:styleId="Lijstopsomteken">
    <w:name w:val="List Bullet"/>
    <w:basedOn w:val="Standaard"/>
    <w:uiPriority w:val="99"/>
    <w:unhideWhenUsed/>
    <w:qFormat/>
    <w:rsid w:val="00706B75"/>
    <w:pPr>
      <w:widowControl w:val="0"/>
      <w:numPr>
        <w:numId w:val="26"/>
      </w:numPr>
      <w:spacing w:after="200" w:line="276" w:lineRule="auto"/>
      <w:ind w:left="720" w:hanging="360"/>
      <w:contextualSpacing/>
    </w:pPr>
    <w:rPr>
      <w:rFonts w:ascii="Calibri" w:eastAsia="Calibri" w:hAnsi="Calibri" w:cs="Times New Roman"/>
      <w:lang w:val="en-US"/>
    </w:rPr>
  </w:style>
  <w:style w:type="paragraph" w:styleId="Voetnoottekst">
    <w:name w:val="footnote text"/>
    <w:basedOn w:val="Standaard"/>
    <w:link w:val="VoetnoottekstChar"/>
    <w:rsid w:val="00706B75"/>
    <w:pPr>
      <w:spacing w:after="0" w:line="280" w:lineRule="atLeast"/>
    </w:pPr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06B75"/>
    <w:rPr>
      <w:rFonts w:ascii="Arial" w:eastAsia="Times New Roman" w:hAnsi="Arial" w:cs="Times New Roman"/>
      <w:color w:val="000000"/>
      <w:sz w:val="20"/>
      <w:szCs w:val="20"/>
    </w:rPr>
  </w:style>
  <w:style w:type="character" w:styleId="Voetnootmarkering">
    <w:name w:val="footnote reference"/>
    <w:rsid w:val="00706B75"/>
    <w:rPr>
      <w:vertAlign w:val="superscript"/>
    </w:rPr>
  </w:style>
  <w:style w:type="paragraph" w:styleId="Inhopg4">
    <w:name w:val="toc 4"/>
    <w:basedOn w:val="Standaard"/>
    <w:next w:val="Standaard"/>
    <w:autoRedefine/>
    <w:uiPriority w:val="39"/>
    <w:unhideWhenUsed/>
    <w:rsid w:val="00706B75"/>
    <w:pPr>
      <w:spacing w:after="0"/>
      <w:ind w:left="660"/>
    </w:pPr>
    <w:rPr>
      <w:rFonts w:cs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706B75"/>
    <w:pPr>
      <w:spacing w:after="0"/>
      <w:ind w:left="880"/>
    </w:pPr>
    <w:rPr>
      <w:rFonts w:cs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706B75"/>
    <w:pPr>
      <w:spacing w:after="0"/>
      <w:ind w:left="1100"/>
    </w:pPr>
    <w:rPr>
      <w:rFonts w:cs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706B75"/>
    <w:pPr>
      <w:spacing w:after="0"/>
      <w:ind w:left="1320"/>
    </w:pPr>
    <w:rPr>
      <w:rFonts w:cs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706B75"/>
    <w:pPr>
      <w:spacing w:after="0"/>
      <w:ind w:left="1540"/>
    </w:pPr>
    <w:rPr>
      <w:rFonts w:cs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706B75"/>
    <w:pPr>
      <w:spacing w:after="0"/>
      <w:ind w:left="1760"/>
    </w:pPr>
    <w:rPr>
      <w:rFonts w:cstheme="minorHAnsi"/>
      <w:sz w:val="20"/>
      <w:szCs w:val="20"/>
    </w:rPr>
  </w:style>
  <w:style w:type="character" w:styleId="GevolgdeHyperlink">
    <w:name w:val="FollowedHyperlink"/>
    <w:rsid w:val="00706B75"/>
    <w:rPr>
      <w:color w:val="954F72"/>
      <w:u w:val="single"/>
    </w:rPr>
  </w:style>
  <w:style w:type="paragraph" w:customStyle="1" w:styleId="Body">
    <w:name w:val="Body"/>
    <w:basedOn w:val="Standaard"/>
    <w:link w:val="BodyChar"/>
    <w:qFormat/>
    <w:rsid w:val="00706B75"/>
    <w:pPr>
      <w:spacing w:after="0" w:line="312" w:lineRule="atLeast"/>
      <w:ind w:left="851"/>
      <w:jc w:val="both"/>
    </w:pPr>
    <w:rPr>
      <w:rFonts w:ascii="Arial" w:eastAsia="Times New Roman" w:hAnsi="Arial" w:cs="Times New Roman"/>
      <w:sz w:val="20"/>
      <w:szCs w:val="20"/>
      <w:lang w:eastAsia="zh-CN"/>
    </w:rPr>
  </w:style>
  <w:style w:type="character" w:customStyle="1" w:styleId="BodyChar">
    <w:name w:val="Body Char"/>
    <w:basedOn w:val="Standaardalinea-lettertype"/>
    <w:link w:val="Body"/>
    <w:rsid w:val="00706B75"/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pf0">
    <w:name w:val="pf0"/>
    <w:basedOn w:val="Standaard"/>
    <w:rsid w:val="00535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AE1B3A"/>
    <w:rPr>
      <w:rFonts w:ascii="Arial" w:hAnsi="Arial"/>
      <w:sz w:val="20"/>
    </w:rPr>
  </w:style>
  <w:style w:type="table" w:customStyle="1" w:styleId="Tabelstijlarcering">
    <w:name w:val="Tabelstijl arcering"/>
    <w:basedOn w:val="Standaardtabel"/>
    <w:uiPriority w:val="99"/>
    <w:rsid w:val="009B535E"/>
    <w:pPr>
      <w:spacing w:after="0" w:line="27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tabelzonderlijnen">
    <w:name w:val="tabel zonder lijnen"/>
    <w:basedOn w:val="Standaardtabel"/>
    <w:uiPriority w:val="99"/>
    <w:rsid w:val="00CF2481"/>
    <w:pPr>
      <w:spacing w:after="0" w:line="270" w:lineRule="atLeast"/>
    </w:pPr>
    <w:rPr>
      <w:rFonts w:ascii="Arial" w:hAnsi="Arial"/>
      <w:sz w:val="18"/>
      <w:lang w:val="en-US"/>
    </w:rPr>
    <w:tblPr>
      <w:tblCellMar>
        <w:left w:w="0" w:type="dxa"/>
        <w:right w:w="0" w:type="dxa"/>
      </w:tblCellMar>
    </w:tblPr>
  </w:style>
  <w:style w:type="character" w:customStyle="1" w:styleId="cf11">
    <w:name w:val="cf11"/>
    <w:basedOn w:val="Standaardalinea-lettertype"/>
    <w:rsid w:val="002B2479"/>
    <w:rPr>
      <w:rFonts w:ascii="Segoe UI" w:hAnsi="Segoe UI" w:cs="Segoe UI" w:hint="default"/>
      <w:b/>
      <w:bCs/>
      <w:sz w:val="18"/>
      <w:szCs w:val="18"/>
    </w:rPr>
  </w:style>
  <w:style w:type="character" w:customStyle="1" w:styleId="cf31">
    <w:name w:val="cf31"/>
    <w:basedOn w:val="Standaardalinea-lettertype"/>
    <w:rsid w:val="002B2479"/>
    <w:rPr>
      <w:rFonts w:ascii="Segoe UI" w:hAnsi="Segoe UI" w:cs="Segoe UI" w:hint="default"/>
      <w:sz w:val="18"/>
      <w:szCs w:val="18"/>
      <w:u w:val="single"/>
    </w:rPr>
  </w:style>
  <w:style w:type="character" w:customStyle="1" w:styleId="cf21">
    <w:name w:val="cf21"/>
    <w:basedOn w:val="Standaardalinea-lettertype"/>
    <w:rsid w:val="00603F8D"/>
    <w:rPr>
      <w:rFonts w:ascii="Segoe UI" w:hAnsi="Segoe UI" w:cs="Segoe UI" w:hint="default"/>
      <w:color w:val="202124"/>
      <w:sz w:val="18"/>
      <w:szCs w:val="18"/>
      <w:shd w:val="clear" w:color="auto" w:fill="FFFFFF"/>
    </w:rPr>
  </w:style>
  <w:style w:type="numbering" w:customStyle="1" w:styleId="Huidigelijst1">
    <w:name w:val="Huidige lijst1"/>
    <w:uiPriority w:val="99"/>
    <w:rsid w:val="00AD5AF4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2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8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9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2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7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7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25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2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1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2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7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9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1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1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soekhlal\AppData\Local\Temp\Templafy\WordVsto\kzy4loo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504d85-588d-495a-8286-99347ace3ed8">
      <Terms xmlns="http://schemas.microsoft.com/office/infopath/2007/PartnerControls"/>
    </lcf76f155ced4ddcb4097134ff3c332f>
  </documentManagement>
</p:properties>
</file>

<file path=customXml/item2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19FAC3EDFC324E98A96748B8395FA4" ma:contentTypeVersion="10" ma:contentTypeDescription="Een nieuw document maken." ma:contentTypeScope="" ma:versionID="b404147e0012e465cb5bfde9c71f8869">
  <xsd:schema xmlns:xsd="http://www.w3.org/2001/XMLSchema" xmlns:xs="http://www.w3.org/2001/XMLSchema" xmlns:p="http://schemas.microsoft.com/office/2006/metadata/properties" xmlns:ns2="14504d85-588d-495a-8286-99347ace3ed8" targetNamespace="http://schemas.microsoft.com/office/2006/metadata/properties" ma:root="true" ma:fieldsID="86351c3795e856f131a1e96dc757021e" ns2:_="">
    <xsd:import namespace="14504d85-588d-495a-8286-99347ace3e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04d85-588d-495a-8286-99347ace3e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ff48e2c2-6b67-4ad8-904a-4fbaafc94d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68111414-818F-4F99-B58A-15E184425561}">
  <ds:schemaRefs>
    <ds:schemaRef ds:uri="14504d85-588d-495a-8286-99347ace3ed8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AADD337-4461-4AF9-8C81-6DDD19DFC644}">
  <ds:schemaRefs/>
</ds:datastoreItem>
</file>

<file path=customXml/itemProps3.xml><?xml version="1.0" encoding="utf-8"?>
<ds:datastoreItem xmlns:ds="http://schemas.openxmlformats.org/officeDocument/2006/customXml" ds:itemID="{022C770D-1C28-4DB3-9D3C-69309CBD7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04d85-588d-495a-8286-99347ace3e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40C10B-5046-4BB0-A73C-22AD93D9B50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9A14BE7-D881-466F-B0FF-1EA6161C5745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E6BBE8D-6F51-4B26-99D2-811455E400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kzy4loos</Template>
  <TotalTime>0</TotalTime>
  <Pages>2</Pages>
  <Words>299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Soekhlal-Raghosing</dc:creator>
  <cp:keywords/>
  <dc:description/>
  <cp:lastModifiedBy>Marcel de Groot</cp:lastModifiedBy>
  <cp:revision>8</cp:revision>
  <cp:lastPrinted>2023-09-13T12:59:00Z</cp:lastPrinted>
  <dcterms:created xsi:type="dcterms:W3CDTF">2025-11-27T15:50:00Z</dcterms:created>
  <dcterms:modified xsi:type="dcterms:W3CDTF">2025-11-27T16:11:00Z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krimpenerwaard</vt:lpwstr>
  </property>
  <property fmtid="{D5CDD505-2E9C-101B-9397-08002B2CF9AE}" pid="3" name="TemplafyTemplateId">
    <vt:lpwstr>637822570984852737</vt:lpwstr>
  </property>
  <property fmtid="{D5CDD505-2E9C-101B-9397-08002B2CF9AE}" pid="4" name="TemplafyUserProfileId">
    <vt:lpwstr>638241534696383058</vt:lpwstr>
  </property>
  <property fmtid="{D5CDD505-2E9C-101B-9397-08002B2CF9AE}" pid="5" name="TemplafyLanguageCode">
    <vt:lpwstr>nl-NL</vt:lpwstr>
  </property>
  <property fmtid="{D5CDD505-2E9C-101B-9397-08002B2CF9AE}" pid="6" name="TemplafyFromBlank">
    <vt:bool>true</vt:bool>
  </property>
  <property fmtid="{D5CDD505-2E9C-101B-9397-08002B2CF9AE}" pid="7" name="ContentTypeId">
    <vt:lpwstr>0x0101009219FAC3EDFC324E98A96748B8395FA4</vt:lpwstr>
  </property>
  <property fmtid="{D5CDD505-2E9C-101B-9397-08002B2CF9AE}" pid="8" name="MediaServiceImageTags">
    <vt:lpwstr/>
  </property>
</Properties>
</file>