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372FA6F3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772267">
        <w:rPr>
          <w:color w:val="D10A0F"/>
        </w:rPr>
        <w:t>5</w:t>
      </w:r>
      <w:r w:rsidR="00C65D0D" w:rsidRPr="00C65D0D">
        <w:rPr>
          <w:color w:val="D10A0F"/>
        </w:rPr>
        <w:t xml:space="preserve"> Verklaring onderaanneming</w:t>
      </w:r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77777777" w:rsidR="00C65D0D" w:rsidRDefault="00C65D0D" w:rsidP="00E54BDD">
      <w:pPr>
        <w:spacing w:line="276" w:lineRule="auto"/>
      </w:pPr>
      <w:r w:rsidRPr="00C65D0D">
        <w:t xml:space="preserve">Ondergetekenden verklaren dat, </w:t>
      </w:r>
      <w:proofErr w:type="gramStart"/>
      <w:r w:rsidRPr="00C65D0D">
        <w:t>indien</w:t>
      </w:r>
      <w:proofErr w:type="gramEnd"/>
      <w:r w:rsidRPr="00C65D0D">
        <w:t xml:space="preserve"> naar aanleiding van de offerteprocedure </w:t>
      </w:r>
      <w:proofErr w:type="gramStart"/>
      <w:r w:rsidRPr="00C65D0D">
        <w:t>de  opdracht</w:t>
      </w:r>
      <w:proofErr w:type="gramEnd"/>
      <w:r w:rsidRPr="00C65D0D">
        <w:t xml:space="preserve"> door de Aanbestedende Dienst aan inschrijver (combinatie) zal worden gegund, inschrijver (combinatie) het volgende onderdeel van de opdracht in onderaanneming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proofErr w:type="gramStart"/>
      <w:r w:rsidRPr="00860F51">
        <w:rPr>
          <w:rFonts w:eastAsia="Calibri"/>
        </w:rPr>
        <w:t>inschrijver</w:t>
      </w:r>
      <w:proofErr w:type="gramEnd"/>
      <w:r w:rsidRPr="00860F51">
        <w:rPr>
          <w:rFonts w:eastAsia="Calibri"/>
        </w:rPr>
        <w:t xml:space="preserve">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proofErr w:type="gramStart"/>
      <w:r>
        <w:rPr>
          <w:rFonts w:eastAsia="Calibri"/>
        </w:rPr>
        <w:t>inschrijver</w:t>
      </w:r>
      <w:proofErr w:type="gramEnd"/>
      <w:r>
        <w:rPr>
          <w:rFonts w:eastAsia="Calibri"/>
        </w:rPr>
        <w:t xml:space="preserve">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0126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6C6104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F4357B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7C0761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241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2F6DF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40014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3796A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4D26"/>
    <w:rsid w:val="00763CBE"/>
    <w:rsid w:val="00772267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015B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1D35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42B47655-4CB3-4AAA-8690-847DEBC24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67DB1-5D79-4C52-91A1-EE73044B142B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customXml/itemProps4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EFAF7C2-068E-4987-BD5A-EAAD9E4C9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</TotalTime>
  <Pages>1</Pages>
  <Words>118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Ekris, Ronald van</cp:lastModifiedBy>
  <cp:revision>3</cp:revision>
  <cp:lastPrinted>2023-09-22T11:22:00Z</cp:lastPrinted>
  <dcterms:created xsi:type="dcterms:W3CDTF">2025-11-11T08:40:00Z</dcterms:created>
  <dcterms:modified xsi:type="dcterms:W3CDTF">2025-11-11T08:40:00Z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503200</vt:r8>
  </property>
</Properties>
</file>