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EE5CE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2B52DCB0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24E90629" w14:textId="77777777" w:rsidR="002A718A" w:rsidRPr="006062F4" w:rsidRDefault="002A718A" w:rsidP="002A718A"/>
    <w:p w14:paraId="1A9E0B8B" w14:textId="77777777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d12b4e8b-633f-4a18-814a-ff5bb36af063&quot;}}"/>
          <w:id w:val="940949857"/>
          <w:placeholder>
            <w:docPart w:val="63015FC501E041A3B21CE9BCAF711D9F"/>
          </w:placeholder>
        </w:sdtPr>
        <w:sdtContent>
          <w:r>
            <w:t>openbare Europese aanbesteding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75ce1ea3-6233-4ff6-92a7-bca0de0cc40a&quot;}}"/>
          <w:id w:val="456230139"/>
          <w:placeholder>
            <w:docPart w:val="9B68E3D33ED54D86AD11F5965F720450"/>
          </w:placeholder>
        </w:sdtPr>
        <w:sdtContent>
          <w:r>
            <w:t>Raamovereenkomst oplossen spoedeisende rioolklachten / storingen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3C2D9343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8930"/>
      </w:tblGrid>
      <w:tr w:rsidR="005D08C8" w14:paraId="1CA1C7B8" w14:textId="77777777" w:rsidTr="00FC0BC8">
        <w:tc>
          <w:tcPr>
            <w:tcW w:w="2405" w:type="dxa"/>
          </w:tcPr>
          <w:p w14:paraId="3B773AEC" w14:textId="77777777" w:rsidR="005D08C8" w:rsidRDefault="005D08C8" w:rsidP="002A718A">
            <w:r>
              <w:t>Vragen ingediend door:</w:t>
            </w:r>
          </w:p>
        </w:tc>
        <w:tc>
          <w:tcPr>
            <w:tcW w:w="8930" w:type="dxa"/>
          </w:tcPr>
          <w:p w14:paraId="681C3172" w14:textId="77777777" w:rsidR="005D08C8" w:rsidRDefault="005D08C8" w:rsidP="002A718A"/>
        </w:tc>
      </w:tr>
    </w:tbl>
    <w:p w14:paraId="0577A781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5315"/>
        <w:gridCol w:w="5316"/>
      </w:tblGrid>
      <w:tr w:rsidR="005D08C8" w14:paraId="022B06FA" w14:textId="77777777" w:rsidTr="00FC0BC8">
        <w:tc>
          <w:tcPr>
            <w:tcW w:w="562" w:type="dxa"/>
          </w:tcPr>
          <w:p w14:paraId="5A61A22E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6E979FE4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49DDDE38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5315" w:type="dxa"/>
          </w:tcPr>
          <w:p w14:paraId="5FA2F5DD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5316" w:type="dxa"/>
            <w:shd w:val="clear" w:color="auto" w:fill="D0CECE" w:themeFill="background2" w:themeFillShade="E6"/>
          </w:tcPr>
          <w:p w14:paraId="09BF123B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7382F484" w14:textId="77777777" w:rsidTr="00FC0BC8">
        <w:tc>
          <w:tcPr>
            <w:tcW w:w="562" w:type="dxa"/>
          </w:tcPr>
          <w:p w14:paraId="47B7585F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5FC60D27" w14:textId="77777777" w:rsidR="005D08C8" w:rsidRDefault="005D08C8" w:rsidP="002A718A"/>
        </w:tc>
        <w:tc>
          <w:tcPr>
            <w:tcW w:w="1134" w:type="dxa"/>
          </w:tcPr>
          <w:p w14:paraId="4BF37D70" w14:textId="77777777" w:rsidR="005D08C8" w:rsidRDefault="005D08C8" w:rsidP="002A718A"/>
        </w:tc>
        <w:tc>
          <w:tcPr>
            <w:tcW w:w="5315" w:type="dxa"/>
          </w:tcPr>
          <w:p w14:paraId="57201D95" w14:textId="77777777" w:rsidR="005D08C8" w:rsidRDefault="005D08C8" w:rsidP="002A718A"/>
        </w:tc>
        <w:tc>
          <w:tcPr>
            <w:tcW w:w="5316" w:type="dxa"/>
            <w:shd w:val="clear" w:color="auto" w:fill="D0CECE" w:themeFill="background2" w:themeFillShade="E6"/>
          </w:tcPr>
          <w:p w14:paraId="061BCC8D" w14:textId="77777777" w:rsidR="005D08C8" w:rsidRDefault="005D08C8" w:rsidP="002A718A"/>
        </w:tc>
      </w:tr>
      <w:tr w:rsidR="005D08C8" w14:paraId="52611568" w14:textId="77777777" w:rsidTr="00FC0BC8">
        <w:tc>
          <w:tcPr>
            <w:tcW w:w="562" w:type="dxa"/>
          </w:tcPr>
          <w:p w14:paraId="01EB6E1C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3FEBC8EA" w14:textId="77777777" w:rsidR="005D08C8" w:rsidRDefault="005D08C8" w:rsidP="002A718A"/>
        </w:tc>
        <w:tc>
          <w:tcPr>
            <w:tcW w:w="1134" w:type="dxa"/>
          </w:tcPr>
          <w:p w14:paraId="5387A14F" w14:textId="77777777" w:rsidR="005D08C8" w:rsidRDefault="005D08C8" w:rsidP="002A718A"/>
        </w:tc>
        <w:tc>
          <w:tcPr>
            <w:tcW w:w="5315" w:type="dxa"/>
          </w:tcPr>
          <w:p w14:paraId="15443E8D" w14:textId="77777777" w:rsidR="005D08C8" w:rsidRDefault="005D08C8" w:rsidP="002A718A"/>
        </w:tc>
        <w:tc>
          <w:tcPr>
            <w:tcW w:w="5316" w:type="dxa"/>
            <w:shd w:val="clear" w:color="auto" w:fill="D0CECE" w:themeFill="background2" w:themeFillShade="E6"/>
          </w:tcPr>
          <w:p w14:paraId="76205B72" w14:textId="77777777" w:rsidR="005D08C8" w:rsidRDefault="005D08C8" w:rsidP="002A718A"/>
        </w:tc>
      </w:tr>
      <w:tr w:rsidR="005D08C8" w14:paraId="004A3CBB" w14:textId="77777777" w:rsidTr="00FC0BC8">
        <w:tc>
          <w:tcPr>
            <w:tcW w:w="562" w:type="dxa"/>
          </w:tcPr>
          <w:p w14:paraId="717F0D52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322EFB20" w14:textId="77777777" w:rsidR="005D08C8" w:rsidRDefault="005D08C8" w:rsidP="002A718A"/>
        </w:tc>
        <w:tc>
          <w:tcPr>
            <w:tcW w:w="1134" w:type="dxa"/>
          </w:tcPr>
          <w:p w14:paraId="4F64C9AC" w14:textId="77777777" w:rsidR="005D08C8" w:rsidRDefault="005D08C8" w:rsidP="002A718A"/>
        </w:tc>
        <w:tc>
          <w:tcPr>
            <w:tcW w:w="5315" w:type="dxa"/>
          </w:tcPr>
          <w:p w14:paraId="6899BD86" w14:textId="77777777" w:rsidR="005D08C8" w:rsidRDefault="005D08C8" w:rsidP="002A718A"/>
        </w:tc>
        <w:tc>
          <w:tcPr>
            <w:tcW w:w="5316" w:type="dxa"/>
            <w:shd w:val="clear" w:color="auto" w:fill="D0CECE" w:themeFill="background2" w:themeFillShade="E6"/>
          </w:tcPr>
          <w:p w14:paraId="6D08A90D" w14:textId="77777777" w:rsidR="005D08C8" w:rsidRDefault="005D08C8" w:rsidP="002A718A"/>
        </w:tc>
      </w:tr>
      <w:tr w:rsidR="005D08C8" w14:paraId="1776DD42" w14:textId="77777777" w:rsidTr="00FC0BC8">
        <w:tc>
          <w:tcPr>
            <w:tcW w:w="562" w:type="dxa"/>
          </w:tcPr>
          <w:p w14:paraId="3B087FB7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501868A5" w14:textId="77777777" w:rsidR="005D08C8" w:rsidRDefault="005D08C8" w:rsidP="002A718A"/>
        </w:tc>
        <w:tc>
          <w:tcPr>
            <w:tcW w:w="1134" w:type="dxa"/>
          </w:tcPr>
          <w:p w14:paraId="53737003" w14:textId="77777777" w:rsidR="005D08C8" w:rsidRDefault="005D08C8" w:rsidP="002A718A"/>
        </w:tc>
        <w:tc>
          <w:tcPr>
            <w:tcW w:w="5315" w:type="dxa"/>
          </w:tcPr>
          <w:p w14:paraId="0E9CF66A" w14:textId="77777777" w:rsidR="005D08C8" w:rsidRDefault="005D08C8" w:rsidP="002A718A"/>
        </w:tc>
        <w:tc>
          <w:tcPr>
            <w:tcW w:w="5316" w:type="dxa"/>
            <w:shd w:val="clear" w:color="auto" w:fill="D0CECE" w:themeFill="background2" w:themeFillShade="E6"/>
          </w:tcPr>
          <w:p w14:paraId="36A5F363" w14:textId="77777777" w:rsidR="005D08C8" w:rsidRDefault="005D08C8" w:rsidP="002A718A"/>
        </w:tc>
      </w:tr>
      <w:tr w:rsidR="005D08C8" w14:paraId="0D604D70" w14:textId="77777777" w:rsidTr="00FC0BC8">
        <w:tc>
          <w:tcPr>
            <w:tcW w:w="562" w:type="dxa"/>
          </w:tcPr>
          <w:p w14:paraId="4612DA9C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5C595DE6" w14:textId="77777777" w:rsidR="005D08C8" w:rsidRDefault="005D08C8" w:rsidP="002A718A"/>
        </w:tc>
        <w:tc>
          <w:tcPr>
            <w:tcW w:w="1134" w:type="dxa"/>
          </w:tcPr>
          <w:p w14:paraId="6B74287A" w14:textId="77777777" w:rsidR="005D08C8" w:rsidRDefault="005D08C8" w:rsidP="002A718A"/>
        </w:tc>
        <w:tc>
          <w:tcPr>
            <w:tcW w:w="5315" w:type="dxa"/>
          </w:tcPr>
          <w:p w14:paraId="6241CE0C" w14:textId="77777777" w:rsidR="005D08C8" w:rsidRDefault="005D08C8" w:rsidP="002A718A"/>
        </w:tc>
        <w:tc>
          <w:tcPr>
            <w:tcW w:w="5316" w:type="dxa"/>
            <w:shd w:val="clear" w:color="auto" w:fill="D0CECE" w:themeFill="background2" w:themeFillShade="E6"/>
          </w:tcPr>
          <w:p w14:paraId="118A9AC6" w14:textId="77777777" w:rsidR="005D08C8" w:rsidRDefault="005D08C8" w:rsidP="002A718A"/>
        </w:tc>
      </w:tr>
    </w:tbl>
    <w:p w14:paraId="42877B4F" w14:textId="77777777" w:rsidR="00AF631F" w:rsidRDefault="00AF631F" w:rsidP="002A718A"/>
    <w:p w14:paraId="62925353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229377E3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FC0B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38" w:h="11906" w:orient="landscape" w:code="9"/>
      <w:pgMar w:top="1701" w:right="975" w:bottom="1134" w:left="1134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DD2B0" w14:textId="77777777" w:rsidR="004D0926" w:rsidRDefault="004D0926">
      <w:r>
        <w:separator/>
      </w:r>
    </w:p>
  </w:endnote>
  <w:endnote w:type="continuationSeparator" w:id="0">
    <w:p w14:paraId="5C1EAB22" w14:textId="77777777" w:rsidR="004D0926" w:rsidRDefault="004D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8009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9" w:name="voettekst" w:displacedByCustomXml="next"/>
  <w:sdt>
    <w:sdtPr>
      <w:rPr>
        <w:b/>
        <w:bCs/>
        <w:lang w:val="en-US"/>
      </w:rPr>
      <w:tag w:val="{&quot;templafy&quot;:{&quot;id&quot;:&quot;efce6ec3-7c7e-4396-840b-93f2df3f4514&quot;}}"/>
      <w:id w:val="1921510847"/>
      <w:placeholder>
        <w:docPart w:val="63015FC501E041A3B21CE9BCAF711D9F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5644E6CB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156261DE" w14:textId="77777777" w:rsidR="00462D8D" w:rsidRPr="00B9536B" w:rsidRDefault="00462D8D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7A513951" w14:textId="77777777" w:rsidR="00462D8D" w:rsidRPr="00B9536B" w:rsidRDefault="00462D8D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1910D70F" w14:textId="77777777" w:rsidR="00462D8D" w:rsidRPr="00B9536B" w:rsidRDefault="00462D8D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36170D07" w14:textId="77777777" w:rsidR="00462D8D" w:rsidRPr="00B9536B" w:rsidRDefault="00462D8D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2D5B9053" w14:textId="77777777" w:rsidR="00462D8D" w:rsidRPr="00B9536B" w:rsidRDefault="00462D8D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2CBC7E45" w14:textId="77777777" w:rsidR="00462D8D" w:rsidRPr="00B9536B" w:rsidRDefault="00462D8D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2C56EFC2" w14:textId="77777777" w:rsidR="00535851" w:rsidRPr="00B9536B" w:rsidRDefault="00000000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4B8E7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5EA99" w14:textId="77777777" w:rsidR="004D0926" w:rsidRDefault="004D0926">
      <w:r>
        <w:separator/>
      </w:r>
    </w:p>
  </w:footnote>
  <w:footnote w:type="continuationSeparator" w:id="0">
    <w:p w14:paraId="7E4A683F" w14:textId="77777777" w:rsidR="004D0926" w:rsidRDefault="004D0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3312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4C1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F28A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16D1CA3C" wp14:editId="094817FF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016373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462D8D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3A6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2EAC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2D8D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0926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74690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235B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0BC8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46BF3"/>
  <w15:chartTrackingRefBased/>
  <w15:docId w15:val="{7565B822-F5E9-436D-837D-317CC330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Standaard%20format%20voor%20stellen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015FC501E041A3B21CE9BCAF711D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CF70AD-53CA-4E0A-B51D-B3BD2662AA44}"/>
      </w:docPartPr>
      <w:docPartBody>
        <w:p w:rsidR="00452DD5" w:rsidRDefault="00452DD5">
          <w:pPr>
            <w:pStyle w:val="63015FC501E041A3B21CE9BCAF711D9F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9B68E3D33ED54D86AD11F5965F7204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55E1E0-AE70-43A5-A1A9-BDCADAD9C312}"/>
      </w:docPartPr>
      <w:docPartBody>
        <w:p w:rsidR="00452DD5" w:rsidRDefault="00452DD5">
          <w:pPr>
            <w:pStyle w:val="9B68E3D33ED54D86AD11F5965F720450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DD5"/>
    <w:rsid w:val="00452DD5"/>
    <w:rsid w:val="004711DC"/>
    <w:rsid w:val="00774690"/>
    <w:rsid w:val="00DB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3015FC501E041A3B21CE9BCAF711D9F">
    <w:name w:val="63015FC501E041A3B21CE9BCAF711D9F"/>
  </w:style>
  <w:style w:type="paragraph" w:customStyle="1" w:styleId="9B68E3D33ED54D86AD11F5965F720450">
    <w:name w:val="9B68E3D33ED54D86AD11F5965F7204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{"elementConfiguration":{"binding":"{{Form.KeuzeAanbestedingsprocedure.TekstBijKeuze}}","promptAiService":false,"visibility":"","removeAndKeepContent":false,"disableUpdates":false,"type":"text"},"type":"richTextContentControl","id":"d12b4e8b-633f-4a18-814a-ff5bb36af063"},{"elementConfiguration":{"binding":"{{Form.TitelAanbesteding}}","promptAiService":false,"visibility":"","removeAndKeepContent":false,"disableUpdates":false,"type":"text"},"type":"richTextContentControl","id":"75ce1ea3-6233-4ff6-92a7-bca0de0cc40a"},{"elementConfiguration":{"assetId":"{{DataSources.DocumentSettings[\"BasisbriefInkoop\"].VoettekstVervolgPagina}}","textElementPlaceholderName":"TextElement1","replaceOnUpdate":false,"type":"textElement"},"type":"richTextContentControl","id":"efce6ec3-7c7e-4396-840b-93f2df3f4514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2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xCjNZ8S11ktaP9m0H+laqElq8lyCOyVuSb2xLHe/bB0="},{"name":"TitelAanbesteding","value":"47I/i5JyT3/YxcL9iBxQEe3aU8rOmHks2EgAhKyr8JVIzv3EhM3e2rYxiX4kkNWX/TYGcp61YiG5kWd59hdHeG2PfB+J01B60gOevenSYmk="}]}]]></TemplafyForm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TextElementConfigurations xmlns:xsi="http://www.w3.org/2001/XMLSchema-instance" xmlns:xsd="http://www.w3.org/2001/XMLSchema">
  <TextElement ElementMetadataLinkId="efce6ec3-7c7e-4396-840b-93f2df3f4514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58E41541-D4B9-4B98-910D-5621056B7095}">
  <ds:schemaRefs>
    <ds:schemaRef ds:uri="http://schemas.microsoft.com/office/2006/metadata/properties"/>
    <ds:schemaRef ds:uri="http://schemas.microsoft.com/office/infopath/2007/PartnerControls"/>
    <ds:schemaRef ds:uri="c8dfe89f-e092-4275-9973-edde50e6ac6c"/>
  </ds:schemaRefs>
</ds:datastoreItem>
</file>

<file path=customXml/itemProps4.xml><?xml version="1.0" encoding="utf-8"?>
<ds:datastoreItem xmlns:ds="http://schemas.openxmlformats.org/officeDocument/2006/customXml" ds:itemID="{EEF763D2-12EF-47DD-B979-7999A514BD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D1E536-D94D-4901-9512-0EE5E75334C2}"/>
</file>

<file path=customXml/itemProps6.xml><?xml version="1.0" encoding="utf-8"?>
<ds:datastoreItem xmlns:ds="http://schemas.openxmlformats.org/officeDocument/2006/customXml" ds:itemID="{76A93759-7887-4D10-9F39-4FDE592B91F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format voor stellen vragen</Template>
  <TotalTime>0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Erik van der Kamp</dc:creator>
  <cp:keywords/>
  <dc:description/>
  <cp:lastModifiedBy>Erik van der Kamp</cp:lastModifiedBy>
  <cp:revision>3</cp:revision>
  <dcterms:created xsi:type="dcterms:W3CDTF">2025-09-09T10:23:00Z</dcterms:created>
  <dcterms:modified xsi:type="dcterms:W3CDTF">2025-09-09T10:53:00Z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637859487887598382</vt:lpwstr>
  </property>
  <property fmtid="{D5CDD505-2E9C-101B-9397-08002B2CF9AE}" pid="12" name="TemplafyFromBlank">
    <vt:bool>false</vt:bool>
  </property>
  <property fmtid="{D5CDD505-2E9C-101B-9397-08002B2CF9AE}" pid="13" name="ContentTypeId">
    <vt:lpwstr>0x0101002F5998B58DA06B44B35C168DF020DAF4</vt:lpwstr>
  </property>
  <property fmtid="{D5CDD505-2E9C-101B-9397-08002B2CF9AE}" pid="14" name="MediaServiceImageTags">
    <vt:lpwstr/>
  </property>
</Properties>
</file>