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6BDEC" w14:textId="77B1D8F3" w:rsidR="00CB2373" w:rsidRPr="00775C9A" w:rsidRDefault="003E0FB6" w:rsidP="003D4806">
      <w:pPr>
        <w:pStyle w:val="Kop1"/>
        <w:rPr>
          <w:rStyle w:val="Sjabloontekst"/>
          <w:color w:val="076B67"/>
        </w:rPr>
      </w:pPr>
      <w:r w:rsidRPr="00775C9A">
        <w:rPr>
          <w:color w:val="076B67"/>
          <w:szCs w:val="28"/>
        </w:rPr>
        <w:t>Bijlage</w:t>
      </w:r>
      <w:r w:rsidR="00FB24E1" w:rsidRPr="00775C9A">
        <w:rPr>
          <w:color w:val="076B67"/>
          <w:szCs w:val="28"/>
        </w:rPr>
        <w:t xml:space="preserve"> 9</w:t>
      </w:r>
      <w:r w:rsidRPr="00775C9A">
        <w:rPr>
          <w:color w:val="076B67"/>
          <w:szCs w:val="28"/>
        </w:rPr>
        <w:t xml:space="preserve"> - </w:t>
      </w:r>
      <w:r w:rsidR="003D4806" w:rsidRPr="00493E2D">
        <w:rPr>
          <w:color w:val="076B67"/>
          <w:szCs w:val="28"/>
        </w:rPr>
        <w:t>Checklist</w:t>
      </w:r>
      <w:r w:rsidR="003D4806" w:rsidRPr="00775C9A">
        <w:rPr>
          <w:color w:val="076B67"/>
          <w:szCs w:val="28"/>
        </w:rPr>
        <w:t xml:space="preserve"> </w:t>
      </w:r>
      <w:r w:rsidR="003D4806" w:rsidRPr="00493E2D">
        <w:t xml:space="preserve">voor </w:t>
      </w:r>
      <w:r w:rsidR="00FB24E1" w:rsidRPr="00493E2D">
        <w:t>inschrijving</w:t>
      </w:r>
    </w:p>
    <w:p w14:paraId="2210B531" w14:textId="1485EF38" w:rsidR="002477B7" w:rsidRPr="002477B7" w:rsidRDefault="002477B7" w:rsidP="002477B7">
      <w:r w:rsidRPr="00657B7D">
        <w:t xml:space="preserve">Deze bijlage is er voor </w:t>
      </w:r>
      <w:r w:rsidRPr="00493E2D">
        <w:t>de inschrijver</w:t>
      </w:r>
      <w:r w:rsidR="00FB24E1" w:rsidRPr="00493E2D">
        <w:t xml:space="preserve"> </w:t>
      </w:r>
      <w:r w:rsidRPr="00493E2D">
        <w:t>om</w:t>
      </w:r>
      <w:r w:rsidRPr="00657B7D">
        <w:t xml:space="preserve">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Pr="00493E2D">
        <w:t>aanbestedingsleidraad</w:t>
      </w:r>
      <w:r w:rsidR="005616F3" w:rsidRPr="00493E2D">
        <w:t>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2CF96D94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7603E3F3" w14:textId="77777777" w:rsidR="0057750F" w:rsidRPr="00C43C2B" w:rsidRDefault="0057750F" w:rsidP="00154845"/>
        </w:tc>
        <w:tc>
          <w:tcPr>
            <w:tcW w:w="3504" w:type="dxa"/>
          </w:tcPr>
          <w:p w14:paraId="0E4CE89A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37841138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609570CD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6015520C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4AE03D9E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7ED8AB9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EEFD1BE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014E4DA7" w14:textId="63239BC6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AB71E6">
              <w:t>1</w:t>
            </w:r>
          </w:p>
        </w:tc>
        <w:tc>
          <w:tcPr>
            <w:tcW w:w="1965" w:type="dxa"/>
          </w:tcPr>
          <w:p w14:paraId="3405BB3D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495" w:type="dxa"/>
          </w:tcPr>
          <w:p w14:paraId="5AECD625" w14:textId="56B6160D" w:rsidR="0057750F" w:rsidRPr="00AB71E6" w:rsidRDefault="0057750F" w:rsidP="00AB7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1E6">
              <w:t>Bij inschrijving</w:t>
            </w:r>
          </w:p>
        </w:tc>
      </w:tr>
      <w:tr w:rsidR="00205380" w:rsidRPr="00C43C2B" w14:paraId="6FF9F205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7A8B569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E443CE9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</w:t>
            </w:r>
            <w:proofErr w:type="spellStart"/>
            <w:r w:rsidRPr="00C43C2B">
              <w:t>combinant</w:t>
            </w:r>
            <w:proofErr w:type="spellEnd"/>
          </w:p>
        </w:tc>
        <w:tc>
          <w:tcPr>
            <w:tcW w:w="1962" w:type="dxa"/>
          </w:tcPr>
          <w:p w14:paraId="5AE18039" w14:textId="460DC319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AB71E6">
              <w:t>1</w:t>
            </w:r>
          </w:p>
        </w:tc>
        <w:tc>
          <w:tcPr>
            <w:tcW w:w="1965" w:type="dxa"/>
          </w:tcPr>
          <w:p w14:paraId="1800F2C9" w14:textId="77777777" w:rsidR="00205380" w:rsidRPr="00AB71E6" w:rsidRDefault="00BA0B54" w:rsidP="00AB7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1E6">
              <w:t>Ja, (door middel van ondertekening ander document)</w:t>
            </w:r>
          </w:p>
        </w:tc>
        <w:tc>
          <w:tcPr>
            <w:tcW w:w="2495" w:type="dxa"/>
          </w:tcPr>
          <w:p w14:paraId="776EC7F5" w14:textId="7F89BE94" w:rsidR="00205380" w:rsidRPr="00AB71E6" w:rsidRDefault="00AB71E6" w:rsidP="00AB7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71E6">
              <w:t xml:space="preserve">Bij </w:t>
            </w:r>
            <w:r w:rsidR="00117398" w:rsidRPr="00AB71E6">
              <w:t>inschrijvin</w:t>
            </w:r>
            <w:r w:rsidRPr="00AB71E6">
              <w:t>g</w:t>
            </w:r>
          </w:p>
        </w:tc>
      </w:tr>
      <w:tr w:rsidR="00A43224" w:rsidRPr="00C43C2B" w14:paraId="70A31C1D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2C698EF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7E5F10C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4B5D4C99" w14:textId="05A91B89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F10109">
              <w:t>3</w:t>
            </w:r>
          </w:p>
        </w:tc>
        <w:tc>
          <w:tcPr>
            <w:tcW w:w="1965" w:type="dxa"/>
          </w:tcPr>
          <w:p w14:paraId="55507182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0A1F5F99" w14:textId="236222E5" w:rsidR="0057750F" w:rsidRPr="00F10109" w:rsidRDefault="007C6852" w:rsidP="00F10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0109">
              <w:t>Bij inschrijving</w:t>
            </w:r>
          </w:p>
        </w:tc>
      </w:tr>
      <w:tr w:rsidR="00205380" w:rsidRPr="00C43C2B" w14:paraId="72412D56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C7A72D5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094173E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0C4C7267" w14:textId="119D1968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F10109">
              <w:t>2</w:t>
            </w:r>
          </w:p>
        </w:tc>
        <w:tc>
          <w:tcPr>
            <w:tcW w:w="1965" w:type="dxa"/>
          </w:tcPr>
          <w:p w14:paraId="6BCD9AD4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49B9A6CF" w14:textId="4A0319B5" w:rsidR="00205380" w:rsidRPr="006129D5" w:rsidRDefault="007C6852" w:rsidP="00612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29D5">
              <w:t>Bij inschrijving</w:t>
            </w:r>
          </w:p>
        </w:tc>
      </w:tr>
      <w:tr w:rsidR="00262D4E" w:rsidRPr="00C43C2B" w14:paraId="208F3D95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97529CA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ED0F370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2117ED5A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DF94B1F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FC3AB4B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6B4A3FD6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23A2EBC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D1F9F36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</w:p>
        </w:tc>
        <w:tc>
          <w:tcPr>
            <w:tcW w:w="1962" w:type="dxa"/>
          </w:tcPr>
          <w:p w14:paraId="412BCE4F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896718F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E8F5204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6C9879D2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A7FF386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9AE1C0B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</w:p>
        </w:tc>
        <w:tc>
          <w:tcPr>
            <w:tcW w:w="1962" w:type="dxa"/>
          </w:tcPr>
          <w:p w14:paraId="6776ACF5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ED62079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7A8AA43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4E603C" w:rsidRPr="00C43C2B" w14:paraId="38EBF60A" w14:textId="77777777" w:rsidTr="00154845">
        <w:sdt>
          <w:sdtPr>
            <w:rPr>
              <w:rFonts w:ascii="MS Gothic" w:eastAsia="MS Gothic" w:hAnsi="MS Gothic"/>
            </w:rPr>
            <w:id w:val="-112207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08650F2" w14:textId="77777777" w:rsidR="004E603C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BDC1DDF" w14:textId="77777777" w:rsidR="004E603C" w:rsidRPr="004E603C" w:rsidRDefault="004E603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Bankverklaring</w:t>
            </w:r>
          </w:p>
        </w:tc>
        <w:tc>
          <w:tcPr>
            <w:tcW w:w="1962" w:type="dxa"/>
          </w:tcPr>
          <w:p w14:paraId="3672B234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92B4596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C197D62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4E603C" w:rsidRPr="00C43C2B" w14:paraId="04728CB3" w14:textId="77777777" w:rsidTr="00154845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F4AA484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D962F58" w14:textId="0F38B1CB" w:rsidR="004E603C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</w:t>
            </w:r>
          </w:p>
        </w:tc>
        <w:tc>
          <w:tcPr>
            <w:tcW w:w="1962" w:type="dxa"/>
          </w:tcPr>
          <w:p w14:paraId="05A3498B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44915A9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2D0EF20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195113B5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F89297A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C092C8C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16FEE12F" w14:textId="1EEBE7DF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462C29">
              <w:t>7</w:t>
            </w:r>
          </w:p>
        </w:tc>
        <w:tc>
          <w:tcPr>
            <w:tcW w:w="1965" w:type="dxa"/>
          </w:tcPr>
          <w:p w14:paraId="4B11983F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D0A905C" w14:textId="335D70EE" w:rsidR="0057750F" w:rsidRPr="00462C29" w:rsidRDefault="007C6852" w:rsidP="00462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2C29">
              <w:t>Bij</w:t>
            </w:r>
            <w:r w:rsidR="00462C29" w:rsidRPr="00462C29">
              <w:t xml:space="preserve"> </w:t>
            </w:r>
            <w:r w:rsidRPr="00462C29">
              <w:t>inschrijving</w:t>
            </w:r>
          </w:p>
        </w:tc>
      </w:tr>
      <w:tr w:rsidR="00653EB4" w:rsidRPr="00C43C2B" w14:paraId="4D0BC34B" w14:textId="77777777" w:rsidTr="00154845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17A65AE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F9BB221" w14:textId="21EB1862" w:rsidR="00653EB4" w:rsidRPr="00A35BD6" w:rsidRDefault="00653EB4" w:rsidP="00A35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BD6">
              <w:t>Inschrijving kwalitatieve gunningscriteria</w:t>
            </w:r>
          </w:p>
        </w:tc>
        <w:tc>
          <w:tcPr>
            <w:tcW w:w="1962" w:type="dxa"/>
          </w:tcPr>
          <w:p w14:paraId="130D87D0" w14:textId="77777777" w:rsidR="00653EB4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91FF8BA" w14:textId="77777777" w:rsidR="00653EB4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A95B9F5" w14:textId="56973400" w:rsidR="00653EB4" w:rsidRPr="00A35BD6" w:rsidRDefault="00A35BD6" w:rsidP="00A35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BD6">
              <w:t>Bij i</w:t>
            </w:r>
            <w:r w:rsidR="007C6852" w:rsidRPr="00A35BD6">
              <w:t>nschrijving</w:t>
            </w:r>
          </w:p>
        </w:tc>
      </w:tr>
      <w:tr w:rsidR="00A43224" w:rsidRPr="00C43C2B" w14:paraId="532F5516" w14:textId="77777777" w:rsidTr="00154845"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7500589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3F14B30" w14:textId="581F73FD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Prijzenblad</w:t>
            </w:r>
          </w:p>
        </w:tc>
        <w:tc>
          <w:tcPr>
            <w:tcW w:w="1962" w:type="dxa"/>
          </w:tcPr>
          <w:p w14:paraId="4ADE31ED" w14:textId="42482E65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</w:t>
            </w:r>
            <w:r w:rsidR="006129D5">
              <w:t>e 6</w:t>
            </w:r>
          </w:p>
        </w:tc>
        <w:tc>
          <w:tcPr>
            <w:tcW w:w="1965" w:type="dxa"/>
          </w:tcPr>
          <w:p w14:paraId="492E217F" w14:textId="77777777" w:rsidR="0057750F" w:rsidRPr="006129D5" w:rsidRDefault="002477B7" w:rsidP="00612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29D5">
              <w:t>Ja</w:t>
            </w:r>
          </w:p>
        </w:tc>
        <w:tc>
          <w:tcPr>
            <w:tcW w:w="2495" w:type="dxa"/>
          </w:tcPr>
          <w:p w14:paraId="09C7DB28" w14:textId="2ECAADA6" w:rsidR="0057750F" w:rsidRPr="006129D5" w:rsidRDefault="006129D5" w:rsidP="00612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29D5">
              <w:t>Bij i</w:t>
            </w:r>
            <w:r w:rsidR="007C6852" w:rsidRPr="006129D5">
              <w:t>nschrijving</w:t>
            </w:r>
          </w:p>
        </w:tc>
      </w:tr>
    </w:tbl>
    <w:p w14:paraId="2B00F42D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96558" w14:textId="77777777" w:rsidR="009953F1" w:rsidRDefault="009953F1" w:rsidP="00F43396">
      <w:pPr>
        <w:spacing w:line="240" w:lineRule="auto"/>
      </w:pPr>
      <w:r>
        <w:separator/>
      </w:r>
    </w:p>
    <w:p w14:paraId="5FE1C6CB" w14:textId="77777777" w:rsidR="009953F1" w:rsidRDefault="009953F1"/>
  </w:endnote>
  <w:endnote w:type="continuationSeparator" w:id="0">
    <w:p w14:paraId="1C6E3AE9" w14:textId="77777777" w:rsidR="009953F1" w:rsidRDefault="009953F1" w:rsidP="00F43396">
      <w:pPr>
        <w:spacing w:line="240" w:lineRule="auto"/>
      </w:pPr>
      <w:r>
        <w:continuationSeparator/>
      </w:r>
    </w:p>
    <w:p w14:paraId="4BD6BA29" w14:textId="77777777" w:rsidR="009953F1" w:rsidRDefault="00995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5AD4A80A" w14:textId="4B7979C0" w:rsidR="005E0AE7" w:rsidRPr="002E6D58" w:rsidRDefault="00CD54F1" w:rsidP="005E0AE7">
    <w:pPr>
      <w:pStyle w:val="Voettekst"/>
      <w:rPr>
        <w:rStyle w:val="Sjabloontekst"/>
      </w:rPr>
    </w:pP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BA75A5" wp14:editId="4D4006FE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03884D5A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592620" wp14:editId="73186A05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28285D1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</w:p>
  <w:p w14:paraId="7029AB58" w14:textId="77777777" w:rsidR="00D66CBA" w:rsidRDefault="00D66CBA" w:rsidP="005E0AE7">
    <w:pPr>
      <w:pStyle w:val="Voettekst"/>
    </w:pPr>
    <w:r>
      <w:t>NIDOS</w:t>
    </w:r>
  </w:p>
  <w:p w14:paraId="2B3F67EB" w14:textId="3C4F6626" w:rsidR="00BE15F7" w:rsidRPr="005E0AE7" w:rsidRDefault="00C01C91" w:rsidP="005E0AE7">
    <w:pPr>
      <w:pStyle w:val="Voettekst"/>
    </w:pPr>
    <w:r w:rsidRPr="00C01C91">
      <w:t>AV-middelensets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2EB37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A83E33" wp14:editId="7366F21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68644C29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61FB60" wp14:editId="7CF5738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041B857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E3687F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D0B6A58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C0A61" w14:textId="77777777" w:rsidR="009953F1" w:rsidRDefault="009953F1" w:rsidP="00F43396">
      <w:pPr>
        <w:spacing w:line="240" w:lineRule="auto"/>
      </w:pPr>
      <w:r>
        <w:separator/>
      </w:r>
    </w:p>
    <w:p w14:paraId="1016DC2B" w14:textId="77777777" w:rsidR="009953F1" w:rsidRDefault="009953F1"/>
  </w:footnote>
  <w:footnote w:type="continuationSeparator" w:id="0">
    <w:p w14:paraId="72657546" w14:textId="77777777" w:rsidR="009953F1" w:rsidRDefault="009953F1" w:rsidP="00F43396">
      <w:pPr>
        <w:spacing w:line="240" w:lineRule="auto"/>
      </w:pPr>
      <w:r>
        <w:continuationSeparator/>
      </w:r>
    </w:p>
    <w:p w14:paraId="3950E648" w14:textId="77777777" w:rsidR="009953F1" w:rsidRDefault="00995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6C801" w14:textId="1FF388E9" w:rsidR="00CC2EDF" w:rsidRDefault="002D13BF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4A9B14E" wp14:editId="55C8F5CA">
          <wp:simplePos x="0" y="0"/>
          <wp:positionH relativeFrom="column">
            <wp:posOffset>4144963</wp:posOffset>
          </wp:positionH>
          <wp:positionV relativeFrom="paragraph">
            <wp:posOffset>-87313</wp:posOffset>
          </wp:positionV>
          <wp:extent cx="1671230" cy="600075"/>
          <wp:effectExtent l="0" t="0" r="5715" b="0"/>
          <wp:wrapNone/>
          <wp:docPr id="874879496" name="Afbeelding 7" descr="Lidmaatschap Nidos: ‘Komen graag in contact met kennis en expertise di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idmaatschap Nidos: ‘Komen graag in contact met kennis en expertise die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630" b="25361"/>
                  <a:stretch/>
                </pic:blipFill>
                <pic:spPr bwMode="auto">
                  <a:xfrm>
                    <a:off x="0" y="0"/>
                    <a:ext cx="167123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3BB29" w14:textId="3E11C8C8" w:rsidR="00BE15F7" w:rsidRDefault="005B2324" w:rsidP="005B2324">
    <w:pPr>
      <w:tabs>
        <w:tab w:val="left" w:pos="745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CFC7A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E1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46"/>
    <w:rsid w:val="001636C0"/>
    <w:rsid w:val="00170010"/>
    <w:rsid w:val="00183AEC"/>
    <w:rsid w:val="001A070C"/>
    <w:rsid w:val="001B3F53"/>
    <w:rsid w:val="001B4FFE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66F30"/>
    <w:rsid w:val="002A7461"/>
    <w:rsid w:val="002D13BF"/>
    <w:rsid w:val="002D78DF"/>
    <w:rsid w:val="002F45C9"/>
    <w:rsid w:val="00306492"/>
    <w:rsid w:val="003162C0"/>
    <w:rsid w:val="00325E9C"/>
    <w:rsid w:val="0033034E"/>
    <w:rsid w:val="00342A91"/>
    <w:rsid w:val="00347B7C"/>
    <w:rsid w:val="00361DDA"/>
    <w:rsid w:val="00383D36"/>
    <w:rsid w:val="003936EB"/>
    <w:rsid w:val="003B5658"/>
    <w:rsid w:val="003D4806"/>
    <w:rsid w:val="003E0FB6"/>
    <w:rsid w:val="00400F5C"/>
    <w:rsid w:val="00423AF8"/>
    <w:rsid w:val="0043394A"/>
    <w:rsid w:val="004558EC"/>
    <w:rsid w:val="00462C29"/>
    <w:rsid w:val="00473B9B"/>
    <w:rsid w:val="00493E2D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69C2"/>
    <w:rsid w:val="005169ED"/>
    <w:rsid w:val="00551DF0"/>
    <w:rsid w:val="005616F3"/>
    <w:rsid w:val="0057750F"/>
    <w:rsid w:val="00582707"/>
    <w:rsid w:val="005A4816"/>
    <w:rsid w:val="005B2324"/>
    <w:rsid w:val="005C5461"/>
    <w:rsid w:val="005D3168"/>
    <w:rsid w:val="005E0AE7"/>
    <w:rsid w:val="00606236"/>
    <w:rsid w:val="00611663"/>
    <w:rsid w:val="006129D5"/>
    <w:rsid w:val="00623CC3"/>
    <w:rsid w:val="00653EB4"/>
    <w:rsid w:val="00657B7D"/>
    <w:rsid w:val="00692CF3"/>
    <w:rsid w:val="006B4D69"/>
    <w:rsid w:val="006E79C5"/>
    <w:rsid w:val="006F4B6F"/>
    <w:rsid w:val="007040CA"/>
    <w:rsid w:val="00711C38"/>
    <w:rsid w:val="00713A05"/>
    <w:rsid w:val="00730319"/>
    <w:rsid w:val="00747153"/>
    <w:rsid w:val="007570FB"/>
    <w:rsid w:val="00770E2F"/>
    <w:rsid w:val="00775C9A"/>
    <w:rsid w:val="00781E80"/>
    <w:rsid w:val="0078250F"/>
    <w:rsid w:val="007C6852"/>
    <w:rsid w:val="007D03F4"/>
    <w:rsid w:val="00835F59"/>
    <w:rsid w:val="00837DF6"/>
    <w:rsid w:val="0084081B"/>
    <w:rsid w:val="00847B53"/>
    <w:rsid w:val="00855177"/>
    <w:rsid w:val="008553A8"/>
    <w:rsid w:val="0086276B"/>
    <w:rsid w:val="008956A9"/>
    <w:rsid w:val="008A353C"/>
    <w:rsid w:val="008B3520"/>
    <w:rsid w:val="008D791A"/>
    <w:rsid w:val="008E0AE2"/>
    <w:rsid w:val="0092756A"/>
    <w:rsid w:val="00962FF4"/>
    <w:rsid w:val="00975EFB"/>
    <w:rsid w:val="009837F3"/>
    <w:rsid w:val="009953F1"/>
    <w:rsid w:val="009B536F"/>
    <w:rsid w:val="009C1EA2"/>
    <w:rsid w:val="009F7866"/>
    <w:rsid w:val="00A32AA9"/>
    <w:rsid w:val="00A34D04"/>
    <w:rsid w:val="00A35BD6"/>
    <w:rsid w:val="00A43224"/>
    <w:rsid w:val="00A557DC"/>
    <w:rsid w:val="00A56C24"/>
    <w:rsid w:val="00A75473"/>
    <w:rsid w:val="00A81CBA"/>
    <w:rsid w:val="00AA2951"/>
    <w:rsid w:val="00AA3220"/>
    <w:rsid w:val="00AB71E6"/>
    <w:rsid w:val="00AC4FD5"/>
    <w:rsid w:val="00AE0D92"/>
    <w:rsid w:val="00B701C2"/>
    <w:rsid w:val="00BA0B54"/>
    <w:rsid w:val="00BB03E5"/>
    <w:rsid w:val="00BC57FA"/>
    <w:rsid w:val="00BD0859"/>
    <w:rsid w:val="00BE007B"/>
    <w:rsid w:val="00BE0CF1"/>
    <w:rsid w:val="00BE15F7"/>
    <w:rsid w:val="00BE5E6A"/>
    <w:rsid w:val="00C01C91"/>
    <w:rsid w:val="00C30759"/>
    <w:rsid w:val="00C3283F"/>
    <w:rsid w:val="00C43C2B"/>
    <w:rsid w:val="00C6560A"/>
    <w:rsid w:val="00C90DFA"/>
    <w:rsid w:val="00C93A6F"/>
    <w:rsid w:val="00CB22E9"/>
    <w:rsid w:val="00CB2373"/>
    <w:rsid w:val="00CB7B0B"/>
    <w:rsid w:val="00CC2EDF"/>
    <w:rsid w:val="00CD54F1"/>
    <w:rsid w:val="00D210DE"/>
    <w:rsid w:val="00D34A8C"/>
    <w:rsid w:val="00D63554"/>
    <w:rsid w:val="00D65927"/>
    <w:rsid w:val="00D66CBA"/>
    <w:rsid w:val="00DE042D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2584"/>
    <w:rsid w:val="00EB40F0"/>
    <w:rsid w:val="00EC6295"/>
    <w:rsid w:val="00ED42A6"/>
    <w:rsid w:val="00EF6C09"/>
    <w:rsid w:val="00F10109"/>
    <w:rsid w:val="00F210D1"/>
    <w:rsid w:val="00F35700"/>
    <w:rsid w:val="00F42D00"/>
    <w:rsid w:val="00F43396"/>
    <w:rsid w:val="00F43A4B"/>
    <w:rsid w:val="00F51CF5"/>
    <w:rsid w:val="00F62054"/>
    <w:rsid w:val="00F71266"/>
    <w:rsid w:val="00FA1FC4"/>
    <w:rsid w:val="00FB24E1"/>
    <w:rsid w:val="00FC2E1A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03F56"/>
  <w15:chartTrackingRefBased/>
  <w15:docId w15:val="{EEEAFD64-0233-4F23-BD6C-09E0A14A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Zevenbergen\Tender%20People\Bedrijfsvoering%20-%20Toolkit%20TP\07%20Bijlages\Template%20-%20Bijlage%20checklist%20voor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Aangepast 112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DF79F2-8BD6-4EAA-86DA-3355D7C9D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2ad93-eee7-4787-987d-835074b3c15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voor inschrijving of aanmelding</Template>
  <TotalTime>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4</cp:revision>
  <cp:lastPrinted>2019-10-11T13:40:00Z</cp:lastPrinted>
  <dcterms:created xsi:type="dcterms:W3CDTF">2025-06-10T08:10:00Z</dcterms:created>
  <dcterms:modified xsi:type="dcterms:W3CDTF">2025-06-23T07:37:00Z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0x010100950C6E6A0D8F204A957D68FF25420A8F</vt:lpwstr>
  </property>
  <property fmtid="{D5CDD505-2E9C-101B-9397-08002B2CF9AE}" pid="3" name="MediaServiceImageTags">
    <vt:lpwstr/>
  </property>
</Properties>
</file>