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AF28" w14:textId="77777777" w:rsidR="00205C26" w:rsidRDefault="00205C26"/>
    <w:p w14:paraId="66676DFE" w14:textId="457FF35E" w:rsidR="00205C26" w:rsidRDefault="00205C26">
      <w:r>
        <w:t>In het kader van bovengenoemde aanbesteding zijn tot en met sluitingsdatum voor het stellen van schriftelijke vragen</w:t>
      </w:r>
      <w:r w:rsidR="001F51C8">
        <w:t xml:space="preserve"> </w:t>
      </w:r>
      <w:r>
        <w:t xml:space="preserve">door partijen onderstaande vragen gesteld. </w:t>
      </w:r>
    </w:p>
    <w:p w14:paraId="28F388A9" w14:textId="77777777" w:rsidR="00205C26" w:rsidRDefault="00205C26">
      <w:r>
        <w:t xml:space="preserve">Bij elke vraag is door </w:t>
      </w:r>
      <w:r w:rsidR="00B66CB6">
        <w:t>IUC Belastingdienst h</w:t>
      </w:r>
      <w:r>
        <w:t xml:space="preserve">et bijbehorende antwoord vermeld. De vragen en antwoorden vormen met deze Nota van Inlichtingen een integraal onderdeel van het beschrijvende document. </w:t>
      </w:r>
    </w:p>
    <w:p w14:paraId="21CE77A4" w14:textId="77777777" w:rsidR="00205C26" w:rsidRDefault="00205C26"/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276"/>
        <w:gridCol w:w="3260"/>
        <w:gridCol w:w="7938"/>
      </w:tblGrid>
      <w:tr w:rsidR="00205C26" w14:paraId="556C1F05" w14:textId="77777777">
        <w:trPr>
          <w:tblHeader/>
        </w:trPr>
        <w:tc>
          <w:tcPr>
            <w:tcW w:w="496" w:type="dxa"/>
            <w:tcBorders>
              <w:bottom w:val="single" w:sz="4" w:space="0" w:color="auto"/>
              <w:right w:val="nil"/>
            </w:tcBorders>
            <w:shd w:val="clear" w:color="auto" w:fill="FFFF00"/>
          </w:tcPr>
          <w:p w14:paraId="08D0838E" w14:textId="77777777" w:rsidR="00205C26" w:rsidRDefault="00205C26">
            <w:pPr>
              <w:ind w:right="72"/>
              <w:jc w:val="right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53A22C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Datum</w:t>
            </w:r>
          </w:p>
          <w:p w14:paraId="1D8145AF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binnen-</w:t>
            </w:r>
          </w:p>
          <w:p w14:paraId="035AF9EF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komst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32F182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Onderdeel beschrijvend document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14:paraId="4167DE18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Paragraaf /</w:t>
            </w:r>
          </w:p>
          <w:p w14:paraId="48C01EB4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Eis / vraag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66AD05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Vraag</w:t>
            </w:r>
          </w:p>
        </w:tc>
        <w:tc>
          <w:tcPr>
            <w:tcW w:w="793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085330" w14:textId="77777777" w:rsidR="00205C26" w:rsidRDefault="00205C26">
            <w:pPr>
              <w:rPr>
                <w:b/>
              </w:rPr>
            </w:pPr>
            <w:r>
              <w:rPr>
                <w:b/>
              </w:rPr>
              <w:t>Antwoord</w:t>
            </w:r>
          </w:p>
        </w:tc>
      </w:tr>
      <w:tr w:rsidR="00205C26" w14:paraId="19E1806D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2FEEE0B4" w14:textId="77777777" w:rsidR="00205C26" w:rsidRDefault="00205C26">
            <w:pPr>
              <w:ind w:right="-70"/>
            </w:pPr>
            <w:r>
              <w:t>1</w:t>
            </w:r>
          </w:p>
        </w:tc>
        <w:tc>
          <w:tcPr>
            <w:tcW w:w="992" w:type="dxa"/>
          </w:tcPr>
          <w:p w14:paraId="7A2F23B7" w14:textId="77777777" w:rsidR="00205C26" w:rsidRDefault="00205C26">
            <w:pPr>
              <w:rPr>
                <w:i/>
              </w:rPr>
            </w:pPr>
            <w:proofErr w:type="spellStart"/>
            <w:r>
              <w:rPr>
                <w:i/>
              </w:rPr>
              <w:t>ddmmjj</w:t>
            </w:r>
            <w:proofErr w:type="spellEnd"/>
          </w:p>
        </w:tc>
        <w:tc>
          <w:tcPr>
            <w:tcW w:w="1417" w:type="dxa"/>
          </w:tcPr>
          <w:p w14:paraId="7D7A2ADF" w14:textId="77777777" w:rsidR="00205C26" w:rsidRDefault="00205C26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Naam van het hoofdstuk/</w:t>
            </w:r>
          </w:p>
          <w:p w14:paraId="52CBB5E8" w14:textId="77777777" w:rsidR="00205C26" w:rsidRDefault="00205C26">
            <w:pPr>
              <w:rPr>
                <w:i/>
              </w:rPr>
            </w:pPr>
            <w:r>
              <w:rPr>
                <w:i/>
                <w:sz w:val="16"/>
              </w:rPr>
              <w:t>paragraaf  waaronder de eis of vraag in het beschrijvend document staat opgenomen</w:t>
            </w:r>
          </w:p>
        </w:tc>
        <w:tc>
          <w:tcPr>
            <w:tcW w:w="1276" w:type="dxa"/>
          </w:tcPr>
          <w:p w14:paraId="6C0E59B9" w14:textId="77777777" w:rsidR="00205C26" w:rsidRDefault="00205C26">
            <w:pPr>
              <w:rPr>
                <w:i/>
              </w:rPr>
            </w:pPr>
            <w:r>
              <w:rPr>
                <w:i/>
                <w:sz w:val="16"/>
              </w:rPr>
              <w:t>Nummer waaronder de eis of vraag in het beschrijvend staat opgenomen</w:t>
            </w:r>
            <w:r>
              <w:rPr>
                <w:i/>
              </w:rPr>
              <w:t>.</w:t>
            </w:r>
          </w:p>
        </w:tc>
        <w:tc>
          <w:tcPr>
            <w:tcW w:w="3260" w:type="dxa"/>
          </w:tcPr>
          <w:p w14:paraId="7D95033E" w14:textId="77777777" w:rsidR="00205C26" w:rsidRDefault="00205C26">
            <w:pPr>
              <w:rPr>
                <w:i/>
                <w:sz w:val="16"/>
                <w:lang w:val="nl-BE"/>
              </w:rPr>
            </w:pPr>
            <w:r>
              <w:rPr>
                <w:i/>
                <w:sz w:val="16"/>
                <w:lang w:val="nl-BE"/>
              </w:rPr>
              <w:t>Hier staat de letterlijke tekst van de vraagsteller.</w:t>
            </w:r>
          </w:p>
        </w:tc>
        <w:tc>
          <w:tcPr>
            <w:tcW w:w="7938" w:type="dxa"/>
          </w:tcPr>
          <w:p w14:paraId="58AA573C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  <w:sz w:val="16"/>
              </w:rPr>
            </w:pPr>
            <w:r>
              <w:rPr>
                <w:i/>
                <w:spacing w:val="0"/>
                <w:sz w:val="16"/>
              </w:rPr>
              <w:t xml:space="preserve">Hier staat het antwoord van het </w:t>
            </w:r>
            <w:proofErr w:type="spellStart"/>
            <w:r>
              <w:rPr>
                <w:i/>
                <w:spacing w:val="0"/>
                <w:sz w:val="16"/>
              </w:rPr>
              <w:t>projectlid</w:t>
            </w:r>
            <w:proofErr w:type="spellEnd"/>
            <w:r>
              <w:rPr>
                <w:i/>
                <w:spacing w:val="0"/>
                <w:sz w:val="16"/>
              </w:rPr>
              <w:t xml:space="preserve"> op de vraag.</w:t>
            </w:r>
          </w:p>
        </w:tc>
      </w:tr>
      <w:tr w:rsidR="00205C26" w14:paraId="723402FF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7B089116" w14:textId="77777777" w:rsidR="00205C26" w:rsidRDefault="00205C26">
            <w:pPr>
              <w:ind w:right="-70"/>
            </w:pPr>
            <w:r>
              <w:t>2</w:t>
            </w:r>
          </w:p>
        </w:tc>
        <w:tc>
          <w:tcPr>
            <w:tcW w:w="992" w:type="dxa"/>
          </w:tcPr>
          <w:p w14:paraId="12B301BD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7856762A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2800268A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8D34A96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4CE116C9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6B4CBEFE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5063D2A4" w14:textId="77777777" w:rsidR="00205C26" w:rsidRDefault="00205C26">
            <w:pPr>
              <w:ind w:right="-70"/>
            </w:pPr>
            <w:r>
              <w:t>3</w:t>
            </w:r>
          </w:p>
        </w:tc>
        <w:tc>
          <w:tcPr>
            <w:tcW w:w="992" w:type="dxa"/>
          </w:tcPr>
          <w:p w14:paraId="2094CDE6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07ABAEC0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605BA615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36FF6585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7EE67CC0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00BA6777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7A48102E" w14:textId="77777777" w:rsidR="00205C26" w:rsidRDefault="00205C26">
            <w:pPr>
              <w:ind w:right="-70"/>
            </w:pPr>
            <w:r>
              <w:t>4</w:t>
            </w:r>
          </w:p>
        </w:tc>
        <w:tc>
          <w:tcPr>
            <w:tcW w:w="992" w:type="dxa"/>
          </w:tcPr>
          <w:p w14:paraId="39A1A2EE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08F465CC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22F1F4B7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3745CD66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0BE58F62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5E92774B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0A1FF0F0" w14:textId="77777777" w:rsidR="00205C26" w:rsidRDefault="00205C26">
            <w:pPr>
              <w:ind w:right="-70"/>
            </w:pPr>
            <w:r>
              <w:t>5</w:t>
            </w:r>
          </w:p>
        </w:tc>
        <w:tc>
          <w:tcPr>
            <w:tcW w:w="992" w:type="dxa"/>
          </w:tcPr>
          <w:p w14:paraId="066ADD37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4CB54489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61130AC8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32917612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116B5B19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550C64AC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33F74E57" w14:textId="77777777" w:rsidR="00205C26" w:rsidRDefault="00205C26">
            <w:pPr>
              <w:ind w:right="-70"/>
            </w:pPr>
            <w:r>
              <w:t>6</w:t>
            </w:r>
          </w:p>
        </w:tc>
        <w:tc>
          <w:tcPr>
            <w:tcW w:w="992" w:type="dxa"/>
          </w:tcPr>
          <w:p w14:paraId="31852E22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D478F9D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1D5D5BE5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19B1C36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56960A0C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4DFE855E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577EED0E" w14:textId="77777777" w:rsidR="00205C26" w:rsidRDefault="00205C26">
            <w:pPr>
              <w:ind w:right="-70"/>
            </w:pPr>
            <w:r>
              <w:t>7</w:t>
            </w:r>
          </w:p>
        </w:tc>
        <w:tc>
          <w:tcPr>
            <w:tcW w:w="992" w:type="dxa"/>
          </w:tcPr>
          <w:p w14:paraId="3B59125F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632289A5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3F07758E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1C3590AB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4DFBBFEB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2BB20F3A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384F4FAD" w14:textId="77777777" w:rsidR="00205C26" w:rsidRDefault="00205C26">
            <w:pPr>
              <w:ind w:right="-70"/>
            </w:pPr>
            <w:r>
              <w:t>8</w:t>
            </w:r>
          </w:p>
        </w:tc>
        <w:tc>
          <w:tcPr>
            <w:tcW w:w="992" w:type="dxa"/>
          </w:tcPr>
          <w:p w14:paraId="55B0623C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6AB56F16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4D739049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65730C92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09B624E5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2BF1DC20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68FEFA16" w14:textId="77777777" w:rsidR="00205C26" w:rsidRDefault="00205C26">
            <w:pPr>
              <w:ind w:right="-70"/>
            </w:pPr>
            <w:r>
              <w:t>9</w:t>
            </w:r>
          </w:p>
        </w:tc>
        <w:tc>
          <w:tcPr>
            <w:tcW w:w="992" w:type="dxa"/>
          </w:tcPr>
          <w:p w14:paraId="18CD0BEA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0D4ED565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245D3ED0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83F711A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24E2CD7C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3BC9E6C1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78967570" w14:textId="77777777" w:rsidR="00205C26" w:rsidRDefault="00205C26">
            <w:pPr>
              <w:ind w:right="-70"/>
            </w:pPr>
            <w:r>
              <w:t>10</w:t>
            </w:r>
          </w:p>
        </w:tc>
        <w:tc>
          <w:tcPr>
            <w:tcW w:w="992" w:type="dxa"/>
          </w:tcPr>
          <w:p w14:paraId="3F244445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6D5BEB32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7A5ADF16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0B2D4E00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641604FA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56FC4694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4BA63E39" w14:textId="77777777" w:rsidR="00205C26" w:rsidRDefault="00205C26">
            <w:pPr>
              <w:ind w:right="-70"/>
            </w:pPr>
            <w:r>
              <w:t>11</w:t>
            </w:r>
          </w:p>
        </w:tc>
        <w:tc>
          <w:tcPr>
            <w:tcW w:w="992" w:type="dxa"/>
          </w:tcPr>
          <w:p w14:paraId="43ADEED1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02AFA72A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27ACA491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5320BE6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0BFF2A09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5D150366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272C7528" w14:textId="77777777" w:rsidR="00205C26" w:rsidRDefault="00205C26">
            <w:pPr>
              <w:ind w:right="-70"/>
            </w:pPr>
            <w:r>
              <w:t>12</w:t>
            </w:r>
          </w:p>
        </w:tc>
        <w:tc>
          <w:tcPr>
            <w:tcW w:w="992" w:type="dxa"/>
          </w:tcPr>
          <w:p w14:paraId="6F974DC1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1A8ED73B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74E3BE7C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600F82E5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4E1D821A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63A6A837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0A3045BC" w14:textId="77777777" w:rsidR="00205C26" w:rsidRDefault="00205C26">
            <w:pPr>
              <w:ind w:right="-70"/>
            </w:pPr>
            <w:r>
              <w:t>13</w:t>
            </w:r>
          </w:p>
        </w:tc>
        <w:tc>
          <w:tcPr>
            <w:tcW w:w="992" w:type="dxa"/>
          </w:tcPr>
          <w:p w14:paraId="78F0036D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2AC06D67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3331C530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176681D4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528F6F1E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513AD7AC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0B90296A" w14:textId="77777777" w:rsidR="00205C26" w:rsidRDefault="00205C26">
            <w:pPr>
              <w:ind w:right="-70"/>
            </w:pPr>
            <w:r>
              <w:t>14</w:t>
            </w:r>
          </w:p>
        </w:tc>
        <w:tc>
          <w:tcPr>
            <w:tcW w:w="992" w:type="dxa"/>
          </w:tcPr>
          <w:p w14:paraId="34917C69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4C5E84C3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611804A7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7177765F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0F051672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4ADA28E2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5970CD88" w14:textId="77777777" w:rsidR="00205C26" w:rsidRDefault="00205C26">
            <w:pPr>
              <w:ind w:right="-70"/>
            </w:pPr>
            <w:r>
              <w:t>15</w:t>
            </w:r>
          </w:p>
        </w:tc>
        <w:tc>
          <w:tcPr>
            <w:tcW w:w="992" w:type="dxa"/>
          </w:tcPr>
          <w:p w14:paraId="5789B166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8676B79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1292DD7F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27481121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12C5D71D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  <w:tr w:rsidR="00205C26" w14:paraId="20E730BB" w14:textId="77777777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14:paraId="2E5F4C88" w14:textId="77777777" w:rsidR="00205C26" w:rsidRDefault="00205C26">
            <w:pPr>
              <w:ind w:right="-70"/>
            </w:pPr>
            <w:r>
              <w:t>…..</w:t>
            </w:r>
          </w:p>
        </w:tc>
        <w:tc>
          <w:tcPr>
            <w:tcW w:w="992" w:type="dxa"/>
          </w:tcPr>
          <w:p w14:paraId="1907BC80" w14:textId="77777777" w:rsidR="00205C26" w:rsidRDefault="00205C26">
            <w:pPr>
              <w:rPr>
                <w:i/>
              </w:rPr>
            </w:pPr>
          </w:p>
        </w:tc>
        <w:tc>
          <w:tcPr>
            <w:tcW w:w="1417" w:type="dxa"/>
          </w:tcPr>
          <w:p w14:paraId="58D72BBA" w14:textId="77777777" w:rsidR="00205C26" w:rsidRDefault="00205C26">
            <w:pPr>
              <w:rPr>
                <w:i/>
              </w:rPr>
            </w:pPr>
          </w:p>
        </w:tc>
        <w:tc>
          <w:tcPr>
            <w:tcW w:w="1276" w:type="dxa"/>
          </w:tcPr>
          <w:p w14:paraId="51B5655F" w14:textId="77777777" w:rsidR="00205C26" w:rsidRDefault="00205C26">
            <w:pPr>
              <w:rPr>
                <w:i/>
              </w:rPr>
            </w:pPr>
          </w:p>
        </w:tc>
        <w:tc>
          <w:tcPr>
            <w:tcW w:w="3260" w:type="dxa"/>
          </w:tcPr>
          <w:p w14:paraId="36FECF72" w14:textId="77777777" w:rsidR="00205C26" w:rsidRDefault="00205C26">
            <w:pPr>
              <w:rPr>
                <w:i/>
                <w:lang w:val="nl-BE"/>
              </w:rPr>
            </w:pPr>
          </w:p>
        </w:tc>
        <w:tc>
          <w:tcPr>
            <w:tcW w:w="7938" w:type="dxa"/>
          </w:tcPr>
          <w:p w14:paraId="68690B66" w14:textId="77777777" w:rsidR="00205C26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i/>
                <w:spacing w:val="0"/>
              </w:rPr>
            </w:pPr>
          </w:p>
        </w:tc>
      </w:tr>
    </w:tbl>
    <w:p w14:paraId="60454641" w14:textId="77777777" w:rsidR="00205C26" w:rsidRDefault="00205C26">
      <w:pPr>
        <w:pStyle w:val="Koptekst"/>
        <w:tabs>
          <w:tab w:val="clear" w:pos="4536"/>
          <w:tab w:val="clear" w:pos="9072"/>
        </w:tabs>
        <w:rPr>
          <w:spacing w:val="0"/>
        </w:rPr>
      </w:pPr>
    </w:p>
    <w:sectPr w:rsidR="00205C26">
      <w:headerReference w:type="default" r:id="rId6"/>
      <w:footerReference w:type="default" r:id="rId7"/>
      <w:pgSz w:w="16840" w:h="11907" w:orient="landscape" w:code="9"/>
      <w:pgMar w:top="851" w:right="851" w:bottom="851" w:left="794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5EF8" w14:textId="77777777" w:rsidR="001F51C8" w:rsidRDefault="001F51C8">
      <w:pPr>
        <w:spacing w:line="240" w:lineRule="auto"/>
      </w:pPr>
      <w:r>
        <w:separator/>
      </w:r>
    </w:p>
  </w:endnote>
  <w:endnote w:type="continuationSeparator" w:id="0">
    <w:p w14:paraId="14B6BF5E" w14:textId="77777777" w:rsidR="001F51C8" w:rsidRDefault="001F5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6341" w14:textId="77777777" w:rsidR="00205C26" w:rsidRDefault="00B66CB6">
    <w:pPr>
      <w:pStyle w:val="Voettekst"/>
      <w:tabs>
        <w:tab w:val="clear" w:pos="4536"/>
        <w:tab w:val="clear" w:pos="9072"/>
        <w:tab w:val="left" w:pos="142"/>
        <w:tab w:val="center" w:pos="7371"/>
        <w:tab w:val="right" w:pos="15168"/>
      </w:tabs>
      <w:rPr>
        <w:rStyle w:val="Paginanummer"/>
      </w:rPr>
    </w:pPr>
    <w:r>
      <w:t>IUC Belastingdienst</w:t>
    </w:r>
    <w:r w:rsidR="00205C26">
      <w:rPr>
        <w:rStyle w:val="Paginanummer"/>
      </w:rPr>
      <w:tab/>
    </w:r>
    <w:r w:rsidR="00205C26">
      <w:rPr>
        <w:rStyle w:val="Paginanummer"/>
        <w:snapToGrid w:val="0"/>
      </w:rPr>
      <w:t xml:space="preserve">Pagina </w:t>
    </w:r>
    <w:r w:rsidR="00205C26">
      <w:rPr>
        <w:rStyle w:val="Paginanummer"/>
        <w:snapToGrid w:val="0"/>
      </w:rPr>
      <w:fldChar w:fldCharType="begin"/>
    </w:r>
    <w:r w:rsidR="00205C26">
      <w:rPr>
        <w:rStyle w:val="Paginanummer"/>
        <w:snapToGrid w:val="0"/>
      </w:rPr>
      <w:instrText xml:space="preserve"> PAGE </w:instrText>
    </w:r>
    <w:r w:rsidR="00205C26">
      <w:rPr>
        <w:rStyle w:val="Paginanummer"/>
        <w:snapToGrid w:val="0"/>
      </w:rPr>
      <w:fldChar w:fldCharType="separate"/>
    </w:r>
    <w:r w:rsidR="00F16634">
      <w:rPr>
        <w:rStyle w:val="Paginanummer"/>
        <w:noProof/>
        <w:snapToGrid w:val="0"/>
      </w:rPr>
      <w:t>1</w:t>
    </w:r>
    <w:r w:rsidR="00205C26">
      <w:rPr>
        <w:rStyle w:val="Paginanummer"/>
        <w:snapToGrid w:val="0"/>
      </w:rPr>
      <w:fldChar w:fldCharType="end"/>
    </w:r>
    <w:r w:rsidR="00205C26">
      <w:rPr>
        <w:rStyle w:val="Paginanummer"/>
        <w:snapToGrid w:val="0"/>
      </w:rPr>
      <w:t xml:space="preserve"> van </w:t>
    </w:r>
    <w:r w:rsidR="00205C26">
      <w:rPr>
        <w:rStyle w:val="Paginanummer"/>
        <w:snapToGrid w:val="0"/>
      </w:rPr>
      <w:fldChar w:fldCharType="begin"/>
    </w:r>
    <w:r w:rsidR="00205C26">
      <w:rPr>
        <w:rStyle w:val="Paginanummer"/>
        <w:snapToGrid w:val="0"/>
      </w:rPr>
      <w:instrText xml:space="preserve"> NUMPAGES </w:instrText>
    </w:r>
    <w:r w:rsidR="00205C26">
      <w:rPr>
        <w:rStyle w:val="Paginanummer"/>
        <w:snapToGrid w:val="0"/>
      </w:rPr>
      <w:fldChar w:fldCharType="separate"/>
    </w:r>
    <w:r w:rsidR="00F16634">
      <w:rPr>
        <w:rStyle w:val="Paginanummer"/>
        <w:noProof/>
        <w:snapToGrid w:val="0"/>
      </w:rPr>
      <w:t>1</w:t>
    </w:r>
    <w:r w:rsidR="00205C26">
      <w:rPr>
        <w:rStyle w:val="Paginanummer"/>
        <w:snapToGrid w:val="0"/>
      </w:rPr>
      <w:fldChar w:fldCharType="end"/>
    </w:r>
    <w:r w:rsidR="00205C26">
      <w:rPr>
        <w:rStyle w:val="Paginanummer"/>
      </w:rPr>
      <w:tab/>
      <w:t xml:space="preserve">            Template TIN44-2008Q3</w:t>
    </w:r>
    <w:r>
      <w:rPr>
        <w:rStyle w:val="Paginanummer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0D538" w14:textId="77777777" w:rsidR="001F51C8" w:rsidRDefault="001F51C8">
      <w:pPr>
        <w:spacing w:line="240" w:lineRule="auto"/>
      </w:pPr>
      <w:r>
        <w:separator/>
      </w:r>
    </w:p>
  </w:footnote>
  <w:footnote w:type="continuationSeparator" w:id="0">
    <w:p w14:paraId="3DF8417C" w14:textId="77777777" w:rsidR="001F51C8" w:rsidRDefault="001F51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2D6B" w14:textId="77777777" w:rsidR="00205C26" w:rsidRDefault="00205C26">
    <w:pPr>
      <w:jc w:val="center"/>
      <w:rPr>
        <w:b/>
        <w:sz w:val="36"/>
      </w:rPr>
    </w:pPr>
    <w:r>
      <w:rPr>
        <w:b/>
        <w:sz w:val="36"/>
      </w:rPr>
      <w:t>Nota van Inlichtingen</w:t>
    </w:r>
  </w:p>
  <w:p w14:paraId="6CFE1831" w14:textId="77777777" w:rsidR="00205C26" w:rsidRDefault="00205C26">
    <w:pPr>
      <w:jc w:val="center"/>
      <w:rPr>
        <w:b/>
        <w:sz w:val="36"/>
      </w:rPr>
    </w:pPr>
  </w:p>
  <w:p w14:paraId="6AF30416" w14:textId="62BD2FAE" w:rsidR="00205C26" w:rsidRPr="001F51C8" w:rsidRDefault="00205C26">
    <w:pPr>
      <w:jc w:val="center"/>
      <w:rPr>
        <w:sz w:val="28"/>
        <w:lang w:val="en-US"/>
      </w:rPr>
    </w:pPr>
    <w:proofErr w:type="spellStart"/>
    <w:r w:rsidRPr="001F51C8">
      <w:rPr>
        <w:sz w:val="28"/>
        <w:lang w:val="en-US"/>
      </w:rPr>
      <w:t>Aanbesteding</w:t>
    </w:r>
    <w:proofErr w:type="spellEnd"/>
    <w:r w:rsidR="001F51C8">
      <w:rPr>
        <w:sz w:val="28"/>
        <w:lang w:val="en-US"/>
      </w:rPr>
      <w:t xml:space="preserve"> Process Mining Cloud</w:t>
    </w:r>
  </w:p>
  <w:p w14:paraId="07F0BC9A" w14:textId="120C21FD" w:rsidR="00205C26" w:rsidRPr="001F51C8" w:rsidRDefault="00205C26">
    <w:pPr>
      <w:pStyle w:val="Koptekst"/>
      <w:jc w:val="center"/>
      <w:rPr>
        <w:b/>
        <w:sz w:val="24"/>
        <w:lang w:val="en-US"/>
      </w:rPr>
    </w:pPr>
    <w:proofErr w:type="spellStart"/>
    <w:r w:rsidRPr="001F51C8">
      <w:rPr>
        <w:sz w:val="28"/>
        <w:lang w:val="en-US"/>
      </w:rPr>
      <w:t>Publicatienummer</w:t>
    </w:r>
    <w:proofErr w:type="spellEnd"/>
    <w:r w:rsidR="001F51C8">
      <w:rPr>
        <w:sz w:val="28"/>
        <w:lang w:val="en-US"/>
      </w:rPr>
      <w:t xml:space="preserve"> IUC24-02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F51C8"/>
    <w:rsid w:val="001F51C8"/>
    <w:rsid w:val="00205C26"/>
    <w:rsid w:val="00B66CB6"/>
    <w:rsid w:val="00BB4C61"/>
    <w:rsid w:val="00F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D20EA"/>
  <w15:docId w15:val="{FB86131D-8A65-49CD-8990-DD12629E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spacing w:line="240" w:lineRule="atLeast"/>
    </w:pPr>
    <w:rPr>
      <w:rFonts w:ascii="Arial" w:hAnsi="Arial"/>
      <w:sz w:val="19"/>
    </w:rPr>
  </w:style>
  <w:style w:type="paragraph" w:styleId="Kop1">
    <w:name w:val="heading 1"/>
    <w:basedOn w:val="Standaard"/>
    <w:next w:val="Standaard"/>
    <w:qFormat/>
    <w:pPr>
      <w:pageBreakBefore/>
      <w:spacing w:before="240" w:after="240" w:line="360" w:lineRule="atLeast"/>
      <w:outlineLvl w:val="0"/>
    </w:pPr>
    <w:rPr>
      <w:b/>
      <w:sz w:val="24"/>
    </w:rPr>
  </w:style>
  <w:style w:type="paragraph" w:styleId="Kop2">
    <w:name w:val="heading 2"/>
    <w:basedOn w:val="Standaard"/>
    <w:next w:val="Standaard"/>
    <w:qFormat/>
    <w:pPr>
      <w:keepNext/>
      <w:spacing w:before="240" w:after="240"/>
      <w:outlineLvl w:val="1"/>
    </w:pPr>
    <w:rPr>
      <w:b/>
      <w:sz w:val="22"/>
    </w:rPr>
  </w:style>
  <w:style w:type="paragraph" w:styleId="Kop3">
    <w:name w:val="heading 3"/>
    <w:basedOn w:val="Standaard"/>
    <w:next w:val="Standaardinspringing"/>
    <w:qFormat/>
    <w:pPr>
      <w:keepNext/>
      <w:spacing w:before="240" w:after="240"/>
      <w:ind w:left="72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spacing w:before="240"/>
      <w:outlineLvl w:val="3"/>
    </w:pPr>
    <w:rPr>
      <w:b/>
    </w:rPr>
  </w:style>
  <w:style w:type="paragraph" w:styleId="Kop5">
    <w:name w:val="heading 5"/>
    <w:basedOn w:val="Standaard"/>
    <w:next w:val="Standaardinspringing"/>
    <w:qFormat/>
    <w:pPr>
      <w:outlineLvl w:val="4"/>
    </w:pPr>
    <w:rPr>
      <w:b/>
    </w:rPr>
  </w:style>
  <w:style w:type="paragraph" w:styleId="Kop6">
    <w:name w:val="heading 6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basedOn w:val="Standaard"/>
    <w:semiHidden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  <w:rPr>
      <w:spacing w:val="5"/>
    </w:rPr>
  </w:style>
  <w:style w:type="character" w:styleId="Paginanummer">
    <w:name w:val="page number"/>
    <w:basedOn w:val="Standaardalinea-lettertype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SSO-CFD\UG_HKT_Inkoop-UNIT\80-INKOOPDOSSIERS-ICT\IUC24-026%20Proces%20Mining%20(Cloud)%20-%20Douane\04%20-%20BESCHRIJVENDE%20DOCUMENTEN\Bijlage%20X%20-%20Format%20stellen%20van%20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Format stellen van vragen</Template>
  <TotalTime>3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vragenlijst intern</vt:lpstr>
      <vt:lpstr>vragenlijst intern</vt:lpstr>
    </vt:vector>
  </TitlesOfParts>
  <Company>Ministerie van Financiën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intern</dc:title>
  <dc:creator>Maurice M.R. Duijm</dc:creator>
  <cp:lastModifiedBy>Maurice M.R. Duijm</cp:lastModifiedBy>
  <cp:revision>1</cp:revision>
  <cp:lastPrinted>2008-08-13T14:18:00Z</cp:lastPrinted>
  <dcterms:created xsi:type="dcterms:W3CDTF">2025-04-03T09:16:00Z</dcterms:created>
  <dcterms:modified xsi:type="dcterms:W3CDTF">2025-04-03T09:19:00Z</dcterms:modified>
</cp:coreProperties>
</file>