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E85EF" w14:textId="1B734454" w:rsidR="008D4A0B" w:rsidRPr="005130C2" w:rsidRDefault="006037CA" w:rsidP="00680424">
      <w:pPr>
        <w:rPr>
          <w:bCs/>
          <w:sz w:val="20"/>
          <w:szCs w:val="20"/>
        </w:rPr>
      </w:pPr>
      <w:bookmarkStart w:id="0" w:name="_Hlk38830412"/>
      <w:r w:rsidRPr="002D3DAF">
        <w:rPr>
          <w:b/>
          <w:sz w:val="28"/>
          <w:szCs w:val="28"/>
        </w:rPr>
        <w:t>Referentieformat</w:t>
      </w:r>
      <w:r w:rsidR="008D4A0B">
        <w:rPr>
          <w:b/>
          <w:sz w:val="28"/>
          <w:szCs w:val="28"/>
        </w:rPr>
        <w:br/>
      </w:r>
      <w:r w:rsidR="008D4A0B" w:rsidRPr="005130C2">
        <w:rPr>
          <w:bCs/>
          <w:sz w:val="20"/>
          <w:szCs w:val="20"/>
        </w:rPr>
        <w:t>Behorende bij de openbare Europese aanbesteding</w:t>
      </w:r>
      <w:r w:rsidR="008D4A0B" w:rsidRPr="00FA37D0">
        <w:rPr>
          <w:bCs/>
          <w:color w:val="auto"/>
          <w:sz w:val="20"/>
          <w:szCs w:val="20"/>
        </w:rPr>
        <w:t xml:space="preserve">: </w:t>
      </w:r>
      <w:r w:rsidR="00FA37D0" w:rsidRPr="00FA37D0">
        <w:rPr>
          <w:bCs/>
          <w:color w:val="auto"/>
          <w:sz w:val="20"/>
          <w:szCs w:val="20"/>
        </w:rPr>
        <w:t>Fiscale advisering</w:t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037CA" w:rsidRPr="00B92844" w14:paraId="48C0871E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3F0246B4" w14:textId="765FD6CB" w:rsidR="006037CA" w:rsidRPr="00B92844" w:rsidRDefault="006037CA" w:rsidP="00F63C4A">
            <w:r>
              <w:t xml:space="preserve">Inschrijver </w:t>
            </w:r>
            <w:r w:rsidRPr="00B92844">
              <w:t>dient gebruik te maken van onderstaand model voor referenties (per referentie 1 model).</w:t>
            </w:r>
          </w:p>
          <w:p w14:paraId="6938F29E" w14:textId="77777777" w:rsidR="006037CA" w:rsidRPr="00B92844" w:rsidRDefault="006037CA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1D0C5D12" w14:textId="77777777" w:rsidR="006037CA" w:rsidRPr="00B92844" w:rsidRDefault="006037CA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037CA" w:rsidRPr="00B92844" w14:paraId="0EB99501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7E5B46D7" w14:textId="77777777" w:rsidR="006037CA" w:rsidRPr="00AA01FC" w:rsidRDefault="006037CA" w:rsidP="00F63C4A">
            <w:pPr>
              <w:rPr>
                <w:i/>
                <w:iCs/>
              </w:rPr>
            </w:pPr>
            <w:r w:rsidRPr="00AA01FC">
              <w:rPr>
                <w:i/>
                <w:iCs/>
              </w:rPr>
              <w:t xml:space="preserve">Gegevens opdrachtgever </w:t>
            </w:r>
          </w:p>
        </w:tc>
      </w:tr>
      <w:tr w:rsidR="006037CA" w:rsidRPr="00B92844" w14:paraId="76FBD44D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0095F440" w14:textId="77777777" w:rsidR="006037CA" w:rsidRPr="00B92844" w:rsidRDefault="006037CA" w:rsidP="00F63C4A">
            <w:bookmarkStart w:id="1" w:name="_Toc139685280"/>
            <w:r w:rsidRPr="00B92844">
              <w:t>Naam opdrachtgever:</w:t>
            </w:r>
            <w:bookmarkEnd w:id="1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3C7E729" w14:textId="77777777" w:rsidR="006037CA" w:rsidRPr="00B92844" w:rsidRDefault="006037CA" w:rsidP="00F63C4A"/>
        </w:tc>
      </w:tr>
      <w:tr w:rsidR="006037CA" w:rsidRPr="00B92844" w14:paraId="5DA0006E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360C9375" w14:textId="77777777" w:rsidR="006037CA" w:rsidRPr="00B92844" w:rsidRDefault="006037CA" w:rsidP="00F63C4A">
            <w:bookmarkStart w:id="2" w:name="_Toc139685282"/>
            <w:r w:rsidRPr="00B92844">
              <w:t>Plaatsnaam:</w:t>
            </w:r>
            <w:bookmarkEnd w:id="2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1B81CCF1" w14:textId="77777777" w:rsidR="006037CA" w:rsidRPr="00B92844" w:rsidRDefault="006037CA" w:rsidP="00F63C4A"/>
        </w:tc>
      </w:tr>
      <w:tr w:rsidR="006037CA" w:rsidRPr="00B92844" w14:paraId="22747941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E3D75B8" w14:textId="77777777" w:rsidR="006037CA" w:rsidRPr="00B92844" w:rsidRDefault="006037CA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6D9F40C" w14:textId="77777777" w:rsidR="006037CA" w:rsidRPr="00B92844" w:rsidRDefault="006037CA" w:rsidP="00F63C4A"/>
        </w:tc>
      </w:tr>
      <w:tr w:rsidR="006037CA" w:rsidRPr="00B92844" w14:paraId="6DEEAFD2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695C870E" w14:textId="77777777" w:rsidR="006037CA" w:rsidRPr="00B92844" w:rsidRDefault="006037CA" w:rsidP="00F63C4A">
            <w:bookmarkStart w:id="3" w:name="_Toc139685284"/>
            <w:r w:rsidRPr="00B92844">
              <w:t>Naam Contactpersoon:</w:t>
            </w:r>
            <w:bookmarkEnd w:id="3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1DB61920" w14:textId="77777777" w:rsidR="006037CA" w:rsidRPr="00B92844" w:rsidRDefault="006037CA" w:rsidP="00F63C4A"/>
        </w:tc>
      </w:tr>
      <w:tr w:rsidR="006037CA" w:rsidRPr="00B92844" w14:paraId="6D445B34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8DC0B43" w14:textId="77777777" w:rsidR="006037CA" w:rsidRPr="00B92844" w:rsidRDefault="006037CA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CA912D6" w14:textId="77777777" w:rsidR="006037CA" w:rsidRPr="00B92844" w:rsidRDefault="006037CA" w:rsidP="00F63C4A"/>
        </w:tc>
      </w:tr>
      <w:tr w:rsidR="006037CA" w:rsidRPr="00B92844" w14:paraId="514667F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6BD452" w14:textId="77777777" w:rsidR="006037CA" w:rsidRPr="00B92844" w:rsidRDefault="006037CA" w:rsidP="00F63C4A">
            <w:bookmarkStart w:id="4" w:name="_Toc139685286"/>
            <w:r w:rsidRPr="00B92844">
              <w:t>Telefoonnummer contactpersoon:</w:t>
            </w:r>
            <w:bookmarkEnd w:id="4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BD4680" w14:textId="77777777" w:rsidR="006037CA" w:rsidRPr="00B92844" w:rsidRDefault="006037CA" w:rsidP="00F63C4A"/>
        </w:tc>
      </w:tr>
    </w:tbl>
    <w:p w14:paraId="150ED21C" w14:textId="77777777" w:rsidR="006037CA" w:rsidRPr="00B92844" w:rsidRDefault="006037CA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037CA" w:rsidRPr="00B92844" w14:paraId="1D7A5C5F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749F472C" w14:textId="77777777" w:rsidR="006037CA" w:rsidRPr="00AA01FC" w:rsidRDefault="006037CA" w:rsidP="00F63C4A">
            <w:pPr>
              <w:rPr>
                <w:i/>
                <w:iCs/>
              </w:rPr>
            </w:pPr>
            <w:bookmarkStart w:id="5" w:name="_Hlk38830454"/>
            <w:r w:rsidRPr="00AA01FC">
              <w:rPr>
                <w:i/>
                <w:iCs/>
              </w:rPr>
              <w:t xml:space="preserve">Beschrijving Opdracht  </w:t>
            </w:r>
          </w:p>
        </w:tc>
      </w:tr>
      <w:tr w:rsidR="006037CA" w:rsidRPr="00B92844" w14:paraId="5B7E293C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A3665E0" w14:textId="77777777" w:rsidR="006037CA" w:rsidRPr="00B92844" w:rsidRDefault="006037CA" w:rsidP="00F63C4A">
            <w:r>
              <w:t xml:space="preserve">Betreft referentie/kerncompetentie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EF3984" w14:textId="77777777" w:rsidR="006037CA" w:rsidRPr="00B92844" w:rsidRDefault="006037CA" w:rsidP="00F63C4A"/>
        </w:tc>
      </w:tr>
      <w:tr w:rsidR="006037CA" w:rsidRPr="00B92844" w14:paraId="0B860A49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00CA0D" w14:textId="77777777" w:rsidR="006037CA" w:rsidRPr="00B92844" w:rsidRDefault="006037CA" w:rsidP="00F63C4A">
            <w:bookmarkStart w:id="6" w:name="_Toc139685288"/>
            <w:r w:rsidRPr="00B92844">
              <w:t xml:space="preserve">Soort </w:t>
            </w:r>
            <w:r w:rsidRPr="004E1AB7">
              <w:t>Dienstverlening:</w:t>
            </w:r>
            <w:bookmarkEnd w:id="6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5413BD" w14:textId="77777777" w:rsidR="006037CA" w:rsidRPr="00B92844" w:rsidRDefault="006037CA" w:rsidP="00F63C4A"/>
        </w:tc>
      </w:tr>
      <w:tr w:rsidR="006037CA" w:rsidRPr="00B92844" w14:paraId="4BDD1429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0455715" w14:textId="77777777" w:rsidR="006037CA" w:rsidRPr="00B92844" w:rsidRDefault="006037CA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2A7BD2" w14:textId="77777777" w:rsidR="006037CA" w:rsidRPr="00B92844" w:rsidRDefault="006037CA" w:rsidP="00F63C4A"/>
        </w:tc>
      </w:tr>
      <w:tr w:rsidR="006037CA" w:rsidRPr="00B92844" w14:paraId="289106A4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B5B3FE2" w14:textId="77777777" w:rsidR="006037CA" w:rsidRPr="00B92844" w:rsidRDefault="006037CA" w:rsidP="00F63C4A">
            <w:bookmarkStart w:id="7" w:name="_Toc139685290"/>
            <w:r w:rsidRPr="00B92844">
              <w:t>Periode uitvoering:</w:t>
            </w:r>
            <w:bookmarkEnd w:id="7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AEBCE1" w14:textId="77777777" w:rsidR="006037CA" w:rsidRPr="00B92844" w:rsidRDefault="006037CA" w:rsidP="00F63C4A">
            <w:r w:rsidRPr="00B92844">
              <w:t>Van                   t/m.</w:t>
            </w:r>
          </w:p>
        </w:tc>
      </w:tr>
      <w:tr w:rsidR="006037CA" w:rsidRPr="00B92844" w14:paraId="5CBB487F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5EB881A4" w14:textId="77777777" w:rsidR="006037CA" w:rsidRPr="00B92844" w:rsidRDefault="006037CA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525607" w14:textId="77777777" w:rsidR="006037CA" w:rsidRPr="00B92844" w:rsidRDefault="006037CA" w:rsidP="00F63C4A"/>
        </w:tc>
      </w:tr>
      <w:tr w:rsidR="006037CA" w:rsidRPr="00B92844" w14:paraId="24B6834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17D916F1" w14:textId="77777777" w:rsidR="006037CA" w:rsidRPr="00B92844" w:rsidRDefault="006037CA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7E51D71E" w14:textId="77777777" w:rsidR="006037CA" w:rsidRPr="00B92844" w:rsidRDefault="006037CA" w:rsidP="00F63C4A">
            <w:r w:rsidRPr="00B92844">
              <w:t xml:space="preserve">€ </w:t>
            </w:r>
          </w:p>
        </w:tc>
      </w:tr>
      <w:tr w:rsidR="006037CA" w:rsidRPr="00B92844" w14:paraId="6031D40B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8D5F0B7" w14:textId="77777777" w:rsidR="006037CA" w:rsidRPr="00B92844" w:rsidRDefault="006037CA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12805461" w14:textId="77777777" w:rsidR="006037CA" w:rsidRPr="00B92844" w:rsidRDefault="006037CA" w:rsidP="00F63C4A">
            <w:r w:rsidRPr="00B92844">
              <w:t xml:space="preserve">€ </w:t>
            </w:r>
          </w:p>
        </w:tc>
      </w:tr>
      <w:tr w:rsidR="006037CA" w:rsidRPr="00B92844" w14:paraId="16ABAF5A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2A09CC9" w14:textId="77777777" w:rsidR="006037CA" w:rsidRPr="00B92844" w:rsidRDefault="006037CA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037CA" w:rsidRPr="00B92844" w14:paraId="543F90DD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72CB90" w14:textId="77777777" w:rsidR="006037CA" w:rsidRPr="00B92844" w:rsidRDefault="006037CA" w:rsidP="00F63C4A">
            <w:bookmarkStart w:id="8" w:name="_Toc139685291"/>
            <w:bookmarkEnd w:id="0"/>
          </w:p>
          <w:bookmarkEnd w:id="8"/>
          <w:p w14:paraId="75F8322B" w14:textId="77777777" w:rsidR="006037CA" w:rsidRDefault="006037CA" w:rsidP="00F63C4A"/>
          <w:p w14:paraId="4DA99A2D" w14:textId="77777777" w:rsidR="006037CA" w:rsidRDefault="006037CA" w:rsidP="00F63C4A"/>
          <w:p w14:paraId="7E8C823E" w14:textId="77777777" w:rsidR="006037CA" w:rsidRDefault="006037CA" w:rsidP="00F63C4A"/>
          <w:p w14:paraId="6F6D72D1" w14:textId="77777777" w:rsidR="006037CA" w:rsidRDefault="006037CA" w:rsidP="00F63C4A"/>
          <w:p w14:paraId="54DAA426" w14:textId="77777777" w:rsidR="006037CA" w:rsidRDefault="006037CA" w:rsidP="00F63C4A"/>
          <w:p w14:paraId="62D8391E" w14:textId="77777777" w:rsidR="006037CA" w:rsidRDefault="006037CA" w:rsidP="00F63C4A"/>
          <w:p w14:paraId="1C1422A5" w14:textId="77777777" w:rsidR="006037CA" w:rsidRDefault="006037CA" w:rsidP="00F63C4A"/>
          <w:p w14:paraId="4B81D940" w14:textId="77777777" w:rsidR="006037CA" w:rsidRDefault="006037CA" w:rsidP="00F63C4A"/>
          <w:p w14:paraId="4F7846C3" w14:textId="77777777" w:rsidR="006037CA" w:rsidRPr="00B92844" w:rsidRDefault="006037CA" w:rsidP="00AA2CBB"/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21"/>
      </w:tblGrid>
      <w:tr w:rsidR="006037CA" w14:paraId="5A7C1A99" w14:textId="77777777" w:rsidTr="007E0D74">
        <w:trPr>
          <w:trHeight w:val="2222"/>
        </w:trPr>
        <w:tc>
          <w:tcPr>
            <w:tcW w:w="9221" w:type="dxa"/>
            <w:shd w:val="clear" w:color="auto" w:fill="D9D9D9" w:themeFill="background1" w:themeFillShade="D9"/>
          </w:tcPr>
          <w:bookmarkEnd w:id="5"/>
          <w:p w14:paraId="25A548F3" w14:textId="77777777" w:rsidR="006037CA" w:rsidRDefault="006037CA" w:rsidP="00BD1531">
            <w:pPr>
              <w:rPr>
                <w:b/>
                <w:i/>
              </w:rPr>
            </w:pPr>
            <w:r>
              <w:rPr>
                <w:i/>
              </w:rPr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834113">
              <w:rPr>
                <w:i/>
              </w:rPr>
              <w:t>Voer 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</w:p>
          <w:p w14:paraId="17C05ACD" w14:textId="77777777" w:rsidR="006037CA" w:rsidRDefault="006037CA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393251E2" w14:textId="38E39665" w:rsidR="006037CA" w:rsidRPr="007E0D74" w:rsidRDefault="006037CA" w:rsidP="00BD1531">
            <w:pPr>
              <w:rPr>
                <w:i/>
                <w:lang w:val="nl-NL"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  <w:r w:rsidR="007E0D74">
              <w:rPr>
                <w:i/>
                <w:lang w:val="nl-NL"/>
              </w:rPr>
              <w:t>.</w:t>
            </w:r>
          </w:p>
        </w:tc>
      </w:tr>
      <w:tr w:rsidR="006037CA" w14:paraId="5B6D662F" w14:textId="77777777" w:rsidTr="00B12576">
        <w:trPr>
          <w:trHeight w:val="3804"/>
        </w:trPr>
        <w:tc>
          <w:tcPr>
            <w:tcW w:w="9221" w:type="dxa"/>
          </w:tcPr>
          <w:p w14:paraId="66155511" w14:textId="77777777" w:rsidR="006037CA" w:rsidRDefault="006037CA" w:rsidP="000220FD"/>
        </w:tc>
      </w:tr>
    </w:tbl>
    <w:p w14:paraId="0EF60054" w14:textId="77777777" w:rsidR="006037CA" w:rsidRDefault="006037CA" w:rsidP="00680424"/>
    <w:p w14:paraId="0E775589" w14:textId="77777777" w:rsidR="006037CA" w:rsidRDefault="006037CA">
      <w:pPr>
        <w:spacing w:line="240" w:lineRule="auto"/>
      </w:pPr>
      <w:r>
        <w:br w:type="page"/>
      </w:r>
    </w:p>
    <w:p w14:paraId="13191308" w14:textId="77777777" w:rsidR="006037CA" w:rsidRPr="004E1AB7" w:rsidRDefault="006037CA" w:rsidP="00680424">
      <w:r w:rsidRPr="004E1AB7">
        <w:lastRenderedPageBreak/>
        <w:t>Ondergetekende verklaart bovenstaande tabellen naar waarheid te hebben ingevuld.</w:t>
      </w:r>
    </w:p>
    <w:p w14:paraId="5A575AE4" w14:textId="686A99CE" w:rsidR="006037CA" w:rsidRPr="00DC7363" w:rsidRDefault="006037CA" w:rsidP="00680424">
      <w:pPr>
        <w:rPr>
          <w:i/>
        </w:rPr>
      </w:pPr>
    </w:p>
    <w:p w14:paraId="6446C760" w14:textId="77777777" w:rsidR="006037CA" w:rsidRPr="000167B8" w:rsidRDefault="006037CA" w:rsidP="00680424">
      <w:pPr>
        <w:rPr>
          <w:i/>
        </w:rPr>
      </w:pPr>
      <w:r w:rsidRPr="000167B8">
        <w:rPr>
          <w:i/>
        </w:rPr>
        <w:t xml:space="preserve">In te vullen door </w:t>
      </w:r>
      <w:r>
        <w:rPr>
          <w:i/>
        </w:rPr>
        <w:t>Inschrijver</w:t>
      </w:r>
      <w:r w:rsidRPr="000167B8">
        <w:rPr>
          <w:i/>
        </w:rPr>
        <w:t>:</w:t>
      </w:r>
    </w:p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7"/>
        <w:gridCol w:w="6819"/>
      </w:tblGrid>
      <w:tr w:rsidR="006037CA" w:rsidRPr="00B92844" w14:paraId="762175C0" w14:textId="77777777" w:rsidTr="00B12576">
        <w:trPr>
          <w:trHeight w:val="401"/>
        </w:trPr>
        <w:tc>
          <w:tcPr>
            <w:tcW w:w="9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A5B92F5" w14:textId="77777777" w:rsidR="006037CA" w:rsidRPr="00B92844" w:rsidRDefault="006037CA" w:rsidP="00F63C4A">
            <w:r>
              <w:t>Inschrijver</w:t>
            </w:r>
          </w:p>
        </w:tc>
      </w:tr>
      <w:tr w:rsidR="006037CA" w:rsidRPr="00B92844" w14:paraId="3B597B27" w14:textId="77777777" w:rsidTr="00B12576">
        <w:trPr>
          <w:trHeight w:val="818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AF4227" w14:textId="77777777" w:rsidR="006037CA" w:rsidRPr="00B92844" w:rsidRDefault="006037CA" w:rsidP="00F63C4A">
            <w:r w:rsidRPr="00B92844">
              <w:t xml:space="preserve">Naam tekenbevoegde functionaris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D8A9" w14:textId="77777777" w:rsidR="006037CA" w:rsidRPr="00B92844" w:rsidRDefault="006037CA" w:rsidP="00F63C4A"/>
          <w:p w14:paraId="4549CD65" w14:textId="77777777" w:rsidR="006037CA" w:rsidRPr="00B92844" w:rsidRDefault="006037CA" w:rsidP="00F63C4A"/>
        </w:tc>
      </w:tr>
      <w:tr w:rsidR="006037CA" w:rsidRPr="00B92844" w14:paraId="19324677" w14:textId="77777777" w:rsidTr="00B12576">
        <w:trPr>
          <w:trHeight w:val="40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D64A60" w14:textId="77777777" w:rsidR="006037CA" w:rsidRPr="00B92844" w:rsidRDefault="006037CA" w:rsidP="00F63C4A">
            <w:r w:rsidRPr="00B92844">
              <w:t xml:space="preserve">Functie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4275" w14:textId="77777777" w:rsidR="006037CA" w:rsidRPr="00B92844" w:rsidRDefault="006037CA" w:rsidP="00F63C4A"/>
        </w:tc>
      </w:tr>
      <w:tr w:rsidR="006037CA" w:rsidRPr="00B92844" w14:paraId="42D25FBD" w14:textId="77777777" w:rsidTr="00B12576">
        <w:trPr>
          <w:trHeight w:val="1620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C61368" w14:textId="77777777" w:rsidR="006037CA" w:rsidRPr="00B92844" w:rsidRDefault="006037CA" w:rsidP="00F63C4A">
            <w:r w:rsidRPr="00B92844">
              <w:t>Handtekening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3DE5" w14:textId="77777777" w:rsidR="006037CA" w:rsidRPr="00B92844" w:rsidRDefault="006037CA" w:rsidP="00F63C4A"/>
          <w:p w14:paraId="25CA4E1D" w14:textId="77777777" w:rsidR="006037CA" w:rsidRPr="00B92844" w:rsidRDefault="006037CA" w:rsidP="00F63C4A"/>
          <w:p w14:paraId="5D2372CB" w14:textId="77777777" w:rsidR="006037CA" w:rsidRPr="00B92844" w:rsidRDefault="006037CA" w:rsidP="00F63C4A"/>
          <w:p w14:paraId="33F7C1CB" w14:textId="77777777" w:rsidR="006037CA" w:rsidRPr="00B92844" w:rsidRDefault="006037CA" w:rsidP="00F63C4A"/>
        </w:tc>
      </w:tr>
      <w:tr w:rsidR="006037CA" w:rsidRPr="00B92844" w14:paraId="4D9C70D3" w14:textId="77777777" w:rsidTr="00B12576">
        <w:trPr>
          <w:trHeight w:val="401"/>
        </w:trPr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AFAB15" w14:textId="77777777" w:rsidR="006037CA" w:rsidRPr="00B92844" w:rsidRDefault="006037CA" w:rsidP="00F63C4A">
            <w:r w:rsidRPr="00B92844">
              <w:t xml:space="preserve">Plaats en datum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FACD" w14:textId="77777777" w:rsidR="006037CA" w:rsidRPr="00B92844" w:rsidRDefault="006037CA" w:rsidP="00F63C4A"/>
        </w:tc>
      </w:tr>
    </w:tbl>
    <w:p w14:paraId="05A12D24" w14:textId="77777777" w:rsidR="006037CA" w:rsidRDefault="006037CA"/>
    <w:p w14:paraId="140730CC" w14:textId="77777777" w:rsidR="00DA3248" w:rsidRPr="00DA3248" w:rsidRDefault="00DA3248" w:rsidP="00704301">
      <w:pPr>
        <w:pStyle w:val="Geenafstand"/>
      </w:pPr>
    </w:p>
    <w:sectPr w:rsidR="00DA3248" w:rsidRPr="00DA3248" w:rsidSect="00704301">
      <w:headerReference w:type="default" r:id="rId10"/>
      <w:footerReference w:type="default" r:id="rId11"/>
      <w:pgSz w:w="11906" w:h="16838"/>
      <w:pgMar w:top="2552" w:right="1134" w:bottom="2495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4794D" w14:textId="77777777" w:rsidR="003C0F25" w:rsidRDefault="003C0F25" w:rsidP="00724105">
      <w:pPr>
        <w:spacing w:after="0" w:line="240" w:lineRule="auto"/>
      </w:pPr>
      <w:r>
        <w:separator/>
      </w:r>
    </w:p>
  </w:endnote>
  <w:endnote w:type="continuationSeparator" w:id="0">
    <w:p w14:paraId="6389154E" w14:textId="77777777" w:rsidR="003C0F25" w:rsidRDefault="003C0F25" w:rsidP="0072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E36F" w14:textId="77777777" w:rsidR="002B5CA3" w:rsidRPr="000330B2" w:rsidRDefault="0005305F" w:rsidP="000330B2">
    <w:pPr>
      <w:pStyle w:val="Voettekst"/>
      <w:rPr>
        <w:color w:val="FFFFFF" w:themeColor="background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5825C5" wp14:editId="33ADD5BA">
          <wp:simplePos x="0" y="0"/>
          <wp:positionH relativeFrom="column">
            <wp:posOffset>4771390</wp:posOffset>
          </wp:positionH>
          <wp:positionV relativeFrom="page">
            <wp:posOffset>9199245</wp:posOffset>
          </wp:positionV>
          <wp:extent cx="2116455" cy="1540510"/>
          <wp:effectExtent l="0" t="0" r="0" b="2540"/>
          <wp:wrapNone/>
          <wp:docPr id="105856526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565267" name="Afbeelding 1058565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455" cy="154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5CA3" w:rsidRPr="000330B2">
      <w:rPr>
        <w:color w:val="FFFFFF" w:themeColor="background1"/>
      </w:rPr>
      <w:t>Witte tekst</w:t>
    </w:r>
  </w:p>
  <w:p w14:paraId="04C6C90F" w14:textId="77777777" w:rsidR="002B5CA3" w:rsidRPr="002B5CA3" w:rsidRDefault="002B5CA3" w:rsidP="000330B2">
    <w:pPr>
      <w:pStyle w:val="Voettekst"/>
    </w:pPr>
    <w:r w:rsidRPr="000330B2">
      <w:rPr>
        <w:color w:val="FFFFFF" w:themeColor="background1"/>
      </w:rPr>
      <w:t>Witte tekst</w:t>
    </w:r>
  </w:p>
  <w:p w14:paraId="591BEC9D" w14:textId="77777777" w:rsidR="00724105" w:rsidRPr="000330B2" w:rsidRDefault="00724105" w:rsidP="000330B2">
    <w:pPr>
      <w:pStyle w:val="Voettekst"/>
      <w:rPr>
        <w:b/>
        <w:bCs/>
      </w:rPr>
    </w:pPr>
    <w:r w:rsidRPr="000330B2">
      <w:rPr>
        <w:b/>
        <w:bCs/>
      </w:rPr>
      <w:t>Avans Hogeschool</w:t>
    </w:r>
  </w:p>
  <w:p w14:paraId="1F511B4B" w14:textId="77777777" w:rsidR="00724105" w:rsidRPr="008F707D" w:rsidRDefault="00724105" w:rsidP="000330B2">
    <w:pPr>
      <w:pStyle w:val="Voettekst"/>
    </w:pPr>
    <w:r w:rsidRPr="008F707D">
      <w:t>Postbus 90.116</w:t>
    </w:r>
  </w:p>
  <w:p w14:paraId="0590D5C1" w14:textId="77777777" w:rsidR="00724105" w:rsidRPr="008F707D" w:rsidRDefault="00724105" w:rsidP="000330B2">
    <w:pPr>
      <w:pStyle w:val="Voettekst"/>
    </w:pPr>
    <w:r w:rsidRPr="008F707D">
      <w:t>4800 RA</w:t>
    </w:r>
    <w:r w:rsidR="008F707D">
      <w:t xml:space="preserve"> </w:t>
    </w:r>
    <w:r w:rsidRPr="000330B2">
      <w:t>Breda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0F8FD" w14:textId="77777777" w:rsidR="003C0F25" w:rsidRDefault="003C0F25" w:rsidP="00724105">
      <w:pPr>
        <w:spacing w:after="0" w:line="240" w:lineRule="auto"/>
      </w:pPr>
      <w:r>
        <w:separator/>
      </w:r>
    </w:p>
  </w:footnote>
  <w:footnote w:type="continuationSeparator" w:id="0">
    <w:p w14:paraId="6142D790" w14:textId="77777777" w:rsidR="003C0F25" w:rsidRDefault="003C0F25" w:rsidP="00724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D69D" w14:textId="77777777" w:rsidR="00724105" w:rsidRDefault="0072410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E89DD5" wp14:editId="30FB9A38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591200" cy="471600"/>
          <wp:effectExtent l="0" t="0" r="0" b="5080"/>
          <wp:wrapNone/>
          <wp:docPr id="129610330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88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461E2"/>
    <w:multiLevelType w:val="multilevel"/>
    <w:tmpl w:val="7AAE0100"/>
    <w:styleLink w:val="KoppenLijst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 w:val="0"/>
        <w:i w:val="0"/>
        <w:caps/>
        <w:smallCaps w:val="0"/>
        <w:strike w:val="0"/>
        <w:dstrike w:val="0"/>
        <w:vanish w:val="0"/>
        <w:color w:val="C4161C" w:themeColor="text2"/>
        <w:sz w:val="32"/>
        <w:vertAlign w:val="baseline"/>
      </w:rPr>
    </w:lvl>
    <w:lvl w:ilvl="1">
      <w:start w:val="1"/>
      <w:numFmt w:val="decimal"/>
      <w:lvlText w:val="%2.%1."/>
      <w:lvlJc w:val="left"/>
      <w:pPr>
        <w:ind w:left="360" w:hanging="360"/>
      </w:pPr>
      <w:rPr>
        <w:rFonts w:asciiTheme="majorHAnsi" w:hAnsiTheme="majorHAnsi" w:hint="default"/>
        <w:caps/>
        <w:smallCaps w:val="0"/>
        <w:strike w:val="0"/>
        <w:dstrike w:val="0"/>
        <w:vanish w:val="0"/>
        <w:color w:val="C4161C" w:themeColor="text2"/>
        <w:sz w:val="24"/>
        <w:vertAlign w:val="baseline"/>
      </w:rPr>
    </w:lvl>
    <w:lvl w:ilvl="2">
      <w:start w:val="1"/>
      <w:numFmt w:val="none"/>
      <w:lvlText w:val="%3"/>
      <w:lvlJc w:val="left"/>
      <w:pPr>
        <w:ind w:left="360" w:hanging="360"/>
      </w:pPr>
      <w:rPr>
        <w:rFonts w:asciiTheme="minorHAnsi" w:hAnsiTheme="minorHAnsi" w:hint="default"/>
        <w:color w:val="C4161C" w:themeColor="text2"/>
        <w:sz w:val="24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5770931">
    <w:abstractNumId w:val="0"/>
  </w:num>
  <w:num w:numId="2" w16cid:durableId="155076644">
    <w:abstractNumId w:val="0"/>
  </w:num>
  <w:num w:numId="3" w16cid:durableId="1112672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01"/>
    <w:rsid w:val="000330B2"/>
    <w:rsid w:val="0003730F"/>
    <w:rsid w:val="000503DE"/>
    <w:rsid w:val="00051AE1"/>
    <w:rsid w:val="0005305F"/>
    <w:rsid w:val="001270B1"/>
    <w:rsid w:val="00160997"/>
    <w:rsid w:val="00162FFD"/>
    <w:rsid w:val="001A650C"/>
    <w:rsid w:val="001C5158"/>
    <w:rsid w:val="001D0CC5"/>
    <w:rsid w:val="001E203F"/>
    <w:rsid w:val="00205003"/>
    <w:rsid w:val="00207E3E"/>
    <w:rsid w:val="00265E29"/>
    <w:rsid w:val="00281E5C"/>
    <w:rsid w:val="002B3474"/>
    <w:rsid w:val="002B5CA3"/>
    <w:rsid w:val="002E0D34"/>
    <w:rsid w:val="00311282"/>
    <w:rsid w:val="003B488D"/>
    <w:rsid w:val="003C0F25"/>
    <w:rsid w:val="003C3678"/>
    <w:rsid w:val="003E789A"/>
    <w:rsid w:val="00406EFA"/>
    <w:rsid w:val="00430DF8"/>
    <w:rsid w:val="00432B1C"/>
    <w:rsid w:val="00434A28"/>
    <w:rsid w:val="00463362"/>
    <w:rsid w:val="00472028"/>
    <w:rsid w:val="00487BC4"/>
    <w:rsid w:val="00493EC5"/>
    <w:rsid w:val="004975EC"/>
    <w:rsid w:val="005130C2"/>
    <w:rsid w:val="00546F29"/>
    <w:rsid w:val="00581485"/>
    <w:rsid w:val="006037CA"/>
    <w:rsid w:val="0063192A"/>
    <w:rsid w:val="0065217D"/>
    <w:rsid w:val="00652A88"/>
    <w:rsid w:val="006751BF"/>
    <w:rsid w:val="006B1EF6"/>
    <w:rsid w:val="006C53AE"/>
    <w:rsid w:val="006F7AA0"/>
    <w:rsid w:val="00702277"/>
    <w:rsid w:val="00704301"/>
    <w:rsid w:val="00706013"/>
    <w:rsid w:val="00724105"/>
    <w:rsid w:val="00735E74"/>
    <w:rsid w:val="007973A0"/>
    <w:rsid w:val="00797C69"/>
    <w:rsid w:val="007E0D74"/>
    <w:rsid w:val="00853591"/>
    <w:rsid w:val="008839A1"/>
    <w:rsid w:val="008B7F94"/>
    <w:rsid w:val="008D4A0B"/>
    <w:rsid w:val="008F707D"/>
    <w:rsid w:val="009148EA"/>
    <w:rsid w:val="00940EA4"/>
    <w:rsid w:val="00941DEA"/>
    <w:rsid w:val="009A64C0"/>
    <w:rsid w:val="009F5F60"/>
    <w:rsid w:val="00A16E17"/>
    <w:rsid w:val="00A80211"/>
    <w:rsid w:val="00A9163F"/>
    <w:rsid w:val="00A956FD"/>
    <w:rsid w:val="00AA01FC"/>
    <w:rsid w:val="00AA554C"/>
    <w:rsid w:val="00B02A2B"/>
    <w:rsid w:val="00B12576"/>
    <w:rsid w:val="00B252DA"/>
    <w:rsid w:val="00B641DD"/>
    <w:rsid w:val="00B66501"/>
    <w:rsid w:val="00BA46B5"/>
    <w:rsid w:val="00BA76B1"/>
    <w:rsid w:val="00C14F82"/>
    <w:rsid w:val="00C34C92"/>
    <w:rsid w:val="00CA2559"/>
    <w:rsid w:val="00CC4BE9"/>
    <w:rsid w:val="00DA3248"/>
    <w:rsid w:val="00DA38E1"/>
    <w:rsid w:val="00DB747B"/>
    <w:rsid w:val="00DC7363"/>
    <w:rsid w:val="00E26C99"/>
    <w:rsid w:val="00E40733"/>
    <w:rsid w:val="00E618A8"/>
    <w:rsid w:val="00F049A7"/>
    <w:rsid w:val="00F162E6"/>
    <w:rsid w:val="00F465E2"/>
    <w:rsid w:val="00F50AAE"/>
    <w:rsid w:val="00F645F9"/>
    <w:rsid w:val="00FA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954C4"/>
  <w15:chartTrackingRefBased/>
  <w15:docId w15:val="{BB211065-2CC3-41C2-A7F7-522194AE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7BC4"/>
    <w:rPr>
      <w:color w:val="000000" w:themeColor="text1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34A28"/>
    <w:pPr>
      <w:outlineLvl w:val="0"/>
    </w:pPr>
    <w:rPr>
      <w:rFonts w:asciiTheme="majorHAnsi" w:hAnsiTheme="majorHAnsi"/>
      <w:b/>
      <w:color w:val="C4161C" w:themeColor="text2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C34C92"/>
    <w:pPr>
      <w:spacing w:after="240" w:line="240" w:lineRule="auto"/>
      <w:outlineLvl w:val="1"/>
    </w:pPr>
    <w:rPr>
      <w:sz w:val="22"/>
      <w:szCs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KoppenLijst">
    <w:name w:val="Koppen (Lijst)"/>
    <w:uiPriority w:val="99"/>
    <w:rsid w:val="008B7F94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434A28"/>
    <w:rPr>
      <w:rFonts w:asciiTheme="majorHAnsi" w:hAnsiTheme="majorHAnsi"/>
      <w:b/>
      <w:color w:val="C4161C" w:themeColor="text2"/>
      <w:sz w:val="18"/>
      <w:szCs w:val="32"/>
    </w:rPr>
  </w:style>
  <w:style w:type="paragraph" w:styleId="Koptekst">
    <w:name w:val="header"/>
    <w:basedOn w:val="Standaard"/>
    <w:link w:val="KoptekstChar"/>
    <w:unhideWhenUsed/>
    <w:rsid w:val="00724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4105"/>
    <w:rPr>
      <w:color w:val="000000" w:themeColor="text1"/>
    </w:rPr>
  </w:style>
  <w:style w:type="paragraph" w:styleId="Voettekst">
    <w:name w:val="footer"/>
    <w:basedOn w:val="Standaard"/>
    <w:link w:val="VoettekstChar"/>
    <w:unhideWhenUsed/>
    <w:rsid w:val="000330B2"/>
    <w:pPr>
      <w:tabs>
        <w:tab w:val="right" w:pos="9639"/>
      </w:tabs>
      <w:spacing w:after="0" w:line="240" w:lineRule="auto"/>
      <w:ind w:right="-1644"/>
    </w:pPr>
    <w:rPr>
      <w:color w:val="C4161C" w:themeColor="text2"/>
    </w:rPr>
  </w:style>
  <w:style w:type="character" w:customStyle="1" w:styleId="VoettekstChar">
    <w:name w:val="Voettekst Char"/>
    <w:basedOn w:val="Standaardalinea-lettertype"/>
    <w:link w:val="Voettekst"/>
    <w:uiPriority w:val="99"/>
    <w:rsid w:val="000330B2"/>
    <w:rPr>
      <w:color w:val="C4161C" w:themeColor="text2"/>
      <w:sz w:val="18"/>
    </w:rPr>
  </w:style>
  <w:style w:type="character" w:customStyle="1" w:styleId="Kop2Char">
    <w:name w:val="Kop 2 Char"/>
    <w:basedOn w:val="Standaardalinea-lettertype"/>
    <w:link w:val="Kop2"/>
    <w:uiPriority w:val="9"/>
    <w:rsid w:val="00C34C92"/>
    <w:rPr>
      <w:rFonts w:asciiTheme="majorHAnsi" w:hAnsiTheme="majorHAnsi"/>
      <w:b/>
      <w:color w:val="C4161C" w:themeColor="text2"/>
      <w:szCs w:val="44"/>
    </w:rPr>
  </w:style>
  <w:style w:type="paragraph" w:styleId="Titel">
    <w:name w:val="Title"/>
    <w:basedOn w:val="Standaard"/>
    <w:next w:val="Standaard"/>
    <w:link w:val="TitelChar"/>
    <w:uiPriority w:val="10"/>
    <w:rsid w:val="000330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3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704301"/>
    <w:pPr>
      <w:spacing w:after="0" w:line="240" w:lineRule="auto"/>
    </w:pPr>
    <w:rPr>
      <w:color w:val="000000" w:themeColor="text1"/>
      <w:sz w:val="18"/>
    </w:rPr>
  </w:style>
  <w:style w:type="table" w:styleId="Tabelraster">
    <w:name w:val="Table Grid"/>
    <w:basedOn w:val="Standaardtabel"/>
    <w:rsid w:val="006037CA"/>
    <w:pPr>
      <w:spacing w:after="200" w:line="240" w:lineRule="atLeast"/>
    </w:pPr>
    <w:rPr>
      <w:rFonts w:eastAsiaTheme="minorEastAsia"/>
      <w:kern w:val="0"/>
      <w:sz w:val="21"/>
      <w:szCs w:val="21"/>
      <w:lang w:val="bg-BG" w:eastAsia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rsid w:val="006037CA"/>
    <w:pPr>
      <w:numPr>
        <w:numId w:val="3"/>
      </w:numPr>
      <w:spacing w:after="200" w:line="288" w:lineRule="auto"/>
    </w:pPr>
    <w:rPr>
      <w:rFonts w:eastAsiaTheme="minorEastAsia"/>
      <w:b/>
      <w:color w:val="auto"/>
      <w:kern w:val="0"/>
      <w:sz w:val="21"/>
      <w:szCs w:val="21"/>
      <w:lang w:eastAsia="bg-BG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vans.sharepoint.com/sites/Assets/Avans%20Office%20templates/Avans%20briefpapier%20Leeg.dotx" TargetMode="External"/></Relationships>
</file>

<file path=word/theme/theme1.xml><?xml version="1.0" encoding="utf-8"?>
<a:theme xmlns:a="http://schemas.openxmlformats.org/drawingml/2006/main" name="Kantoorthema">
  <a:themeElements>
    <a:clrScheme name="Avans">
      <a:dk1>
        <a:sysClr val="windowText" lastClr="000000"/>
      </a:dk1>
      <a:lt1>
        <a:srgbClr val="FFFFFF"/>
      </a:lt1>
      <a:dk2>
        <a:srgbClr val="C4161C"/>
      </a:dk2>
      <a:lt2>
        <a:srgbClr val="DEB9D8"/>
      </a:lt2>
      <a:accent1>
        <a:srgbClr val="C4161C"/>
      </a:accent1>
      <a:accent2>
        <a:srgbClr val="EE3135"/>
      </a:accent2>
      <a:accent3>
        <a:srgbClr val="F37021"/>
      </a:accent3>
      <a:accent4>
        <a:srgbClr val="DEB9D8"/>
      </a:accent4>
      <a:accent5>
        <a:srgbClr val="00A2E0"/>
      </a:accent5>
      <a:accent6>
        <a:srgbClr val="232A64"/>
      </a:accent6>
      <a:hlink>
        <a:srgbClr val="00A2E0"/>
      </a:hlink>
      <a:folHlink>
        <a:srgbClr val="DEB9D8"/>
      </a:folHlink>
    </a:clrScheme>
    <a:fontScheme name="Avans Hogeschoo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DECD434F08594CBDFCECDAC5B345FC" ma:contentTypeVersion="3" ma:contentTypeDescription="Een nieuw document maken." ma:contentTypeScope="" ma:versionID="5d058033f40ab043b31b9c5ccc0972ab">
  <xsd:schema xmlns:xsd="http://www.w3.org/2001/XMLSchema" xmlns:xs="http://www.w3.org/2001/XMLSchema" xmlns:p="http://schemas.microsoft.com/office/2006/metadata/properties" xmlns:ns2="7680a2f4-27a4-4e76-8edc-cf6e5ad68f0a" targetNamespace="http://schemas.microsoft.com/office/2006/metadata/properties" ma:root="true" ma:fieldsID="7ace53e30fa6083d313b94a4633d915d" ns2:_="">
    <xsd:import namespace="7680a2f4-27a4-4e76-8edc-cf6e5ad68f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0a2f4-27a4-4e76-8edc-cf6e5ad68f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AD651-4B61-47E7-8518-321227B430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109049-D807-495D-B1A8-709B90A06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0a2f4-27a4-4e76-8edc-cf6e5ad68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358422-B929-4FF0-A99D-0FC64751368F}">
  <ds:schemaRefs>
    <ds:schemaRef ds:uri="http://schemas.microsoft.com/office/2006/metadata/properties"/>
    <ds:schemaRef ds:uri="http://schemas.microsoft.com/office/infopath/2007/PartnerControls"/>
    <ds:schemaRef ds:uri="a24e9797-c9de-4ae0-9124-5b215385d802"/>
    <ds:schemaRef ds:uri="85fa55d4-3ee8-4bc4-8fbc-63473e8473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Avans%20briefpapier%20Leeg</Template>
  <TotalTime>6</TotalTime>
  <Pages>3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Schipperen</dc:creator>
  <cp:keywords/>
  <dc:description/>
  <cp:lastModifiedBy>Judy Hornschuh</cp:lastModifiedBy>
  <cp:revision>11</cp:revision>
  <dcterms:created xsi:type="dcterms:W3CDTF">2025-03-25T10:38:00Z</dcterms:created>
  <dcterms:modified xsi:type="dcterms:W3CDTF">2025-11-21T09:15:00Z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0x0101001CDECD434F08594CBDFCECDAC5B345FC</vt:lpwstr>
  </property>
  <property fmtid="{D5CDD505-2E9C-101B-9397-08002B2CF9AE}" pid="3" name="MediaServiceImageTags">
    <vt:lpwstr/>
  </property>
  <property fmtid="{D5CDD505-2E9C-101B-9397-08002B2CF9AE}" pid="4" name="Order">
    <vt:r8>24578300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