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BFE43" w14:textId="0221558E" w:rsidR="00385B8F" w:rsidRDefault="00D942D7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moet worden ondertekend door de contactpersoon van uw </w:t>
      </w:r>
      <w:r w:rsidR="00C35955" w:rsidRPr="006E3BBD">
        <w:rPr>
          <w:rFonts w:ascii="Arial" w:hAnsi="Arial" w:cs="Arial"/>
          <w:b/>
          <w:sz w:val="20"/>
          <w:szCs w:val="20"/>
        </w:rPr>
        <w:t>referentie</w:t>
      </w:r>
      <w:r w:rsidR="00525BAA" w:rsidRPr="006E3BBD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="00C35955" w:rsidRPr="006E3BBD">
        <w:rPr>
          <w:rFonts w:ascii="Arial" w:hAnsi="Arial" w:cs="Arial"/>
          <w:b/>
          <w:sz w:val="20"/>
          <w:szCs w:val="20"/>
        </w:rPr>
        <w:t>.</w:t>
      </w:r>
      <w:r w:rsidR="00C35955">
        <w:rPr>
          <w:rFonts w:ascii="Arial" w:hAnsi="Arial" w:cs="Arial"/>
          <w:b/>
          <w:sz w:val="20"/>
          <w:szCs w:val="20"/>
        </w:rPr>
        <w:t xml:space="preserve"> </w:t>
      </w:r>
    </w:p>
    <w:p w14:paraId="46BDAAE1" w14:textId="77777777" w:rsidR="006E3BBD" w:rsidRPr="00D942D7" w:rsidRDefault="006E3BBD">
      <w:pPr>
        <w:rPr>
          <w:rFonts w:ascii="Arial" w:hAnsi="Arial" w:cs="Arial"/>
          <w:b/>
          <w:sz w:val="20"/>
          <w:szCs w:val="20"/>
        </w:rPr>
      </w:pP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479FDA18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8ED8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6A610C7E" w14:textId="1D4621D2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6E3BBD">
              <w:rPr>
                <w:rFonts w:ascii="Arial" w:hAnsi="Arial" w:cs="Arial"/>
                <w:sz w:val="20"/>
                <w:szCs w:val="20"/>
              </w:rPr>
              <w:t>1.2.</w:t>
            </w:r>
            <w:r w:rsidR="006314D7" w:rsidRPr="006E3BBD">
              <w:rPr>
                <w:rFonts w:ascii="Arial" w:hAnsi="Arial" w:cs="Arial"/>
                <w:sz w:val="20"/>
                <w:szCs w:val="20"/>
              </w:rPr>
              <w:t>4</w:t>
            </w:r>
            <w:r w:rsidRPr="006E3BBD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anbestedingsdocument betreffende 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kerncompetentie</w:t>
            </w:r>
            <w:r w:rsidR="006314D7"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1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  <w:r w:rsidRPr="006E3BBD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6E3BBD" w:rsidRPr="00AD52B3">
              <w:rPr>
                <w:rFonts w:ascii="Arial" w:hAnsi="Arial" w:cs="Arial"/>
                <w:sz w:val="20"/>
                <w:szCs w:val="20"/>
              </w:rPr>
              <w:t>Inschrijver heeft aantoonbaar ervaring met het (ook tijdens schoolvakanties) leveren van technische artikelen bij een decentraal georganiseerde onderwijs instelling met minimaal 35 locaties</w:t>
            </w:r>
            <w:r w:rsidR="006E3BB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4DE5B7E7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0CCEEA4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BB54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95A13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5659B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BC1426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95DD3D7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4B75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4B904D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8EBBD2D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40056456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706E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19F86D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1CB7683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71CD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A700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8E79B8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528D8" w14:textId="77777777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CC8C7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0CF39C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C898A9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71C0F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C28E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235ACD44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5D16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58FA93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A1EB0C6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164F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B71F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1F4CF44" w14:textId="77777777" w:rsidTr="00C3595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0525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</w:t>
            </w:r>
            <w:r w:rsidR="003C47E2">
              <w:rPr>
                <w:rFonts w:ascii="Arial" w:hAnsi="Arial" w:cs="Arial"/>
                <w:sz w:val="20"/>
                <w:szCs w:val="20"/>
              </w:rPr>
              <w:t xml:space="preserve"> contactpersoon referentie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2E13356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7C0408B" w14:textId="77777777" w:rsidR="00932225" w:rsidRDefault="0085472D" w:rsidP="00534BF6">
      <w:r>
        <w:t xml:space="preserve"> </w:t>
      </w:r>
    </w:p>
    <w:p w14:paraId="276290C4" w14:textId="77777777" w:rsidR="006E3BBD" w:rsidRDefault="006E3BBD" w:rsidP="00534BF6"/>
    <w:p w14:paraId="5EF4D2E4" w14:textId="77777777" w:rsidR="006E3BBD" w:rsidRDefault="006E3BBD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932225" w:rsidRPr="00497380" w14:paraId="76FB76F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8C9F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4273736"/>
            <w:r w:rsidRPr="00497380">
              <w:rPr>
                <w:rFonts w:ascii="Arial" w:hAnsi="Arial" w:cs="Arial"/>
                <w:sz w:val="20"/>
                <w:szCs w:val="20"/>
              </w:rPr>
              <w:lastRenderedPageBreak/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A09A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08F6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50B20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FC1B24D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F010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623C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888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467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246BA8F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1E5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E3BD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96C0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D7173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0BC9B36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EE2E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38E7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D16D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205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27920A3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B2B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57E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8C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20CD8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45928367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5E55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BB8B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AC97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F5A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20F84C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7DC3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CA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804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541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3A3690B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6ACE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3DA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4176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1B39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C89C292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1A5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5B59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4C15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C8B069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576F3765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A5F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D634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57BA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4A4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6E5085A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295F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0B86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0FEB7F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6C63DB3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E3B5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6507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9CE5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E4CD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02C3ACA6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9F05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2313F5EA" w14:textId="77777777" w:rsidR="006E3BBD" w:rsidRPr="006E3BBD" w:rsidRDefault="00932225" w:rsidP="006E3BB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6E3BBD">
              <w:rPr>
                <w:rFonts w:ascii="Arial" w:hAnsi="Arial" w:cs="Arial"/>
                <w:sz w:val="20"/>
                <w:szCs w:val="20"/>
              </w:rPr>
              <w:t>1.2.</w:t>
            </w:r>
            <w:r w:rsidR="006314D7" w:rsidRPr="006E3BBD">
              <w:rPr>
                <w:rFonts w:ascii="Arial" w:hAnsi="Arial" w:cs="Arial"/>
                <w:sz w:val="20"/>
                <w:szCs w:val="20"/>
              </w:rPr>
              <w:t>4</w:t>
            </w:r>
            <w:r w:rsidRPr="006E3BBD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anbestedingsdocument betreffende 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kerncompetentie </w:t>
            </w:r>
            <w:r w:rsidR="006314D7"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2:</w:t>
            </w:r>
            <w:r w:rsidR="006314D7" w:rsidRPr="006E3B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3BBD" w:rsidRPr="006E3BBD">
              <w:rPr>
                <w:rFonts w:ascii="Arial" w:hAnsi="Arial" w:cs="Arial"/>
                <w:sz w:val="20"/>
                <w:szCs w:val="20"/>
              </w:rPr>
              <w:t>Inschrijver heeft aantoonbaar ervaring met het leveren van technische artikelen in alle categorieën</w:t>
            </w:r>
          </w:p>
          <w:p w14:paraId="6FC529AA" w14:textId="4FCDDB49" w:rsidR="00932225" w:rsidRPr="00497380" w:rsidRDefault="006E3BBD" w:rsidP="006E3BB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E3BBD">
              <w:rPr>
                <w:rFonts w:ascii="Arial" w:hAnsi="Arial" w:cs="Arial"/>
                <w:sz w:val="20"/>
                <w:szCs w:val="20"/>
              </w:rPr>
              <w:t>welke door het projectteam gedefinieerd zijn.</w:t>
            </w:r>
          </w:p>
          <w:p w14:paraId="79DC61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870A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7126F40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E6BF12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E0F4BE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F6B3A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21848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E5538F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C350BE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D60E9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7BCD5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F80943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CE8C94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310A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0163BBC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7A6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E2F053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6C8BBB1D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F8E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3D8AA42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9773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DEE5DA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FC63E2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633A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8921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186E71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B51BDD8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ECC45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33F76B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A7B33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31BD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F35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334A5D98" w14:textId="77777777" w:rsidR="0085472D" w:rsidRDefault="0085472D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6314D7" w14:paraId="4E17A493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54F62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BF3412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7F6F1E45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17DB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06E95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015657E9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93C9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62C6730D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2389FC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04934DC4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72530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A8E5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121B049E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B077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1FAEB21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185162A1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CDAA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CD41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72F5EE74" w14:textId="77777777" w:rsidTr="001F33B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18007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3CD92F3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FC9DA4A" w14:textId="77777777" w:rsidR="006314D7" w:rsidRDefault="006314D7" w:rsidP="00534BF6"/>
    <w:p w14:paraId="5DC8365A" w14:textId="77777777" w:rsidR="006314D7" w:rsidRDefault="006314D7" w:rsidP="00534BF6"/>
    <w:p w14:paraId="6CC909FB" w14:textId="77777777" w:rsidR="00D423AD" w:rsidRDefault="00D423AD" w:rsidP="00534BF6"/>
    <w:p w14:paraId="0BBCE821" w14:textId="77777777" w:rsidR="00D423AD" w:rsidRDefault="00D423AD" w:rsidP="00534BF6"/>
    <w:p w14:paraId="536C5940" w14:textId="77777777" w:rsidR="00D423AD" w:rsidRDefault="00D423AD" w:rsidP="00534BF6"/>
    <w:p w14:paraId="2C036F2F" w14:textId="77777777" w:rsidR="00D423AD" w:rsidRDefault="00D423AD" w:rsidP="00534BF6"/>
    <w:p w14:paraId="4BBEF683" w14:textId="77777777" w:rsidR="00D423AD" w:rsidRDefault="00D423AD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423AD" w:rsidRPr="00497380" w14:paraId="3F1DA6FF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B50E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B1F1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443D1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A8A850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666865CD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C557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84F8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F29F0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88B65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6166671E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64795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4FE5D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F0A7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820E7B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7BC13C7B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ECB9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5CDC0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333CA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69BB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2287CE65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A3BE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A2667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00A71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9DD86C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6BE6F1F8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5AD37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FD7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3441A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89347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3140DC12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D9582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D4A9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406D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EE7E4C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0F6D1A8F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76B58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DC96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4B50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2DA4A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0A18797A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092F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34F0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C4B1D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A8A638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74573E0B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8EB7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E7CF6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CDAC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3112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743502F7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42382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30147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454CC78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53854C72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FA2C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5BA6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C43F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8A9C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3C8BF4CD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28A81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4EDC1C6F" w14:textId="77777777" w:rsidR="00D423AD" w:rsidRPr="00D423AD" w:rsidRDefault="00D423AD" w:rsidP="00D423A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6E3BBD">
              <w:rPr>
                <w:rFonts w:ascii="Arial" w:hAnsi="Arial" w:cs="Arial"/>
                <w:sz w:val="20"/>
                <w:szCs w:val="20"/>
              </w:rPr>
              <w:t>1.2.4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aanbestedingsdocument betreffende 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kerncompetentie 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  <w:r w:rsidRPr="006E3B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23AD">
              <w:rPr>
                <w:rFonts w:ascii="Arial" w:hAnsi="Arial" w:cs="Arial"/>
                <w:sz w:val="20"/>
                <w:szCs w:val="20"/>
              </w:rPr>
              <w:t>Inschrijver heeft aantoonbaar ervaring met het leveren aan een organisatie met een minimale</w:t>
            </w:r>
          </w:p>
          <w:p w14:paraId="2FAC99D8" w14:textId="6D3B9DAC" w:rsidR="00D423AD" w:rsidRPr="00497380" w:rsidRDefault="00D423AD" w:rsidP="00D423A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423AD">
              <w:rPr>
                <w:rFonts w:ascii="Arial" w:hAnsi="Arial" w:cs="Arial"/>
                <w:sz w:val="20"/>
                <w:szCs w:val="20"/>
              </w:rPr>
              <w:t>jaaromzet van € 700.000,-- incl. btw.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6BC1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30B9FF1E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A7CF00C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11E781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7EB3654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58FEEA8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DC3A16F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5150993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1D159D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DD2C6E9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2585D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7B451693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B2DB1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5954DB9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9B04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26BC3D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0D7EAD52" w14:textId="77777777" w:rsidTr="00FD23EB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FEED5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5AFA1B4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61C1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47A12E6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71D03BE0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BCC3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691B4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F08EEA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4A78FC2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B42DCEC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F21FC3C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D673F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BD9C6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04E2AE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95F26A" w14:textId="77777777" w:rsidR="00D423AD" w:rsidRDefault="00D423AD" w:rsidP="00D423AD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423AD" w14:paraId="2CC07C1A" w14:textId="77777777" w:rsidTr="00FD23EB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1B807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E7DD77C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14:paraId="0CE89FCE" w14:textId="77777777" w:rsidTr="00FD23EB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5B2EE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E4B39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14:paraId="502517B2" w14:textId="77777777" w:rsidTr="00FD23EB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749FF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70EEA343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DFA2333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14:paraId="4306A624" w14:textId="77777777" w:rsidTr="00FD23EB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ADC09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80CFA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14:paraId="788E6168" w14:textId="77777777" w:rsidTr="00FD23EB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08C51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8B3E615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14:paraId="36214776" w14:textId="77777777" w:rsidTr="00FD23EB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BD250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00088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14:paraId="3DA0ACE2" w14:textId="77777777" w:rsidTr="00FD23EB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F3C7B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04800085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47FFC3D" w14:textId="77777777" w:rsidR="00D423AD" w:rsidRDefault="00D423AD" w:rsidP="00534BF6"/>
    <w:sectPr w:rsidR="00D423A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F3B8" w14:textId="77777777" w:rsidR="009328F4" w:rsidRDefault="009328F4">
      <w:r>
        <w:separator/>
      </w:r>
    </w:p>
  </w:endnote>
  <w:endnote w:type="continuationSeparator" w:id="0">
    <w:p w14:paraId="51FF72A2" w14:textId="77777777" w:rsidR="009328F4" w:rsidRDefault="0093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1C779865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6E3BBD">
      <w:rPr>
        <w:rStyle w:val="Paginanummer"/>
        <w:rFonts w:ascii="Arial" w:hAnsi="Arial" w:cs="Arial"/>
        <w:sz w:val="16"/>
        <w:szCs w:val="16"/>
      </w:rPr>
      <w:t>oktober 2025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7A5ABE92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6E3BBD">
      <w:rPr>
        <w:rFonts w:ascii="Arial" w:hAnsi="Arial" w:cs="Arial"/>
        <w:b/>
        <w:sz w:val="16"/>
        <w:szCs w:val="16"/>
      </w:rPr>
      <w:t>ROCvA</w:t>
    </w:r>
    <w:r w:rsidR="00297F7F" w:rsidRPr="006E3BBD">
      <w:rPr>
        <w:rFonts w:ascii="Arial" w:hAnsi="Arial" w:cs="Arial"/>
        <w:b/>
        <w:sz w:val="16"/>
        <w:szCs w:val="16"/>
      </w:rPr>
      <w:t>-</w:t>
    </w:r>
    <w:r w:rsidR="00614064" w:rsidRPr="006E3BBD">
      <w:rPr>
        <w:rFonts w:ascii="Arial" w:hAnsi="Arial" w:cs="Arial"/>
        <w:b/>
        <w:sz w:val="16"/>
        <w:szCs w:val="16"/>
      </w:rPr>
      <w:t>F</w:t>
    </w:r>
    <w:r w:rsidRPr="006E3BBD">
      <w:rPr>
        <w:rFonts w:ascii="Arial" w:hAnsi="Arial" w:cs="Arial"/>
        <w:b/>
        <w:sz w:val="16"/>
        <w:szCs w:val="16"/>
      </w:rPr>
      <w:t xml:space="preserve"> en VOvA </w:t>
    </w:r>
    <w:r w:rsidR="006E3BBD" w:rsidRPr="006E3BBD">
      <w:rPr>
        <w:rFonts w:ascii="Arial" w:hAnsi="Arial" w:cs="Arial"/>
        <w:b/>
        <w:sz w:val="16"/>
        <w:szCs w:val="16"/>
      </w:rPr>
      <w:t xml:space="preserve">referentie document </w:t>
    </w:r>
    <w:r w:rsidR="00041AA4" w:rsidRPr="006E3BBD">
      <w:rPr>
        <w:rFonts w:ascii="Arial" w:hAnsi="Arial" w:cs="Arial"/>
        <w:b/>
        <w:sz w:val="16"/>
        <w:szCs w:val="16"/>
      </w:rPr>
      <w:t>Aanbestedings</w:t>
    </w:r>
    <w:r w:rsidR="006E3BBD" w:rsidRPr="006E3BBD">
      <w:rPr>
        <w:rFonts w:ascii="Arial" w:hAnsi="Arial" w:cs="Arial"/>
        <w:b/>
        <w:sz w:val="16"/>
        <w:szCs w:val="16"/>
      </w:rPr>
      <w:t xml:space="preserve"> (leer)middelen bouw &amp; techniek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58D1" w14:textId="77777777" w:rsidR="009328F4" w:rsidRDefault="009328F4">
      <w:r>
        <w:separator/>
      </w:r>
    </w:p>
  </w:footnote>
  <w:footnote w:type="continuationSeparator" w:id="0">
    <w:p w14:paraId="4F9BBA4C" w14:textId="77777777" w:rsidR="009328F4" w:rsidRDefault="0093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23D2BFF5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D423AD">
      <w:rPr>
        <w:rFonts w:ascii="Arial" w:hAnsi="Arial" w:cs="Arial"/>
        <w:noProof/>
        <w:sz w:val="20"/>
        <w:szCs w:val="20"/>
      </w:rPr>
      <w:drawing>
        <wp:inline distT="0" distB="0" distL="0" distR="0" wp14:anchorId="60417303" wp14:editId="6A5040CC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D7"/>
    <w:rsid w:val="00041AA4"/>
    <w:rsid w:val="00077288"/>
    <w:rsid w:val="00092612"/>
    <w:rsid w:val="000C371E"/>
    <w:rsid w:val="000D388C"/>
    <w:rsid w:val="000D5BE0"/>
    <w:rsid w:val="000F4483"/>
    <w:rsid w:val="000F5BB3"/>
    <w:rsid w:val="00182457"/>
    <w:rsid w:val="001F2393"/>
    <w:rsid w:val="001F33B5"/>
    <w:rsid w:val="00297F7F"/>
    <w:rsid w:val="003767DB"/>
    <w:rsid w:val="00385B8F"/>
    <w:rsid w:val="003B554C"/>
    <w:rsid w:val="003C47E2"/>
    <w:rsid w:val="00447898"/>
    <w:rsid w:val="00463AD3"/>
    <w:rsid w:val="0046560F"/>
    <w:rsid w:val="00497380"/>
    <w:rsid w:val="00505925"/>
    <w:rsid w:val="005151B5"/>
    <w:rsid w:val="005216BF"/>
    <w:rsid w:val="00525BAA"/>
    <w:rsid w:val="00534BF6"/>
    <w:rsid w:val="005B18E6"/>
    <w:rsid w:val="00614064"/>
    <w:rsid w:val="006314D7"/>
    <w:rsid w:val="00651CA7"/>
    <w:rsid w:val="006B1531"/>
    <w:rsid w:val="006C65FB"/>
    <w:rsid w:val="006D43AF"/>
    <w:rsid w:val="006E3BBD"/>
    <w:rsid w:val="006E512A"/>
    <w:rsid w:val="006F2242"/>
    <w:rsid w:val="007143CC"/>
    <w:rsid w:val="0074464F"/>
    <w:rsid w:val="00786D27"/>
    <w:rsid w:val="00790013"/>
    <w:rsid w:val="00791C71"/>
    <w:rsid w:val="00797F56"/>
    <w:rsid w:val="008032F3"/>
    <w:rsid w:val="0085472D"/>
    <w:rsid w:val="00884154"/>
    <w:rsid w:val="008F799A"/>
    <w:rsid w:val="00904EAA"/>
    <w:rsid w:val="00932225"/>
    <w:rsid w:val="009328F4"/>
    <w:rsid w:val="009E4C0A"/>
    <w:rsid w:val="009F33D9"/>
    <w:rsid w:val="00A02097"/>
    <w:rsid w:val="00A9429C"/>
    <w:rsid w:val="00AB7A1E"/>
    <w:rsid w:val="00B96608"/>
    <w:rsid w:val="00BC3162"/>
    <w:rsid w:val="00C00457"/>
    <w:rsid w:val="00C35955"/>
    <w:rsid w:val="00CA3BF2"/>
    <w:rsid w:val="00D03F8D"/>
    <w:rsid w:val="00D423AD"/>
    <w:rsid w:val="00D942D7"/>
    <w:rsid w:val="00DB32AE"/>
    <w:rsid w:val="00E37766"/>
    <w:rsid w:val="00E90CAE"/>
    <w:rsid w:val="00EF44CA"/>
    <w:rsid w:val="00F164E6"/>
    <w:rsid w:val="00F2755C"/>
    <w:rsid w:val="00F34602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5018BE18"/>
  <w15:chartTrackingRefBased/>
  <w15:docId w15:val="{18FF6C0F-0C6A-4B95-A9E8-164DC87D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7A0A543F9E47A42D84EF0A399846" ma:contentTypeVersion="10" ma:contentTypeDescription="Een nieuw document maken." ma:contentTypeScope="" ma:versionID="0f5d7d666852e2c855caa0c9f1371ee0">
  <xsd:schema xmlns:xsd="http://www.w3.org/2001/XMLSchema" xmlns:xs="http://www.w3.org/2001/XMLSchema" xmlns:p="http://schemas.microsoft.com/office/2006/metadata/properties" xmlns:ns2="04f52f86-2b84-4d87-ae02-c0654c792a0b" xmlns:ns3="a1aa8730-7c4c-42bb-8fdb-c0c80af62159" targetNamespace="http://schemas.microsoft.com/office/2006/metadata/properties" ma:root="true" ma:fieldsID="ca7f8bee46985f5beb98124ed8c2b14b" ns2:_="" ns3:_="">
    <xsd:import namespace="04f52f86-2b84-4d87-ae02-c0654c792a0b"/>
    <xsd:import namespace="a1aa8730-7c4c-42bb-8fdb-c0c80af62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52f86-2b84-4d87-ae02-c0654c792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8730-7c4c-42bb-8fdb-c0c80af6215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7263247-1c54-4b27-955d-3a7bcd420342}" ma:internalName="TaxCatchAll" ma:showField="CatchAllData" ma:web="a1aa8730-7c4c-42bb-8fdb-c0c80af62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f52f86-2b84-4d87-ae02-c0654c792a0b">
      <Terms xmlns="http://schemas.microsoft.com/office/infopath/2007/PartnerControls"/>
    </lcf76f155ced4ddcb4097134ff3c332f>
    <TaxCatchAll xmlns="a1aa8730-7c4c-42bb-8fdb-c0c80af62159" xsi:nil="true"/>
  </documentManagement>
</p:properties>
</file>

<file path=customXml/itemProps1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F5B7A3-4199-4895-AD30-86DDFFE29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52f86-2b84-4d87-ae02-c0654c792a0b"/>
    <ds:schemaRef ds:uri="a1aa8730-7c4c-42bb-8fdb-c0c80af62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6989DC-6E9B-47DE-BA83-E1A0BD47E284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a1aa8730-7c4c-42bb-8fdb-c0c80af62159"/>
    <ds:schemaRef ds:uri="04f52f86-2b84-4d87-ae02-c0654c792a0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Sjabloon%20Referentie%20formulier</Template>
  <TotalTime>3</TotalTime>
  <Pages>3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Jaap Schorn</cp:lastModifiedBy>
  <cp:revision>2</cp:revision>
  <cp:lastPrinted>2014-02-27T10:53:00Z</cp:lastPrinted>
  <dcterms:created xsi:type="dcterms:W3CDTF">2025-10-15T15:29:00Z</dcterms:created>
  <dcterms:modified xsi:type="dcterms:W3CDTF">2025-10-15T15:29:00Z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0x0101009E397A0A543F9E47A42D84EF0A399846</vt:lpwstr>
  </property>
  <property fmtid="{D5CDD505-2E9C-101B-9397-08002B2CF9AE}" pid="6" name="_ExtendedDescription">
    <vt:lpwstr/>
  </property>
</Properties>
</file>