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2499F" w14:textId="77777777" w:rsidR="00D72E94" w:rsidRDefault="00D72E94" w:rsidP="00D72E94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83112832"/>
      <w:bookmarkStart w:id="3" w:name="_Toc84318019"/>
      <w:r>
        <w:t>Bijlage 4</w:t>
      </w:r>
      <w:r>
        <w:tab/>
        <w:t>Formulier referentie geschiktheidseisen</w:t>
      </w:r>
      <w:bookmarkEnd w:id="0"/>
      <w:bookmarkEnd w:id="1"/>
      <w:bookmarkEnd w:id="2"/>
      <w:bookmarkEnd w:id="3"/>
    </w:p>
    <w:p w14:paraId="27EF52AC" w14:textId="77777777" w:rsidR="00D72E94" w:rsidRDefault="00D72E94" w:rsidP="00D72E94">
      <w:r w:rsidRPr="00FC5E6B">
        <w:t>Ter verantwoording van de referentie-eis als gesteld in paragraaf 2.2.2</w:t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D72E94" w14:paraId="69A0E2DC" w14:textId="77777777" w:rsidTr="00524E38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23435858" w14:textId="77777777" w:rsidR="00D72E94" w:rsidRDefault="00D72E94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bookmarkStart w:id="4" w:name="_Hlk42863338"/>
            <w:r>
              <w:rPr>
                <w:color w:val="FFFFFF"/>
                <w:sz w:val="20"/>
                <w:szCs w:val="24"/>
              </w:rPr>
              <w:t>Kerncompetentie 1</w:t>
            </w:r>
            <w:r w:rsidRPr="00FC5E6B">
              <w:rPr>
                <w:color w:val="FFFFFF"/>
                <w:sz w:val="20"/>
                <w:szCs w:val="24"/>
              </w:rPr>
              <w:t>: Architectonische ontwerpwerkzaamheden</w:t>
            </w:r>
          </w:p>
        </w:tc>
      </w:tr>
      <w:tr w:rsidR="00D72E94" w14:paraId="0F3B98E7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C2C0948" w14:textId="77777777" w:rsidR="00D72E94" w:rsidRDefault="00D72E94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06CF68F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221565BF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7C659E4C" w14:textId="77777777" w:rsidR="00D72E94" w:rsidRDefault="00D72E94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6176B548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0AA78E9D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9ED1B04" w14:textId="77777777" w:rsidR="00D72E94" w:rsidRDefault="00D72E94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8323F00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04F8E88F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916C592" w14:textId="77777777" w:rsidR="00D72E94" w:rsidRDefault="00D72E94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9A65624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5D4396B1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20B71662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BFE6AC6" w14:textId="77777777" w:rsidR="00D72E94" w:rsidRDefault="00D72E94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A5309F1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6EB13E7C" w14:textId="77777777" w:rsidR="00D72E94" w:rsidRDefault="00D72E94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D72E94" w14:paraId="0FADE114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2AE2607B" w14:textId="77777777" w:rsidR="00D72E94" w:rsidRDefault="00D72E94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499C0EF9" w14:textId="77777777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02F73A75" w14:textId="77777777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618A3F5E" w14:textId="77777777" w:rsidR="00D72E94" w:rsidRDefault="00D72E94" w:rsidP="00524E38">
            <w:pPr>
              <w:spacing w:after="0" w:line="360" w:lineRule="auto"/>
            </w:pPr>
          </w:p>
        </w:tc>
      </w:tr>
      <w:tr w:rsidR="00D72E94" w14:paraId="5E6AE518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1CA08446" w14:textId="77777777" w:rsidR="00D72E94" w:rsidRDefault="00D72E94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4FF3A42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5E8A8C44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45E3B1DE" w14:textId="77777777" w:rsidR="00D72E94" w:rsidRDefault="00D72E94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4B2B7DEB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</w:tbl>
    <w:bookmarkEnd w:id="4"/>
    <w:p w14:paraId="0433FC20" w14:textId="7BA03224" w:rsidR="00D72E94" w:rsidRDefault="00B775A1" w:rsidP="00D72E94">
      <w:pPr>
        <w:rPr>
          <w:rFonts w:ascii="Century Gothic" w:hAnsi="Century Gothic" w:cs="Myanmar Text"/>
        </w:rPr>
      </w:pPr>
      <w:r>
        <w:rPr>
          <w:rFonts w:ascii="Century Gothic" w:hAnsi="Century Gothic" w:cs="Myanmar Tex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FB9E89" wp14:editId="4332DCDC">
                <wp:simplePos x="0" y="0"/>
                <wp:positionH relativeFrom="column">
                  <wp:posOffset>109</wp:posOffset>
                </wp:positionH>
                <wp:positionV relativeFrom="paragraph">
                  <wp:posOffset>252067</wp:posOffset>
                </wp:positionV>
                <wp:extent cx="6114553" cy="3291840"/>
                <wp:effectExtent l="0" t="0" r="19685" b="22860"/>
                <wp:wrapNone/>
                <wp:docPr id="22133886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4553" cy="3291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C11A8" id="Rechte verbindingslijn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.85pt" to="481.45pt,2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" strokecolor="#4c8488 [3204]" strokeweight=".5pt">
                <v:stroke joinstyle="miter"/>
              </v:line>
            </w:pict>
          </mc:Fallback>
        </mc:AlternateContent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D72E94" w14:paraId="3BB54F86" w14:textId="77777777" w:rsidTr="00524E38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595C0EEC" w14:textId="77777777" w:rsidR="00D72E94" w:rsidRDefault="00D72E94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t xml:space="preserve">Kerncompetentie </w:t>
            </w:r>
            <w:r w:rsidRPr="00FC5E6B">
              <w:rPr>
                <w:color w:val="FFFFFF"/>
                <w:sz w:val="20"/>
                <w:szCs w:val="24"/>
              </w:rPr>
              <w:t>2: Realisatie van sportaccommodaties</w:t>
            </w:r>
          </w:p>
        </w:tc>
      </w:tr>
      <w:tr w:rsidR="00D72E94" w14:paraId="4F3BBCBE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5B88EB6" w14:textId="77777777" w:rsidR="00D72E94" w:rsidRDefault="00D72E94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447BD74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41098F9E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41C4A84E" w14:textId="77777777" w:rsidR="00D72E94" w:rsidRDefault="00D72E94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307985AA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5E9841D0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6D77778" w14:textId="77777777" w:rsidR="00D72E94" w:rsidRDefault="00D72E94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30EEC9E" w14:textId="2AC32FC5" w:rsidR="00D72E94" w:rsidRDefault="00B775A1" w:rsidP="00524E38">
            <w:pPr>
              <w:spacing w:after="0" w:line="360" w:lineRule="auto"/>
            </w:pPr>
            <w:r>
              <w:rPr>
                <w:rFonts w:ascii="Segoe UI Symbol" w:hAnsi="Segoe UI Symbol" w:cs="Segoe UI Symbol"/>
                <w:noProof/>
                <w:lang w:val="x-non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A3D2A6" wp14:editId="46F9C7BF">
                      <wp:simplePos x="0" y="0"/>
                      <wp:positionH relativeFrom="column">
                        <wp:posOffset>-490855</wp:posOffset>
                      </wp:positionH>
                      <wp:positionV relativeFrom="paragraph">
                        <wp:posOffset>398145</wp:posOffset>
                      </wp:positionV>
                      <wp:extent cx="1721485" cy="381635"/>
                      <wp:effectExtent l="0" t="419100" r="0" b="418465"/>
                      <wp:wrapNone/>
                      <wp:docPr id="244173079" name="Tekstv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837317">
                                <a:off x="0" y="0"/>
                                <a:ext cx="1721485" cy="381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5456DD" w14:textId="3AAF70F3" w:rsidR="00B775A1" w:rsidRPr="00B775A1" w:rsidRDefault="00B775A1">
                                  <w:pP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B775A1"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VERVALLEN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A3D2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8" o:spid="_x0000_s1026" type="#_x0000_t202" style="position:absolute;margin-left:-38.65pt;margin-top:31.35pt;width:135.55pt;height:30.05pt;rotation:-192532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" fillcolor="white [3201]" strokeweight=".5pt">
                      <v:textbox>
                        <w:txbxContent>
                          <w:p w14:paraId="045456DD" w14:textId="3AAF70F3" w:rsidR="00B775A1" w:rsidRPr="00B775A1" w:rsidRDefault="00B775A1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775A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VERVALLEN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2E94">
              <w:t>……………………</w:t>
            </w:r>
          </w:p>
        </w:tc>
      </w:tr>
      <w:tr w:rsidR="00D72E94" w14:paraId="5DE0C27C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221AF4B" w14:textId="77777777" w:rsidR="00D72E94" w:rsidRDefault="00D72E94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314E84D9" w14:textId="68EBB6FD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2C4B3FF1" w14:textId="3879FB50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58D877A1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12920942" w14:textId="77777777" w:rsidR="00D72E94" w:rsidRDefault="00D72E94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779E646" w14:textId="460C56EB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6A83AEDE" w14:textId="689789EA" w:rsidR="00D72E94" w:rsidRDefault="00D72E94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D72E94" w14:paraId="48FC8BD9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0372346F" w14:textId="77777777" w:rsidR="00D72E94" w:rsidRDefault="00D72E94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4F522ABD" w14:textId="56342D85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1E3E7924" w14:textId="77777777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5DBA23CE" w14:textId="77777777" w:rsidR="00D72E94" w:rsidRDefault="00D72E94" w:rsidP="00524E38">
            <w:pPr>
              <w:spacing w:after="0" w:line="360" w:lineRule="auto"/>
            </w:pPr>
          </w:p>
        </w:tc>
      </w:tr>
      <w:tr w:rsidR="00D72E94" w14:paraId="7A075E37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1B8DE0E5" w14:textId="77777777" w:rsidR="00D72E94" w:rsidRDefault="00D72E94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CF97B99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0E949A17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07B668AF" w14:textId="77777777" w:rsidR="00D72E94" w:rsidRDefault="00D72E94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7BDAA90F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</w:tbl>
    <w:p w14:paraId="75E81EB9" w14:textId="26445E27" w:rsidR="00D72E94" w:rsidRDefault="00D72E94" w:rsidP="00D72E94">
      <w:pPr>
        <w:rPr>
          <w:rFonts w:ascii="Century Gothic" w:hAnsi="Century Gothic" w:cs="Myanmar Text"/>
        </w:rPr>
      </w:pPr>
    </w:p>
    <w:p w14:paraId="64EF8C27" w14:textId="5D5C5E66" w:rsidR="00D72E94" w:rsidRDefault="00D72E94" w:rsidP="00D72E94">
      <w:pPr>
        <w:rPr>
          <w:rFonts w:ascii="Century Gothic" w:hAnsi="Century Gothic" w:cs="Myanmar Text"/>
        </w:rPr>
      </w:pP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D72E94" w14:paraId="5FE0B052" w14:textId="77777777" w:rsidTr="00524E38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4655AD28" w14:textId="77777777" w:rsidR="00D72E94" w:rsidRDefault="00D72E94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Pr="00FC5E6B">
              <w:rPr>
                <w:color w:val="FFFFFF"/>
                <w:sz w:val="20"/>
                <w:szCs w:val="24"/>
              </w:rPr>
              <w:t xml:space="preserve">3: Ervaring met Design &amp; </w:t>
            </w:r>
            <w:proofErr w:type="spellStart"/>
            <w:r w:rsidRPr="00FC5E6B">
              <w:rPr>
                <w:color w:val="FFFFFF"/>
                <w:sz w:val="20"/>
                <w:szCs w:val="24"/>
              </w:rPr>
              <w:t>Build</w:t>
            </w:r>
            <w:proofErr w:type="spellEnd"/>
          </w:p>
        </w:tc>
      </w:tr>
      <w:tr w:rsidR="00D72E94" w14:paraId="3743879E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9D91CFE" w14:textId="77777777" w:rsidR="00D72E94" w:rsidRDefault="00D72E94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93A28FF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381A085C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34B68F17" w14:textId="77777777" w:rsidR="00D72E94" w:rsidRDefault="00D72E94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A9C4543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3F752968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9BF9646" w14:textId="77777777" w:rsidR="00D72E94" w:rsidRDefault="00D72E94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5F4E801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7B67687E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0CC259B8" w14:textId="77777777" w:rsidR="00D72E94" w:rsidRDefault="00D72E94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6F8A0A4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5B378147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02EE881E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9209299" w14:textId="77777777" w:rsidR="00D72E94" w:rsidRDefault="00D72E94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1A4D5EC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2BAF6626" w14:textId="77777777" w:rsidR="00D72E94" w:rsidRDefault="00D72E94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D72E94" w14:paraId="2AA5C62A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3E88A61" w14:textId="77777777" w:rsidR="00D72E94" w:rsidRDefault="00D72E94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5B117229" w14:textId="77777777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47556998" w14:textId="77777777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32C0D485" w14:textId="77777777" w:rsidR="00D72E94" w:rsidRDefault="00D72E94" w:rsidP="00524E38">
            <w:pPr>
              <w:spacing w:after="0" w:line="360" w:lineRule="auto"/>
            </w:pPr>
          </w:p>
        </w:tc>
      </w:tr>
      <w:tr w:rsidR="00D72E94" w14:paraId="50086829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4AFF68D" w14:textId="77777777" w:rsidR="00D72E94" w:rsidRDefault="00D72E94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D924907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06306BF3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6D90C5D5" w14:textId="77777777" w:rsidR="00D72E94" w:rsidRDefault="00D72E94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66026D85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</w:tbl>
    <w:p w14:paraId="0AA9FA95" w14:textId="77777777" w:rsidR="00D72E94" w:rsidRDefault="00D72E94" w:rsidP="00D72E94">
      <w:pPr>
        <w:rPr>
          <w:rFonts w:ascii="Century Gothic" w:hAnsi="Century Gothic" w:cs="Myanmar Text"/>
        </w:rPr>
      </w:pPr>
    </w:p>
    <w:p w14:paraId="35FEED89" w14:textId="77777777" w:rsidR="00D72E94" w:rsidRDefault="00D72E94" w:rsidP="00D72E94">
      <w:r>
        <w:t>***Indien de werkzaamheden waarop de kerncompetentie ziet zijn uitgevoerd door een onderaannemer of door een nevenaannemer dan dient hierbij een beroep op een derde te worden gedaan (invullen UEA).</w:t>
      </w:r>
    </w:p>
    <w:p w14:paraId="0FEB7E95" w14:textId="77777777" w:rsidR="00D72E94" w:rsidRDefault="00D72E94" w:rsidP="00D72E94">
      <w:bookmarkStart w:id="5" w:name="_Hlk42863268"/>
      <w:r>
        <w:t xml:space="preserve">Ondergetekende verklaart tevens dat: </w:t>
      </w:r>
    </w:p>
    <w:p w14:paraId="5863DD7D" w14:textId="77777777" w:rsidR="00D72E94" w:rsidRDefault="00D72E94" w:rsidP="00D72E94">
      <w:pPr>
        <w:pStyle w:val="Lijstalinea"/>
        <w:numPr>
          <w:ilvl w:val="0"/>
          <w:numId w:val="15"/>
        </w:numPr>
        <w:spacing w:line="256" w:lineRule="auto"/>
        <w:ind w:left="284" w:hanging="284"/>
      </w:pPr>
      <w:bookmarkStart w:id="6" w:name="_Hlk47004997"/>
      <w:r>
        <w:t xml:space="preserve">Gegadigde opdrachtnemer is van </w:t>
      </w:r>
      <w:r w:rsidRPr="00FC5E6B">
        <w:t>de bovenstaande referentieprojecten</w:t>
      </w:r>
      <w:r>
        <w:t xml:space="preserve"> en de betreffende werkzaamheden (waar de competentie op toeziet) ook zelf uitgevoerd heeft (tenzij een beroep op derden wordt gedaan conform hetgeen gesteld in deze leidraad);</w:t>
      </w:r>
    </w:p>
    <w:p w14:paraId="0A34E991" w14:textId="77777777" w:rsidR="00D72E94" w:rsidRDefault="00D72E94" w:rsidP="00D72E94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 xml:space="preserve">Gegadigde bij eventuele uitnodiging tot de gunningsfase </w:t>
      </w:r>
      <w:proofErr w:type="spellStart"/>
      <w:r>
        <w:t>danwel</w:t>
      </w:r>
      <w:proofErr w:type="spellEnd"/>
      <w:r>
        <w:t xml:space="preserve"> bij eventuele gunning of uitvoering van de werkzaamheden niet van derde zal wisselen;</w:t>
      </w:r>
    </w:p>
    <w:p w14:paraId="2AF11B65" w14:textId="77777777" w:rsidR="00D72E94" w:rsidRDefault="00D72E94" w:rsidP="00D72E94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>Gegadigde in de uitvoering van de Opdracht daadwerkelijk kan en zal beschikken over de betreffende bekwaamheden en inzet van deze derde(n);</w:t>
      </w:r>
    </w:p>
    <w:p w14:paraId="7EB4C29C" w14:textId="77777777" w:rsidR="00D72E94" w:rsidRDefault="00D72E94" w:rsidP="00D72E94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>Gegadigde op eerst strekkende verzoek van de Aanbestedende Dienst een document kan overleggen toeziend op de referentieprojecten ondertekend door een referent gecombineerd met een tevredenheidsverklaring.</w:t>
      </w:r>
    </w:p>
    <w:bookmarkEnd w:id="6"/>
    <w:p w14:paraId="779AE177" w14:textId="77777777" w:rsidR="00D72E94" w:rsidRDefault="00D72E94" w:rsidP="00D72E94">
      <w:r>
        <w:t xml:space="preserve">Aldus naar waarheid opgemaakt, </w:t>
      </w:r>
    </w:p>
    <w:p w14:paraId="0BC889BF" w14:textId="77777777" w:rsidR="00D72E94" w:rsidRDefault="00D72E94" w:rsidP="00D72E94"/>
    <w:p w14:paraId="27590D13" w14:textId="77777777" w:rsidR="00D72E94" w:rsidRDefault="00D72E94" w:rsidP="00D72E94">
      <w:r>
        <w:t xml:space="preserve">op </w:t>
      </w:r>
      <w:r>
        <w:tab/>
        <w:t xml:space="preserve">: ………………………………………… (datum) </w:t>
      </w:r>
    </w:p>
    <w:p w14:paraId="1E575D95" w14:textId="77777777" w:rsidR="00D72E94" w:rsidRDefault="00D72E94" w:rsidP="00D72E94"/>
    <w:p w14:paraId="18ADE224" w14:textId="77777777" w:rsidR="00D72E94" w:rsidRDefault="00D72E94" w:rsidP="00D72E94">
      <w:r>
        <w:t xml:space="preserve">te </w:t>
      </w:r>
      <w:r>
        <w:tab/>
        <w:t xml:space="preserve">: ………………………………………… (plaatsnaam) </w:t>
      </w:r>
    </w:p>
    <w:p w14:paraId="61C93DB7" w14:textId="77777777" w:rsidR="00D72E94" w:rsidRDefault="00D72E94" w:rsidP="00D72E94"/>
    <w:p w14:paraId="00518FFE" w14:textId="77777777" w:rsidR="00D72E94" w:rsidRDefault="00D72E94" w:rsidP="00D72E94">
      <w:r>
        <w:t xml:space="preserve">door </w:t>
      </w:r>
      <w:r>
        <w:tab/>
        <w:t xml:space="preserve">: ………………………………………… (naam rechtsgeldig vertegenwoordiger) </w:t>
      </w:r>
    </w:p>
    <w:p w14:paraId="540DB613" w14:textId="77777777" w:rsidR="00D72E94" w:rsidRDefault="00D72E94" w:rsidP="00D72E94"/>
    <w:p w14:paraId="0901E936" w14:textId="6634AE11" w:rsidR="000051FE" w:rsidRPr="00EE2914" w:rsidRDefault="00D72E94" w:rsidP="00EE2914">
      <w:r>
        <w:t xml:space="preserve">   ………………………………………… (handtekening)</w:t>
      </w:r>
      <w:bookmarkEnd w:id="5"/>
      <w:r>
        <w:rPr>
          <w:noProof/>
        </w:rPr>
        <w:drawing>
          <wp:anchor distT="0" distB="2286" distL="114300" distR="114935" simplePos="0" relativeHeight="251661312" behindDoc="0" locked="0" layoutInCell="1" allowOverlap="1" wp14:anchorId="2D4B1EFF" wp14:editId="35F0E2B2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1845" cy="979424"/>
            <wp:effectExtent l="0" t="0" r="8255" b="0"/>
            <wp:wrapNone/>
            <wp:docPr id="52" name="Afbeelding 52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GrootBOA" hidden="1" title="ImageBO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b="1207"/>
                    <a:stretch/>
                  </pic:blipFill>
                  <pic:spPr bwMode="auto">
                    <a:xfrm>
                      <a:off x="0" y="0"/>
                      <a:ext cx="7918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935" simplePos="0" relativeHeight="251662336" behindDoc="0" locked="0" layoutInCell="1" allowOverlap="1" wp14:anchorId="75359A22" wp14:editId="2466F18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1845" cy="989965"/>
            <wp:effectExtent l="0" t="0" r="8255" b="635"/>
            <wp:wrapNone/>
            <wp:docPr id="51" name="Afbeelding 51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GrootIM" hidden="1" title="ImageI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/>
                    <a:stretch/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1016" distL="114300" distR="114935" simplePos="0" relativeHeight="251663360" behindDoc="0" locked="0" layoutInCell="1" allowOverlap="1" wp14:anchorId="1C4CA688" wp14:editId="439D64C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1845" cy="950849"/>
            <wp:effectExtent l="0" t="0" r="8255" b="1905"/>
            <wp:wrapNone/>
            <wp:docPr id="50" name="Afbeelding 50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GrootRR" hidden="1" title="ImageRR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/>
                    <a:stretch/>
                  </pic:blipFill>
                  <pic:spPr bwMode="auto">
                    <a:xfrm>
                      <a:off x="0" y="0"/>
                      <a:ext cx="79184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935" simplePos="0" relativeHeight="251664384" behindDoc="0" locked="0" layoutInCell="1" allowOverlap="1" wp14:anchorId="082F268B" wp14:editId="13E66197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1845" cy="989965"/>
            <wp:effectExtent l="0" t="0" r="8255" b="635"/>
            <wp:wrapNone/>
            <wp:docPr id="49" name="Afbeelding 49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GrootWSM" hidden="1" title="ImageWS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/>
                    <a:stretch/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83A8F16" wp14:editId="498FFF6E">
                <wp:simplePos x="0" y="0"/>
                <wp:positionH relativeFrom="page">
                  <wp:posOffset>4860924</wp:posOffset>
                </wp:positionH>
                <wp:positionV relativeFrom="page">
                  <wp:posOffset>10016490</wp:posOffset>
                </wp:positionV>
                <wp:extent cx="0" cy="187325"/>
                <wp:effectExtent l="0" t="0" r="38100" b="22225"/>
                <wp:wrapNone/>
                <wp:docPr id="47" name="Rechte verbindingslijn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CF9D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C5B3A" id="Rechte verbindingslijn 4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" strokecolor="#fcf9d4" strokeweight=".5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700E5" wp14:editId="22FA142E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10" cy="636905"/>
                <wp:effectExtent l="0" t="0" r="0" b="0"/>
                <wp:wrapNone/>
                <wp:docPr id="46" name="Tekstva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6010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5B728A" w14:textId="77777777" w:rsidR="00D72E94" w:rsidRDefault="00D72E94" w:rsidP="00D72E94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700E5" id="_x0000_t202" coordsize="21600,21600" o:spt="202" path="m,l,21600r21600,l21600,xe">
                <v:stroke joinstyle="miter"/>
                <v:path gradientshapeok="t" o:connecttype="rect"/>
              </v:shapetype>
              <v:shape id="Tekstvak 46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" filled="f" stroked="f" strokeweight=".5pt">
                <v:textbox inset=",10mm,10mm">
                  <w:txbxContent>
                    <w:p w14:paraId="535B728A" w14:textId="77777777" w:rsidR="00D72E94" w:rsidRDefault="00D72E94" w:rsidP="00D72E94">
                      <w:pPr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051FE" w:rsidRPr="00EE2914" w:rsidSect="00D72E94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985" w:right="1134" w:bottom="1985" w:left="96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E0A71" w14:textId="77777777" w:rsidR="00D72E94" w:rsidRDefault="00D72E94" w:rsidP="00E15770">
      <w:pPr>
        <w:spacing w:after="0" w:line="240" w:lineRule="auto"/>
      </w:pPr>
      <w:r>
        <w:separator/>
      </w:r>
    </w:p>
  </w:endnote>
  <w:endnote w:type="continuationSeparator" w:id="0">
    <w:p w14:paraId="43494158" w14:textId="77777777" w:rsidR="00D72E94" w:rsidRDefault="00D72E94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08E6" w14:textId="0D71E2EA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14198E" wp14:editId="67253406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A2B907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17D41236" w14:textId="27CEDA71" w:rsidR="00E15770" w:rsidRPr="003950B1" w:rsidRDefault="009F0998" w:rsidP="00AB6A3F">
    <w:pPr>
      <w:tabs>
        <w:tab w:val="right" w:pos="9781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dataBinding w:prefixMappings="xmlns:ns0='Extra' " w:xpath="/ns0:Extra[1]/ns0:Reference[1]" w:storeItemID="{96CCE84C-E527-4265-966D-1606FFA60547}"/>
        <w:text/>
      </w:sdtPr>
      <w:sdtEndPr/>
      <w:sdtContent>
        <w:r w:rsidR="00D72E94">
          <w:rPr>
            <w:color w:val="4C8488" w:themeColor="accent1"/>
            <w:sz w:val="15"/>
            <w:szCs w:val="15"/>
          </w:rPr>
          <w:t xml:space="preserve"> 2240470/20251028BS01</w:t>
        </w:r>
      </w:sdtContent>
    </w:sdt>
    <w:r w:rsidR="00D72E94">
      <w:rPr>
        <w:noProof/>
        <w:color w:val="4C8488" w:themeColor="accent1"/>
        <w:sz w:val="15"/>
        <w:szCs w:val="15"/>
        <w:lang w:val="en-US"/>
      </w:rPr>
      <w:t xml:space="preserve"> </w:t>
    </w:r>
    <w:r w:rsidR="00F8332B" w:rsidRPr="00F8332B">
      <w:rPr>
        <w:color w:val="4C8488" w:themeColor="accent1"/>
        <w:sz w:val="15"/>
        <w:szCs w:val="15"/>
      </w:rPr>
      <w:t xml:space="preserve">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2254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B96D3D" wp14:editId="36A0ACE1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330F14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288C6E8" w14:textId="7C3D2ED4" w:rsidR="004D289F" w:rsidRPr="003950B1" w:rsidRDefault="00C77AC1" w:rsidP="00AB6A3F">
    <w:pPr>
      <w:tabs>
        <w:tab w:val="left" w:pos="142"/>
        <w:tab w:val="right" w:pos="9781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9F0998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>ICS Ruimteregie</w:t>
    </w:r>
    <w:r w:rsidR="00EE2914">
      <w:rPr>
        <w:b/>
        <w:bCs/>
        <w:color w:val="2A1F35" w:themeColor="text1"/>
        <w:sz w:val="15"/>
        <w:szCs w:val="15"/>
      </w:rPr>
      <w:t xml:space="preserve"> G</w:t>
    </w:r>
    <w:r w:rsidR="009F6E3E">
      <w:rPr>
        <w:b/>
        <w:bCs/>
        <w:color w:val="2A1F35" w:themeColor="text1"/>
        <w:sz w:val="15"/>
        <w:szCs w:val="15"/>
      </w:rPr>
      <w:t xml:space="preserve">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0E40" w14:textId="77777777" w:rsidR="00D72E94" w:rsidRDefault="00D72E94" w:rsidP="00E15770">
      <w:pPr>
        <w:spacing w:after="0" w:line="240" w:lineRule="auto"/>
      </w:pPr>
      <w:r>
        <w:separator/>
      </w:r>
    </w:p>
  </w:footnote>
  <w:footnote w:type="continuationSeparator" w:id="0">
    <w:p w14:paraId="61D083F6" w14:textId="77777777" w:rsidR="00D72E94" w:rsidRDefault="00D72E94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8D98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63ADE0D" wp14:editId="5B656D04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143999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dataBinding w:prefixMappings="xmlns:ns0='Extra' " w:xpath="/ns0:Extra[1]/ns0:DocumentType[1]" w:storeItemID="{96CCE84C-E527-4265-966D-1606FFA60547}"/>
        <w:text/>
      </w:sdtPr>
      <w:sdtEndPr/>
      <w:sdtContent>
        <w:r w:rsidR="00EE2914">
          <w:rPr>
            <w:b/>
            <w:bCs/>
            <w:color w:val="4C8488" w:themeColor="accent1"/>
            <w:sz w:val="24"/>
            <w:szCs w:val="24"/>
          </w:rPr>
          <w:t> </w:t>
        </w:r>
      </w:sdtContent>
    </w:sdt>
  </w:p>
  <w:p w14:paraId="5AADCCDE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D95C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949C969" wp14:editId="3EC084F4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59FA9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67806886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4436CF2C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1"/>
  </w:num>
  <w:num w:numId="2" w16cid:durableId="444277854">
    <w:abstractNumId w:val="10"/>
  </w:num>
  <w:num w:numId="3" w16cid:durableId="1904365195">
    <w:abstractNumId w:val="4"/>
  </w:num>
  <w:num w:numId="4" w16cid:durableId="404836227">
    <w:abstractNumId w:val="9"/>
  </w:num>
  <w:num w:numId="5" w16cid:durableId="561646162">
    <w:abstractNumId w:val="6"/>
  </w:num>
  <w:num w:numId="6" w16cid:durableId="1321159337">
    <w:abstractNumId w:val="1"/>
  </w:num>
  <w:num w:numId="7" w16cid:durableId="1739866791">
    <w:abstractNumId w:val="7"/>
  </w:num>
  <w:num w:numId="8" w16cid:durableId="503519114">
    <w:abstractNumId w:val="0"/>
  </w:num>
  <w:num w:numId="9" w16cid:durableId="1979997000">
    <w:abstractNumId w:val="8"/>
  </w:num>
  <w:num w:numId="10" w16cid:durableId="1824734131">
    <w:abstractNumId w:val="2"/>
  </w:num>
  <w:num w:numId="11" w16cid:durableId="168119970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5"/>
  </w:num>
  <w:num w:numId="15" w16cid:durableId="710497024">
    <w:abstractNumId w:val="3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D72E94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1F3685"/>
    <w:rsid w:val="00217D58"/>
    <w:rsid w:val="00226AB2"/>
    <w:rsid w:val="00233CAA"/>
    <w:rsid w:val="00250E63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20680"/>
    <w:rsid w:val="00331522"/>
    <w:rsid w:val="00351D81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760F3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5E7735"/>
    <w:rsid w:val="006008C3"/>
    <w:rsid w:val="0063342B"/>
    <w:rsid w:val="00642F29"/>
    <w:rsid w:val="00644926"/>
    <w:rsid w:val="006755A1"/>
    <w:rsid w:val="006B0F2E"/>
    <w:rsid w:val="007034F0"/>
    <w:rsid w:val="0071712A"/>
    <w:rsid w:val="00750BE9"/>
    <w:rsid w:val="00765752"/>
    <w:rsid w:val="0077206A"/>
    <w:rsid w:val="00792592"/>
    <w:rsid w:val="007C1B28"/>
    <w:rsid w:val="007D2139"/>
    <w:rsid w:val="007E0605"/>
    <w:rsid w:val="00816D94"/>
    <w:rsid w:val="00841CFD"/>
    <w:rsid w:val="00845546"/>
    <w:rsid w:val="00891D46"/>
    <w:rsid w:val="008E05AB"/>
    <w:rsid w:val="00905BA4"/>
    <w:rsid w:val="00917A82"/>
    <w:rsid w:val="0092184E"/>
    <w:rsid w:val="009455E2"/>
    <w:rsid w:val="009956BB"/>
    <w:rsid w:val="0099664E"/>
    <w:rsid w:val="009A1824"/>
    <w:rsid w:val="009A6352"/>
    <w:rsid w:val="009F0998"/>
    <w:rsid w:val="009F663B"/>
    <w:rsid w:val="009F6E3E"/>
    <w:rsid w:val="00A54316"/>
    <w:rsid w:val="00AA0CFF"/>
    <w:rsid w:val="00AA1DE1"/>
    <w:rsid w:val="00AB189D"/>
    <w:rsid w:val="00AB6A3F"/>
    <w:rsid w:val="00AD3025"/>
    <w:rsid w:val="00AE0CE8"/>
    <w:rsid w:val="00AF2FB1"/>
    <w:rsid w:val="00B22A7D"/>
    <w:rsid w:val="00B34D22"/>
    <w:rsid w:val="00B36E16"/>
    <w:rsid w:val="00B63EE4"/>
    <w:rsid w:val="00B775A1"/>
    <w:rsid w:val="00B96DC7"/>
    <w:rsid w:val="00BF5259"/>
    <w:rsid w:val="00C02B3E"/>
    <w:rsid w:val="00C116D2"/>
    <w:rsid w:val="00C23A3B"/>
    <w:rsid w:val="00C2592D"/>
    <w:rsid w:val="00C343C3"/>
    <w:rsid w:val="00C6797B"/>
    <w:rsid w:val="00C77AC1"/>
    <w:rsid w:val="00C83BE1"/>
    <w:rsid w:val="00CC1A20"/>
    <w:rsid w:val="00CE78C2"/>
    <w:rsid w:val="00CF606D"/>
    <w:rsid w:val="00D06F75"/>
    <w:rsid w:val="00D51A6C"/>
    <w:rsid w:val="00D72E94"/>
    <w:rsid w:val="00DA00D9"/>
    <w:rsid w:val="00DA324D"/>
    <w:rsid w:val="00E06DD2"/>
    <w:rsid w:val="00E15770"/>
    <w:rsid w:val="00E76DB1"/>
    <w:rsid w:val="00E92C16"/>
    <w:rsid w:val="00EA3E08"/>
    <w:rsid w:val="00EB7B00"/>
    <w:rsid w:val="00EC72B6"/>
    <w:rsid w:val="00EE11A0"/>
    <w:rsid w:val="00EE2914"/>
    <w:rsid w:val="00F07071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28DA6"/>
  <w15:chartTrackingRefBased/>
  <w15:docId w15:val="{B309469A-0C44-486B-8DE2-36390362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BE9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0BE9"/>
    <w:pPr>
      <w:spacing w:after="200" w:line="240" w:lineRule="auto"/>
    </w:pPr>
    <w:rPr>
      <w:i/>
      <w:iCs/>
      <w:color w:val="808080" w:themeColor="background1" w:themeShade="80"/>
      <w:sz w:val="14"/>
    </w:rPr>
  </w:style>
  <w:style w:type="character" w:customStyle="1" w:styleId="LijstalineaChar">
    <w:name w:val="Lijstalinea Char"/>
    <w:link w:val="Lijstalinea"/>
    <w:uiPriority w:val="34"/>
    <w:locked/>
    <w:rsid w:val="00D72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Blanc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2025-10-24T00:00:00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> 2240470/20251028BS01</Reference>
  <YourReference/>
  <Projectcode/>
  <Projectnumber/>
  <Sector/>
  <ReportNumber/>
  <ReportDate/>
  <CheckedBy/>
  <Location/>
  <Time/>
  <ProjectDirector/>
  <Authorization/>
  <Status/>
  <Version/>
  <Method/>
  <Security/>
  <DocumentType> 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Blanco</Template>
  <TotalTime>9</TotalTime>
  <Pages>2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Jos Kronenberg | ICSadviseurs</cp:lastModifiedBy>
  <cp:revision>4</cp:revision>
  <cp:lastPrinted>2025-12-02T08:22:00Z</cp:lastPrinted>
  <dcterms:created xsi:type="dcterms:W3CDTF">2025-12-02T08:14:00Z</dcterms:created>
  <dcterms:modified xsi:type="dcterms:W3CDTF">2025-12-02T08:22:00Z</dcterms:modified>
</cp:coreProperties>
</file>