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E8A3" w14:textId="5D76E1D8" w:rsidR="004A6EEC" w:rsidRDefault="004A6EEC" w:rsidP="003C55AA">
      <w:pPr>
        <w:pStyle w:val="Kop1"/>
        <w:spacing w:before="240" w:after="0" w:line="276" w:lineRule="auto"/>
        <w:rPr>
          <w:rFonts w:ascii="Verdana" w:hAnsi="Verdana"/>
          <w:color w:val="02A77D"/>
          <w:sz w:val="24"/>
          <w:szCs w:val="26"/>
        </w:rPr>
      </w:pPr>
      <w:bookmarkStart w:id="0" w:name="_Toc224444803"/>
      <w:bookmarkStart w:id="1" w:name="_Toc184477921"/>
      <w:r w:rsidRPr="00577C6D">
        <w:rPr>
          <w:rFonts w:ascii="Verdana" w:hAnsi="Verdana"/>
          <w:color w:val="02A77D"/>
          <w:sz w:val="24"/>
          <w:szCs w:val="26"/>
        </w:rPr>
        <w:t xml:space="preserve">Bijlage </w:t>
      </w:r>
      <w:r w:rsidR="001555D3" w:rsidRPr="00577C6D">
        <w:rPr>
          <w:rFonts w:ascii="Verdana" w:hAnsi="Verdana"/>
          <w:color w:val="02A77D"/>
          <w:sz w:val="24"/>
          <w:szCs w:val="26"/>
        </w:rPr>
        <w:t>7</w:t>
      </w:r>
      <w:r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="003C55AA">
        <w:rPr>
          <w:rFonts w:ascii="Verdana" w:hAnsi="Verdana"/>
          <w:color w:val="02A77D"/>
          <w:sz w:val="24"/>
          <w:szCs w:val="26"/>
        </w:rPr>
        <w:t>–</w:t>
      </w:r>
      <w:r w:rsidR="00B6107D"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="001555D3" w:rsidRPr="00577C6D">
        <w:rPr>
          <w:rFonts w:ascii="Verdana" w:hAnsi="Verdana"/>
          <w:color w:val="02A77D"/>
          <w:sz w:val="24"/>
          <w:szCs w:val="26"/>
        </w:rPr>
        <w:t>Referentieopdracht</w:t>
      </w:r>
      <w:bookmarkEnd w:id="0"/>
      <w:bookmarkEnd w:id="1"/>
    </w:p>
    <w:p w14:paraId="0B683AB8" w14:textId="77777777" w:rsidR="003C55AA" w:rsidRPr="003C55AA" w:rsidRDefault="003C55AA" w:rsidP="003C55AA">
      <w:pPr>
        <w:rPr>
          <w:lang w:eastAsia="en-US"/>
        </w:rPr>
      </w:pPr>
    </w:p>
    <w:p w14:paraId="362381A5" w14:textId="04449867" w:rsidR="004A6EEC" w:rsidRPr="00577C6D" w:rsidRDefault="004A6EEC" w:rsidP="004A6EEC">
      <w:pPr>
        <w:spacing w:line="276" w:lineRule="auto"/>
        <w:rPr>
          <w:rFonts w:ascii="Verdana" w:hAnsi="Verdana" w:cs="Tahoma"/>
          <w:szCs w:val="18"/>
        </w:rPr>
      </w:pPr>
      <w:bookmarkStart w:id="2" w:name="_Hlk2174278"/>
      <w:r w:rsidRPr="00577C6D">
        <w:rPr>
          <w:rFonts w:ascii="Verdana" w:hAnsi="Verdana" w:cs="Tahoma"/>
          <w:szCs w:val="18"/>
        </w:rPr>
        <w:t xml:space="preserve">Bijlage bij de </w:t>
      </w:r>
      <w:bookmarkEnd w:id="2"/>
      <w:r w:rsidR="00D02492" w:rsidRPr="00577C6D">
        <w:rPr>
          <w:rFonts w:ascii="Verdana" w:hAnsi="Verdana" w:cs="Tahoma"/>
          <w:szCs w:val="18"/>
        </w:rPr>
        <w:t xml:space="preserve">Beschrijvend </w:t>
      </w:r>
      <w:r w:rsidR="00F23650" w:rsidRPr="00577C6D">
        <w:rPr>
          <w:rFonts w:ascii="Verdana" w:hAnsi="Verdana" w:cs="Tahoma"/>
          <w:szCs w:val="18"/>
        </w:rPr>
        <w:t>d</w:t>
      </w:r>
      <w:r w:rsidR="00D02492" w:rsidRPr="00577C6D">
        <w:rPr>
          <w:rFonts w:ascii="Verdana" w:hAnsi="Verdana" w:cs="Tahoma"/>
          <w:szCs w:val="18"/>
        </w:rPr>
        <w:t>ocument</w:t>
      </w:r>
      <w:r w:rsidRPr="00577C6D">
        <w:rPr>
          <w:rFonts w:ascii="Verdana" w:hAnsi="Verdana" w:cs="Tahoma"/>
          <w:szCs w:val="18"/>
        </w:rPr>
        <w:t xml:space="preserve"> voor </w:t>
      </w:r>
      <w:r w:rsidR="008E1B57">
        <w:rPr>
          <w:rFonts w:ascii="Verdana" w:hAnsi="Verdana" w:cs="Tahoma"/>
          <w:szCs w:val="18"/>
        </w:rPr>
        <w:t xml:space="preserve">ICT-Diensten met </w:t>
      </w:r>
      <w:r w:rsidR="008C23AF">
        <w:rPr>
          <w:rStyle w:val="VoorpaginaBold"/>
          <w:rFonts w:ascii="Verdana" w:hAnsi="Verdana" w:cs="Arial"/>
        </w:rPr>
        <w:t>TN 554127</w:t>
      </w:r>
      <w:r w:rsidR="008C23AF">
        <w:rPr>
          <w:rStyle w:val="VoorpaginaBold"/>
          <w:rFonts w:ascii="Verdana" w:hAnsi="Verdana" w:cs="Arial"/>
        </w:rPr>
        <w:t>.</w:t>
      </w:r>
      <w:r w:rsidR="008E1B57">
        <w:rPr>
          <w:rFonts w:ascii="Verdana" w:hAnsi="Verdana" w:cs="Tahoma"/>
          <w:szCs w:val="18"/>
        </w:rPr>
        <w:t xml:space="preserve"> </w:t>
      </w:r>
    </w:p>
    <w:p w14:paraId="0B3154E9" w14:textId="77777777" w:rsidR="004A6EEC" w:rsidRPr="00577C6D" w:rsidRDefault="004A6EEC" w:rsidP="004A6EEC">
      <w:pPr>
        <w:spacing w:line="276" w:lineRule="auto"/>
        <w:jc w:val="both"/>
        <w:rPr>
          <w:rFonts w:ascii="Verdana" w:hAnsi="Verdana"/>
          <w:szCs w:val="18"/>
        </w:rPr>
      </w:pPr>
    </w:p>
    <w:p w14:paraId="7E932A6F" w14:textId="77777777" w:rsidR="004A6EEC" w:rsidRPr="00577C6D" w:rsidRDefault="004A6EEC" w:rsidP="004A6EEC">
      <w:pPr>
        <w:spacing w:line="276" w:lineRule="auto"/>
        <w:jc w:val="both"/>
        <w:rPr>
          <w:rFonts w:ascii="Verdana" w:hAnsi="Verdana" w:cs="Tahoma"/>
          <w:b/>
          <w:szCs w:val="18"/>
        </w:rPr>
      </w:pPr>
      <w:r w:rsidRPr="00577C6D">
        <w:rPr>
          <w:rFonts w:ascii="Verdana" w:hAnsi="Verdana" w:cs="Tahoma"/>
          <w:b/>
          <w:szCs w:val="18"/>
        </w:rPr>
        <w:t>Invulinstructie</w:t>
      </w:r>
    </w:p>
    <w:p w14:paraId="32944EBA" w14:textId="05606D07" w:rsidR="004A6EE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Het is toegestaan de referentie te verduidelijken. Deze toelichting mag maximaal </w:t>
      </w:r>
      <w:r w:rsidR="00563397">
        <w:rPr>
          <w:rFonts w:ascii="Verdana" w:hAnsi="Verdana" w:cs="Tahoma"/>
          <w:szCs w:val="18"/>
        </w:rPr>
        <w:t>250</w:t>
      </w:r>
      <w:r w:rsidRPr="00577C6D">
        <w:rPr>
          <w:rFonts w:ascii="Verdana" w:hAnsi="Verdana" w:cs="Tahoma"/>
          <w:szCs w:val="18"/>
        </w:rPr>
        <w:t xml:space="preserve"> woorden bevatten.</w:t>
      </w:r>
    </w:p>
    <w:p w14:paraId="7E9D0C69" w14:textId="77777777" w:rsidR="004A6EEC" w:rsidRPr="00577C6D" w:rsidRDefault="004A6EEC" w:rsidP="004A6EEC">
      <w:pPr>
        <w:spacing w:line="240" w:lineRule="auto"/>
        <w:jc w:val="both"/>
        <w:rPr>
          <w:rFonts w:ascii="Verdana" w:hAnsi="Verdana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554"/>
        <w:gridCol w:w="1748"/>
        <w:gridCol w:w="3922"/>
      </w:tblGrid>
      <w:tr w:rsidR="004A6EEC" w:rsidRPr="00577C6D" w14:paraId="7CCC4F70" w14:textId="77777777" w:rsidTr="7D5697E0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31AF6F54" w14:textId="77777777" w:rsidR="00C4705F" w:rsidRDefault="00C4705F" w:rsidP="00C4705F">
            <w:pPr>
              <w:spacing w:line="276" w:lineRule="auto"/>
              <w:jc w:val="both"/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</w:pPr>
            <w:bookmarkStart w:id="3" w:name="_Hlk60225088"/>
          </w:p>
          <w:p w14:paraId="5A712C6D" w14:textId="06D87370" w:rsidR="004A6EEC" w:rsidRDefault="00C4705F" w:rsidP="00C4705F">
            <w:pPr>
              <w:spacing w:line="276" w:lineRule="auto"/>
              <w:jc w:val="both"/>
              <w:rPr>
                <w:rFonts w:ascii="Verdana" w:hAnsi="Verdana" w:cs="Tahoma"/>
                <w:szCs w:val="18"/>
              </w:rPr>
            </w:pPr>
            <w:r w:rsidRPr="00C4705F"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  <w:t>Kerncompetentie 1:</w:t>
            </w:r>
            <w:r w:rsidRPr="00C4705F">
              <w:rPr>
                <w:rFonts w:ascii="Verdana" w:hAnsi="Verdana" w:cs="Tahoma"/>
                <w:color w:val="333662"/>
                <w:szCs w:val="18"/>
              </w:rPr>
              <w:t xml:space="preserve"> </w:t>
            </w:r>
            <w:r w:rsidR="008F509D" w:rsidRPr="008F509D">
              <w:rPr>
                <w:rFonts w:ascii="Verdana" w:hAnsi="Verdana" w:cs="Tahoma"/>
                <w:szCs w:val="18"/>
              </w:rPr>
              <w:t xml:space="preserve">: </w:t>
            </w:r>
            <w:r w:rsidR="008E1B57" w:rsidRPr="008E1B57">
              <w:rPr>
                <w:rFonts w:ascii="Verdana" w:hAnsi="Verdana" w:cs="Tahoma"/>
                <w:szCs w:val="18"/>
              </w:rPr>
              <w:t>Inschrijver heeft aantoonbare ervaring met een vergelijkbare opdracht, binnen het primair onderwijs, waarbij ICT-dienstverlening, zoals beschreven in de scope van deze aanbesteding, is uitgevoerd, ten behoeven van een vergelijkbare organisatie met minimaal 2500 leerlingen.</w:t>
            </w:r>
          </w:p>
          <w:p w14:paraId="5649F2F4" w14:textId="77777777" w:rsidR="008E1B57" w:rsidRDefault="008E1B57" w:rsidP="00C4705F">
            <w:pPr>
              <w:spacing w:line="276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1EECC849" w14:textId="768AB69B" w:rsidR="00C4705F" w:rsidRPr="00577C6D" w:rsidRDefault="00C4705F" w:rsidP="00C4705F">
            <w:pPr>
              <w:spacing w:line="276" w:lineRule="auto"/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4A6EEC" w:rsidRPr="00577C6D" w14:paraId="4DF8A5DB" w14:textId="77777777" w:rsidTr="009B16DC">
        <w:trPr>
          <w:jc w:val="center"/>
        </w:trPr>
        <w:tc>
          <w:tcPr>
            <w:tcW w:w="843" w:type="dxa"/>
            <w:vAlign w:val="center"/>
          </w:tcPr>
          <w:p w14:paraId="4510815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554" w:type="dxa"/>
            <w:vAlign w:val="center"/>
          </w:tcPr>
          <w:p w14:paraId="253F821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5670" w:type="dxa"/>
            <w:gridSpan w:val="2"/>
            <w:vAlign w:val="center"/>
          </w:tcPr>
          <w:p w14:paraId="106D58E9" w14:textId="3A608371" w:rsidR="004A6EEC" w:rsidRPr="00577C6D" w:rsidRDefault="002E692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ICT-Diensten</w:t>
            </w:r>
          </w:p>
        </w:tc>
      </w:tr>
      <w:tr w:rsidR="004A6EEC" w:rsidRPr="00577C6D" w14:paraId="66B29621" w14:textId="77777777" w:rsidTr="009B16DC">
        <w:trPr>
          <w:jc w:val="center"/>
        </w:trPr>
        <w:tc>
          <w:tcPr>
            <w:tcW w:w="843" w:type="dxa"/>
            <w:vMerge w:val="restart"/>
          </w:tcPr>
          <w:p w14:paraId="56FF99C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554" w:type="dxa"/>
            <w:vMerge w:val="restart"/>
          </w:tcPr>
          <w:p w14:paraId="26BB2B41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1748" w:type="dxa"/>
            <w:vAlign w:val="center"/>
          </w:tcPr>
          <w:p w14:paraId="75772CC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77FE027E" w14:textId="4F10C844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10A947FE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6C3661A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7D4D328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1599919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F71ED4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05AF0088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493B846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0B537F4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1D464CB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2CF9C95F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AB8CED1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25B40BAB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073063A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666CEBC4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7B9DAB12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2A10586D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4EE31CB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79D25F5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169F8C6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01DA2D81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E9EAAE8" w14:textId="77777777" w:rsidTr="009B16DC">
        <w:trPr>
          <w:jc w:val="center"/>
        </w:trPr>
        <w:tc>
          <w:tcPr>
            <w:tcW w:w="843" w:type="dxa"/>
          </w:tcPr>
          <w:p w14:paraId="501D07AB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554" w:type="dxa"/>
          </w:tcPr>
          <w:p w14:paraId="04BC1333" w14:textId="4D08280A" w:rsidR="00420289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</w:t>
            </w:r>
            <w:r w:rsidR="0021359E" w:rsidRPr="00577C6D">
              <w:rPr>
                <w:rFonts w:ascii="Verdana" w:hAnsi="Verdana" w:cs="Tahoma"/>
                <w:szCs w:val="18"/>
              </w:rPr>
              <w:t xml:space="preserve">maximaal 250 woorden van </w:t>
            </w:r>
            <w:r w:rsidRPr="00577C6D">
              <w:rPr>
                <w:rFonts w:ascii="Verdana" w:hAnsi="Verdana" w:cs="Tahoma"/>
                <w:szCs w:val="18"/>
              </w:rPr>
              <w:t>het project toe waaruit blijkt dat de referentie voldoet aan de kerncompetentie</w:t>
            </w:r>
            <w:r w:rsidR="0071424E" w:rsidRPr="00577C6D">
              <w:rPr>
                <w:rFonts w:ascii="Verdana" w:hAnsi="Verdana" w:cs="Tahoma"/>
                <w:szCs w:val="18"/>
              </w:rPr>
              <w:t xml:space="preserve"> </w:t>
            </w:r>
            <w:r w:rsidR="00420289">
              <w:rPr>
                <w:rFonts w:ascii="Verdana" w:hAnsi="Verdana" w:cs="Tahoma"/>
                <w:szCs w:val="18"/>
              </w:rPr>
              <w:t>(niet ouder dan 3 jaar).</w:t>
            </w:r>
          </w:p>
        </w:tc>
        <w:tc>
          <w:tcPr>
            <w:tcW w:w="5670" w:type="dxa"/>
            <w:gridSpan w:val="2"/>
            <w:vAlign w:val="center"/>
          </w:tcPr>
          <w:p w14:paraId="3E394A7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6EAA74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1F0AE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F32DA5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42ADCF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B6C019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986D6F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4F200BA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312931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AA2E4E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6344743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44C1A" w:rsidRPr="00577C6D" w14:paraId="1F690513" w14:textId="77777777" w:rsidTr="009B16DC">
        <w:trPr>
          <w:jc w:val="center"/>
        </w:trPr>
        <w:tc>
          <w:tcPr>
            <w:tcW w:w="843" w:type="dxa"/>
            <w:vAlign w:val="center"/>
          </w:tcPr>
          <w:p w14:paraId="080F70C2" w14:textId="77777777" w:rsidR="00C44C1A" w:rsidRPr="00577C6D" w:rsidRDefault="00C44C1A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554" w:type="dxa"/>
          </w:tcPr>
          <w:p w14:paraId="53657A39" w14:textId="57EB6482" w:rsidR="00C44C1A" w:rsidRPr="00577C6D" w:rsidRDefault="00C30F9C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 xml:space="preserve">Geef aan of de </w:t>
            </w:r>
            <w:r w:rsidR="00C07650">
              <w:rPr>
                <w:rFonts w:ascii="Verdana" w:hAnsi="Verdana" w:cs="Tahoma"/>
                <w:szCs w:val="18"/>
              </w:rPr>
              <w:t>opgegeven refe</w:t>
            </w:r>
            <w:r w:rsidR="0048149D">
              <w:rPr>
                <w:rFonts w:ascii="Verdana" w:hAnsi="Verdana" w:cs="Tahoma"/>
                <w:szCs w:val="18"/>
              </w:rPr>
              <w:t xml:space="preserve">rentie volledig is afgerond of </w:t>
            </w:r>
            <w:r w:rsidR="00E466C8">
              <w:rPr>
                <w:rFonts w:ascii="Verdana" w:hAnsi="Verdana" w:cs="Tahoma"/>
                <w:szCs w:val="18"/>
              </w:rPr>
              <w:t xml:space="preserve">dat alleen de daadwerkelijke behaalde resultaten van de lopende opdracht zijn vermeld. </w:t>
            </w:r>
          </w:p>
        </w:tc>
        <w:tc>
          <w:tcPr>
            <w:tcW w:w="5670" w:type="dxa"/>
            <w:gridSpan w:val="2"/>
            <w:vAlign w:val="center"/>
          </w:tcPr>
          <w:p w14:paraId="0B4CE139" w14:textId="4BED3193" w:rsidR="00C44C1A" w:rsidRPr="00577C6D" w:rsidRDefault="00C44C1A" w:rsidP="00C44C1A">
            <w:pPr>
              <w:spacing w:before="60" w:after="60"/>
              <w:jc w:val="center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5881D2EC" w14:textId="77777777" w:rsidTr="009B16DC">
        <w:trPr>
          <w:jc w:val="center"/>
        </w:trPr>
        <w:tc>
          <w:tcPr>
            <w:tcW w:w="843" w:type="dxa"/>
            <w:vAlign w:val="center"/>
          </w:tcPr>
          <w:p w14:paraId="7347D439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>5.</w:t>
            </w:r>
          </w:p>
        </w:tc>
        <w:tc>
          <w:tcPr>
            <w:tcW w:w="2554" w:type="dxa"/>
            <w:vAlign w:val="center"/>
          </w:tcPr>
          <w:p w14:paraId="25A5731D" w14:textId="4A12179D" w:rsidR="001C6069" w:rsidRPr="00577C6D" w:rsidRDefault="00751348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1748" w:type="dxa"/>
            <w:vAlign w:val="center"/>
          </w:tcPr>
          <w:p w14:paraId="573DE24C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7C1F5160" w14:textId="213CDD56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69BF0D55" w14:textId="77777777" w:rsidTr="009B16DC">
        <w:trPr>
          <w:jc w:val="center"/>
        </w:trPr>
        <w:tc>
          <w:tcPr>
            <w:tcW w:w="843" w:type="dxa"/>
            <w:vAlign w:val="center"/>
          </w:tcPr>
          <w:p w14:paraId="07859C1A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554" w:type="dxa"/>
            <w:vAlign w:val="center"/>
          </w:tcPr>
          <w:p w14:paraId="2BC2484B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1748" w:type="dxa"/>
            <w:vAlign w:val="center"/>
          </w:tcPr>
          <w:p w14:paraId="575C3D96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08B38341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3AE438E9" w14:textId="77777777" w:rsidTr="009B16DC">
        <w:trPr>
          <w:jc w:val="center"/>
        </w:trPr>
        <w:tc>
          <w:tcPr>
            <w:tcW w:w="843" w:type="dxa"/>
            <w:vAlign w:val="center"/>
          </w:tcPr>
          <w:p w14:paraId="616F62F9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554" w:type="dxa"/>
            <w:vAlign w:val="center"/>
          </w:tcPr>
          <w:p w14:paraId="0934D648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5670" w:type="dxa"/>
            <w:gridSpan w:val="2"/>
            <w:vAlign w:val="center"/>
          </w:tcPr>
          <w:p w14:paraId="4B0D4A3E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7E60E4E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2FBFA1C0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65AD0D4D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3F42F2" w:rsidRPr="00577C6D" w14:paraId="5846CDA6" w14:textId="77777777" w:rsidTr="009B16DC">
        <w:trPr>
          <w:jc w:val="center"/>
        </w:trPr>
        <w:tc>
          <w:tcPr>
            <w:tcW w:w="843" w:type="dxa"/>
            <w:vAlign w:val="center"/>
          </w:tcPr>
          <w:p w14:paraId="6572A586" w14:textId="4CAA517C" w:rsidR="003F42F2" w:rsidRPr="00577C6D" w:rsidRDefault="003F42F2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 xml:space="preserve">8. </w:t>
            </w:r>
          </w:p>
        </w:tc>
        <w:tc>
          <w:tcPr>
            <w:tcW w:w="2554" w:type="dxa"/>
            <w:vAlign w:val="center"/>
          </w:tcPr>
          <w:p w14:paraId="7A44FACA" w14:textId="3D04D332" w:rsidR="003F42F2" w:rsidRPr="00577C6D" w:rsidRDefault="003F42F2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Is de referentie opdracht naar tevredenheid van de organisatie uitgevoerd?</w:t>
            </w:r>
          </w:p>
        </w:tc>
        <w:tc>
          <w:tcPr>
            <w:tcW w:w="5670" w:type="dxa"/>
            <w:gridSpan w:val="2"/>
            <w:vAlign w:val="center"/>
          </w:tcPr>
          <w:p w14:paraId="435613EA" w14:textId="147D97E4" w:rsidR="003F42F2" w:rsidRPr="00577C6D" w:rsidRDefault="00394A68" w:rsidP="001C6069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>
              <w:rPr>
                <w:rFonts w:ascii="Verdana" w:hAnsi="Verdana" w:cs="Tahoma"/>
                <w:bCs/>
                <w:color w:val="FF0000"/>
                <w:szCs w:val="18"/>
              </w:rPr>
              <w:t>Ja/Nee</w:t>
            </w:r>
          </w:p>
        </w:tc>
      </w:tr>
      <w:tr w:rsidR="001C6069" w:rsidRPr="00577C6D" w14:paraId="1FF94B64" w14:textId="77777777" w:rsidTr="001063A0">
        <w:trPr>
          <w:trHeight w:val="3209"/>
          <w:jc w:val="center"/>
        </w:trPr>
        <w:tc>
          <w:tcPr>
            <w:tcW w:w="843" w:type="dxa"/>
            <w:vAlign w:val="center"/>
          </w:tcPr>
          <w:p w14:paraId="606818BC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554" w:type="dxa"/>
            <w:vAlign w:val="center"/>
          </w:tcPr>
          <w:p w14:paraId="1489D930" w14:textId="651217A4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563397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5670" w:type="dxa"/>
            <w:gridSpan w:val="2"/>
            <w:vAlign w:val="center"/>
          </w:tcPr>
          <w:p w14:paraId="075DC7B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3C2FFE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ADF63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6F852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F8108A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435016C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846C85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343ED7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  <w:bookmarkEnd w:id="3"/>
    </w:tbl>
    <w:p w14:paraId="2F65A2F2" w14:textId="599BB39A" w:rsidR="008E1B57" w:rsidRDefault="008E1B57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48BC5B4D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342166D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735B406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32DFF968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3DF09879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377ABA0B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050AA6A9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4B7EA1A5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6F1D4C9E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79F70512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1687C49" w14:textId="77777777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476643A3" w14:textId="425FFCB0" w:rsidR="00C71255" w:rsidRDefault="00C71255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554"/>
        <w:gridCol w:w="1748"/>
        <w:gridCol w:w="3922"/>
      </w:tblGrid>
      <w:tr w:rsidR="00C71255" w:rsidRPr="00577C6D" w14:paraId="1BFC9A3C" w14:textId="77777777" w:rsidTr="008D677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03207CF1" w14:textId="77777777" w:rsidR="00C71255" w:rsidRDefault="00C71255" w:rsidP="008D677C">
            <w:pPr>
              <w:spacing w:line="276" w:lineRule="auto"/>
              <w:jc w:val="both"/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</w:pPr>
          </w:p>
          <w:p w14:paraId="7D542C44" w14:textId="77777777" w:rsidR="00C71255" w:rsidRDefault="00C71255" w:rsidP="00C71255">
            <w:pPr>
              <w:spacing w:after="120" w:line="312" w:lineRule="auto"/>
              <w:jc w:val="both"/>
              <w:rPr>
                <w:rFonts w:ascii="Verdana" w:hAnsi="Verdana" w:cs="Tahoma"/>
                <w:szCs w:val="18"/>
              </w:rPr>
            </w:pPr>
            <w:r w:rsidRPr="00C4705F"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  <w:t xml:space="preserve">Kerncompetentie </w:t>
            </w:r>
            <w:r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  <w:t>2</w:t>
            </w:r>
            <w:r w:rsidRPr="00C4705F"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  <w:t>:</w:t>
            </w:r>
            <w:r w:rsidRPr="00C4705F">
              <w:rPr>
                <w:rFonts w:ascii="Verdana" w:hAnsi="Verdana" w:cs="Tahoma"/>
                <w:color w:val="333662"/>
                <w:szCs w:val="18"/>
              </w:rPr>
              <w:t xml:space="preserve"> </w:t>
            </w:r>
            <w:r w:rsidRPr="008F509D">
              <w:rPr>
                <w:rFonts w:ascii="Verdana" w:hAnsi="Verdana" w:cs="Tahoma"/>
                <w:szCs w:val="18"/>
              </w:rPr>
              <w:t xml:space="preserve">: </w:t>
            </w:r>
            <w:r w:rsidRPr="008E1B57">
              <w:rPr>
                <w:rFonts w:ascii="Verdana" w:hAnsi="Verdana" w:cs="Tahoma"/>
                <w:szCs w:val="18"/>
              </w:rPr>
              <w:t>Het uitvoeren van het volledige ICT-beheer, inclusief het leveren en beheren van een dynamische werkleeromgeving (DLWO), voor een vergelijkbare opdrachtgever in het primair onderwijs met tenminste 2500 leerlingen.</w:t>
            </w:r>
          </w:p>
          <w:p w14:paraId="1065E7D2" w14:textId="213326B0" w:rsidR="00C71255" w:rsidRDefault="00C71255" w:rsidP="008D677C">
            <w:pPr>
              <w:spacing w:line="276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307B1498" w14:textId="77777777" w:rsidR="00C71255" w:rsidRDefault="00C71255" w:rsidP="008D677C">
            <w:pPr>
              <w:spacing w:line="276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7CD1E9A0" w14:textId="77777777" w:rsidR="00C71255" w:rsidRPr="00577C6D" w:rsidRDefault="00C71255" w:rsidP="008D677C">
            <w:pPr>
              <w:spacing w:line="276" w:lineRule="auto"/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C71255" w:rsidRPr="00577C6D" w14:paraId="52C04963" w14:textId="77777777" w:rsidTr="008D677C">
        <w:trPr>
          <w:jc w:val="center"/>
        </w:trPr>
        <w:tc>
          <w:tcPr>
            <w:tcW w:w="843" w:type="dxa"/>
            <w:vAlign w:val="center"/>
          </w:tcPr>
          <w:p w14:paraId="44B5B40E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554" w:type="dxa"/>
            <w:vAlign w:val="center"/>
          </w:tcPr>
          <w:p w14:paraId="09C96923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5670" w:type="dxa"/>
            <w:gridSpan w:val="2"/>
            <w:vAlign w:val="center"/>
          </w:tcPr>
          <w:p w14:paraId="0ED31459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ICT-Diensten</w:t>
            </w:r>
          </w:p>
        </w:tc>
      </w:tr>
      <w:tr w:rsidR="00C71255" w:rsidRPr="00577C6D" w14:paraId="74AB7607" w14:textId="77777777" w:rsidTr="008D677C">
        <w:trPr>
          <w:jc w:val="center"/>
        </w:trPr>
        <w:tc>
          <w:tcPr>
            <w:tcW w:w="843" w:type="dxa"/>
            <w:vMerge w:val="restart"/>
          </w:tcPr>
          <w:p w14:paraId="35CC3781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554" w:type="dxa"/>
            <w:vMerge w:val="restart"/>
          </w:tcPr>
          <w:p w14:paraId="767A0FD9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1748" w:type="dxa"/>
            <w:vAlign w:val="center"/>
          </w:tcPr>
          <w:p w14:paraId="43BEFCAE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10F07B00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6718A89F" w14:textId="77777777" w:rsidTr="008D677C">
        <w:trPr>
          <w:jc w:val="center"/>
        </w:trPr>
        <w:tc>
          <w:tcPr>
            <w:tcW w:w="843" w:type="dxa"/>
            <w:vMerge/>
            <w:vAlign w:val="center"/>
          </w:tcPr>
          <w:p w14:paraId="70DBF23C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40E8E634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41D41CDA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0163A75F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673D9D17" w14:textId="77777777" w:rsidTr="008D677C">
        <w:trPr>
          <w:jc w:val="center"/>
        </w:trPr>
        <w:tc>
          <w:tcPr>
            <w:tcW w:w="843" w:type="dxa"/>
            <w:vMerge/>
            <w:vAlign w:val="center"/>
          </w:tcPr>
          <w:p w14:paraId="3809D60C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6C655A15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073DBBA9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665508C0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4B2C6218" w14:textId="77777777" w:rsidTr="008D677C">
        <w:trPr>
          <w:jc w:val="center"/>
        </w:trPr>
        <w:tc>
          <w:tcPr>
            <w:tcW w:w="843" w:type="dxa"/>
            <w:vMerge/>
            <w:vAlign w:val="center"/>
          </w:tcPr>
          <w:p w14:paraId="41C07869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0FD8340E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7451C3BE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7FCF34E0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1AF22F01" w14:textId="77777777" w:rsidTr="008D677C">
        <w:trPr>
          <w:jc w:val="center"/>
        </w:trPr>
        <w:tc>
          <w:tcPr>
            <w:tcW w:w="843" w:type="dxa"/>
            <w:vMerge/>
            <w:vAlign w:val="center"/>
          </w:tcPr>
          <w:p w14:paraId="00BC2224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4C767660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77A81CA9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07607842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1D7FA860" w14:textId="77777777" w:rsidTr="008D677C">
        <w:trPr>
          <w:jc w:val="center"/>
        </w:trPr>
        <w:tc>
          <w:tcPr>
            <w:tcW w:w="843" w:type="dxa"/>
          </w:tcPr>
          <w:p w14:paraId="58020796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554" w:type="dxa"/>
          </w:tcPr>
          <w:p w14:paraId="60E9F79B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maximaal 250 woorden van het project toe waaruit blijkt dat de referentie voldoet aan de kerncompetentie </w:t>
            </w:r>
            <w:r>
              <w:rPr>
                <w:rFonts w:ascii="Verdana" w:hAnsi="Verdana" w:cs="Tahoma"/>
                <w:szCs w:val="18"/>
              </w:rPr>
              <w:t>(niet ouder dan 3 jaar).</w:t>
            </w:r>
          </w:p>
        </w:tc>
        <w:tc>
          <w:tcPr>
            <w:tcW w:w="5670" w:type="dxa"/>
            <w:gridSpan w:val="2"/>
            <w:vAlign w:val="center"/>
          </w:tcPr>
          <w:p w14:paraId="0ACCE7A7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1DFAC2F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CDD81F5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8CF69A6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814D062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18B1997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0619577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AAFC760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480A336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160239D8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E71C42B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61CB7FB5" w14:textId="77777777" w:rsidTr="008D677C">
        <w:trPr>
          <w:jc w:val="center"/>
        </w:trPr>
        <w:tc>
          <w:tcPr>
            <w:tcW w:w="843" w:type="dxa"/>
            <w:vAlign w:val="center"/>
          </w:tcPr>
          <w:p w14:paraId="456B1D01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554" w:type="dxa"/>
          </w:tcPr>
          <w:p w14:paraId="394476B2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 xml:space="preserve">Geef aan of de opgegeven referentie volledig is afgerond of dat alleen de daadwerkelijke behaalde resultaten van de lopende opdracht zijn vermeld. </w:t>
            </w:r>
          </w:p>
        </w:tc>
        <w:tc>
          <w:tcPr>
            <w:tcW w:w="5670" w:type="dxa"/>
            <w:gridSpan w:val="2"/>
            <w:vAlign w:val="center"/>
          </w:tcPr>
          <w:p w14:paraId="128A6182" w14:textId="77777777" w:rsidR="00C71255" w:rsidRPr="00577C6D" w:rsidRDefault="00C71255" w:rsidP="008D677C">
            <w:pPr>
              <w:spacing w:before="60" w:after="60"/>
              <w:jc w:val="center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34C6A2AA" w14:textId="77777777" w:rsidTr="008D677C">
        <w:trPr>
          <w:jc w:val="center"/>
        </w:trPr>
        <w:tc>
          <w:tcPr>
            <w:tcW w:w="843" w:type="dxa"/>
            <w:vAlign w:val="center"/>
          </w:tcPr>
          <w:p w14:paraId="56EF2788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554" w:type="dxa"/>
            <w:vAlign w:val="center"/>
          </w:tcPr>
          <w:p w14:paraId="2FCC7203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1748" w:type="dxa"/>
            <w:vAlign w:val="center"/>
          </w:tcPr>
          <w:p w14:paraId="513E9C41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69FD482C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11BC284F" w14:textId="77777777" w:rsidTr="008D677C">
        <w:trPr>
          <w:jc w:val="center"/>
        </w:trPr>
        <w:tc>
          <w:tcPr>
            <w:tcW w:w="843" w:type="dxa"/>
            <w:vAlign w:val="center"/>
          </w:tcPr>
          <w:p w14:paraId="435B3610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554" w:type="dxa"/>
            <w:vAlign w:val="center"/>
          </w:tcPr>
          <w:p w14:paraId="1D35E9A4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1748" w:type="dxa"/>
            <w:vAlign w:val="center"/>
          </w:tcPr>
          <w:p w14:paraId="38510CA6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185F0E81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71255" w:rsidRPr="00577C6D" w14:paraId="5F2EDCD5" w14:textId="77777777" w:rsidTr="008D677C">
        <w:trPr>
          <w:jc w:val="center"/>
        </w:trPr>
        <w:tc>
          <w:tcPr>
            <w:tcW w:w="843" w:type="dxa"/>
            <w:vAlign w:val="center"/>
          </w:tcPr>
          <w:p w14:paraId="7A631013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>7.</w:t>
            </w:r>
          </w:p>
        </w:tc>
        <w:tc>
          <w:tcPr>
            <w:tcW w:w="2554" w:type="dxa"/>
            <w:vAlign w:val="center"/>
          </w:tcPr>
          <w:p w14:paraId="456C9DA4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5670" w:type="dxa"/>
            <w:gridSpan w:val="2"/>
            <w:vAlign w:val="center"/>
          </w:tcPr>
          <w:p w14:paraId="72E8766A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B13B88B" w14:textId="77777777" w:rsidR="00C71255" w:rsidRPr="00577C6D" w:rsidRDefault="00C71255" w:rsidP="008D677C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1E9B860A" w14:textId="77777777" w:rsidR="00C71255" w:rsidRPr="00577C6D" w:rsidRDefault="00C71255" w:rsidP="008D677C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4F71E36E" w14:textId="77777777" w:rsidR="00C71255" w:rsidRPr="00577C6D" w:rsidRDefault="00C71255" w:rsidP="008D677C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C71255" w:rsidRPr="00577C6D" w14:paraId="6C840606" w14:textId="77777777" w:rsidTr="008D677C">
        <w:trPr>
          <w:jc w:val="center"/>
        </w:trPr>
        <w:tc>
          <w:tcPr>
            <w:tcW w:w="843" w:type="dxa"/>
            <w:vAlign w:val="center"/>
          </w:tcPr>
          <w:p w14:paraId="23DACA79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 xml:space="preserve">8. </w:t>
            </w:r>
          </w:p>
        </w:tc>
        <w:tc>
          <w:tcPr>
            <w:tcW w:w="2554" w:type="dxa"/>
            <w:vAlign w:val="center"/>
          </w:tcPr>
          <w:p w14:paraId="1B96376F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Is de referentie opdracht naar tevredenheid van de organisatie uitgevoerd?</w:t>
            </w:r>
          </w:p>
        </w:tc>
        <w:tc>
          <w:tcPr>
            <w:tcW w:w="5670" w:type="dxa"/>
            <w:gridSpan w:val="2"/>
            <w:vAlign w:val="center"/>
          </w:tcPr>
          <w:p w14:paraId="6CD96EFE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>
              <w:rPr>
                <w:rFonts w:ascii="Verdana" w:hAnsi="Verdana" w:cs="Tahoma"/>
                <w:bCs/>
                <w:color w:val="FF0000"/>
                <w:szCs w:val="18"/>
              </w:rPr>
              <w:t>Ja/Nee</w:t>
            </w:r>
          </w:p>
        </w:tc>
      </w:tr>
      <w:tr w:rsidR="00C71255" w:rsidRPr="00577C6D" w14:paraId="4B160D05" w14:textId="77777777" w:rsidTr="008D677C">
        <w:trPr>
          <w:trHeight w:val="3209"/>
          <w:jc w:val="center"/>
        </w:trPr>
        <w:tc>
          <w:tcPr>
            <w:tcW w:w="843" w:type="dxa"/>
            <w:vAlign w:val="center"/>
          </w:tcPr>
          <w:p w14:paraId="1FE808D8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8.</w:t>
            </w:r>
          </w:p>
        </w:tc>
        <w:tc>
          <w:tcPr>
            <w:tcW w:w="2554" w:type="dxa"/>
            <w:vAlign w:val="center"/>
          </w:tcPr>
          <w:p w14:paraId="23A81944" w14:textId="77777777" w:rsidR="00C71255" w:rsidRPr="00577C6D" w:rsidRDefault="00C71255" w:rsidP="008D677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5670" w:type="dxa"/>
            <w:gridSpan w:val="2"/>
            <w:vAlign w:val="center"/>
          </w:tcPr>
          <w:p w14:paraId="02DE1488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CC65C2E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00CB2217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0BE77A84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A53C93C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0B5BD961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DAF2079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227DB1AD" w14:textId="77777777" w:rsidR="00C71255" w:rsidRPr="00577C6D" w:rsidRDefault="00C71255" w:rsidP="008D677C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</w:tbl>
    <w:p w14:paraId="45460019" w14:textId="4074CC18" w:rsidR="008E1B57" w:rsidRDefault="008E1B57">
      <w:pPr>
        <w:spacing w:after="160" w:line="259" w:lineRule="auto"/>
        <w:rPr>
          <w:rFonts w:ascii="Verdana" w:hAnsi="Verdana" w:cs="Tahoma"/>
          <w:szCs w:val="18"/>
        </w:rPr>
      </w:pPr>
    </w:p>
    <w:p w14:paraId="04AF7156" w14:textId="77777777" w:rsidR="00F3535E" w:rsidRPr="00577C6D" w:rsidRDefault="00F3535E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577C6D" w14:paraId="0BE3018D" w14:textId="77777777" w:rsidTr="004F0679">
        <w:tc>
          <w:tcPr>
            <w:tcW w:w="2977" w:type="dxa"/>
            <w:vAlign w:val="center"/>
          </w:tcPr>
          <w:p w14:paraId="5BDB99EC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2ACD7E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7275806D" w14:textId="77777777" w:rsidTr="004F0679">
        <w:tc>
          <w:tcPr>
            <w:tcW w:w="2977" w:type="dxa"/>
            <w:vAlign w:val="center"/>
          </w:tcPr>
          <w:p w14:paraId="1EBF28C9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68C6117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00031B9" w14:textId="77777777" w:rsidTr="004F0679">
        <w:tc>
          <w:tcPr>
            <w:tcW w:w="2977" w:type="dxa"/>
            <w:vAlign w:val="center"/>
          </w:tcPr>
          <w:p w14:paraId="20CCC3F8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A86C9FF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3DE5136D" w14:textId="77777777" w:rsidTr="004F0679">
        <w:tc>
          <w:tcPr>
            <w:tcW w:w="2977" w:type="dxa"/>
            <w:vAlign w:val="center"/>
          </w:tcPr>
          <w:p w14:paraId="32806A3D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03786C72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41A83E6C" w14:textId="77777777" w:rsidTr="004F0679">
        <w:tc>
          <w:tcPr>
            <w:tcW w:w="2977" w:type="dxa"/>
            <w:vAlign w:val="center"/>
          </w:tcPr>
          <w:p w14:paraId="1827176A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EB9F6AE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2F393B6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6E6F9FEE" w14:textId="77777777" w:rsidR="004A6EEC" w:rsidRPr="00577C6D" w:rsidRDefault="004A6EEC" w:rsidP="004A6EEC">
      <w:pPr>
        <w:spacing w:line="240" w:lineRule="auto"/>
        <w:jc w:val="both"/>
        <w:rPr>
          <w:rFonts w:ascii="Verdana" w:hAnsi="Verdana" w:cs="Tahoma"/>
          <w:szCs w:val="18"/>
        </w:rPr>
      </w:pPr>
    </w:p>
    <w:p w14:paraId="4B57607A" w14:textId="77777777" w:rsidR="007F449B" w:rsidRPr="00577C6D" w:rsidRDefault="007F449B">
      <w:pPr>
        <w:rPr>
          <w:rFonts w:ascii="Verdana" w:hAnsi="Verdana" w:cs="Tahoma"/>
          <w:szCs w:val="18"/>
        </w:rPr>
      </w:pPr>
    </w:p>
    <w:sectPr w:rsidR="007F449B" w:rsidRPr="00577C6D" w:rsidSect="009D63B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6D58" w14:textId="77777777" w:rsidR="00BA77D8" w:rsidRDefault="00BA77D8" w:rsidP="004A6EEC">
      <w:pPr>
        <w:spacing w:line="240" w:lineRule="auto"/>
      </w:pPr>
      <w:r>
        <w:separator/>
      </w:r>
    </w:p>
  </w:endnote>
  <w:endnote w:type="continuationSeparator" w:id="0">
    <w:p w14:paraId="4CE8CCCE" w14:textId="77777777" w:rsidR="00BA77D8" w:rsidRDefault="00BA77D8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F31E" w14:textId="40DCD97A" w:rsidR="00577C6D" w:rsidRDefault="00577C6D" w:rsidP="00DC6675">
    <w:pPr>
      <w:pStyle w:val="Voettekst"/>
      <w:spacing w:after="120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AC9451B" wp14:editId="266D0CFA">
          <wp:simplePos x="0" y="0"/>
          <wp:positionH relativeFrom="margin">
            <wp:posOffset>2101215</wp:posOffset>
          </wp:positionH>
          <wp:positionV relativeFrom="paragraph">
            <wp:posOffset>224790</wp:posOffset>
          </wp:positionV>
          <wp:extent cx="1231900" cy="385445"/>
          <wp:effectExtent l="0" t="0" r="6350" b="0"/>
          <wp:wrapSquare wrapText="bothSides"/>
          <wp:docPr id="1396670720" name="Afbeelding 1396670720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E8A" w:rsidRPr="00B72F8C">
      <w:rPr>
        <w:noProof/>
      </w:rPr>
      <w:drawing>
        <wp:anchor distT="0" distB="0" distL="114300" distR="114300" simplePos="0" relativeHeight="251664384" behindDoc="0" locked="0" layoutInCell="1" allowOverlap="1" wp14:anchorId="42958AB0" wp14:editId="7DF652EE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>
      <w:rPr>
        <w:noProof/>
      </w:rPr>
      <w:t>Referenti</w:t>
    </w:r>
    <w:r w:rsidR="00A47C1D">
      <w:rPr>
        <w:noProof/>
      </w:rPr>
      <w:t>e ICT-Diensten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C23C" w14:textId="06E01F1F" w:rsidR="00577C6D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655F402C" wp14:editId="122DBB58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BE03A8">
      <w:rPr>
        <w:noProof/>
      </w:rPr>
      <w:t>s</w:t>
    </w:r>
    <w:r w:rsidR="00C55725">
      <w:rPr>
        <w:noProof/>
      </w:rPr>
      <w:t xml:space="preserve"> </w:t>
    </w:r>
    <w:r w:rsidR="008E1B57">
      <w:rPr>
        <w:noProof/>
      </w:rPr>
      <w:t>ICT-Diensten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5F2A" w14:textId="77777777" w:rsidR="00BA77D8" w:rsidRDefault="00BA77D8" w:rsidP="004A6EEC">
      <w:pPr>
        <w:spacing w:line="240" w:lineRule="auto"/>
      </w:pPr>
      <w:r>
        <w:separator/>
      </w:r>
    </w:p>
  </w:footnote>
  <w:footnote w:type="continuationSeparator" w:id="0">
    <w:p w14:paraId="0BB3038C" w14:textId="77777777" w:rsidR="00BA77D8" w:rsidRDefault="00BA77D8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0BB77" w14:textId="77777777" w:rsidR="00577C6D" w:rsidRDefault="00E70741">
    <w:pPr>
      <w:pStyle w:val="Koptekst"/>
    </w:pPr>
    <w:r>
      <w:rPr>
        <w:noProof/>
      </w:rPr>
      <w:drawing>
        <wp:inline distT="0" distB="0" distL="0" distR="0" wp14:anchorId="4EB72966" wp14:editId="63BC1C4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4990" w14:textId="5C06322F" w:rsidR="00E70741" w:rsidRDefault="00522DE9" w:rsidP="00BE03A8">
    <w:pPr>
      <w:pStyle w:val="Kopteks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4C00D69" wp14:editId="7E3BF676">
          <wp:simplePos x="0" y="0"/>
          <wp:positionH relativeFrom="page">
            <wp:posOffset>2522855</wp:posOffset>
          </wp:positionH>
          <wp:positionV relativeFrom="paragraph">
            <wp:posOffset>38100</wp:posOffset>
          </wp:positionV>
          <wp:extent cx="2514600" cy="927100"/>
          <wp:effectExtent l="0" t="0" r="0" b="6350"/>
          <wp:wrapThrough wrapText="bothSides">
            <wp:wrapPolygon edited="0">
              <wp:start x="0" y="0"/>
              <wp:lineTo x="0" y="21304"/>
              <wp:lineTo x="21436" y="21304"/>
              <wp:lineTo x="21436" y="0"/>
              <wp:lineTo x="0" y="0"/>
            </wp:wrapPolygon>
          </wp:wrapThrough>
          <wp:docPr id="1835753919" name="Afbeelding 2" descr="Stichting Varietas &gt;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ichting Varietas &gt;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9360" w14:textId="436D992C" w:rsidR="00522DE9" w:rsidRDefault="00522DE9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621E19A" wp14:editId="6D287260">
          <wp:simplePos x="0" y="0"/>
          <wp:positionH relativeFrom="page">
            <wp:align>center</wp:align>
          </wp:positionH>
          <wp:positionV relativeFrom="paragraph">
            <wp:posOffset>55245</wp:posOffset>
          </wp:positionV>
          <wp:extent cx="2514600" cy="927100"/>
          <wp:effectExtent l="0" t="0" r="0" b="6350"/>
          <wp:wrapThrough wrapText="bothSides">
            <wp:wrapPolygon edited="0">
              <wp:start x="0" y="0"/>
              <wp:lineTo x="0" y="21304"/>
              <wp:lineTo x="21436" y="21304"/>
              <wp:lineTo x="21436" y="0"/>
              <wp:lineTo x="0" y="0"/>
            </wp:wrapPolygon>
          </wp:wrapThrough>
          <wp:docPr id="358335462" name="Afbeelding 2" descr="Stichting Varietas &gt;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ichting Varietas &gt;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2C68ED"/>
    <w:multiLevelType w:val="hybridMultilevel"/>
    <w:tmpl w:val="3028C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493757">
    <w:abstractNumId w:val="0"/>
  </w:num>
  <w:num w:numId="2" w16cid:durableId="101476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5E"/>
    <w:rsid w:val="0002201C"/>
    <w:rsid w:val="00031DA7"/>
    <w:rsid w:val="001063A0"/>
    <w:rsid w:val="001555D3"/>
    <w:rsid w:val="00171C5B"/>
    <w:rsid w:val="00184603"/>
    <w:rsid w:val="00185F7F"/>
    <w:rsid w:val="001C6069"/>
    <w:rsid w:val="0021359E"/>
    <w:rsid w:val="002415CD"/>
    <w:rsid w:val="002A74A2"/>
    <w:rsid w:val="002B7D05"/>
    <w:rsid w:val="002E692C"/>
    <w:rsid w:val="00326C36"/>
    <w:rsid w:val="00351FA0"/>
    <w:rsid w:val="00393F69"/>
    <w:rsid w:val="00394A68"/>
    <w:rsid w:val="003C55AA"/>
    <w:rsid w:val="003D6F8F"/>
    <w:rsid w:val="003F42F2"/>
    <w:rsid w:val="00411597"/>
    <w:rsid w:val="00420289"/>
    <w:rsid w:val="00443471"/>
    <w:rsid w:val="0048149D"/>
    <w:rsid w:val="004A6EEC"/>
    <w:rsid w:val="004C1A73"/>
    <w:rsid w:val="00522DE9"/>
    <w:rsid w:val="00524773"/>
    <w:rsid w:val="00563397"/>
    <w:rsid w:val="00577C6D"/>
    <w:rsid w:val="005B1429"/>
    <w:rsid w:val="005E23EB"/>
    <w:rsid w:val="005F09C4"/>
    <w:rsid w:val="006037D0"/>
    <w:rsid w:val="00667D5C"/>
    <w:rsid w:val="00690619"/>
    <w:rsid w:val="007078FB"/>
    <w:rsid w:val="0071424E"/>
    <w:rsid w:val="0072131C"/>
    <w:rsid w:val="00751348"/>
    <w:rsid w:val="00793B01"/>
    <w:rsid w:val="007B5DF7"/>
    <w:rsid w:val="007F449B"/>
    <w:rsid w:val="008303C6"/>
    <w:rsid w:val="008C23AF"/>
    <w:rsid w:val="008C7D69"/>
    <w:rsid w:val="008D4F33"/>
    <w:rsid w:val="008E1B57"/>
    <w:rsid w:val="008F509D"/>
    <w:rsid w:val="009364E5"/>
    <w:rsid w:val="009B16DC"/>
    <w:rsid w:val="009C6E72"/>
    <w:rsid w:val="009D63BA"/>
    <w:rsid w:val="009F2658"/>
    <w:rsid w:val="00A0695E"/>
    <w:rsid w:val="00A264EB"/>
    <w:rsid w:val="00A47C1D"/>
    <w:rsid w:val="00A701CE"/>
    <w:rsid w:val="00AA6A77"/>
    <w:rsid w:val="00AF6CBC"/>
    <w:rsid w:val="00B37CE0"/>
    <w:rsid w:val="00B6107D"/>
    <w:rsid w:val="00BA77D8"/>
    <w:rsid w:val="00BE03A8"/>
    <w:rsid w:val="00C07650"/>
    <w:rsid w:val="00C30F9C"/>
    <w:rsid w:val="00C44C1A"/>
    <w:rsid w:val="00C4705F"/>
    <w:rsid w:val="00C55725"/>
    <w:rsid w:val="00C71255"/>
    <w:rsid w:val="00CA0D06"/>
    <w:rsid w:val="00CA5FFA"/>
    <w:rsid w:val="00CE3F18"/>
    <w:rsid w:val="00CF784C"/>
    <w:rsid w:val="00D02492"/>
    <w:rsid w:val="00DB2210"/>
    <w:rsid w:val="00DC6675"/>
    <w:rsid w:val="00E466C8"/>
    <w:rsid w:val="00E70741"/>
    <w:rsid w:val="00E76BC5"/>
    <w:rsid w:val="00E87F60"/>
    <w:rsid w:val="00EE54E0"/>
    <w:rsid w:val="00F23650"/>
    <w:rsid w:val="00F3535E"/>
    <w:rsid w:val="00F44F9F"/>
    <w:rsid w:val="00F56C6A"/>
    <w:rsid w:val="00F56E8A"/>
    <w:rsid w:val="00F73DCE"/>
    <w:rsid w:val="00FB6E0A"/>
    <w:rsid w:val="00FC059B"/>
    <w:rsid w:val="00FE4DF3"/>
    <w:rsid w:val="5C9DEB43"/>
    <w:rsid w:val="7D5697E0"/>
    <w:rsid w:val="7E39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97AA8"/>
  <w15:chartTrackingRefBased/>
  <w15:docId w15:val="{AF5685B5-CB82-4A4C-BDA9-4A282C5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47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477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420289"/>
    <w:pPr>
      <w:spacing w:after="160" w:line="360" w:lineRule="auto"/>
      <w:ind w:left="720"/>
      <w:contextualSpacing/>
    </w:pPr>
    <w:rPr>
      <w:rFonts w:ascii="Verdana" w:eastAsiaTheme="minorHAnsi" w:hAnsi="Verdana" w:cstheme="minorBidi"/>
      <w:kern w:val="2"/>
      <w:szCs w:val="22"/>
      <w:lang w:eastAsia="en-US"/>
      <w14:ligatures w14:val="standardContextual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rsid w:val="00420289"/>
    <w:rPr>
      <w:rFonts w:ascii="Verdana" w:eastAsiaTheme="minorHAnsi" w:hAnsi="Verdana"/>
      <w:kern w:val="2"/>
      <w:sz w:val="18"/>
      <w14:ligatures w14:val="standardContextual"/>
    </w:rPr>
  </w:style>
  <w:style w:type="paragraph" w:styleId="Revisie">
    <w:name w:val="Revision"/>
    <w:hidden/>
    <w:uiPriority w:val="99"/>
    <w:semiHidden/>
    <w:rsid w:val="00A701CE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character" w:customStyle="1" w:styleId="VoorpaginaBold">
    <w:name w:val="Voorpagina_Bold"/>
    <w:basedOn w:val="Standaardalinea-lettertype"/>
    <w:uiPriority w:val="1"/>
    <w:qFormat/>
    <w:rsid w:val="008C23AF"/>
    <w:rPr>
      <w:rFonts w:ascii="Museo Sans 500" w:hAnsi="Museo Sans 5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Downloads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91132-630a-4fe2-b864-0d3e66c0a48a">
      <Terms xmlns="http://schemas.microsoft.com/office/infopath/2007/PartnerControls"/>
    </lcf76f155ced4ddcb4097134ff3c332f>
    <TaxCatchAll xmlns="d4774c36-e7de-4638-b841-b1ee037b0b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98C8915FD4E9D79506ECB1BD910" ma:contentTypeVersion="14" ma:contentTypeDescription="Een nieuw document maken." ma:contentTypeScope="" ma:versionID="f41f52e76a194dd21bae471a4a2f4d8d">
  <xsd:schema xmlns:xsd="http://www.w3.org/2001/XMLSchema" xmlns:xs="http://www.w3.org/2001/XMLSchema" xmlns:p="http://schemas.microsoft.com/office/2006/metadata/properties" xmlns:ns2="b8a91132-630a-4fe2-b864-0d3e66c0a48a" xmlns:ns3="d4774c36-e7de-4638-b841-b1ee037b0ba0" targetNamespace="http://schemas.microsoft.com/office/2006/metadata/properties" ma:root="true" ma:fieldsID="3778a749714b64c16b7e6bcf4072c926" ns2:_="" ns3:_="">
    <xsd:import namespace="b8a91132-630a-4fe2-b864-0d3e66c0a48a"/>
    <xsd:import namespace="d4774c36-e7de-4638-b841-b1ee037b0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91132-630a-4fe2-b864-0d3e66c0a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74c36-e7de-4638-b841-b1ee037b0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4520f64-e2b5-4ae3-8fe9-b78a02b08ed7}" ma:internalName="TaxCatchAll" ma:showField="CatchAllData" ma:web="d4774c36-e7de-4638-b841-b1ee037b0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5579E-2044-455A-A268-88AECED30124}">
  <ds:schemaRefs>
    <ds:schemaRef ds:uri="http://schemas.microsoft.com/office/infopath/2007/PartnerControls"/>
    <ds:schemaRef ds:uri="b8a91132-630a-4fe2-b864-0d3e66c0a48a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d4774c36-e7de-4638-b841-b1ee037b0ba0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E3933-DE2E-4F3C-8E24-63FD8BDC999B}"/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2</TotalTime>
  <Pages>4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Leeuwen - HIP</dc:creator>
  <cp:keywords/>
  <dc:description/>
  <cp:lastModifiedBy>Esmée Polman | HIP</cp:lastModifiedBy>
  <cp:revision>3</cp:revision>
  <dcterms:created xsi:type="dcterms:W3CDTF">2025-10-22T13:42:00Z</dcterms:created>
  <dcterms:modified xsi:type="dcterms:W3CDTF">2025-10-29T15:43:00Z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0x0101006B86298C8915FD4E9D79506ECB1BD910</vt:lpwstr>
  </property>
  <property fmtid="{D5CDD505-2E9C-101B-9397-08002B2CF9AE}" pid="3" name="MediaServiceImageTags">
    <vt:lpwstr/>
  </property>
</Properties>
</file>