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6078" w14:textId="2A0E11DD" w:rsidR="00A06F2D" w:rsidRPr="00A06F2D" w:rsidRDefault="00A06F2D" w:rsidP="00A06F2D">
      <w:pPr>
        <w:rPr>
          <w:b/>
          <w:bCs/>
        </w:rPr>
      </w:pPr>
      <w:r w:rsidRPr="00A06F2D">
        <w:rPr>
          <w:b/>
          <w:bCs/>
        </w:rPr>
        <w:t xml:space="preserve">Bijlage  </w:t>
      </w:r>
      <w:r w:rsidRPr="00A06F2D">
        <w:rPr>
          <w:b/>
          <w:bCs/>
        </w:rPr>
        <w:t>opleggende</w:t>
      </w:r>
      <w:r w:rsidRPr="00A06F2D">
        <w:rPr>
          <w:b/>
          <w:bCs/>
        </w:rPr>
        <w:t xml:space="preserve"> zakken broek</w:t>
      </w:r>
    </w:p>
    <w:p w14:paraId="2845D630" w14:textId="7AFA6034" w:rsidR="00A06F2D" w:rsidRDefault="00A06F2D">
      <w:pPr>
        <w:spacing w:after="200" w:line="23" w:lineRule="auto"/>
      </w:pPr>
      <w:r w:rsidRPr="00A06F2D">
        <w:rPr>
          <w:b/>
          <w:bCs/>
        </w:rPr>
        <w:drawing>
          <wp:anchor distT="0" distB="0" distL="114300" distR="114300" simplePos="0" relativeHeight="251662336" behindDoc="0" locked="0" layoutInCell="1" allowOverlap="1" wp14:anchorId="74519C1B" wp14:editId="2E85935F">
            <wp:simplePos x="0" y="0"/>
            <wp:positionH relativeFrom="margin">
              <wp:posOffset>-47413</wp:posOffset>
            </wp:positionH>
            <wp:positionV relativeFrom="paragraph">
              <wp:posOffset>4253653</wp:posOffset>
            </wp:positionV>
            <wp:extent cx="5760720" cy="3240405"/>
            <wp:effectExtent l="0" t="0" r="0" b="0"/>
            <wp:wrapNone/>
            <wp:docPr id="125680090" name="Afbeelding 1" descr="Afbeelding met overdekt, Kaki, Beige, Bagage en tas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0090" name="Afbeelding 1" descr="Afbeelding met overdekt, Kaki, Beige, Bagage en tassen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F2D">
        <w:rPr>
          <w:b/>
          <w:bCs/>
        </w:rPr>
        <w:drawing>
          <wp:anchor distT="0" distB="0" distL="114300" distR="114300" simplePos="0" relativeHeight="251661312" behindDoc="0" locked="0" layoutInCell="1" allowOverlap="1" wp14:anchorId="6CC824FB" wp14:editId="285F5C15">
            <wp:simplePos x="0" y="0"/>
            <wp:positionH relativeFrom="margin">
              <wp:posOffset>-34502</wp:posOffset>
            </wp:positionH>
            <wp:positionV relativeFrom="paragraph">
              <wp:posOffset>519853</wp:posOffset>
            </wp:positionV>
            <wp:extent cx="5747658" cy="3233058"/>
            <wp:effectExtent l="0" t="0" r="5715" b="5715"/>
            <wp:wrapNone/>
            <wp:docPr id="1229071277" name="Afbeelding 2" descr="Afbeelding met Kaki, tas, Beige, accessoi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71277" name="Afbeelding 2" descr="Afbeelding met Kaki, tas, Beige, accessoir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58" cy="323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6559BBCA" w14:textId="4AD25D5B" w:rsidR="00EB716F" w:rsidRPr="00CB0050" w:rsidRDefault="00A06F2D" w:rsidP="00CB0050">
      <w:r w:rsidRPr="00A06F2D">
        <w:rPr>
          <w:b/>
          <w:bCs/>
        </w:rPr>
        <w:lastRenderedPageBreak/>
        <w:drawing>
          <wp:anchor distT="0" distB="0" distL="114300" distR="114300" simplePos="0" relativeHeight="251660288" behindDoc="0" locked="0" layoutInCell="1" allowOverlap="1" wp14:anchorId="120FF5FA" wp14:editId="303A0CD7">
            <wp:simplePos x="0" y="0"/>
            <wp:positionH relativeFrom="margin">
              <wp:posOffset>6138</wp:posOffset>
            </wp:positionH>
            <wp:positionV relativeFrom="paragraph">
              <wp:posOffset>4061673</wp:posOffset>
            </wp:positionV>
            <wp:extent cx="3211195" cy="4250266"/>
            <wp:effectExtent l="0" t="0" r="8255" b="0"/>
            <wp:wrapNone/>
            <wp:docPr id="1703243501" name="Afbeelding 3" descr="Afbeelding met textiel, tas, linnen, Kak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43501" name="Afbeelding 3" descr="Afbeelding met textiel, tas, linnen, Kaki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24" cy="425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F2D">
        <w:rPr>
          <w:b/>
          <w:bCs/>
        </w:rPr>
        <w:drawing>
          <wp:anchor distT="0" distB="0" distL="114300" distR="114300" simplePos="0" relativeHeight="251659264" behindDoc="0" locked="0" layoutInCell="1" allowOverlap="1" wp14:anchorId="040F9C8C" wp14:editId="178FB188">
            <wp:simplePos x="0" y="0"/>
            <wp:positionH relativeFrom="margin">
              <wp:posOffset>-10795</wp:posOffset>
            </wp:positionH>
            <wp:positionV relativeFrom="paragraph">
              <wp:posOffset>344805</wp:posOffset>
            </wp:positionV>
            <wp:extent cx="5825066" cy="3276600"/>
            <wp:effectExtent l="0" t="0" r="4445" b="0"/>
            <wp:wrapNone/>
            <wp:docPr id="1849521470" name="Afbeelding 4" descr="Afbeelding met Kaki, overdekt, Beige, texti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21470" name="Afbeelding 4" descr="Afbeelding met Kaki, overdekt, Beige, texti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381" cy="327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716F" w:rsidRPr="00CB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2D"/>
    <w:rsid w:val="00286327"/>
    <w:rsid w:val="004D2CA7"/>
    <w:rsid w:val="00795382"/>
    <w:rsid w:val="00990266"/>
    <w:rsid w:val="00A06F2D"/>
    <w:rsid w:val="00CB0050"/>
    <w:rsid w:val="00EA57EB"/>
    <w:rsid w:val="00EB716F"/>
    <w:rsid w:val="00F2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4EC4"/>
  <w15:chartTrackingRefBased/>
  <w15:docId w15:val="{42F0CBB8-DD06-4D7D-B94F-909F051A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731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customXml" Target="../customXml/item5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mer\AppData\Local\Temp\Templafy\WordVsto\incjc4iu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DB243AC5C174F965F1267F96E4A23" ma:contentTypeVersion="12" ma:contentTypeDescription="Een nieuw document maken." ma:contentTypeScope="" ma:versionID="8291a1b99e73da4ed58f19fead422f89">
  <xsd:schema xmlns:xsd="http://www.w3.org/2001/XMLSchema" xmlns:xs="http://www.w3.org/2001/XMLSchema" xmlns:p="http://schemas.microsoft.com/office/2006/metadata/properties" xmlns:ns2="9bb7ee24-cfb1-47ca-8baf-e95e2412b849" xmlns:ns3="a2e960b4-05de-4698-9e2e-ef44499ece62" targetNamespace="http://schemas.microsoft.com/office/2006/metadata/properties" ma:root="true" ma:fieldsID="124b150b7dc5ac0b9b21ca3875bd4748" ns2:_="" ns3:_="">
    <xsd:import namespace="9bb7ee24-cfb1-47ca-8baf-e95e2412b849"/>
    <xsd:import namespace="a2e960b4-05de-4698-9e2e-ef44499ec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ee24-cfb1-47ca-8baf-e95e2412b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960b4-05de-4698-9e2e-ef44499ece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5f19fd-a5b0-40b6-85d6-edf48c4f5051}" ma:internalName="TaxCatchAll" ma:showField="CatchAllData" ma:web="a2e960b4-05de-4698-9e2e-ef44499ec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e960b4-05de-4698-9e2e-ef44499ece62" xsi:nil="true"/>
    <lcf76f155ced4ddcb4097134ff3c332f xmlns="9bb7ee24-cfb1-47ca-8baf-e95e2412b8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FEB6E144-A480-4029-94FF-FA2F68ED35FD}">
  <ds:schemaRefs/>
</ds:datastoreItem>
</file>

<file path=customXml/itemProps3.xml><?xml version="1.0" encoding="utf-8"?>
<ds:datastoreItem xmlns:ds="http://schemas.openxmlformats.org/officeDocument/2006/customXml" ds:itemID="{C4AD35F3-29C6-4E37-8987-D7D86263E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7ee24-cfb1-47ca-8baf-e95e2412b849"/>
    <ds:schemaRef ds:uri="a2e960b4-05de-4698-9e2e-ef44499ec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466F12-E82B-47DD-9C29-D5AA11D561B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D8518F-E0C2-4769-970A-BF60A8E622BA}">
  <ds:schemaRefs>
    <ds:schemaRef ds:uri="http://schemas.microsoft.com/office/infopath/2007/PartnerControls"/>
    <ds:schemaRef ds:uri="http://schemas.microsoft.com/office/2006/documentManagement/types"/>
    <ds:schemaRef ds:uri="a2e960b4-05de-4698-9e2e-ef44499ece62"/>
    <ds:schemaRef ds:uri="http://www.w3.org/XML/1998/namespace"/>
    <ds:schemaRef ds:uri="http://purl.org/dc/dcmitype/"/>
    <ds:schemaRef ds:uri="9bb7ee24-cfb1-47ca-8baf-e95e2412b849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incjc4iu</Template>
  <TotalTime>3</TotalTime>
  <Pages>2</Pages>
  <Words>6</Words>
  <Characters>34</Characters>
  <Application>Microsoft Office Word</Application>
  <DocSecurity>0</DocSecurity>
  <Lines>1</Lines>
  <Paragraphs>1</Paragraphs>
  <ScaleCrop>false</ScaleCrop>
  <Company>Veiligheidsregio Brabant Zuidoost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van de Kimmenade</dc:creator>
  <cp:keywords/>
  <dc:description/>
  <cp:lastModifiedBy>Rik van de Kimmenade</cp:lastModifiedBy>
  <cp:revision>1</cp:revision>
  <dcterms:created xsi:type="dcterms:W3CDTF">2025-12-10T12:33:00Z</dcterms:created>
  <dcterms:modified xsi:type="dcterms:W3CDTF">2025-12-10T12:36:00Z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638197281446113213</vt:lpwstr>
  </property>
  <property fmtid="{D5CDD505-2E9C-101B-9397-08002B2CF9AE}" pid="5" name="TemplafyFromBlank">
    <vt:bool>true</vt:bool>
  </property>
  <property fmtid="{D5CDD505-2E9C-101B-9397-08002B2CF9AE}" pid="6" name="ContentTypeId">
    <vt:lpwstr>0x010100A70DB243AC5C174F965F1267F96E4A23</vt:lpwstr>
  </property>
  <property fmtid="{D5CDD505-2E9C-101B-9397-08002B2CF9AE}" pid="7" name="MediaServiceImageTags">
    <vt:lpwstr/>
  </property>
</Properties>
</file>