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43141" w14:textId="264875BA" w:rsidR="00EB716F" w:rsidRPr="00CB0050" w:rsidRDefault="006920C8" w:rsidP="00CB0050">
      <w:r>
        <w:rPr>
          <w:noProof/>
        </w:rPr>
        <w:drawing>
          <wp:inline distT="0" distB="0" distL="0" distR="0" wp14:anchorId="54D0C4E0" wp14:editId="324F464B">
            <wp:extent cx="5723890" cy="5723890"/>
            <wp:effectExtent l="0" t="0" r="0" b="0"/>
            <wp:docPr id="55667226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572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B716F" w:rsidRPr="00CB0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0C8"/>
    <w:rsid w:val="00286327"/>
    <w:rsid w:val="004D2CA7"/>
    <w:rsid w:val="006920C8"/>
    <w:rsid w:val="00795382"/>
    <w:rsid w:val="00C30B5F"/>
    <w:rsid w:val="00CB0050"/>
    <w:rsid w:val="00EA57EB"/>
    <w:rsid w:val="00EB716F"/>
    <w:rsid w:val="00F2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277E38"/>
  <w15:chartTrackingRefBased/>
  <w15:docId w15:val="{363BBAC8-BF7D-4819-A5AF-EF7FBE4C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731"/>
    <w:pPr>
      <w:spacing w:after="0" w:line="284" w:lineRule="atLeast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D2CA7"/>
    <w:pPr>
      <w:keepNext/>
      <w:keepLines/>
      <w:spacing w:after="284" w:line="400" w:lineRule="atLeast"/>
      <w:ind w:left="851" w:hanging="851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2CA7"/>
    <w:pPr>
      <w:keepNext/>
      <w:keepLines/>
      <w:spacing w:after="284"/>
      <w:ind w:left="851" w:hanging="851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CA7"/>
    <w:pPr>
      <w:keepNext/>
      <w:keepLines/>
      <w:spacing w:after="284"/>
      <w:ind w:left="851" w:hanging="851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D2CA7"/>
    <w:pPr>
      <w:spacing w:after="0" w:line="240" w:lineRule="auto"/>
    </w:pPr>
    <w:rPr>
      <w:rFonts w:ascii="Arial" w:hAnsi="Arial"/>
      <w:sz w:val="1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CA7"/>
    <w:rPr>
      <w:rFonts w:ascii="Arial" w:eastAsiaTheme="majorEastAsia" w:hAnsi="Arial" w:cstheme="majorBidi"/>
      <w:b/>
      <w:bCs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4D2CA7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2CA7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D2C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D2CA7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2CA7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2CA7"/>
    <w:rPr>
      <w:rFonts w:ascii="Arial" w:eastAsiaTheme="majorEastAsia" w:hAnsi="Arial" w:cstheme="majorBidi"/>
      <w:i/>
      <w:iCs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4D2CA7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4D2CA7"/>
    <w:rPr>
      <w:rFonts w:ascii="Arial" w:hAnsi="Arial"/>
      <w:i/>
      <w:iCs/>
      <w:color w:val="000000" w:themeColor="text1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2C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2CA7"/>
    <w:rPr>
      <w:rFonts w:ascii="Arial" w:hAnsi="Arial"/>
      <w:b/>
      <w:bCs/>
      <w:i/>
      <w:iCs/>
      <w:color w:val="4F81BD" w:themeColor="accen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es\AppData\Local\Temp\Templafy\WordVsto\u3pgvtwq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emplafyTemplateConfiguration><![CDATA[{"elementsMetadata":[],"transformationConfigurations":[],"templateName":"blanco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0DB243AC5C174F965F1267F96E4A23" ma:contentTypeVersion="12" ma:contentTypeDescription="Een nieuw document maken." ma:contentTypeScope="" ma:versionID="8291a1b99e73da4ed58f19fead422f89">
  <xsd:schema xmlns:xsd="http://www.w3.org/2001/XMLSchema" xmlns:xs="http://www.w3.org/2001/XMLSchema" xmlns:p="http://schemas.microsoft.com/office/2006/metadata/properties" xmlns:ns2="9bb7ee24-cfb1-47ca-8baf-e95e2412b849" xmlns:ns3="a2e960b4-05de-4698-9e2e-ef44499ece62" targetNamespace="http://schemas.microsoft.com/office/2006/metadata/properties" ma:root="true" ma:fieldsID="124b150b7dc5ac0b9b21ca3875bd4748" ns2:_="" ns3:_="">
    <xsd:import namespace="9bb7ee24-cfb1-47ca-8baf-e95e2412b849"/>
    <xsd:import namespace="a2e960b4-05de-4698-9e2e-ef44499ece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7ee24-cfb1-47ca-8baf-e95e2412b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f3472e87-a323-4e15-8dd2-7edcf0409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e960b4-05de-4698-9e2e-ef44499ece6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f5f19fd-a5b0-40b6-85d6-edf48c4f5051}" ma:internalName="TaxCatchAll" ma:showField="CatchAllData" ma:web="a2e960b4-05de-4698-9e2e-ef44499ece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e960b4-05de-4698-9e2e-ef44499ece62"/>
    <lcf76f155ced4ddcb4097134ff3c332f xmlns="9bb7ee24-cfb1-47ca-8baf-e95e2412b84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D6BFC5-2D56-48C5-A293-841742E7774B}">
  <ds:schemaRefs/>
</ds:datastoreItem>
</file>

<file path=customXml/itemProps2.xml><?xml version="1.0" encoding="utf-8"?>
<ds:datastoreItem xmlns:ds="http://schemas.openxmlformats.org/officeDocument/2006/customXml" ds:itemID="{FEB6E144-A480-4029-94FF-FA2F68ED35FD}">
  <ds:schemaRefs/>
</ds:datastoreItem>
</file>

<file path=customXml/itemProps3.xml><?xml version="1.0" encoding="utf-8"?>
<ds:datastoreItem xmlns:ds="http://schemas.openxmlformats.org/officeDocument/2006/customXml" ds:itemID="{B7A99E37-7C0E-4975-96BA-EBF6A86E3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b7ee24-cfb1-47ca-8baf-e95e2412b849"/>
    <ds:schemaRef ds:uri="a2e960b4-05de-4698-9e2e-ef44499ece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2D31C9-042E-4882-9321-9F4895184EE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2F39D6D-917F-411E-A493-CDF2F7C72F4B}">
  <ds:schemaRefs>
    <ds:schemaRef ds:uri="http://purl.org/dc/terms/"/>
    <ds:schemaRef ds:uri="9bb7ee24-cfb1-47ca-8baf-e95e2412b849"/>
    <ds:schemaRef ds:uri="http://www.w3.org/XML/1998/namespace"/>
    <ds:schemaRef ds:uri="http://schemas.openxmlformats.org/package/2006/metadata/core-properties"/>
    <ds:schemaRef ds:uri="http://purl.org/dc/elements/1.1/"/>
    <ds:schemaRef ds:uri="a2e960b4-05de-4698-9e2e-ef44499ece62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u3pgvtwq</Template>
  <TotalTime>2</TotalTime>
  <Pages>1</Pages>
  <Words>0</Words>
  <Characters>1</Characters>
  <Application>Microsoft Office Word</Application>
  <DocSecurity>0</DocSecurity>
  <Lines>1</Lines>
  <Paragraphs>1</Paragraphs>
  <ScaleCrop>false</ScaleCrop>
  <Company>Veiligheidsregio Brabant Zuidoost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Kerremans</dc:creator>
  <cp:keywords/>
  <dc:description/>
  <cp:lastModifiedBy>Sanne Kerremans</cp:lastModifiedBy>
  <cp:revision>1</cp:revision>
  <dcterms:created xsi:type="dcterms:W3CDTF">2025-12-10T15:51:00Z</dcterms:created>
  <dcterms:modified xsi:type="dcterms:W3CDTF">2025-12-10T15:53:00Z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vrbzo</vt:lpwstr>
  </property>
  <property fmtid="{D5CDD505-2E9C-101B-9397-08002B2CF9AE}" pid="3" name="TemplafyTemplateId">
    <vt:lpwstr>637953045997978163</vt:lpwstr>
  </property>
  <property fmtid="{D5CDD505-2E9C-101B-9397-08002B2CF9AE}" pid="4" name="TemplafyUserProfileId">
    <vt:lpwstr>638197262219086108</vt:lpwstr>
  </property>
  <property fmtid="{D5CDD505-2E9C-101B-9397-08002B2CF9AE}" pid="5" name="TemplafyFromBlank">
    <vt:bool>true</vt:bool>
  </property>
  <property fmtid="{D5CDD505-2E9C-101B-9397-08002B2CF9AE}" pid="6" name="ContentTypeId">
    <vt:lpwstr>0x010100A70DB243AC5C174F965F1267F96E4A23</vt:lpwstr>
  </property>
</Properties>
</file>