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5BE8" w14:textId="27919B30" w:rsidR="007C1434" w:rsidRPr="007C1434" w:rsidRDefault="007C1434" w:rsidP="007C1434">
      <w:pPr>
        <w:rPr>
          <w:b/>
          <w:bCs/>
          <w:szCs w:val="22"/>
          <w:lang w:val="nl-NL"/>
        </w:rPr>
      </w:pPr>
      <w:r w:rsidRPr="007C1434">
        <w:rPr>
          <w:b/>
          <w:bCs/>
          <w:szCs w:val="22"/>
          <w:lang w:val="nl-NL"/>
        </w:rPr>
        <w:t xml:space="preserve">Bijlage 6 – Format Managementrapportage Onderwijsleerpakket SAAM* </w:t>
      </w:r>
    </w:p>
    <w:p w14:paraId="2AC0BA16" w14:textId="12927782" w:rsidR="007C1434" w:rsidRPr="007C1434" w:rsidRDefault="007C1434" w:rsidP="007C1434">
      <w:pPr>
        <w:rPr>
          <w:sz w:val="18"/>
          <w:szCs w:val="18"/>
          <w:lang w:val="nl-NL"/>
        </w:rPr>
      </w:pPr>
    </w:p>
    <w:p w14:paraId="3EAF9990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  <w:r w:rsidRPr="007C1434">
        <w:rPr>
          <w:b/>
          <w:bCs/>
          <w:sz w:val="18"/>
          <w:szCs w:val="18"/>
          <w:lang w:val="nl-NL"/>
        </w:rPr>
        <w:t>1. Algemene gegevens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940"/>
      </w:tblGrid>
      <w:tr w:rsidR="007C1434" w:rsidRPr="007C1434" w14:paraId="235AA8E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A2EC4C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1250084A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148F1D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F1563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Leverancier</w:t>
            </w:r>
          </w:p>
        </w:tc>
        <w:tc>
          <w:tcPr>
            <w:tcW w:w="0" w:type="auto"/>
            <w:vAlign w:val="center"/>
            <w:hideMark/>
          </w:tcPr>
          <w:p w14:paraId="25B464E3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362E9F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8EF50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Contactpersoon</w:t>
            </w:r>
          </w:p>
        </w:tc>
        <w:tc>
          <w:tcPr>
            <w:tcW w:w="0" w:type="auto"/>
            <w:vAlign w:val="center"/>
            <w:hideMark/>
          </w:tcPr>
          <w:p w14:paraId="2781B5F7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10136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416A5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Periode (halfjaar)</w:t>
            </w:r>
          </w:p>
        </w:tc>
        <w:tc>
          <w:tcPr>
            <w:tcW w:w="0" w:type="auto"/>
            <w:vAlign w:val="center"/>
            <w:hideMark/>
          </w:tcPr>
          <w:p w14:paraId="58D575C2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425D26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DF7CC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Datum rapportage</w:t>
            </w:r>
          </w:p>
        </w:tc>
        <w:tc>
          <w:tcPr>
            <w:tcW w:w="0" w:type="auto"/>
            <w:vAlign w:val="center"/>
            <w:hideMark/>
          </w:tcPr>
          <w:p w14:paraId="229828AD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4E8B39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D0C28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Totaalomzet SAAM* (incl. btw)</w:t>
            </w:r>
          </w:p>
        </w:tc>
        <w:tc>
          <w:tcPr>
            <w:tcW w:w="0" w:type="auto"/>
            <w:vAlign w:val="center"/>
            <w:hideMark/>
          </w:tcPr>
          <w:p w14:paraId="2BB80B03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€ ______</w:t>
            </w:r>
          </w:p>
        </w:tc>
      </w:tr>
      <w:tr w:rsidR="007C1434" w:rsidRPr="007C1434" w14:paraId="4758E5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C7AD1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1B708988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</w:tbl>
    <w:p w14:paraId="06CB5BC6" w14:textId="17FF6CA1" w:rsidR="007C1434" w:rsidRPr="007C1434" w:rsidRDefault="007C1434" w:rsidP="007C1434">
      <w:pPr>
        <w:rPr>
          <w:sz w:val="18"/>
          <w:szCs w:val="18"/>
          <w:lang w:val="nl-NL"/>
        </w:rPr>
      </w:pPr>
    </w:p>
    <w:p w14:paraId="428C68A3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  <w:r w:rsidRPr="007C1434">
        <w:rPr>
          <w:b/>
          <w:bCs/>
          <w:sz w:val="18"/>
          <w:szCs w:val="18"/>
          <w:lang w:val="nl-NL"/>
        </w:rPr>
        <w:t>2. Omzet en korting per categorie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3341"/>
        <w:gridCol w:w="1385"/>
        <w:gridCol w:w="1853"/>
        <w:gridCol w:w="1438"/>
      </w:tblGrid>
      <w:tr w:rsidR="007C1434" w:rsidRPr="007C1434" w14:paraId="7E1C4C9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97076A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Categorie</w:t>
            </w:r>
          </w:p>
        </w:tc>
        <w:tc>
          <w:tcPr>
            <w:tcW w:w="0" w:type="auto"/>
            <w:vAlign w:val="center"/>
            <w:hideMark/>
          </w:tcPr>
          <w:p w14:paraId="00042AF4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Omschrijving</w:t>
            </w:r>
          </w:p>
        </w:tc>
        <w:tc>
          <w:tcPr>
            <w:tcW w:w="0" w:type="auto"/>
            <w:vAlign w:val="center"/>
            <w:hideMark/>
          </w:tcPr>
          <w:p w14:paraId="3AF08405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Omzet (incl. btw)</w:t>
            </w:r>
          </w:p>
        </w:tc>
        <w:tc>
          <w:tcPr>
            <w:tcW w:w="0" w:type="auto"/>
            <w:vAlign w:val="center"/>
            <w:hideMark/>
          </w:tcPr>
          <w:p w14:paraId="38058232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Gemiddelde korting %</w:t>
            </w:r>
          </w:p>
        </w:tc>
        <w:tc>
          <w:tcPr>
            <w:tcW w:w="0" w:type="auto"/>
            <w:vAlign w:val="center"/>
            <w:hideMark/>
          </w:tcPr>
          <w:p w14:paraId="4660795A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Opmerkingen</w:t>
            </w:r>
          </w:p>
        </w:tc>
      </w:tr>
      <w:tr w:rsidR="007C1434" w:rsidRPr="007C1434" w14:paraId="1F453A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2D6A2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DE0CAE9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 xml:space="preserve">Methoden en </w:t>
            </w:r>
            <w:proofErr w:type="spellStart"/>
            <w:r w:rsidRPr="007C1434">
              <w:rPr>
                <w:sz w:val="18"/>
                <w:szCs w:val="18"/>
                <w:lang w:val="nl-NL"/>
              </w:rPr>
              <w:t>methodegebonden</w:t>
            </w:r>
            <w:proofErr w:type="spellEnd"/>
            <w:r w:rsidRPr="007C1434">
              <w:rPr>
                <w:sz w:val="18"/>
                <w:szCs w:val="18"/>
                <w:lang w:val="nl-NL"/>
              </w:rPr>
              <w:t xml:space="preserve"> materialen</w:t>
            </w:r>
          </w:p>
        </w:tc>
        <w:tc>
          <w:tcPr>
            <w:tcW w:w="0" w:type="auto"/>
            <w:vAlign w:val="center"/>
            <w:hideMark/>
          </w:tcPr>
          <w:p w14:paraId="43D5201D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623DDFB6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7ABC2786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5CCB1D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D1BA5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C4A4EA0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Leerpakketten (prijs per leerling)</w:t>
            </w:r>
          </w:p>
        </w:tc>
        <w:tc>
          <w:tcPr>
            <w:tcW w:w="0" w:type="auto"/>
            <w:vAlign w:val="center"/>
            <w:hideMark/>
          </w:tcPr>
          <w:p w14:paraId="59B7271E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62647F51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447522F6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1EFB8A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FFA53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C73443A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Educatieve software</w:t>
            </w:r>
          </w:p>
        </w:tc>
        <w:tc>
          <w:tcPr>
            <w:tcW w:w="0" w:type="auto"/>
            <w:vAlign w:val="center"/>
            <w:hideMark/>
          </w:tcPr>
          <w:p w14:paraId="1D0D4B80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22162CAB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47BC5451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7BDB4D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E101E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1ED0E5C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Verbruiksmaterialen en ontwikkelingsmateriaal</w:t>
            </w:r>
          </w:p>
        </w:tc>
        <w:tc>
          <w:tcPr>
            <w:tcW w:w="0" w:type="auto"/>
            <w:vAlign w:val="center"/>
            <w:hideMark/>
          </w:tcPr>
          <w:p w14:paraId="2E4CD9DB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554E78E7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3E8127A9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49EBD0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81951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4000B13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Kantoorartikelen</w:t>
            </w:r>
          </w:p>
        </w:tc>
        <w:tc>
          <w:tcPr>
            <w:tcW w:w="0" w:type="auto"/>
            <w:vAlign w:val="center"/>
            <w:hideMark/>
          </w:tcPr>
          <w:p w14:paraId="60B598CA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31B362C3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49E0A376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666C44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5B6F0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3438020F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63B3D070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04505479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18C55C22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</w:tbl>
    <w:p w14:paraId="62869C17" w14:textId="3CF70B05" w:rsidR="007C1434" w:rsidRPr="007C1434" w:rsidRDefault="007C1434" w:rsidP="007C1434">
      <w:pPr>
        <w:rPr>
          <w:sz w:val="18"/>
          <w:szCs w:val="18"/>
          <w:lang w:val="nl-NL"/>
        </w:rPr>
      </w:pPr>
    </w:p>
    <w:p w14:paraId="611EFA11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  <w:r w:rsidRPr="007C1434">
        <w:rPr>
          <w:b/>
          <w:bCs/>
          <w:sz w:val="18"/>
          <w:szCs w:val="18"/>
          <w:lang w:val="nl-NL"/>
        </w:rPr>
        <w:t>3. Service en leverbetrouwbaarheid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757"/>
        <w:gridCol w:w="1054"/>
        <w:gridCol w:w="1438"/>
      </w:tblGrid>
      <w:tr w:rsidR="007C1434" w:rsidRPr="007C1434" w14:paraId="57D1CFB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6C4499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6090AD66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Norm</w:t>
            </w:r>
          </w:p>
        </w:tc>
        <w:tc>
          <w:tcPr>
            <w:tcW w:w="0" w:type="auto"/>
            <w:vAlign w:val="center"/>
            <w:hideMark/>
          </w:tcPr>
          <w:p w14:paraId="2958F9CC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Realisatie</w:t>
            </w:r>
          </w:p>
        </w:tc>
        <w:tc>
          <w:tcPr>
            <w:tcW w:w="0" w:type="auto"/>
            <w:vAlign w:val="center"/>
            <w:hideMark/>
          </w:tcPr>
          <w:p w14:paraId="5573D57C" w14:textId="77777777" w:rsidR="007C1434" w:rsidRPr="007C1434" w:rsidRDefault="007C1434" w:rsidP="007C1434">
            <w:pPr>
              <w:rPr>
                <w:b/>
                <w:bCs/>
                <w:sz w:val="18"/>
                <w:szCs w:val="18"/>
                <w:lang w:val="nl-NL"/>
              </w:rPr>
            </w:pPr>
            <w:r w:rsidRPr="007C1434">
              <w:rPr>
                <w:b/>
                <w:bCs/>
                <w:sz w:val="18"/>
                <w:szCs w:val="18"/>
                <w:lang w:val="nl-NL"/>
              </w:rPr>
              <w:t>Opmerkingen</w:t>
            </w:r>
          </w:p>
        </w:tc>
      </w:tr>
      <w:tr w:rsidR="007C1434" w:rsidRPr="007C1434" w14:paraId="1DC198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B4966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Tijdige leveringen</w:t>
            </w:r>
          </w:p>
        </w:tc>
        <w:tc>
          <w:tcPr>
            <w:tcW w:w="0" w:type="auto"/>
            <w:vAlign w:val="center"/>
            <w:hideMark/>
          </w:tcPr>
          <w:p w14:paraId="5CDB8952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≥ 95 %</w:t>
            </w:r>
          </w:p>
        </w:tc>
        <w:tc>
          <w:tcPr>
            <w:tcW w:w="0" w:type="auto"/>
            <w:vAlign w:val="center"/>
            <w:hideMark/>
          </w:tcPr>
          <w:p w14:paraId="6D3002A0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65E1AD48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37D358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124FA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proofErr w:type="spellStart"/>
            <w:r w:rsidRPr="007C1434">
              <w:rPr>
                <w:sz w:val="18"/>
                <w:szCs w:val="18"/>
                <w:lang w:val="nl-NL"/>
              </w:rPr>
              <w:t>Retouren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F45812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≤ 2 %</w:t>
            </w:r>
          </w:p>
        </w:tc>
        <w:tc>
          <w:tcPr>
            <w:tcW w:w="0" w:type="auto"/>
            <w:vAlign w:val="center"/>
            <w:hideMark/>
          </w:tcPr>
          <w:p w14:paraId="45E38ECB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45E9DD15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3CA05C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9F976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Klachten afgehandeld binnen 5 werkdagen</w:t>
            </w:r>
          </w:p>
        </w:tc>
        <w:tc>
          <w:tcPr>
            <w:tcW w:w="0" w:type="auto"/>
            <w:vAlign w:val="center"/>
            <w:hideMark/>
          </w:tcPr>
          <w:p w14:paraId="2DE3F996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≥ 90 %</w:t>
            </w:r>
          </w:p>
        </w:tc>
        <w:tc>
          <w:tcPr>
            <w:tcW w:w="0" w:type="auto"/>
            <w:vAlign w:val="center"/>
            <w:hideMark/>
          </w:tcPr>
          <w:p w14:paraId="1DEAC18B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520FA100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  <w:tr w:rsidR="007C1434" w:rsidRPr="007C1434" w14:paraId="79BC16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BFD2C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  <w:r w:rsidRPr="007C1434">
              <w:rPr>
                <w:sz w:val="18"/>
                <w:szCs w:val="18"/>
                <w:lang w:val="nl-NL"/>
              </w:rPr>
              <w:t>Gemiddelde levertijd (dagen)</w:t>
            </w:r>
          </w:p>
        </w:tc>
        <w:tc>
          <w:tcPr>
            <w:tcW w:w="0" w:type="auto"/>
            <w:vAlign w:val="center"/>
            <w:hideMark/>
          </w:tcPr>
          <w:p w14:paraId="1FCC61B8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7ECD967F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3013915B" w14:textId="77777777" w:rsidR="007C1434" w:rsidRPr="007C1434" w:rsidRDefault="007C1434" w:rsidP="007C1434">
            <w:pPr>
              <w:rPr>
                <w:sz w:val="18"/>
                <w:szCs w:val="18"/>
                <w:lang w:val="nl-NL"/>
              </w:rPr>
            </w:pPr>
          </w:p>
        </w:tc>
      </w:tr>
    </w:tbl>
    <w:p w14:paraId="3FB4CFDA" w14:textId="6C6E90EF" w:rsidR="007C1434" w:rsidRPr="007C1434" w:rsidRDefault="007C1434" w:rsidP="007C1434">
      <w:pPr>
        <w:rPr>
          <w:sz w:val="18"/>
          <w:szCs w:val="18"/>
          <w:lang w:val="nl-NL"/>
        </w:rPr>
      </w:pPr>
    </w:p>
    <w:p w14:paraId="1696B50A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  <w:r w:rsidRPr="007C1434">
        <w:rPr>
          <w:b/>
          <w:bCs/>
          <w:sz w:val="18"/>
          <w:szCs w:val="18"/>
          <w:lang w:val="nl-NL"/>
        </w:rPr>
        <w:t>4. Kwaliteit en klanttevredenheid</w:t>
      </w:r>
    </w:p>
    <w:p w14:paraId="2EAC081E" w14:textId="77777777" w:rsidR="007C1434" w:rsidRPr="007C1434" w:rsidRDefault="007C1434" w:rsidP="007C1434">
      <w:pPr>
        <w:rPr>
          <w:sz w:val="18"/>
          <w:szCs w:val="18"/>
          <w:lang w:val="nl-NL"/>
        </w:rPr>
      </w:pPr>
      <w:r w:rsidRPr="007C1434">
        <w:rPr>
          <w:sz w:val="18"/>
          <w:szCs w:val="18"/>
          <w:lang w:val="nl-NL"/>
        </w:rPr>
        <w:t>Korte toelichting door leverancier:</w:t>
      </w:r>
    </w:p>
    <w:p w14:paraId="15C47FCD" w14:textId="77777777" w:rsidR="007C1434" w:rsidRPr="007C1434" w:rsidRDefault="007C1434" w:rsidP="007C1434">
      <w:pPr>
        <w:rPr>
          <w:sz w:val="18"/>
          <w:szCs w:val="18"/>
          <w:lang w:val="nl-NL"/>
        </w:rPr>
      </w:pPr>
    </w:p>
    <w:p w14:paraId="5584F637" w14:textId="77777777" w:rsidR="007C1434" w:rsidRPr="007C1434" w:rsidRDefault="007C1434" w:rsidP="007C1434">
      <w:pPr>
        <w:rPr>
          <w:sz w:val="18"/>
          <w:szCs w:val="18"/>
          <w:lang w:val="nl-NL"/>
        </w:rPr>
      </w:pPr>
    </w:p>
    <w:p w14:paraId="6F5387A7" w14:textId="77777777" w:rsidR="007C1434" w:rsidRPr="007C1434" w:rsidRDefault="007C1434" w:rsidP="007C1434">
      <w:pPr>
        <w:rPr>
          <w:sz w:val="18"/>
          <w:szCs w:val="18"/>
          <w:lang w:val="nl-NL"/>
        </w:rPr>
      </w:pPr>
    </w:p>
    <w:p w14:paraId="052E7D15" w14:textId="68E68A46" w:rsidR="007C1434" w:rsidRDefault="007C1434" w:rsidP="007C1434">
      <w:pPr>
        <w:rPr>
          <w:sz w:val="18"/>
          <w:szCs w:val="18"/>
          <w:lang w:val="nl-NL"/>
        </w:rPr>
      </w:pPr>
      <w:r w:rsidRPr="007C1434">
        <w:rPr>
          <w:sz w:val="18"/>
          <w:szCs w:val="18"/>
          <w:lang w:val="nl-NL"/>
        </w:rPr>
        <w:t>Beschrijf eventuele feedback van scholen, uitgevoerde verbeteracties en evaluatie van de dienstverlening.</w:t>
      </w:r>
    </w:p>
    <w:p w14:paraId="104A93D3" w14:textId="77777777" w:rsidR="006B41C7" w:rsidRDefault="006B41C7" w:rsidP="007C1434">
      <w:pPr>
        <w:rPr>
          <w:sz w:val="18"/>
          <w:szCs w:val="18"/>
          <w:lang w:val="nl-NL"/>
        </w:rPr>
      </w:pPr>
    </w:p>
    <w:p w14:paraId="158B6BBB" w14:textId="77777777" w:rsidR="006B41C7" w:rsidRDefault="006B41C7" w:rsidP="007C1434">
      <w:pPr>
        <w:rPr>
          <w:sz w:val="18"/>
          <w:szCs w:val="18"/>
          <w:lang w:val="nl-NL"/>
        </w:rPr>
      </w:pPr>
    </w:p>
    <w:p w14:paraId="333DF586" w14:textId="21C37C71" w:rsidR="006B41C7" w:rsidRPr="007C5CE2" w:rsidRDefault="007C5CE2" w:rsidP="007C1434">
      <w:pPr>
        <w:rPr>
          <w:sz w:val="18"/>
          <w:szCs w:val="18"/>
          <w:lang w:val="nl-NL"/>
        </w:rPr>
      </w:pPr>
      <w:proofErr w:type="spellStart"/>
      <w:r w:rsidRPr="007C5CE2">
        <w:rPr>
          <w:sz w:val="18"/>
          <w:szCs w:val="18"/>
        </w:rPr>
        <w:t>Gemiddelde</w:t>
      </w:r>
      <w:proofErr w:type="spellEnd"/>
      <w:r w:rsidRPr="007C5CE2">
        <w:rPr>
          <w:sz w:val="18"/>
          <w:szCs w:val="18"/>
        </w:rPr>
        <w:t xml:space="preserve"> </w:t>
      </w:r>
      <w:proofErr w:type="spellStart"/>
      <w:r w:rsidRPr="007C5CE2">
        <w:rPr>
          <w:sz w:val="18"/>
          <w:szCs w:val="18"/>
        </w:rPr>
        <w:t>waardering</w:t>
      </w:r>
      <w:proofErr w:type="spellEnd"/>
      <w:r w:rsidRPr="007C5CE2">
        <w:rPr>
          <w:sz w:val="18"/>
          <w:szCs w:val="18"/>
        </w:rPr>
        <w:t xml:space="preserve"> van </w:t>
      </w:r>
      <w:proofErr w:type="spellStart"/>
      <w:r w:rsidRPr="007C5CE2">
        <w:rPr>
          <w:sz w:val="18"/>
          <w:szCs w:val="18"/>
        </w:rPr>
        <w:t>scholen</w:t>
      </w:r>
      <w:proofErr w:type="spellEnd"/>
      <w:r w:rsidRPr="007C5CE2">
        <w:rPr>
          <w:sz w:val="18"/>
          <w:szCs w:val="18"/>
        </w:rPr>
        <w:t xml:space="preserve"> (1–10): ______</w:t>
      </w:r>
    </w:p>
    <w:p w14:paraId="63814AF2" w14:textId="728804E8" w:rsidR="007C1434" w:rsidRPr="007C1434" w:rsidRDefault="007C1434" w:rsidP="007C1434">
      <w:pPr>
        <w:rPr>
          <w:sz w:val="18"/>
          <w:szCs w:val="18"/>
          <w:lang w:val="nl-NL"/>
        </w:rPr>
      </w:pPr>
    </w:p>
    <w:p w14:paraId="72250838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  <w:r w:rsidRPr="007C1434">
        <w:rPr>
          <w:b/>
          <w:bCs/>
          <w:sz w:val="18"/>
          <w:szCs w:val="18"/>
          <w:lang w:val="nl-NL"/>
        </w:rPr>
        <w:t>5. Innovatie en duurzaamheid</w:t>
      </w:r>
    </w:p>
    <w:p w14:paraId="11B9322D" w14:textId="77777777" w:rsidR="007C1434" w:rsidRPr="007C1434" w:rsidRDefault="007C1434" w:rsidP="007C1434">
      <w:pPr>
        <w:rPr>
          <w:sz w:val="18"/>
          <w:szCs w:val="18"/>
          <w:lang w:val="nl-NL"/>
        </w:rPr>
      </w:pPr>
      <w:r w:rsidRPr="007C1434">
        <w:rPr>
          <w:sz w:val="18"/>
          <w:szCs w:val="18"/>
          <w:lang w:val="nl-NL"/>
        </w:rPr>
        <w:t>Beschrijf concrete voorstellen of verbeteringen gericht op vernieuwing, efficiëntie of duurzaamheid binnen SAAM*:</w:t>
      </w:r>
    </w:p>
    <w:p w14:paraId="44DC0F1C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</w:p>
    <w:p w14:paraId="2B068BD0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</w:p>
    <w:p w14:paraId="50AC225A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</w:p>
    <w:p w14:paraId="2A15A2A5" w14:textId="77777777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</w:p>
    <w:p w14:paraId="674B7AEA" w14:textId="3506118D" w:rsidR="007C1434" w:rsidRPr="007C1434" w:rsidRDefault="007C1434" w:rsidP="007C1434">
      <w:pPr>
        <w:rPr>
          <w:b/>
          <w:bCs/>
          <w:sz w:val="18"/>
          <w:szCs w:val="18"/>
          <w:lang w:val="nl-NL"/>
        </w:rPr>
      </w:pPr>
      <w:r w:rsidRPr="007C1434">
        <w:rPr>
          <w:b/>
          <w:bCs/>
          <w:sz w:val="18"/>
          <w:szCs w:val="18"/>
          <w:lang w:val="nl-NL"/>
        </w:rPr>
        <w:t>Aanlevering en frequentie</w:t>
      </w:r>
    </w:p>
    <w:p w14:paraId="1264C540" w14:textId="1BF4115F" w:rsidR="00460B6B" w:rsidRPr="007C1434" w:rsidRDefault="007C1434" w:rsidP="007C1434">
      <w:pPr>
        <w:rPr>
          <w:sz w:val="18"/>
          <w:szCs w:val="18"/>
          <w:lang w:val="nl-NL"/>
        </w:rPr>
      </w:pPr>
      <w:r w:rsidRPr="007C1434">
        <w:rPr>
          <w:sz w:val="18"/>
          <w:szCs w:val="18"/>
          <w:lang w:val="nl-NL"/>
        </w:rPr>
        <w:t>Deze managementrapportage wordt eenmaal per jaar digitaal aangeleverd aan:</w:t>
      </w:r>
      <w:r w:rsidRPr="007C1434">
        <w:rPr>
          <w:sz w:val="18"/>
          <w:szCs w:val="18"/>
          <w:lang w:val="nl-NL"/>
        </w:rPr>
        <w:br/>
        <w:t>johankouwenberg@saamscholen.nl, t.a.v. Johan Kouwenberg.</w:t>
      </w:r>
      <w:r w:rsidRPr="007C1434">
        <w:rPr>
          <w:sz w:val="18"/>
          <w:szCs w:val="18"/>
          <w:lang w:val="nl-NL"/>
        </w:rPr>
        <w:br/>
        <w:t>Rapportageperiodes: januari</w:t>
      </w:r>
    </w:p>
    <w:sectPr w:rsidR="00460B6B" w:rsidRPr="007C1434" w:rsidSect="00663A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0C5C8" w14:textId="77777777" w:rsidR="000B1AD7" w:rsidRDefault="000B1AD7" w:rsidP="00071DC0">
      <w:r>
        <w:separator/>
      </w:r>
    </w:p>
  </w:endnote>
  <w:endnote w:type="continuationSeparator" w:id="0">
    <w:p w14:paraId="70068D80" w14:textId="77777777" w:rsidR="000B1AD7" w:rsidRDefault="000B1AD7" w:rsidP="00071DC0">
      <w:r>
        <w:continuationSeparator/>
      </w:r>
    </w:p>
  </w:endnote>
  <w:endnote w:type="continuationNotice" w:id="1">
    <w:p w14:paraId="38F8EC96" w14:textId="77777777" w:rsidR="000B1AD7" w:rsidRDefault="000B1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E4FC22-DD38-43FA-9E5A-D08FC5F2B8A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56E32B42-C367-4FA1-8323-D4DA66D576DF}"/>
    <w:embedBold r:id="rId3" w:fontKey="{006AE593-FCAB-4EF3-B051-C1A51F7C094E}"/>
    <w:embedItalic r:id="rId4" w:fontKey="{0278666D-24A3-4E7E-A0BA-F87AF427E72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PT Book">
    <w:altName w:val="Century Gothic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 Neue">
    <w:altName w:val="Malgun Gothic"/>
    <w:charset w:val="00"/>
    <w:family w:val="auto"/>
    <w:pitch w:val="variable"/>
    <w:sig w:usb0="80000067" w:usb1="00000000" w:usb2="00000000" w:usb3="00000000" w:csb0="00000001" w:csb1="00000000"/>
  </w:font>
  <w:font w:name="Futura PT Demi">
    <w:altName w:val="Segoe UI Semibold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043D" w14:textId="77777777" w:rsidR="002B630E" w:rsidRDefault="002B630E" w:rsidP="0053185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2F6A81" w14:textId="77777777" w:rsidR="002B630E" w:rsidRDefault="002B630E" w:rsidP="00542C6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B1CF" w14:textId="77777777" w:rsidR="002B630E" w:rsidRPr="00A77EF4" w:rsidRDefault="003134C3" w:rsidP="00E95CC8">
    <w:pPr>
      <w:rPr>
        <w:rFonts w:ascii="Futura PT Demi" w:hAnsi="Futura PT Demi"/>
        <w:sz w:val="28"/>
        <w:szCs w:val="28"/>
      </w:rPr>
    </w:pPr>
    <w:r>
      <w:rPr>
        <w:noProof/>
        <w:lang w:val="en-US"/>
      </w:rPr>
      <w:drawing>
        <wp:anchor distT="0" distB="0" distL="114300" distR="114300" simplePos="0" relativeHeight="251673088" behindDoc="1" locked="1" layoutInCell="1" allowOverlap="1" wp14:anchorId="69925721" wp14:editId="2E25725E">
          <wp:simplePos x="0" y="0"/>
          <wp:positionH relativeFrom="page">
            <wp:posOffset>6318885</wp:posOffset>
          </wp:positionH>
          <wp:positionV relativeFrom="page">
            <wp:posOffset>10245090</wp:posOffset>
          </wp:positionV>
          <wp:extent cx="1022350" cy="287655"/>
          <wp:effectExtent l="0" t="0" r="6350" b="0"/>
          <wp:wrapNone/>
          <wp:docPr id="40" name="Logo SAAM Scholen klei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SAAM-logo-01.png"/>
                  <pic:cNvPicPr/>
                </pic:nvPicPr>
                <pic:blipFill rotWithShape="1">
                  <a:blip r:embed="rId1"/>
                  <a:srcRect l="19254" t="33969" r="18439" b="36742"/>
                  <a:stretch/>
                </pic:blipFill>
                <pic:spPr bwMode="auto">
                  <a:xfrm>
                    <a:off x="0" y="0"/>
                    <a:ext cx="1022350" cy="287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1ACC" w14:textId="77777777" w:rsidR="002B630E" w:rsidRPr="002B630E" w:rsidRDefault="00EB469B" w:rsidP="002B630E">
    <w:pPr>
      <w:pStyle w:val="Voettekst"/>
    </w:pPr>
    <w:r>
      <w:rPr>
        <w:noProof/>
        <w:lang w:val="en-US"/>
      </w:rPr>
      <w:drawing>
        <wp:anchor distT="0" distB="0" distL="114300" distR="114300" simplePos="0" relativeHeight="251641344" behindDoc="1" locked="1" layoutInCell="1" allowOverlap="1" wp14:anchorId="3B7EF8A0" wp14:editId="1114F4EC">
          <wp:simplePos x="0" y="0"/>
          <wp:positionH relativeFrom="page">
            <wp:posOffset>1468755</wp:posOffset>
          </wp:positionH>
          <wp:positionV relativeFrom="page">
            <wp:posOffset>6770370</wp:posOffset>
          </wp:positionV>
          <wp:extent cx="1260000" cy="1260000"/>
          <wp:effectExtent l="0" t="0" r="0" b="0"/>
          <wp:wrapNone/>
          <wp:docPr id="9" name="Pictogram Ruimte voor" descr="Afbeelding met object,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AAM - Ruimte.png"/>
                  <pic:cNvPicPr/>
                </pic:nvPicPr>
                <pic:blipFill>
                  <a:blip r:embed="rId1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2A4F">
      <w:rPr>
        <w:noProof/>
        <w:lang w:val="en-US"/>
      </w:rPr>
      <w:drawing>
        <wp:anchor distT="0" distB="0" distL="114300" distR="114300" simplePos="0" relativeHeight="251640320" behindDoc="1" locked="1" layoutInCell="1" allowOverlap="1" wp14:anchorId="6C04B4FC" wp14:editId="0BA00AAE">
          <wp:simplePos x="0" y="0"/>
          <wp:positionH relativeFrom="page">
            <wp:posOffset>5166360</wp:posOffset>
          </wp:positionH>
          <wp:positionV relativeFrom="page">
            <wp:posOffset>7266305</wp:posOffset>
          </wp:positionV>
          <wp:extent cx="1259840" cy="1259840"/>
          <wp:effectExtent l="0" t="0" r="0" b="0"/>
          <wp:wrapNone/>
          <wp:docPr id="8" name="Pictogram Kind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AAM - Kind.png"/>
                  <pic:cNvPicPr/>
                </pic:nvPicPr>
                <pic:blipFill>
                  <a:blip r:embed="rId2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5D51C" w14:textId="77777777" w:rsidR="000B1AD7" w:rsidRDefault="000B1AD7" w:rsidP="00071DC0">
      <w:r>
        <w:separator/>
      </w:r>
    </w:p>
  </w:footnote>
  <w:footnote w:type="continuationSeparator" w:id="0">
    <w:p w14:paraId="7F6767A5" w14:textId="77777777" w:rsidR="000B1AD7" w:rsidRDefault="000B1AD7" w:rsidP="00071DC0">
      <w:r>
        <w:continuationSeparator/>
      </w:r>
    </w:p>
  </w:footnote>
  <w:footnote w:type="continuationNotice" w:id="1">
    <w:p w14:paraId="476D4755" w14:textId="77777777" w:rsidR="000B1AD7" w:rsidRDefault="000B1A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03CC" w14:textId="77777777" w:rsidR="001939BD" w:rsidRDefault="007C5CE2">
    <w:pPr>
      <w:pStyle w:val="Koptekst"/>
    </w:pPr>
    <w:r>
      <w:rPr>
        <w:noProof/>
      </w:rPr>
      <w:pict w14:anchorId="411D1F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846219" o:spid="_x0000_s1029" type="#_x0000_t75" style="position:absolute;margin-left:0;margin-top:0;width:453.2pt;height:679.05pt;z-index:-251638272;mso-position-horizontal:center;mso-position-horizontal-relative:margin;mso-position-vertical:center;mso-position-vertical-relative:margin" o:allowincell="f">
          <v:imagedata r:id="rId1" o:title="watermerk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FDE6" w14:textId="77777777" w:rsidR="002B630E" w:rsidRDefault="002E3232">
    <w:pPr>
      <w:pStyle w:val="Koptekst"/>
    </w:pPr>
    <w:r>
      <w:rPr>
        <w:noProof/>
      </w:rPr>
      <w:drawing>
        <wp:anchor distT="0" distB="0" distL="114300" distR="114300" simplePos="0" relativeHeight="251637248" behindDoc="1" locked="1" layoutInCell="1" allowOverlap="1" wp14:anchorId="1540483A" wp14:editId="5E1F899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11200" cy="3358800"/>
          <wp:effectExtent l="0" t="0" r="8255" b="0"/>
          <wp:wrapNone/>
          <wp:docPr id="35" name="Concept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oncept_gotham - draft cop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200" cy="33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9536" behindDoc="1" locked="1" layoutInCell="1" allowOverlap="1" wp14:anchorId="7AEF8D92" wp14:editId="5317210F">
          <wp:simplePos x="0" y="0"/>
          <wp:positionH relativeFrom="page">
            <wp:posOffset>5152390</wp:posOffset>
          </wp:positionH>
          <wp:positionV relativeFrom="page">
            <wp:posOffset>2552700</wp:posOffset>
          </wp:positionV>
          <wp:extent cx="1260000" cy="1260000"/>
          <wp:effectExtent l="0" t="0" r="0" b="0"/>
          <wp:wrapNone/>
          <wp:docPr id="17" name="Pictogram Schittere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AAM - Schitteren.png"/>
                  <pic:cNvPicPr/>
                </pic:nvPicPr>
                <pic:blipFill>
                  <a:blip r:embed="rId2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8512" behindDoc="1" locked="1" layoutInCell="1" allowOverlap="1" wp14:anchorId="395C2294" wp14:editId="1EA75159">
          <wp:simplePos x="0" y="0"/>
          <wp:positionH relativeFrom="page">
            <wp:posOffset>2494915</wp:posOffset>
          </wp:positionH>
          <wp:positionV relativeFrom="page">
            <wp:posOffset>1936750</wp:posOffset>
          </wp:positionV>
          <wp:extent cx="1260000" cy="1260000"/>
          <wp:effectExtent l="0" t="0" r="0" b="0"/>
          <wp:wrapNone/>
          <wp:docPr id="15" name="Pictogram Zij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AAM - Zijn.png"/>
                  <pic:cNvPicPr/>
                </pic:nvPicPr>
                <pic:blipFill>
                  <a:blip r:embed="rId3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7488" behindDoc="1" locked="1" layoutInCell="1" allowOverlap="1" wp14:anchorId="13E8850C" wp14:editId="5A44DC4C">
          <wp:simplePos x="0" y="0"/>
          <wp:positionH relativeFrom="page">
            <wp:posOffset>1397000</wp:posOffset>
          </wp:positionH>
          <wp:positionV relativeFrom="page">
            <wp:posOffset>4536440</wp:posOffset>
          </wp:positionV>
          <wp:extent cx="1260000" cy="1260000"/>
          <wp:effectExtent l="0" t="0" r="0" b="0"/>
          <wp:wrapNone/>
          <wp:docPr id="7" name="Pictogram Richting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AAM - Richting.png"/>
                  <pic:cNvPicPr/>
                </pic:nvPicPr>
                <pic:blipFill>
                  <a:blip r:embed="rId4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2C50">
      <w:rPr>
        <w:noProof/>
        <w:lang w:val="en-US"/>
      </w:rPr>
      <w:drawing>
        <wp:anchor distT="0" distB="0" distL="114300" distR="114300" simplePos="0" relativeHeight="251646464" behindDoc="1" locked="1" layoutInCell="1" allowOverlap="1" wp14:anchorId="1EC43FA1" wp14:editId="69C9CC2B">
          <wp:simplePos x="0" y="0"/>
          <wp:positionH relativeFrom="page">
            <wp:posOffset>1468755</wp:posOffset>
          </wp:positionH>
          <wp:positionV relativeFrom="page">
            <wp:posOffset>6769100</wp:posOffset>
          </wp:positionV>
          <wp:extent cx="1260000" cy="1260000"/>
          <wp:effectExtent l="0" t="0" r="0" b="0"/>
          <wp:wrapNone/>
          <wp:docPr id="5" name="Pictogram Ruimte volg" descr="Afbeelding met object,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AAM - Ruimte.png"/>
                  <pic:cNvPicPr/>
                </pic:nvPicPr>
                <pic:blipFill>
                  <a:blip r:embed="rId5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2C50">
      <w:rPr>
        <w:noProof/>
        <w:lang w:val="en-US"/>
      </w:rPr>
      <w:drawing>
        <wp:anchor distT="0" distB="0" distL="114300" distR="114300" simplePos="0" relativeHeight="251645440" behindDoc="1" locked="1" layoutInCell="1" allowOverlap="1" wp14:anchorId="7DAA6ECD" wp14:editId="0E699EDE">
          <wp:simplePos x="0" y="0"/>
          <wp:positionH relativeFrom="page">
            <wp:posOffset>5166360</wp:posOffset>
          </wp:positionH>
          <wp:positionV relativeFrom="page">
            <wp:posOffset>7265670</wp:posOffset>
          </wp:positionV>
          <wp:extent cx="1260000" cy="1260000"/>
          <wp:effectExtent l="0" t="0" r="0" b="0"/>
          <wp:wrapNone/>
          <wp:docPr id="4" name="Pictogram Kind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AAM - Kind.png"/>
                  <pic:cNvPicPr/>
                </pic:nvPicPr>
                <pic:blipFill>
                  <a:blip r:embed="rId6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34C3">
      <w:rPr>
        <w:noProof/>
        <w:lang w:val="en-US"/>
      </w:rPr>
      <w:drawing>
        <wp:anchor distT="0" distB="0" distL="114300" distR="114300" simplePos="0" relativeHeight="251672064" behindDoc="1" locked="1" layoutInCell="1" allowOverlap="1" wp14:anchorId="05006FD0" wp14:editId="7CCE24C6">
          <wp:simplePos x="0" y="0"/>
          <wp:positionH relativeFrom="page">
            <wp:posOffset>4630420</wp:posOffset>
          </wp:positionH>
          <wp:positionV relativeFrom="page">
            <wp:posOffset>5101590</wp:posOffset>
          </wp:positionV>
          <wp:extent cx="1260000" cy="1260000"/>
          <wp:effectExtent l="0" t="0" r="0" b="0"/>
          <wp:wrapNone/>
          <wp:docPr id="39" name="Pictogram Samen volg" descr="Afbeelding met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SAAM - Samen.png"/>
                  <pic:cNvPicPr/>
                </pic:nvPicPr>
                <pic:blipFill>
                  <a:blip r:embed="rId7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30E" w:rsidRPr="00542C6D">
      <w:rPr>
        <w:noProof/>
        <w:lang w:val="en-US"/>
      </w:rPr>
      <w:t xml:space="preserve"> </w:t>
    </w:r>
    <w:r w:rsidR="00FC3735">
      <w:rPr>
        <w:noProof/>
      </w:rPr>
      <w:drawing>
        <wp:anchor distT="0" distB="0" distL="114300" distR="114300" simplePos="0" relativeHeight="251676160" behindDoc="1" locked="1" layoutInCell="1" allowOverlap="1" wp14:anchorId="0B65B233" wp14:editId="5772022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6" name="Pictogram Wijzer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AAM - Wijzer.pn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735">
      <w:rPr>
        <w:noProof/>
        <w:lang w:val="en-US"/>
      </w:rPr>
      <w:drawing>
        <wp:anchor distT="0" distB="0" distL="114300" distR="114300" simplePos="0" relativeHeight="251675136" behindDoc="1" locked="1" layoutInCell="1" allowOverlap="1" wp14:anchorId="4BC971C7" wp14:editId="0A1EB072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3" name="Pictogram Wijze volg" descr="Afbeelding met gereedschap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AM - Wijze.png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0800" behindDoc="1" locked="1" layoutInCell="1" allowOverlap="1" wp14:anchorId="5663AE06" wp14:editId="49180741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45" name="Pictogram Ruimte klein volg" descr="Afbeelding met object, klok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AAM - Ruimte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1824" behindDoc="1" locked="1" layoutInCell="1" allowOverlap="1" wp14:anchorId="39DB11BE" wp14:editId="24448AA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0" name="Pictogram Kind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AAM - Kind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2848" behindDoc="1" locked="1" layoutInCell="1" allowOverlap="1" wp14:anchorId="74880055" wp14:editId="2081AAA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1" name="Pictogram Kwaliteit klein volg" descr="Afbeelding met teks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AAM - Kwaliteit.png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3872" behindDoc="1" locked="1" layoutInCell="1" allowOverlap="1" wp14:anchorId="297C8031" wp14:editId="284EA222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2" name="Pictogram Onderwijs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AAM - Onderwijs.pn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4896" behindDoc="1" locked="1" layoutInCell="1" allowOverlap="1" wp14:anchorId="6BAEAD05" wp14:editId="27307B46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3" name="Pictogram Opvang klein volg" descr="Afbeelding met objec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AAM - Opvang.png"/>
                  <pic:cNvPicPr/>
                </pic:nvPicPr>
                <pic:blipFill>
                  <a:blip r:embed="rId1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5920" behindDoc="1" locked="1" layoutInCell="1" allowOverlap="1" wp14:anchorId="09F5F9FC" wp14:editId="3C83EBF3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0"/>
          <wp:wrapNone/>
          <wp:docPr id="54" name="Pictogram Richting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AAM - Richting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6944" behindDoc="1" locked="1" layoutInCell="1" allowOverlap="1" wp14:anchorId="2BFF93FB" wp14:editId="06DCE1B3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5" name="Pictogram Samen klein volg" descr="Afbeelding met buiten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AM - Samen.pn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7968" behindDoc="1" locked="1" layoutInCell="1" allowOverlap="1" wp14:anchorId="62CB3783" wp14:editId="291D923B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6" name="Pictogram Strale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AAM - Schitter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8992" behindDoc="1" locked="1" layoutInCell="1" allowOverlap="1" wp14:anchorId="6E7F9BA6" wp14:editId="308334AE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8" name="Pictogram Zie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AAM - Zien.png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70016" behindDoc="1" locked="1" layoutInCell="1" allowOverlap="1" wp14:anchorId="3488B6FA" wp14:editId="7BE05E66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9" name="Pictogram Zij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SAAM - Zijn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3FCD" w14:textId="77777777" w:rsidR="002B630E" w:rsidRDefault="00FC3735">
    <w:pPr>
      <w:pStyle w:val="Koptekst"/>
    </w:pPr>
    <w:r>
      <w:rPr>
        <w:noProof/>
        <w:lang w:val="en-US"/>
      </w:rPr>
      <w:drawing>
        <wp:anchor distT="0" distB="0" distL="114300" distR="114300" simplePos="0" relativeHeight="251677184" behindDoc="1" locked="1" layoutInCell="1" allowOverlap="1" wp14:anchorId="6DA150C5" wp14:editId="60A4807D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1" name="Pictogram Wijze voor" descr="Afbeelding met gereedschap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AM - Wijz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112" behindDoc="1" locked="1" layoutInCell="1" allowOverlap="1" wp14:anchorId="21E21D0B" wp14:editId="7A80FC78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25" name="Pictogram Wijzer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AAM - Wijze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DCB">
      <w:rPr>
        <w:noProof/>
        <w:lang w:val="en-US"/>
      </w:rPr>
      <w:drawing>
        <wp:anchor distT="0" distB="0" distL="114300" distR="114300" simplePos="0" relativeHeight="251671040" behindDoc="1" locked="1" layoutInCell="1" allowOverlap="1" wp14:anchorId="416280C1" wp14:editId="7AF23B02">
          <wp:simplePos x="0" y="0"/>
          <wp:positionH relativeFrom="page">
            <wp:posOffset>4630420</wp:posOffset>
          </wp:positionH>
          <wp:positionV relativeFrom="page">
            <wp:posOffset>5101590</wp:posOffset>
          </wp:positionV>
          <wp:extent cx="1260000" cy="1260000"/>
          <wp:effectExtent l="0" t="0" r="0" b="0"/>
          <wp:wrapNone/>
          <wp:docPr id="36" name="Pictogram Samen voor" descr="Afbeelding met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SAAM - Samen.png"/>
                  <pic:cNvPicPr/>
                </pic:nvPicPr>
                <pic:blipFill>
                  <a:blip r:embed="rId3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232">
      <w:rPr>
        <w:noProof/>
      </w:rPr>
      <w:drawing>
        <wp:anchor distT="0" distB="0" distL="114300" distR="114300" simplePos="0" relativeHeight="251638272" behindDoc="1" locked="1" layoutInCell="1" allowOverlap="1" wp14:anchorId="39CEC632" wp14:editId="4C96396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11200" cy="3358800"/>
          <wp:effectExtent l="0" t="0" r="8255" b="0"/>
          <wp:wrapNone/>
          <wp:docPr id="34" name="Concept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oncept_gotham - draft copy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200" cy="33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DFE">
      <w:rPr>
        <w:noProof/>
      </w:rPr>
      <w:drawing>
        <wp:anchor distT="0" distB="0" distL="114300" distR="114300" simplePos="0" relativeHeight="251659776" behindDoc="1" locked="1" layoutInCell="1" allowOverlap="1" wp14:anchorId="3A257BC3" wp14:editId="4B09C30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33" name="Pictogram Zij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SAAM - Zijn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E38">
      <w:rPr>
        <w:noProof/>
      </w:rPr>
      <w:drawing>
        <wp:anchor distT="0" distB="0" distL="114300" distR="114300" simplePos="0" relativeHeight="251658752" behindDoc="1" locked="1" layoutInCell="1" allowOverlap="1" wp14:anchorId="508BBF8E" wp14:editId="1C408687">
          <wp:simplePos x="0" y="0"/>
          <wp:positionH relativeFrom="column">
            <wp:posOffset>5982970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32" name="Pictogram Zie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AAM - Zien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379">
      <w:rPr>
        <w:noProof/>
      </w:rPr>
      <w:drawing>
        <wp:anchor distT="0" distB="0" distL="114300" distR="114300" simplePos="0" relativeHeight="251657728" behindDoc="1" locked="1" layoutInCell="1" allowOverlap="1" wp14:anchorId="727597A5" wp14:editId="24479465">
          <wp:simplePos x="0" y="0"/>
          <wp:positionH relativeFrom="column">
            <wp:posOffset>5982970</wp:posOffset>
          </wp:positionH>
          <wp:positionV relativeFrom="page">
            <wp:posOffset>314325</wp:posOffset>
          </wp:positionV>
          <wp:extent cx="360000" cy="360000"/>
          <wp:effectExtent l="0" t="0" r="2540" b="2540"/>
          <wp:wrapNone/>
          <wp:docPr id="30" name="Pictogram Strale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AAM - Schitteren.pn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3D8">
      <w:rPr>
        <w:noProof/>
      </w:rPr>
      <w:drawing>
        <wp:anchor distT="0" distB="0" distL="114300" distR="114300" simplePos="0" relativeHeight="251656704" behindDoc="1" locked="1" layoutInCell="1" allowOverlap="1" wp14:anchorId="6914BF7B" wp14:editId="5C02B4E3">
          <wp:simplePos x="0" y="0"/>
          <wp:positionH relativeFrom="column">
            <wp:posOffset>5985510</wp:posOffset>
          </wp:positionH>
          <wp:positionV relativeFrom="page">
            <wp:posOffset>314960</wp:posOffset>
          </wp:positionV>
          <wp:extent cx="360000" cy="360000"/>
          <wp:effectExtent l="0" t="0" r="2540" b="2540"/>
          <wp:wrapNone/>
          <wp:docPr id="24" name="Pictogram Samen klein voor" descr="Afbeelding met buiten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AM - Samen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3D8">
      <w:rPr>
        <w:noProof/>
      </w:rPr>
      <w:drawing>
        <wp:anchor distT="0" distB="0" distL="114300" distR="114300" simplePos="0" relativeHeight="251655680" behindDoc="1" locked="1" layoutInCell="1" allowOverlap="1" wp14:anchorId="6EE2552F" wp14:editId="7BEADB6A">
          <wp:simplePos x="0" y="0"/>
          <wp:positionH relativeFrom="column">
            <wp:posOffset>5982970</wp:posOffset>
          </wp:positionH>
          <wp:positionV relativeFrom="page">
            <wp:posOffset>314960</wp:posOffset>
          </wp:positionV>
          <wp:extent cx="360000" cy="360000"/>
          <wp:effectExtent l="0" t="0" r="2540" b="0"/>
          <wp:wrapNone/>
          <wp:docPr id="20" name="Pictogram Richting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AAM - Richting.pn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E9">
      <w:rPr>
        <w:noProof/>
      </w:rPr>
      <w:drawing>
        <wp:anchor distT="0" distB="0" distL="114300" distR="114300" simplePos="0" relativeHeight="251654656" behindDoc="1" locked="1" layoutInCell="1" allowOverlap="1" wp14:anchorId="7BF06EB6" wp14:editId="51D42A09">
          <wp:simplePos x="0" y="0"/>
          <wp:positionH relativeFrom="column">
            <wp:posOffset>5985510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19" name="Pictogram Opvang klein voor" descr="Afbeelding met objec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AAM - Opvang.png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E9">
      <w:rPr>
        <w:noProof/>
      </w:rPr>
      <w:drawing>
        <wp:anchor distT="0" distB="0" distL="114300" distR="114300" simplePos="0" relativeHeight="251653632" behindDoc="1" locked="1" layoutInCell="1" allowOverlap="1" wp14:anchorId="535D8717" wp14:editId="461465CE">
          <wp:simplePos x="0" y="0"/>
          <wp:positionH relativeFrom="column">
            <wp:posOffset>5983605</wp:posOffset>
          </wp:positionH>
          <wp:positionV relativeFrom="page">
            <wp:posOffset>311785</wp:posOffset>
          </wp:positionV>
          <wp:extent cx="360000" cy="360000"/>
          <wp:effectExtent l="0" t="0" r="2540" b="2540"/>
          <wp:wrapNone/>
          <wp:docPr id="18" name="Pictogram Onderwijs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AAM - Onderwijs.png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5F8F">
      <w:rPr>
        <w:noProof/>
      </w:rPr>
      <w:drawing>
        <wp:anchor distT="0" distB="0" distL="114300" distR="114300" simplePos="0" relativeHeight="251652608" behindDoc="1" locked="1" layoutInCell="1" allowOverlap="1" wp14:anchorId="1792719F" wp14:editId="681D95CF">
          <wp:simplePos x="0" y="0"/>
          <wp:positionH relativeFrom="column">
            <wp:posOffset>5983605</wp:posOffset>
          </wp:positionH>
          <wp:positionV relativeFrom="page">
            <wp:posOffset>314325</wp:posOffset>
          </wp:positionV>
          <wp:extent cx="360000" cy="360000"/>
          <wp:effectExtent l="0" t="0" r="0" b="2540"/>
          <wp:wrapNone/>
          <wp:docPr id="23" name="Pictogram Kwaliteit klein voor" descr="Afbeelding met teks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AAM - Kwaliteit.pn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BDD">
      <w:rPr>
        <w:noProof/>
      </w:rPr>
      <w:drawing>
        <wp:anchor distT="0" distB="0" distL="114300" distR="114300" simplePos="0" relativeHeight="251651584" behindDoc="1" locked="1" layoutInCell="1" allowOverlap="1" wp14:anchorId="5209171E" wp14:editId="41C8A979">
          <wp:simplePos x="0" y="0"/>
          <wp:positionH relativeFrom="column">
            <wp:posOffset>5982970</wp:posOffset>
          </wp:positionH>
          <wp:positionV relativeFrom="page">
            <wp:posOffset>314960</wp:posOffset>
          </wp:positionV>
          <wp:extent cx="360000" cy="360000"/>
          <wp:effectExtent l="0" t="0" r="0" b="2540"/>
          <wp:wrapNone/>
          <wp:docPr id="22" name="Pictogram Kind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AAM - Kind.png"/>
                  <pic:cNvPicPr/>
                </pic:nvPicPr>
                <pic:blipFill>
                  <a:blip r:embed="rId1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BDD">
      <w:rPr>
        <w:noProof/>
      </w:rPr>
      <w:drawing>
        <wp:anchor distT="0" distB="0" distL="114300" distR="114300" simplePos="0" relativeHeight="251650560" behindDoc="1" locked="1" layoutInCell="1" allowOverlap="1" wp14:anchorId="4A1A5D0D" wp14:editId="70708A3F">
          <wp:simplePos x="0" y="0"/>
          <wp:positionH relativeFrom="column">
            <wp:posOffset>5983605</wp:posOffset>
          </wp:positionH>
          <wp:positionV relativeFrom="page">
            <wp:posOffset>312420</wp:posOffset>
          </wp:positionV>
          <wp:extent cx="360000" cy="360000"/>
          <wp:effectExtent l="0" t="0" r="2540" b="2540"/>
          <wp:wrapNone/>
          <wp:docPr id="21" name="Pictogram Ruimte klein voor" descr="Afbeelding met object, klok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AAM - Ruimte.png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6BFD">
      <w:rPr>
        <w:noProof/>
        <w:lang w:val="en-US"/>
      </w:rPr>
      <w:drawing>
        <wp:anchor distT="0" distB="0" distL="114300" distR="114300" simplePos="0" relativeHeight="251644416" behindDoc="1" locked="1" layoutInCell="1" allowOverlap="1" wp14:anchorId="28747A84" wp14:editId="178CD586">
          <wp:simplePos x="0" y="0"/>
          <wp:positionH relativeFrom="page">
            <wp:posOffset>5152390</wp:posOffset>
          </wp:positionH>
          <wp:positionV relativeFrom="page">
            <wp:posOffset>2553970</wp:posOffset>
          </wp:positionV>
          <wp:extent cx="1260000" cy="1260000"/>
          <wp:effectExtent l="0" t="0" r="0" b="0"/>
          <wp:wrapNone/>
          <wp:docPr id="16" name="Pictogram Schitteren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AAM - Schitteren.png"/>
                  <pic:cNvPicPr/>
                </pic:nvPicPr>
                <pic:blipFill>
                  <a:blip r:embed="rId7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69B">
      <w:rPr>
        <w:noProof/>
        <w:lang w:val="en-US"/>
      </w:rPr>
      <w:drawing>
        <wp:anchor distT="0" distB="0" distL="114300" distR="114300" simplePos="0" relativeHeight="251643392" behindDoc="1" locked="1" layoutInCell="1" allowOverlap="1" wp14:anchorId="10E838AB" wp14:editId="37D2BA6F">
          <wp:simplePos x="0" y="0"/>
          <wp:positionH relativeFrom="page">
            <wp:posOffset>2494915</wp:posOffset>
          </wp:positionH>
          <wp:positionV relativeFrom="page">
            <wp:posOffset>1937385</wp:posOffset>
          </wp:positionV>
          <wp:extent cx="1260000" cy="1260000"/>
          <wp:effectExtent l="0" t="0" r="0" b="0"/>
          <wp:wrapNone/>
          <wp:docPr id="13" name="Pictogram Zijn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AAM - Zijn.png"/>
                  <pic:cNvPicPr/>
                </pic:nvPicPr>
                <pic:blipFill>
                  <a:blip r:embed="rId5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69B">
      <w:rPr>
        <w:noProof/>
        <w:lang w:val="en-US"/>
      </w:rPr>
      <w:drawing>
        <wp:anchor distT="0" distB="0" distL="114300" distR="114300" simplePos="0" relativeHeight="251642368" behindDoc="1" locked="1" layoutInCell="1" allowOverlap="1" wp14:anchorId="2A4704A6" wp14:editId="018A235C">
          <wp:simplePos x="0" y="0"/>
          <wp:positionH relativeFrom="page">
            <wp:posOffset>1397000</wp:posOffset>
          </wp:positionH>
          <wp:positionV relativeFrom="page">
            <wp:posOffset>4535805</wp:posOffset>
          </wp:positionV>
          <wp:extent cx="1259840" cy="1259840"/>
          <wp:effectExtent l="0" t="0" r="0" b="0"/>
          <wp:wrapNone/>
          <wp:docPr id="12" name="Pictogram Richting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AAM - Richting.png"/>
                  <pic:cNvPicPr/>
                </pic:nvPicPr>
                <pic:blipFill>
                  <a:blip r:embed="rId8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30E">
      <w:rPr>
        <w:noProof/>
        <w:lang w:val="en-US"/>
      </w:rPr>
      <w:drawing>
        <wp:anchor distT="0" distB="0" distL="114300" distR="114300" simplePos="0" relativeHeight="251639296" behindDoc="1" locked="1" layoutInCell="1" allowOverlap="1" wp14:anchorId="2B7B25BD" wp14:editId="2E6388AC">
          <wp:simplePos x="0" y="0"/>
          <wp:positionH relativeFrom="page">
            <wp:posOffset>442595</wp:posOffset>
          </wp:positionH>
          <wp:positionV relativeFrom="page">
            <wp:posOffset>334645</wp:posOffset>
          </wp:positionV>
          <wp:extent cx="2286000" cy="1371600"/>
          <wp:effectExtent l="0" t="0" r="0" b="0"/>
          <wp:wrapTight wrapText="bothSides">
            <wp:wrapPolygon edited="0">
              <wp:start x="5040" y="7500"/>
              <wp:lineTo x="4140" y="10800"/>
              <wp:lineTo x="3960" y="11700"/>
              <wp:lineTo x="4320" y="12900"/>
              <wp:lineTo x="5760" y="13800"/>
              <wp:lineTo x="16020" y="13800"/>
              <wp:lineTo x="16020" y="12900"/>
              <wp:lineTo x="17280" y="10500"/>
              <wp:lineTo x="17640" y="8700"/>
              <wp:lineTo x="16920" y="7500"/>
              <wp:lineTo x="5040" y="7500"/>
            </wp:wrapPolygon>
          </wp:wrapTight>
          <wp:docPr id="47" name="Logo SAAM Scholen voor" descr="Macintosh HD:Users:Saus:Box Sync:SAAM:saam_26_nieuwe huisstijl:saam_26_07_sjablonen:saam_07_03_nieuwe versies:SAAM-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aus:Box Sync:SAAM:saam_26_nieuwe huisstijl:saam_26_07_sjablonen:saam_07_03_nieuwe versies:SAAM-logo-01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3230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2295"/>
    <w:multiLevelType w:val="hybridMultilevel"/>
    <w:tmpl w:val="E624953A"/>
    <w:lvl w:ilvl="0" w:tplc="40C2DE12">
      <w:start w:val="1"/>
      <w:numFmt w:val="bullet"/>
      <w:lvlText w:val=""/>
      <w:lvlJc w:val="left"/>
      <w:pPr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1B15852"/>
    <w:multiLevelType w:val="multilevel"/>
    <w:tmpl w:val="356C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67206"/>
    <w:multiLevelType w:val="multilevel"/>
    <w:tmpl w:val="5AE2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B930F"/>
    <w:multiLevelType w:val="hybridMultilevel"/>
    <w:tmpl w:val="D2C0B582"/>
    <w:lvl w:ilvl="0" w:tplc="BBA685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904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601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E0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2B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CA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41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A1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4C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39ED"/>
    <w:multiLevelType w:val="multilevel"/>
    <w:tmpl w:val="039A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B012D"/>
    <w:multiLevelType w:val="multilevel"/>
    <w:tmpl w:val="AE24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529F8"/>
    <w:multiLevelType w:val="multilevel"/>
    <w:tmpl w:val="7B76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8225E"/>
    <w:multiLevelType w:val="hybridMultilevel"/>
    <w:tmpl w:val="D4AC8866"/>
    <w:lvl w:ilvl="0" w:tplc="1AF2FED2">
      <w:start w:val="1"/>
      <w:numFmt w:val="decimal"/>
      <w:pStyle w:val="Opsommingnumeriek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9F00B8"/>
    <w:multiLevelType w:val="multilevel"/>
    <w:tmpl w:val="972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438B2"/>
    <w:multiLevelType w:val="multilevel"/>
    <w:tmpl w:val="A39C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A674F3"/>
    <w:multiLevelType w:val="multilevel"/>
    <w:tmpl w:val="D20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C6E9F"/>
    <w:multiLevelType w:val="multilevel"/>
    <w:tmpl w:val="0E6E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63706"/>
    <w:multiLevelType w:val="multilevel"/>
    <w:tmpl w:val="478C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338EF"/>
    <w:multiLevelType w:val="multilevel"/>
    <w:tmpl w:val="C9E2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66D34"/>
    <w:multiLevelType w:val="multilevel"/>
    <w:tmpl w:val="2638802A"/>
    <w:lvl w:ilvl="0">
      <w:start w:val="1"/>
      <w:numFmt w:val="bullet"/>
      <w:pStyle w:val="Opsomming1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27A1E"/>
    <w:multiLevelType w:val="multilevel"/>
    <w:tmpl w:val="31BA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35933"/>
    <w:multiLevelType w:val="multilevel"/>
    <w:tmpl w:val="60CC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97824"/>
    <w:multiLevelType w:val="multilevel"/>
    <w:tmpl w:val="A07E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25CF7"/>
    <w:multiLevelType w:val="multilevel"/>
    <w:tmpl w:val="68E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531EA"/>
    <w:multiLevelType w:val="hybridMultilevel"/>
    <w:tmpl w:val="BA6A21DC"/>
    <w:lvl w:ilvl="0" w:tplc="669852A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C2332"/>
    <w:multiLevelType w:val="multilevel"/>
    <w:tmpl w:val="F800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4017FB"/>
    <w:multiLevelType w:val="hybridMultilevel"/>
    <w:tmpl w:val="65363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402DB"/>
    <w:multiLevelType w:val="multilevel"/>
    <w:tmpl w:val="65363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7123C7"/>
    <w:multiLevelType w:val="multilevel"/>
    <w:tmpl w:val="A362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64875"/>
    <w:multiLevelType w:val="hybridMultilevel"/>
    <w:tmpl w:val="FE825964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D1222E0"/>
    <w:multiLevelType w:val="multilevel"/>
    <w:tmpl w:val="368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1F068C"/>
    <w:multiLevelType w:val="hybridMultilevel"/>
    <w:tmpl w:val="D410E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445BE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B0B2770"/>
    <w:multiLevelType w:val="multilevel"/>
    <w:tmpl w:val="5E0A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E43E47"/>
    <w:multiLevelType w:val="hybridMultilevel"/>
    <w:tmpl w:val="E418F94C"/>
    <w:lvl w:ilvl="0" w:tplc="B978DF7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31EE7"/>
    <w:multiLevelType w:val="hybridMultilevel"/>
    <w:tmpl w:val="6DE8C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F701D"/>
    <w:multiLevelType w:val="hybridMultilevel"/>
    <w:tmpl w:val="BC3CD90A"/>
    <w:lvl w:ilvl="0" w:tplc="07FED6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AF4A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486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C0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E9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E1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A2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E2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8B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A19BF"/>
    <w:multiLevelType w:val="multilevel"/>
    <w:tmpl w:val="F63E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19599">
    <w:abstractNumId w:val="4"/>
  </w:num>
  <w:num w:numId="2" w16cid:durableId="453642272">
    <w:abstractNumId w:val="32"/>
  </w:num>
  <w:num w:numId="3" w16cid:durableId="1373768279">
    <w:abstractNumId w:val="28"/>
  </w:num>
  <w:num w:numId="4" w16cid:durableId="1243029974">
    <w:abstractNumId w:val="31"/>
  </w:num>
  <w:num w:numId="5" w16cid:durableId="541938340">
    <w:abstractNumId w:val="22"/>
  </w:num>
  <w:num w:numId="6" w16cid:durableId="984360883">
    <w:abstractNumId w:val="25"/>
  </w:num>
  <w:num w:numId="7" w16cid:durableId="416251795">
    <w:abstractNumId w:val="1"/>
  </w:num>
  <w:num w:numId="8" w16cid:durableId="1533960439">
    <w:abstractNumId w:val="27"/>
  </w:num>
  <w:num w:numId="9" w16cid:durableId="1800415799">
    <w:abstractNumId w:val="15"/>
  </w:num>
  <w:num w:numId="10" w16cid:durableId="493421878">
    <w:abstractNumId w:val="20"/>
  </w:num>
  <w:num w:numId="11" w16cid:durableId="116804237">
    <w:abstractNumId w:val="8"/>
  </w:num>
  <w:num w:numId="12" w16cid:durableId="2823452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2365536">
    <w:abstractNumId w:val="0"/>
  </w:num>
  <w:num w:numId="14" w16cid:durableId="1727029403">
    <w:abstractNumId w:val="13"/>
  </w:num>
  <w:num w:numId="15" w16cid:durableId="791361398">
    <w:abstractNumId w:val="19"/>
  </w:num>
  <w:num w:numId="16" w16cid:durableId="769161026">
    <w:abstractNumId w:val="30"/>
  </w:num>
  <w:num w:numId="17" w16cid:durableId="1318724581">
    <w:abstractNumId w:val="14"/>
  </w:num>
  <w:num w:numId="18" w16cid:durableId="35858452">
    <w:abstractNumId w:val="17"/>
  </w:num>
  <w:num w:numId="19" w16cid:durableId="1029525328">
    <w:abstractNumId w:val="33"/>
  </w:num>
  <w:num w:numId="20" w16cid:durableId="1083455312">
    <w:abstractNumId w:val="21"/>
  </w:num>
  <w:num w:numId="21" w16cid:durableId="123012145">
    <w:abstractNumId w:val="10"/>
  </w:num>
  <w:num w:numId="22" w16cid:durableId="1332754223">
    <w:abstractNumId w:val="29"/>
  </w:num>
  <w:num w:numId="23" w16cid:durableId="2053384171">
    <w:abstractNumId w:val="7"/>
  </w:num>
  <w:num w:numId="24" w16cid:durableId="1091044493">
    <w:abstractNumId w:val="6"/>
  </w:num>
  <w:num w:numId="25" w16cid:durableId="583535241">
    <w:abstractNumId w:val="11"/>
  </w:num>
  <w:num w:numId="26" w16cid:durableId="824324430">
    <w:abstractNumId w:val="24"/>
  </w:num>
  <w:num w:numId="27" w16cid:durableId="826095355">
    <w:abstractNumId w:val="9"/>
  </w:num>
  <w:num w:numId="28" w16cid:durableId="290595856">
    <w:abstractNumId w:val="26"/>
  </w:num>
  <w:num w:numId="29" w16cid:durableId="954748001">
    <w:abstractNumId w:val="12"/>
  </w:num>
  <w:num w:numId="30" w16cid:durableId="1019625524">
    <w:abstractNumId w:val="18"/>
  </w:num>
  <w:num w:numId="31" w16cid:durableId="1999455747">
    <w:abstractNumId w:val="2"/>
  </w:num>
  <w:num w:numId="32" w16cid:durableId="1034883193">
    <w:abstractNumId w:val="5"/>
  </w:num>
  <w:num w:numId="33" w16cid:durableId="1918976089">
    <w:abstractNumId w:val="3"/>
  </w:num>
  <w:num w:numId="34" w16cid:durableId="574317763">
    <w:abstractNumId w:val="16"/>
  </w:num>
  <w:num w:numId="35" w16cid:durableId="1494416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9A"/>
    <w:rsid w:val="0000358F"/>
    <w:rsid w:val="000118C1"/>
    <w:rsid w:val="00016DD8"/>
    <w:rsid w:val="0002336A"/>
    <w:rsid w:val="00031499"/>
    <w:rsid w:val="00043733"/>
    <w:rsid w:val="00051D2B"/>
    <w:rsid w:val="00054759"/>
    <w:rsid w:val="00064625"/>
    <w:rsid w:val="00067B4B"/>
    <w:rsid w:val="00071DC0"/>
    <w:rsid w:val="0007209D"/>
    <w:rsid w:val="00085117"/>
    <w:rsid w:val="000906EF"/>
    <w:rsid w:val="00093F76"/>
    <w:rsid w:val="000B1AD7"/>
    <w:rsid w:val="000D61A5"/>
    <w:rsid w:val="000D6377"/>
    <w:rsid w:val="000D6DC4"/>
    <w:rsid w:val="000E74AD"/>
    <w:rsid w:val="000F2927"/>
    <w:rsid w:val="000F56E1"/>
    <w:rsid w:val="001425F4"/>
    <w:rsid w:val="00154887"/>
    <w:rsid w:val="00156E41"/>
    <w:rsid w:val="00164017"/>
    <w:rsid w:val="00166417"/>
    <w:rsid w:val="0018444E"/>
    <w:rsid w:val="001939BD"/>
    <w:rsid w:val="00195A3D"/>
    <w:rsid w:val="001A05E5"/>
    <w:rsid w:val="001A20EE"/>
    <w:rsid w:val="001A2690"/>
    <w:rsid w:val="001A5B45"/>
    <w:rsid w:val="001B1EFF"/>
    <w:rsid w:val="001B6155"/>
    <w:rsid w:val="001B6B96"/>
    <w:rsid w:val="001C3378"/>
    <w:rsid w:val="001C35EB"/>
    <w:rsid w:val="001C7BB6"/>
    <w:rsid w:val="001D6B4C"/>
    <w:rsid w:val="001F00B0"/>
    <w:rsid w:val="001F49D9"/>
    <w:rsid w:val="001F6845"/>
    <w:rsid w:val="0020609F"/>
    <w:rsid w:val="00220E6D"/>
    <w:rsid w:val="00225117"/>
    <w:rsid w:val="002268C5"/>
    <w:rsid w:val="00227453"/>
    <w:rsid w:val="002375BA"/>
    <w:rsid w:val="0024108B"/>
    <w:rsid w:val="00260D91"/>
    <w:rsid w:val="00260DCF"/>
    <w:rsid w:val="00261E0C"/>
    <w:rsid w:val="002634FB"/>
    <w:rsid w:val="00263CB9"/>
    <w:rsid w:val="00270559"/>
    <w:rsid w:val="002766B3"/>
    <w:rsid w:val="002822E7"/>
    <w:rsid w:val="0028453D"/>
    <w:rsid w:val="00292322"/>
    <w:rsid w:val="00294224"/>
    <w:rsid w:val="002A3258"/>
    <w:rsid w:val="002A6700"/>
    <w:rsid w:val="002B2D64"/>
    <w:rsid w:val="002B630E"/>
    <w:rsid w:val="002C45DE"/>
    <w:rsid w:val="002D5950"/>
    <w:rsid w:val="002D6BFD"/>
    <w:rsid w:val="002E0543"/>
    <w:rsid w:val="002E1073"/>
    <w:rsid w:val="002E3232"/>
    <w:rsid w:val="002E4EC3"/>
    <w:rsid w:val="002E74FC"/>
    <w:rsid w:val="002E76E2"/>
    <w:rsid w:val="002F102B"/>
    <w:rsid w:val="00303C37"/>
    <w:rsid w:val="003134C3"/>
    <w:rsid w:val="00321F23"/>
    <w:rsid w:val="00322D2B"/>
    <w:rsid w:val="00331EB8"/>
    <w:rsid w:val="00335281"/>
    <w:rsid w:val="0034499D"/>
    <w:rsid w:val="00352A4F"/>
    <w:rsid w:val="00381C24"/>
    <w:rsid w:val="0038298A"/>
    <w:rsid w:val="00392D26"/>
    <w:rsid w:val="00393B80"/>
    <w:rsid w:val="003A1DB4"/>
    <w:rsid w:val="003A30B3"/>
    <w:rsid w:val="003A6102"/>
    <w:rsid w:val="003A6E40"/>
    <w:rsid w:val="003B5F6E"/>
    <w:rsid w:val="003B70AA"/>
    <w:rsid w:val="003C3037"/>
    <w:rsid w:val="003D51F8"/>
    <w:rsid w:val="003D7176"/>
    <w:rsid w:val="003E23D7"/>
    <w:rsid w:val="003E7B83"/>
    <w:rsid w:val="0041406B"/>
    <w:rsid w:val="00430FD2"/>
    <w:rsid w:val="00431723"/>
    <w:rsid w:val="004322A6"/>
    <w:rsid w:val="00437968"/>
    <w:rsid w:val="0044328E"/>
    <w:rsid w:val="00445878"/>
    <w:rsid w:val="0045337E"/>
    <w:rsid w:val="00456062"/>
    <w:rsid w:val="00460B6B"/>
    <w:rsid w:val="00471E1F"/>
    <w:rsid w:val="00483EA6"/>
    <w:rsid w:val="00492D7C"/>
    <w:rsid w:val="004964DA"/>
    <w:rsid w:val="00497205"/>
    <w:rsid w:val="004977F3"/>
    <w:rsid w:val="004B0E77"/>
    <w:rsid w:val="004B6A8B"/>
    <w:rsid w:val="004B6DCB"/>
    <w:rsid w:val="004C0080"/>
    <w:rsid w:val="004C4708"/>
    <w:rsid w:val="004D21C8"/>
    <w:rsid w:val="004E52CA"/>
    <w:rsid w:val="004E58FA"/>
    <w:rsid w:val="00500CAC"/>
    <w:rsid w:val="005057B2"/>
    <w:rsid w:val="00525F03"/>
    <w:rsid w:val="0053185A"/>
    <w:rsid w:val="00534511"/>
    <w:rsid w:val="005373E6"/>
    <w:rsid w:val="00541992"/>
    <w:rsid w:val="00542C6D"/>
    <w:rsid w:val="00544111"/>
    <w:rsid w:val="00551EF8"/>
    <w:rsid w:val="005634CE"/>
    <w:rsid w:val="00564F5E"/>
    <w:rsid w:val="00566627"/>
    <w:rsid w:val="005820A3"/>
    <w:rsid w:val="00594E35"/>
    <w:rsid w:val="005B05BA"/>
    <w:rsid w:val="005B53FE"/>
    <w:rsid w:val="005B5F6C"/>
    <w:rsid w:val="005B6990"/>
    <w:rsid w:val="005C4D83"/>
    <w:rsid w:val="005C554E"/>
    <w:rsid w:val="005C7898"/>
    <w:rsid w:val="005D1072"/>
    <w:rsid w:val="005D6F96"/>
    <w:rsid w:val="005F09D7"/>
    <w:rsid w:val="006121E6"/>
    <w:rsid w:val="00621742"/>
    <w:rsid w:val="00622A24"/>
    <w:rsid w:val="00636A15"/>
    <w:rsid w:val="006431A4"/>
    <w:rsid w:val="00647E96"/>
    <w:rsid w:val="0065031E"/>
    <w:rsid w:val="00654F19"/>
    <w:rsid w:val="00663ABD"/>
    <w:rsid w:val="006653D8"/>
    <w:rsid w:val="00666862"/>
    <w:rsid w:val="006672F8"/>
    <w:rsid w:val="00673B2F"/>
    <w:rsid w:val="00675F87"/>
    <w:rsid w:val="00680C27"/>
    <w:rsid w:val="00682F0A"/>
    <w:rsid w:val="00683931"/>
    <w:rsid w:val="00685E75"/>
    <w:rsid w:val="00685F09"/>
    <w:rsid w:val="00690D9A"/>
    <w:rsid w:val="006A12CF"/>
    <w:rsid w:val="006A31A7"/>
    <w:rsid w:val="006A3DAF"/>
    <w:rsid w:val="006A4AE9"/>
    <w:rsid w:val="006B41C7"/>
    <w:rsid w:val="006C07D9"/>
    <w:rsid w:val="006C3784"/>
    <w:rsid w:val="006C3F50"/>
    <w:rsid w:val="006D2BA4"/>
    <w:rsid w:val="006E3761"/>
    <w:rsid w:val="006E7019"/>
    <w:rsid w:val="006F2A28"/>
    <w:rsid w:val="006F391D"/>
    <w:rsid w:val="006F47B7"/>
    <w:rsid w:val="006F57E4"/>
    <w:rsid w:val="006F6007"/>
    <w:rsid w:val="006F729A"/>
    <w:rsid w:val="00703BEF"/>
    <w:rsid w:val="00704DDC"/>
    <w:rsid w:val="00721330"/>
    <w:rsid w:val="00721928"/>
    <w:rsid w:val="00731EC6"/>
    <w:rsid w:val="00732485"/>
    <w:rsid w:val="00737AA6"/>
    <w:rsid w:val="007507F9"/>
    <w:rsid w:val="00751258"/>
    <w:rsid w:val="00754BDD"/>
    <w:rsid w:val="00755944"/>
    <w:rsid w:val="00762F5A"/>
    <w:rsid w:val="00764491"/>
    <w:rsid w:val="00773687"/>
    <w:rsid w:val="007876DE"/>
    <w:rsid w:val="007A2200"/>
    <w:rsid w:val="007C1434"/>
    <w:rsid w:val="007C3C3F"/>
    <w:rsid w:val="007C5CE2"/>
    <w:rsid w:val="007C636E"/>
    <w:rsid w:val="007D05C7"/>
    <w:rsid w:val="007D35F7"/>
    <w:rsid w:val="007D4B2E"/>
    <w:rsid w:val="007D55CA"/>
    <w:rsid w:val="007D5CB1"/>
    <w:rsid w:val="007D77FF"/>
    <w:rsid w:val="007E30F9"/>
    <w:rsid w:val="007E43DC"/>
    <w:rsid w:val="007F2E04"/>
    <w:rsid w:val="007F39A5"/>
    <w:rsid w:val="00801B84"/>
    <w:rsid w:val="0080684B"/>
    <w:rsid w:val="008102CC"/>
    <w:rsid w:val="008228B3"/>
    <w:rsid w:val="0082621D"/>
    <w:rsid w:val="00835DB3"/>
    <w:rsid w:val="008361D1"/>
    <w:rsid w:val="008363FB"/>
    <w:rsid w:val="008369AC"/>
    <w:rsid w:val="008369CD"/>
    <w:rsid w:val="0083790D"/>
    <w:rsid w:val="00863EA3"/>
    <w:rsid w:val="00871FF9"/>
    <w:rsid w:val="00885D01"/>
    <w:rsid w:val="00885D3C"/>
    <w:rsid w:val="00887A8C"/>
    <w:rsid w:val="008914EB"/>
    <w:rsid w:val="00894CD1"/>
    <w:rsid w:val="008A1F6F"/>
    <w:rsid w:val="008B38F9"/>
    <w:rsid w:val="008C2EDA"/>
    <w:rsid w:val="008C6C1B"/>
    <w:rsid w:val="008D0AB7"/>
    <w:rsid w:val="008E040C"/>
    <w:rsid w:val="008E3D5B"/>
    <w:rsid w:val="008E6D9A"/>
    <w:rsid w:val="008F0379"/>
    <w:rsid w:val="008F7644"/>
    <w:rsid w:val="00900354"/>
    <w:rsid w:val="009017E2"/>
    <w:rsid w:val="009205CB"/>
    <w:rsid w:val="0092452A"/>
    <w:rsid w:val="00936693"/>
    <w:rsid w:val="00941775"/>
    <w:rsid w:val="00941B63"/>
    <w:rsid w:val="00942125"/>
    <w:rsid w:val="009467E8"/>
    <w:rsid w:val="00950BC6"/>
    <w:rsid w:val="00953290"/>
    <w:rsid w:val="00957144"/>
    <w:rsid w:val="00963318"/>
    <w:rsid w:val="00967427"/>
    <w:rsid w:val="009710AE"/>
    <w:rsid w:val="00973620"/>
    <w:rsid w:val="009751C0"/>
    <w:rsid w:val="00975B8C"/>
    <w:rsid w:val="00975E52"/>
    <w:rsid w:val="00994650"/>
    <w:rsid w:val="009A4C46"/>
    <w:rsid w:val="009B2929"/>
    <w:rsid w:val="009B302D"/>
    <w:rsid w:val="009B5A6E"/>
    <w:rsid w:val="009B7156"/>
    <w:rsid w:val="009D15DE"/>
    <w:rsid w:val="009D50A4"/>
    <w:rsid w:val="009E2752"/>
    <w:rsid w:val="009F3BAC"/>
    <w:rsid w:val="00A07B8A"/>
    <w:rsid w:val="00A1407A"/>
    <w:rsid w:val="00A318AC"/>
    <w:rsid w:val="00A46CDA"/>
    <w:rsid w:val="00A61E70"/>
    <w:rsid w:val="00A63633"/>
    <w:rsid w:val="00A73470"/>
    <w:rsid w:val="00A75F8F"/>
    <w:rsid w:val="00A7688D"/>
    <w:rsid w:val="00A77EF4"/>
    <w:rsid w:val="00A808C5"/>
    <w:rsid w:val="00A85C8D"/>
    <w:rsid w:val="00A92D69"/>
    <w:rsid w:val="00AB32DD"/>
    <w:rsid w:val="00AB43D3"/>
    <w:rsid w:val="00AB4AE9"/>
    <w:rsid w:val="00AB5F8D"/>
    <w:rsid w:val="00AC14E5"/>
    <w:rsid w:val="00AC6941"/>
    <w:rsid w:val="00AE12F6"/>
    <w:rsid w:val="00AF1FDB"/>
    <w:rsid w:val="00B034E6"/>
    <w:rsid w:val="00B16264"/>
    <w:rsid w:val="00B16E95"/>
    <w:rsid w:val="00B22DDD"/>
    <w:rsid w:val="00B23676"/>
    <w:rsid w:val="00B25C9D"/>
    <w:rsid w:val="00B312D7"/>
    <w:rsid w:val="00B317DD"/>
    <w:rsid w:val="00B411E2"/>
    <w:rsid w:val="00B422B3"/>
    <w:rsid w:val="00B42A8E"/>
    <w:rsid w:val="00B45B2B"/>
    <w:rsid w:val="00B518DC"/>
    <w:rsid w:val="00B53A2B"/>
    <w:rsid w:val="00B53B46"/>
    <w:rsid w:val="00B7201D"/>
    <w:rsid w:val="00B7697B"/>
    <w:rsid w:val="00B955CD"/>
    <w:rsid w:val="00BA2C71"/>
    <w:rsid w:val="00BB05F6"/>
    <w:rsid w:val="00BC44D7"/>
    <w:rsid w:val="00BC466E"/>
    <w:rsid w:val="00BC4F71"/>
    <w:rsid w:val="00BE490B"/>
    <w:rsid w:val="00BF3110"/>
    <w:rsid w:val="00BF4846"/>
    <w:rsid w:val="00C00A7A"/>
    <w:rsid w:val="00C01885"/>
    <w:rsid w:val="00C0437B"/>
    <w:rsid w:val="00C12311"/>
    <w:rsid w:val="00C1246E"/>
    <w:rsid w:val="00C443BC"/>
    <w:rsid w:val="00C5286F"/>
    <w:rsid w:val="00C53E38"/>
    <w:rsid w:val="00C56C0E"/>
    <w:rsid w:val="00C5726E"/>
    <w:rsid w:val="00C66E89"/>
    <w:rsid w:val="00C71C5F"/>
    <w:rsid w:val="00C72A41"/>
    <w:rsid w:val="00C74623"/>
    <w:rsid w:val="00C83CBD"/>
    <w:rsid w:val="00C85433"/>
    <w:rsid w:val="00C86207"/>
    <w:rsid w:val="00C936A0"/>
    <w:rsid w:val="00CA1159"/>
    <w:rsid w:val="00CA3976"/>
    <w:rsid w:val="00CB3F9A"/>
    <w:rsid w:val="00CB55BB"/>
    <w:rsid w:val="00CB727B"/>
    <w:rsid w:val="00CC1E0D"/>
    <w:rsid w:val="00CC3E57"/>
    <w:rsid w:val="00CE1AC0"/>
    <w:rsid w:val="00CE5613"/>
    <w:rsid w:val="00CE57B3"/>
    <w:rsid w:val="00D05977"/>
    <w:rsid w:val="00D13959"/>
    <w:rsid w:val="00D17666"/>
    <w:rsid w:val="00D23ADE"/>
    <w:rsid w:val="00D2687B"/>
    <w:rsid w:val="00D33710"/>
    <w:rsid w:val="00D34809"/>
    <w:rsid w:val="00D50D20"/>
    <w:rsid w:val="00D575AB"/>
    <w:rsid w:val="00D630B7"/>
    <w:rsid w:val="00D64002"/>
    <w:rsid w:val="00D64BDF"/>
    <w:rsid w:val="00D729F5"/>
    <w:rsid w:val="00D81FF1"/>
    <w:rsid w:val="00D84EE9"/>
    <w:rsid w:val="00D87DB8"/>
    <w:rsid w:val="00D918DE"/>
    <w:rsid w:val="00D9677D"/>
    <w:rsid w:val="00DA0695"/>
    <w:rsid w:val="00DA6DA7"/>
    <w:rsid w:val="00DB189A"/>
    <w:rsid w:val="00DC4065"/>
    <w:rsid w:val="00DC4A30"/>
    <w:rsid w:val="00DD2E9A"/>
    <w:rsid w:val="00DD58AF"/>
    <w:rsid w:val="00DE0BD6"/>
    <w:rsid w:val="00DF75B7"/>
    <w:rsid w:val="00E07F2F"/>
    <w:rsid w:val="00E11305"/>
    <w:rsid w:val="00E1354A"/>
    <w:rsid w:val="00E26305"/>
    <w:rsid w:val="00E32C50"/>
    <w:rsid w:val="00E40213"/>
    <w:rsid w:val="00E409DF"/>
    <w:rsid w:val="00E4786B"/>
    <w:rsid w:val="00E51E52"/>
    <w:rsid w:val="00E54269"/>
    <w:rsid w:val="00E57157"/>
    <w:rsid w:val="00E61DFE"/>
    <w:rsid w:val="00E64B71"/>
    <w:rsid w:val="00E65135"/>
    <w:rsid w:val="00E95CC8"/>
    <w:rsid w:val="00EA48C9"/>
    <w:rsid w:val="00EB469B"/>
    <w:rsid w:val="00EC042F"/>
    <w:rsid w:val="00EC432E"/>
    <w:rsid w:val="00ED0E5B"/>
    <w:rsid w:val="00ED59B3"/>
    <w:rsid w:val="00EE2108"/>
    <w:rsid w:val="00F01556"/>
    <w:rsid w:val="00F02BFC"/>
    <w:rsid w:val="00F031B1"/>
    <w:rsid w:val="00F1193C"/>
    <w:rsid w:val="00F121E3"/>
    <w:rsid w:val="00F167E0"/>
    <w:rsid w:val="00F25DDE"/>
    <w:rsid w:val="00F336DE"/>
    <w:rsid w:val="00F409DA"/>
    <w:rsid w:val="00F414ED"/>
    <w:rsid w:val="00F42B4C"/>
    <w:rsid w:val="00F42C0E"/>
    <w:rsid w:val="00F53795"/>
    <w:rsid w:val="00F60726"/>
    <w:rsid w:val="00F608AD"/>
    <w:rsid w:val="00F661B1"/>
    <w:rsid w:val="00F72A9D"/>
    <w:rsid w:val="00F764DC"/>
    <w:rsid w:val="00F76DB8"/>
    <w:rsid w:val="00F77173"/>
    <w:rsid w:val="00F80871"/>
    <w:rsid w:val="00F846D6"/>
    <w:rsid w:val="00F85051"/>
    <w:rsid w:val="00F86FC9"/>
    <w:rsid w:val="00FA4DCB"/>
    <w:rsid w:val="00FA52E8"/>
    <w:rsid w:val="00FA6552"/>
    <w:rsid w:val="00FA705B"/>
    <w:rsid w:val="00FA70B6"/>
    <w:rsid w:val="00FB568C"/>
    <w:rsid w:val="00FB6F5C"/>
    <w:rsid w:val="00FB7222"/>
    <w:rsid w:val="00FC03E9"/>
    <w:rsid w:val="00FC3735"/>
    <w:rsid w:val="00FD2E83"/>
    <w:rsid w:val="00FD6407"/>
    <w:rsid w:val="04ACBDC8"/>
    <w:rsid w:val="09D6AC7E"/>
    <w:rsid w:val="09F9587E"/>
    <w:rsid w:val="0B024ED6"/>
    <w:rsid w:val="0CCA8541"/>
    <w:rsid w:val="159B9B05"/>
    <w:rsid w:val="169553DA"/>
    <w:rsid w:val="18467F3F"/>
    <w:rsid w:val="18590100"/>
    <w:rsid w:val="1944C2DA"/>
    <w:rsid w:val="1BB9F8DE"/>
    <w:rsid w:val="1D3DC068"/>
    <w:rsid w:val="1E4BFB44"/>
    <w:rsid w:val="208CEAFC"/>
    <w:rsid w:val="21FFCFB3"/>
    <w:rsid w:val="22EBA520"/>
    <w:rsid w:val="2332C71E"/>
    <w:rsid w:val="2941BE47"/>
    <w:rsid w:val="2CD9A964"/>
    <w:rsid w:val="2D874678"/>
    <w:rsid w:val="339997A0"/>
    <w:rsid w:val="36282ED5"/>
    <w:rsid w:val="372DEA1E"/>
    <w:rsid w:val="38737963"/>
    <w:rsid w:val="3A1C0F30"/>
    <w:rsid w:val="3F663825"/>
    <w:rsid w:val="3FCF111B"/>
    <w:rsid w:val="40E527EF"/>
    <w:rsid w:val="43EFADFC"/>
    <w:rsid w:val="442F81FD"/>
    <w:rsid w:val="45B4FC39"/>
    <w:rsid w:val="482F7505"/>
    <w:rsid w:val="4C16875F"/>
    <w:rsid w:val="5122F656"/>
    <w:rsid w:val="5195DCA5"/>
    <w:rsid w:val="53A5A4F1"/>
    <w:rsid w:val="53ED0D2B"/>
    <w:rsid w:val="54713F4D"/>
    <w:rsid w:val="5502D723"/>
    <w:rsid w:val="55B1F7A6"/>
    <w:rsid w:val="56BEE2F6"/>
    <w:rsid w:val="56C63809"/>
    <w:rsid w:val="59A5E2B4"/>
    <w:rsid w:val="5B792BBC"/>
    <w:rsid w:val="5D9269E9"/>
    <w:rsid w:val="5DD3453F"/>
    <w:rsid w:val="604C9CDF"/>
    <w:rsid w:val="628A95BF"/>
    <w:rsid w:val="6454B605"/>
    <w:rsid w:val="68A512F7"/>
    <w:rsid w:val="6C469F8D"/>
    <w:rsid w:val="6F02A3CA"/>
    <w:rsid w:val="708B2B9F"/>
    <w:rsid w:val="722246E6"/>
    <w:rsid w:val="75421A66"/>
    <w:rsid w:val="754E758B"/>
    <w:rsid w:val="783025D9"/>
    <w:rsid w:val="794437D6"/>
    <w:rsid w:val="7968EA94"/>
    <w:rsid w:val="7B758171"/>
    <w:rsid w:val="7C586AAF"/>
    <w:rsid w:val="7CBBC2CD"/>
    <w:rsid w:val="7EC5A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76E4EA"/>
  <w14:defaultImageDpi w14:val="330"/>
  <w15:docId w15:val="{6D207524-D428-4CC1-AA2D-B6A076D3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AAM"/>
    <w:qFormat/>
    <w:rsid w:val="0020609F"/>
    <w:rPr>
      <w:rFonts w:ascii="Verdana" w:hAnsi="Verdana"/>
      <w:sz w:val="22"/>
    </w:rPr>
  </w:style>
  <w:style w:type="paragraph" w:styleId="Kop1">
    <w:name w:val="heading 1"/>
    <w:aliases w:val="Kop 1 SAAM"/>
    <w:basedOn w:val="Standaard"/>
    <w:next w:val="Standaard"/>
    <w:link w:val="Kop1Char"/>
    <w:uiPriority w:val="9"/>
    <w:qFormat/>
    <w:rsid w:val="00C00A7A"/>
    <w:pPr>
      <w:keepNext/>
      <w:keepLines/>
      <w:numPr>
        <w:numId w:val="3"/>
      </w:numPr>
      <w:spacing w:before="120" w:line="288" w:lineRule="auto"/>
      <w:ind w:left="680" w:hanging="680"/>
      <w:outlineLvl w:val="0"/>
    </w:pPr>
    <w:rPr>
      <w:rFonts w:eastAsiaTheme="majorEastAsia" w:cstheme="majorBidi"/>
      <w:b/>
      <w:bCs/>
      <w:sz w:val="28"/>
      <w:lang w:val="nl-NL"/>
    </w:rPr>
  </w:style>
  <w:style w:type="paragraph" w:styleId="Kop2">
    <w:name w:val="heading 2"/>
    <w:aliases w:val="Kop 2 SAAM"/>
    <w:basedOn w:val="Standaard"/>
    <w:next w:val="Standaard"/>
    <w:link w:val="Kop2Char"/>
    <w:uiPriority w:val="9"/>
    <w:qFormat/>
    <w:rsid w:val="00C00A7A"/>
    <w:pPr>
      <w:keepNext/>
      <w:keepLines/>
      <w:numPr>
        <w:ilvl w:val="1"/>
        <w:numId w:val="3"/>
      </w:numPr>
      <w:spacing w:line="288" w:lineRule="auto"/>
      <w:ind w:left="680" w:hanging="680"/>
      <w:outlineLvl w:val="1"/>
    </w:pPr>
    <w:rPr>
      <w:rFonts w:eastAsiaTheme="majorEastAsia" w:cstheme="majorBidi"/>
      <w:b/>
      <w:szCs w:val="36"/>
      <w:lang w:val="nl-NL"/>
    </w:rPr>
  </w:style>
  <w:style w:type="paragraph" w:styleId="Kop3">
    <w:name w:val="heading 3"/>
    <w:aliases w:val="Kop 3 SAAM"/>
    <w:basedOn w:val="Standaard"/>
    <w:next w:val="Standaard"/>
    <w:link w:val="Kop3Char"/>
    <w:uiPriority w:val="9"/>
    <w:qFormat/>
    <w:rsid w:val="00C00A7A"/>
    <w:pPr>
      <w:keepNext/>
      <w:keepLines/>
      <w:numPr>
        <w:ilvl w:val="2"/>
        <w:numId w:val="3"/>
      </w:numPr>
      <w:spacing w:line="288" w:lineRule="auto"/>
      <w:ind w:left="680" w:hanging="680"/>
      <w:outlineLvl w:val="2"/>
    </w:pPr>
    <w:rPr>
      <w:rFonts w:eastAsiaTheme="majorEastAsia" w:cstheme="majorBidi"/>
      <w:bCs/>
      <w:lang w:val="nl-NL"/>
    </w:rPr>
  </w:style>
  <w:style w:type="paragraph" w:styleId="Kop4">
    <w:name w:val="heading 4"/>
    <w:aliases w:val="Kop 4 SAAM"/>
    <w:basedOn w:val="Standaard"/>
    <w:next w:val="Standaard"/>
    <w:link w:val="Kop4Char"/>
    <w:uiPriority w:val="9"/>
    <w:qFormat/>
    <w:rsid w:val="008F7644"/>
    <w:pPr>
      <w:keepNext/>
      <w:keepLines/>
      <w:numPr>
        <w:ilvl w:val="3"/>
        <w:numId w:val="3"/>
      </w:numPr>
      <w:spacing w:before="200"/>
      <w:ind w:left="680" w:hanging="680"/>
      <w:outlineLvl w:val="3"/>
    </w:pPr>
    <w:rPr>
      <w:rFonts w:eastAsiaTheme="majorEastAsia" w:cstheme="majorBidi"/>
      <w:bCs/>
      <w:iCs/>
    </w:rPr>
  </w:style>
  <w:style w:type="paragraph" w:styleId="Kop5">
    <w:name w:val="heading 5"/>
    <w:aliases w:val="Kop 5 SAAM"/>
    <w:basedOn w:val="Standaard"/>
    <w:next w:val="Standaard"/>
    <w:link w:val="Kop5Char"/>
    <w:uiPriority w:val="9"/>
    <w:unhideWhenUsed/>
    <w:qFormat/>
    <w:rsid w:val="008F7644"/>
    <w:pPr>
      <w:keepNext/>
      <w:keepLines/>
      <w:numPr>
        <w:ilvl w:val="4"/>
        <w:numId w:val="3"/>
      </w:numPr>
      <w:spacing w:before="200"/>
      <w:ind w:left="680" w:hanging="68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D2E8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0C27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0C2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0C2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SAAM">
    <w:name w:val="TITEL SAAM"/>
    <w:uiPriority w:val="5"/>
    <w:qFormat/>
    <w:rsid w:val="00C00A7A"/>
    <w:pPr>
      <w:spacing w:before="240" w:after="240"/>
    </w:pPr>
    <w:rPr>
      <w:rFonts w:ascii="Verdana" w:hAnsi="Verdana"/>
      <w:b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071DC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DC0"/>
  </w:style>
  <w:style w:type="paragraph" w:styleId="Voettekst">
    <w:name w:val="footer"/>
    <w:basedOn w:val="Standaard"/>
    <w:link w:val="VoettekstChar"/>
    <w:uiPriority w:val="99"/>
    <w:unhideWhenUsed/>
    <w:rsid w:val="00071D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DC0"/>
  </w:style>
  <w:style w:type="paragraph" w:styleId="Ballontekst">
    <w:name w:val="Balloon Text"/>
    <w:basedOn w:val="Standaard"/>
    <w:link w:val="BallontekstChar"/>
    <w:uiPriority w:val="99"/>
    <w:semiHidden/>
    <w:unhideWhenUsed/>
    <w:rsid w:val="00071DC0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1DC0"/>
    <w:rPr>
      <w:rFonts w:ascii="Lucida Grande" w:hAnsi="Lucida Grande"/>
      <w:sz w:val="18"/>
      <w:szCs w:val="18"/>
    </w:rPr>
  </w:style>
  <w:style w:type="character" w:customStyle="1" w:styleId="Kop1Char">
    <w:name w:val="Kop 1 Char"/>
    <w:aliases w:val="Kop 1 SAAM Char"/>
    <w:basedOn w:val="Standaardalinea-lettertype"/>
    <w:link w:val="Kop1"/>
    <w:uiPriority w:val="9"/>
    <w:rsid w:val="00C00A7A"/>
    <w:rPr>
      <w:rFonts w:ascii="Verdana" w:eastAsiaTheme="majorEastAsia" w:hAnsi="Verdana" w:cstheme="majorBidi"/>
      <w:b/>
      <w:bCs/>
      <w:sz w:val="28"/>
      <w:lang w:val="nl-NL"/>
    </w:rPr>
  </w:style>
  <w:style w:type="character" w:customStyle="1" w:styleId="Kop2Char">
    <w:name w:val="Kop 2 Char"/>
    <w:aliases w:val="Kop 2 SAAM Char"/>
    <w:basedOn w:val="Standaardalinea-lettertype"/>
    <w:link w:val="Kop2"/>
    <w:uiPriority w:val="9"/>
    <w:rsid w:val="00C00A7A"/>
    <w:rPr>
      <w:rFonts w:ascii="Verdana" w:eastAsiaTheme="majorEastAsia" w:hAnsi="Verdana" w:cstheme="majorBidi"/>
      <w:b/>
      <w:sz w:val="22"/>
      <w:szCs w:val="36"/>
      <w:lang w:val="nl-NL"/>
    </w:rPr>
  </w:style>
  <w:style w:type="character" w:customStyle="1" w:styleId="Kop3Char">
    <w:name w:val="Kop 3 Char"/>
    <w:aliases w:val="Kop 3 SAAM Char"/>
    <w:basedOn w:val="Standaardalinea-lettertype"/>
    <w:link w:val="Kop3"/>
    <w:uiPriority w:val="9"/>
    <w:rsid w:val="00C00A7A"/>
    <w:rPr>
      <w:rFonts w:ascii="Verdana" w:eastAsiaTheme="majorEastAsia" w:hAnsi="Verdana" w:cstheme="majorBidi"/>
      <w:bCs/>
      <w:sz w:val="22"/>
      <w:lang w:val="nl-NL"/>
    </w:rPr>
  </w:style>
  <w:style w:type="table" w:styleId="Tabelraster">
    <w:name w:val="Table Grid"/>
    <w:basedOn w:val="Standaardtabel"/>
    <w:uiPriority w:val="59"/>
    <w:rsid w:val="00071DC0"/>
    <w:rPr>
      <w:rFonts w:ascii="Helvetica Neue" w:hAnsi="Helvetica Neue"/>
    </w:rPr>
    <w:tblPr/>
  </w:style>
  <w:style w:type="paragraph" w:styleId="Kopvaninhoudsopgave">
    <w:name w:val="TOC Heading"/>
    <w:basedOn w:val="Standaard"/>
    <w:next w:val="Standaard"/>
    <w:uiPriority w:val="39"/>
    <w:unhideWhenUsed/>
    <w:qFormat/>
    <w:rsid w:val="0041406B"/>
    <w:pPr>
      <w:spacing w:line="276" w:lineRule="auto"/>
    </w:pPr>
    <w:rPr>
      <w:rFonts w:ascii="Futura PT Demi" w:hAnsi="Futura PT Demi"/>
      <w:bCs/>
      <w:sz w:val="44"/>
      <w:lang w:val="nl-NL"/>
    </w:rPr>
  </w:style>
  <w:style w:type="paragraph" w:styleId="Normaalweb">
    <w:name w:val="Normal (Web)"/>
    <w:basedOn w:val="Standaard"/>
    <w:uiPriority w:val="99"/>
    <w:unhideWhenUsed/>
    <w:rsid w:val="006F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542C6D"/>
  </w:style>
  <w:style w:type="paragraph" w:styleId="Lijstalinea">
    <w:name w:val="List Paragraph"/>
    <w:basedOn w:val="Standaard"/>
    <w:uiPriority w:val="34"/>
    <w:qFormat/>
    <w:rsid w:val="00431723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41406B"/>
    <w:pPr>
      <w:spacing w:before="240" w:after="120"/>
    </w:pPr>
    <w:rPr>
      <w:b/>
      <w:caps/>
      <w:szCs w:val="22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41406B"/>
    <w:rPr>
      <w:b/>
      <w:smallCaps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41406B"/>
    <w:rPr>
      <w:smallCaps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680C27"/>
    <w:pPr>
      <w:numPr>
        <w:ilvl w:val="1"/>
      </w:numPr>
    </w:pPr>
    <w:rPr>
      <w:rFonts w:ascii="Futura PT Demi" w:eastAsiaTheme="majorEastAsia" w:hAnsi="Futura PT Demi" w:cstheme="majorBidi"/>
      <w:sz w:val="44"/>
      <w:szCs w:val="4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0C27"/>
    <w:rPr>
      <w:rFonts w:ascii="Futura PT Demi" w:eastAsiaTheme="majorEastAsia" w:hAnsi="Futura PT Demi" w:cstheme="majorBidi"/>
      <w:sz w:val="44"/>
      <w:szCs w:val="44"/>
    </w:rPr>
  </w:style>
  <w:style w:type="character" w:customStyle="1" w:styleId="Kop4Char">
    <w:name w:val="Kop 4 Char"/>
    <w:aliases w:val="Kop 4 SAAM Char"/>
    <w:basedOn w:val="Standaardalinea-lettertype"/>
    <w:link w:val="Kop4"/>
    <w:uiPriority w:val="9"/>
    <w:rsid w:val="008F7644"/>
    <w:rPr>
      <w:rFonts w:eastAsiaTheme="majorEastAsia" w:cstheme="majorBidi"/>
      <w:bCs/>
      <w:iCs/>
      <w:sz w:val="22"/>
    </w:rPr>
  </w:style>
  <w:style w:type="character" w:customStyle="1" w:styleId="Kop5Char">
    <w:name w:val="Kop 5 Char"/>
    <w:aliases w:val="Kop 5 SAAM Char"/>
    <w:basedOn w:val="Standaardalinea-lettertype"/>
    <w:link w:val="Kop5"/>
    <w:uiPriority w:val="9"/>
    <w:rsid w:val="008F7644"/>
    <w:rPr>
      <w:rFonts w:eastAsiaTheme="majorEastAsia" w:cstheme="majorBidi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2E83"/>
    <w:rPr>
      <w:rFonts w:eastAsiaTheme="majorEastAsia" w:cstheme="majorBidi"/>
      <w:i/>
      <w:iCs/>
      <w:color w:val="243F60" w:themeColor="accent1" w:themeShade="7F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0C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0C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0C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asisalinea">
    <w:name w:val="[Basisalinea]"/>
    <w:basedOn w:val="Standaard"/>
    <w:link w:val="BasisalineaChar"/>
    <w:uiPriority w:val="99"/>
    <w:rsid w:val="007F39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nl-NL"/>
    </w:rPr>
  </w:style>
  <w:style w:type="character" w:styleId="Hyperlink">
    <w:name w:val="Hyperlink"/>
    <w:basedOn w:val="Standaardalinea-lettertype"/>
    <w:uiPriority w:val="99"/>
    <w:unhideWhenUsed/>
    <w:rsid w:val="002B630E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941B63"/>
    <w:rPr>
      <w:rFonts w:ascii="Futura PT Book" w:hAnsi="Futura PT Book"/>
    </w:rPr>
  </w:style>
  <w:style w:type="paragraph" w:customStyle="1" w:styleId="Opsomming1">
    <w:name w:val="Opsomming 1"/>
    <w:basedOn w:val="Basisalinea"/>
    <w:link w:val="Opsomming1Char"/>
    <w:uiPriority w:val="2"/>
    <w:qFormat/>
    <w:rsid w:val="00C00A7A"/>
    <w:pPr>
      <w:numPr>
        <w:numId w:val="9"/>
      </w:numPr>
    </w:pPr>
    <w:rPr>
      <w:rFonts w:ascii="Verdana" w:hAnsi="Verdana" w:cs="OpenSans"/>
      <w:sz w:val="20"/>
      <w:szCs w:val="20"/>
    </w:rPr>
  </w:style>
  <w:style w:type="paragraph" w:customStyle="1" w:styleId="Opsomming">
    <w:name w:val="Opsomming"/>
    <w:basedOn w:val="Basisalinea"/>
    <w:link w:val="OpsommingChar"/>
    <w:uiPriority w:val="1"/>
    <w:rsid w:val="00FD2E83"/>
    <w:pPr>
      <w:numPr>
        <w:numId w:val="10"/>
      </w:numPr>
    </w:pPr>
    <w:rPr>
      <w:rFonts w:asciiTheme="minorHAnsi" w:hAnsiTheme="minorHAnsi" w:cs="OpenSans"/>
      <w:sz w:val="20"/>
      <w:szCs w:val="20"/>
    </w:rPr>
  </w:style>
  <w:style w:type="character" w:customStyle="1" w:styleId="BasisalineaChar">
    <w:name w:val="[Basisalinea] Char"/>
    <w:basedOn w:val="Standaardalinea-lettertype"/>
    <w:link w:val="Basisalinea"/>
    <w:uiPriority w:val="99"/>
    <w:rsid w:val="00941B63"/>
    <w:rPr>
      <w:rFonts w:ascii="MinionPro-Regular" w:hAnsi="MinionPro-Regular" w:cs="MinionPro-Regular"/>
      <w:color w:val="000000"/>
      <w:lang w:val="nl-NL"/>
    </w:rPr>
  </w:style>
  <w:style w:type="character" w:customStyle="1" w:styleId="Opsomming1Char">
    <w:name w:val="Opsomming 1 Char"/>
    <w:basedOn w:val="BasisalineaChar"/>
    <w:link w:val="Opsomming1"/>
    <w:uiPriority w:val="2"/>
    <w:rsid w:val="00C00A7A"/>
    <w:rPr>
      <w:rFonts w:ascii="Verdana" w:hAnsi="Verdana" w:cs="OpenSans"/>
      <w:color w:val="000000"/>
      <w:sz w:val="20"/>
      <w:szCs w:val="20"/>
      <w:lang w:val="nl-NL"/>
    </w:rPr>
  </w:style>
  <w:style w:type="paragraph" w:customStyle="1" w:styleId="Opsommingnumeriek">
    <w:name w:val="Opsomming numeriek"/>
    <w:basedOn w:val="Opsomming"/>
    <w:link w:val="OpsommingnumeriekChar"/>
    <w:uiPriority w:val="3"/>
    <w:qFormat/>
    <w:rsid w:val="00C00A7A"/>
    <w:pPr>
      <w:numPr>
        <w:numId w:val="11"/>
      </w:numPr>
    </w:pPr>
    <w:rPr>
      <w:rFonts w:ascii="Verdana" w:hAnsi="Verdana"/>
      <w:sz w:val="22"/>
      <w:szCs w:val="22"/>
    </w:rPr>
  </w:style>
  <w:style w:type="character" w:customStyle="1" w:styleId="OpsommingChar">
    <w:name w:val="Opsomming Char"/>
    <w:basedOn w:val="BasisalineaChar"/>
    <w:link w:val="Opsomming"/>
    <w:uiPriority w:val="1"/>
    <w:rsid w:val="00FD2E83"/>
    <w:rPr>
      <w:rFonts w:ascii="MinionPro-Regular" w:hAnsi="MinionPro-Regular" w:cs="OpenSans"/>
      <w:color w:val="000000"/>
      <w:sz w:val="20"/>
      <w:szCs w:val="20"/>
      <w:lang w:val="nl-NL"/>
    </w:rPr>
  </w:style>
  <w:style w:type="character" w:customStyle="1" w:styleId="OpsommingnumeriekChar">
    <w:name w:val="Opsomming numeriek Char"/>
    <w:basedOn w:val="OpsommingChar"/>
    <w:link w:val="Opsommingnumeriek"/>
    <w:uiPriority w:val="3"/>
    <w:rsid w:val="00C00A7A"/>
    <w:rPr>
      <w:rFonts w:ascii="Verdana" w:hAnsi="Verdana" w:cs="OpenSans"/>
      <w:color w:val="000000"/>
      <w:sz w:val="22"/>
      <w:szCs w:val="22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7D05C7"/>
    <w:rPr>
      <w:color w:val="808080"/>
    </w:rPr>
  </w:style>
  <w:style w:type="character" w:styleId="Zwaar">
    <w:name w:val="Strong"/>
    <w:basedOn w:val="Standaardalinea-lettertype"/>
    <w:uiPriority w:val="22"/>
    <w:qFormat/>
    <w:rsid w:val="00F11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6.png"/><Relationship Id="rId3" Type="http://schemas.openxmlformats.org/officeDocument/2006/relationships/image" Target="media/image8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image" Target="media/image9.png"/><Relationship Id="rId1" Type="http://schemas.openxmlformats.org/officeDocument/2006/relationships/image" Target="media/image10.png"/><Relationship Id="rId6" Type="http://schemas.openxmlformats.org/officeDocument/2006/relationships/image" Target="media/image14.png"/><Relationship Id="rId11" Type="http://schemas.openxmlformats.org/officeDocument/2006/relationships/image" Target="media/image11.png"/><Relationship Id="rId5" Type="http://schemas.openxmlformats.org/officeDocument/2006/relationships/image" Target="media/image4.png"/><Relationship Id="rId10" Type="http://schemas.openxmlformats.org/officeDocument/2006/relationships/image" Target="media/image12.png"/><Relationship Id="rId4" Type="http://schemas.openxmlformats.org/officeDocument/2006/relationships/image" Target="media/image2.png"/><Relationship Id="rId9" Type="http://schemas.openxmlformats.org/officeDocument/2006/relationships/image" Target="media/image13.png"/><Relationship Id="rId14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KouwenbergSAAM\SAAM\SAAM%20Start%20-%20Sjablonen%20SAAM%202020\Word\Templates\Blanco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AAM Scholen">
      <a:majorFont>
        <a:latin typeface="Futura PT Book"/>
        <a:ea typeface=""/>
        <a:cs typeface=""/>
      </a:majorFont>
      <a:minorFont>
        <a:latin typeface="Futura PT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F1134334FCF448B3669CAFA6E2B6D" ma:contentTypeVersion="16" ma:contentTypeDescription="Een nieuw document maken." ma:contentTypeScope="" ma:versionID="542badba110e004f98d6cea01185339b">
  <xsd:schema xmlns:xsd="http://www.w3.org/2001/XMLSchema" xmlns:xs="http://www.w3.org/2001/XMLSchema" xmlns:p="http://schemas.microsoft.com/office/2006/metadata/properties" xmlns:ns2="7560965a-3f69-42bb-9b83-880b5c30afaf" xmlns:ns3="220ba4c0-ab40-43bb-9f8c-9c18298590cd" targetNamespace="http://schemas.microsoft.com/office/2006/metadata/properties" ma:root="true" ma:fieldsID="eb83849d261cde01182c3c583559f9ff" ns2:_="" ns3:_="">
    <xsd:import namespace="7560965a-3f69-42bb-9b83-880b5c30afaf"/>
    <xsd:import namespace="220ba4c0-ab40-43bb-9f8c-9c1829859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eeven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0965a-3f69-42bb-9b83-880b5c30a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e05a7dd-69ca-4eac-aa0e-6bfdc6e44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evenaar" ma:index="23" nillable="true" ma:displayName="De evenaar " ma:description="Matten schoongemaakt ingangen" ma:format="Dropdown" ma:internalName="Deeven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ba4c0-ab40-43bb-9f8c-9c18298590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1db8b1-0b20-4829-940a-dd34a3c60d0e}" ma:internalName="TaxCatchAll" ma:showField="CatchAllData" ma:web="220ba4c0-ab40-43bb-9f8c-9c1829859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0ba4c0-ab40-43bb-9f8c-9c18298590cd" xsi:nil="true"/>
    <lcf76f155ced4ddcb4097134ff3c332f xmlns="7560965a-3f69-42bb-9b83-880b5c30afaf">
      <Terms xmlns="http://schemas.microsoft.com/office/infopath/2007/PartnerControls"/>
    </lcf76f155ced4ddcb4097134ff3c332f>
    <Deevenaar xmlns="7560965a-3f69-42bb-9b83-880b5c30afaf" xsi:nil="true"/>
  </documentManagement>
</p:properties>
</file>

<file path=customXml/itemProps1.xml><?xml version="1.0" encoding="utf-8"?>
<ds:datastoreItem xmlns:ds="http://schemas.openxmlformats.org/officeDocument/2006/customXml" ds:itemID="{29807EE5-4366-45AC-9711-443FDA113D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3C17D5-2133-4641-9272-0D08DB22E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854B6-8C1E-4803-9AFD-E90D7411C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0965a-3f69-42bb-9b83-880b5c30afaf"/>
    <ds:schemaRef ds:uri="220ba4c0-ab40-43bb-9f8c-9c1829859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FC4815-5788-4ADE-A782-7F9A8F5A1CFA}">
  <ds:schemaRefs>
    <ds:schemaRef ds:uri="http://schemas.microsoft.com/office/2006/metadata/properties"/>
    <ds:schemaRef ds:uri="http://schemas.microsoft.com/office/infopath/2007/PartnerControls"/>
    <ds:schemaRef ds:uri="220ba4c0-ab40-43bb-9f8c-9c18298590cd"/>
    <ds:schemaRef ds:uri="7560965a-3f69-42bb-9b83-880b5c30af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0</TotalTime>
  <Pages>1</Pages>
  <Words>198</Words>
  <Characters>1095</Characters>
  <Application>Microsoft Office Word</Application>
  <DocSecurity>0</DocSecurity>
  <Lines>9</Lines>
  <Paragraphs>2</Paragraphs>
  <ScaleCrop>false</ScaleCrop>
  <Company>SAAM Scholen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Kouwenberg | SAAM*</dc:creator>
  <cp:keywords/>
  <dc:description/>
  <cp:lastModifiedBy>Johan Kouwenberg | SAAM*</cp:lastModifiedBy>
  <cp:revision>14</cp:revision>
  <cp:lastPrinted>2025-04-10T16:37:00Z</cp:lastPrinted>
  <dcterms:created xsi:type="dcterms:W3CDTF">2025-11-04T20:46:00Z</dcterms:created>
  <dcterms:modified xsi:type="dcterms:W3CDTF">2025-11-12T11:41:00Z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TypeDocument">
    <vt:lpwstr>Blanco</vt:lpwstr>
  </property>
  <property fmtid="{D5CDD505-2E9C-101B-9397-08002B2CF9AE}" pid="3" name="dpProjectNaam">
    <vt:lpwstr>SAAM Scholen</vt:lpwstr>
  </property>
  <property fmtid="{D5CDD505-2E9C-101B-9397-08002B2CF9AE}" pid="4" name="dpLogo">
    <vt:bool>true</vt:bool>
  </property>
  <property fmtid="{D5CDD505-2E9C-101B-9397-08002B2CF9AE}" pid="5" name="dpHandtekening">
    <vt:bool>false</vt:bool>
  </property>
  <property fmtid="{D5CDD505-2E9C-101B-9397-08002B2CF9AE}" pid="6" name="dpStatus">
    <vt:bool>true</vt:bool>
  </property>
  <property fmtid="{D5CDD505-2E9C-101B-9397-08002B2CF9AE}" pid="7" name="dpVertrouwelijkheid">
    <vt:bool>false</vt:bool>
  </property>
  <property fmtid="{D5CDD505-2E9C-101B-9397-08002B2CF9AE}" pid="8" name="dpStatusInvoer">
    <vt:lpwstr>Nieuw</vt:lpwstr>
  </property>
  <property fmtid="{D5CDD505-2E9C-101B-9397-08002B2CF9AE}" pid="9" name="dpOrganisatie">
    <vt:lpwstr> </vt:lpwstr>
  </property>
  <property fmtid="{D5CDD505-2E9C-101B-9397-08002B2CF9AE}" pid="10" name="dpAfdeling">
    <vt:lpwstr> </vt:lpwstr>
  </property>
  <property fmtid="{D5CDD505-2E9C-101B-9397-08002B2CF9AE}" pid="11" name="dpPlaats">
    <vt:lpwstr> </vt:lpwstr>
  </property>
  <property fmtid="{D5CDD505-2E9C-101B-9397-08002B2CF9AE}" pid="12" name="dpPostcode">
    <vt:lpwstr> </vt:lpwstr>
  </property>
  <property fmtid="{D5CDD505-2E9C-101B-9397-08002B2CF9AE}" pid="13" name="dpAdres">
    <vt:lpwstr> </vt:lpwstr>
  </property>
  <property fmtid="{D5CDD505-2E9C-101B-9397-08002B2CF9AE}" pid="14" name="dpGeslacht">
    <vt:lpwstr> </vt:lpwstr>
  </property>
  <property fmtid="{D5CDD505-2E9C-101B-9397-08002B2CF9AE}" pid="15" name="dpInitialen">
    <vt:lpwstr> </vt:lpwstr>
  </property>
  <property fmtid="{D5CDD505-2E9C-101B-9397-08002B2CF9AE}" pid="16" name="dpVoornaam">
    <vt:lpwstr> </vt:lpwstr>
  </property>
  <property fmtid="{D5CDD505-2E9C-101B-9397-08002B2CF9AE}" pid="17" name="dpTussenvoegsels">
    <vt:lpwstr> </vt:lpwstr>
  </property>
  <property fmtid="{D5CDD505-2E9C-101B-9397-08002B2CF9AE}" pid="18" name="dpAchternaam">
    <vt:lpwstr> </vt:lpwstr>
  </property>
  <property fmtid="{D5CDD505-2E9C-101B-9397-08002B2CF9AE}" pid="19" name="dpAanhef">
    <vt:lpwstr> </vt:lpwstr>
  </property>
  <property fmtid="{D5CDD505-2E9C-101B-9397-08002B2CF9AE}" pid="20" name="dpAfsluiting">
    <vt:lpwstr> </vt:lpwstr>
  </property>
  <property fmtid="{D5CDD505-2E9C-101B-9397-08002B2CF9AE}" pid="21" name="dpOnsKenmerk">
    <vt:lpwstr> </vt:lpwstr>
  </property>
  <property fmtid="{D5CDD505-2E9C-101B-9397-08002B2CF9AE}" pid="22" name="dpBetreft">
    <vt:lpwstr> </vt:lpwstr>
  </property>
  <property fmtid="{D5CDD505-2E9C-101B-9397-08002B2CF9AE}" pid="23" name="dpDatum">
    <vt:lpwstr> </vt:lpwstr>
  </property>
  <property fmtid="{D5CDD505-2E9C-101B-9397-08002B2CF9AE}" pid="24" name="dpAdres1">
    <vt:lpwstr> </vt:lpwstr>
  </property>
  <property fmtid="{D5CDD505-2E9C-101B-9397-08002B2CF9AE}" pid="25" name="dpAdres2">
    <vt:lpwstr> </vt:lpwstr>
  </property>
  <property fmtid="{D5CDD505-2E9C-101B-9397-08002B2CF9AE}" pid="26" name="dpAdres3">
    <vt:lpwstr> </vt:lpwstr>
  </property>
  <property fmtid="{D5CDD505-2E9C-101B-9397-08002B2CF9AE}" pid="27" name="dpAdres4">
    <vt:lpwstr> </vt:lpwstr>
  </property>
  <property fmtid="{D5CDD505-2E9C-101B-9397-08002B2CF9AE}" pid="28" name="dpAdres5">
    <vt:lpwstr> </vt:lpwstr>
  </property>
  <property fmtid="{D5CDD505-2E9C-101B-9397-08002B2CF9AE}" pid="29" name="dpAdres6">
    <vt:lpwstr> </vt:lpwstr>
  </property>
  <property fmtid="{D5CDD505-2E9C-101B-9397-08002B2CF9AE}" pid="30" name="dpAfzender">
    <vt:lpwstr> </vt:lpwstr>
  </property>
  <property fmtid="{D5CDD505-2E9C-101B-9397-08002B2CF9AE}" pid="31" name="dpFunctie">
    <vt:lpwstr> </vt:lpwstr>
  </property>
  <property fmtid="{D5CDD505-2E9C-101B-9397-08002B2CF9AE}" pid="32" name="dplblVertrouwelijkheid">
    <vt:lpwstr> </vt:lpwstr>
  </property>
  <property fmtid="{D5CDD505-2E9C-101B-9397-08002B2CF9AE}" pid="33" name="ContentTypeId">
    <vt:lpwstr>0x01010061AF1134334FCF448B3669CAFA6E2B6D</vt:lpwstr>
  </property>
  <property fmtid="{D5CDD505-2E9C-101B-9397-08002B2CF9AE}" pid="34" name="MediaServiceImageTags">
    <vt:lpwstr/>
  </property>
</Properties>
</file>