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6D73" w14:textId="77777777" w:rsidR="00CC683B" w:rsidRPr="00CC683B" w:rsidRDefault="00CC683B" w:rsidP="00CC683B">
      <w:pPr>
        <w:rPr>
          <w:b/>
          <w:bCs/>
          <w:lang w:val="nl-NL"/>
        </w:rPr>
      </w:pPr>
      <w:r w:rsidRPr="00CC683B">
        <w:rPr>
          <w:b/>
          <w:bCs/>
          <w:lang w:val="nl-NL"/>
        </w:rPr>
        <w:t>Bijlage 4 – Verklaring akkoord Programma van Eisen</w:t>
      </w:r>
    </w:p>
    <w:p w14:paraId="2698C133" w14:textId="11072CBE" w:rsidR="00CC683B" w:rsidRPr="00CC683B" w:rsidRDefault="00CC683B" w:rsidP="00CC683B">
      <w:p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 xml:space="preserve">Behorende bij de Europese Aanbesteding </w:t>
      </w:r>
      <w:r w:rsidRPr="00CC683B">
        <w:rPr>
          <w:i/>
          <w:iCs/>
          <w:sz w:val="18"/>
          <w:szCs w:val="20"/>
          <w:lang w:val="nl-NL"/>
        </w:rPr>
        <w:t>Onderwijsleerpakket SAAM* 202</w:t>
      </w:r>
      <w:r w:rsidR="00A10EAE">
        <w:rPr>
          <w:i/>
          <w:iCs/>
          <w:sz w:val="18"/>
          <w:szCs w:val="20"/>
          <w:lang w:val="nl-NL"/>
        </w:rPr>
        <w:t>6</w:t>
      </w:r>
    </w:p>
    <w:p w14:paraId="4D3894FF" w14:textId="026A5FEA" w:rsidR="00CC683B" w:rsidRPr="00CC683B" w:rsidRDefault="00CC683B" w:rsidP="00CC683B">
      <w:pPr>
        <w:rPr>
          <w:sz w:val="18"/>
          <w:szCs w:val="20"/>
          <w:lang w:val="nl-NL"/>
        </w:rPr>
      </w:pPr>
    </w:p>
    <w:p w14:paraId="0EB8E1D1" w14:textId="77777777" w:rsidR="00CC683B" w:rsidRPr="00CC683B" w:rsidRDefault="00CC683B" w:rsidP="00CC683B">
      <w:pPr>
        <w:rPr>
          <w:b/>
          <w:bCs/>
          <w:sz w:val="18"/>
          <w:szCs w:val="20"/>
          <w:lang w:val="nl-NL"/>
        </w:rPr>
      </w:pPr>
      <w:r w:rsidRPr="00CC683B">
        <w:rPr>
          <w:b/>
          <w:bCs/>
          <w:sz w:val="18"/>
          <w:szCs w:val="20"/>
          <w:lang w:val="nl-NL"/>
        </w:rPr>
        <w:t>Inleiding</w:t>
      </w:r>
    </w:p>
    <w:p w14:paraId="65BBC6F8" w14:textId="7DA29B53" w:rsidR="00CC683B" w:rsidRPr="00CC683B" w:rsidRDefault="00CC683B" w:rsidP="00CC683B">
      <w:p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 xml:space="preserve">Deze verklaring maakt onderdeel uit van de inschrijving in het kader van de aanbesteding </w:t>
      </w:r>
      <w:r w:rsidRPr="00CC683B">
        <w:rPr>
          <w:i/>
          <w:iCs/>
          <w:sz w:val="18"/>
          <w:szCs w:val="20"/>
          <w:lang w:val="nl-NL"/>
        </w:rPr>
        <w:t>Onderwijsleerpakket SAAM* 202</w:t>
      </w:r>
      <w:r w:rsidR="00A10EAE">
        <w:rPr>
          <w:i/>
          <w:iCs/>
          <w:sz w:val="18"/>
          <w:szCs w:val="20"/>
          <w:lang w:val="nl-NL"/>
        </w:rPr>
        <w:t>6</w:t>
      </w:r>
      <w:r w:rsidRPr="00CC683B">
        <w:rPr>
          <w:sz w:val="18"/>
          <w:szCs w:val="20"/>
          <w:lang w:val="nl-NL"/>
        </w:rPr>
        <w:t>.</w:t>
      </w:r>
      <w:r w:rsidRPr="00CC683B">
        <w:rPr>
          <w:sz w:val="18"/>
          <w:szCs w:val="20"/>
          <w:lang w:val="nl-NL"/>
        </w:rPr>
        <w:br/>
        <w:t>Met ondertekening verklaart de inschrijver dat hij volledig instemt met de eisen en voorwaarden die zijn opgenomen in het aanbestedingsdocument en het Programma van Eisen (</w:t>
      </w:r>
      <w:proofErr w:type="spellStart"/>
      <w:r w:rsidRPr="00CC683B">
        <w:rPr>
          <w:sz w:val="18"/>
          <w:szCs w:val="20"/>
          <w:lang w:val="nl-NL"/>
        </w:rPr>
        <w:t>PvE</w:t>
      </w:r>
      <w:proofErr w:type="spellEnd"/>
      <w:r w:rsidRPr="00CC683B">
        <w:rPr>
          <w:sz w:val="18"/>
          <w:szCs w:val="20"/>
          <w:lang w:val="nl-NL"/>
        </w:rPr>
        <w:t>).</w:t>
      </w:r>
    </w:p>
    <w:p w14:paraId="6FCD1333" w14:textId="45EE374D" w:rsidR="00CC683B" w:rsidRPr="00CC683B" w:rsidRDefault="00CC683B" w:rsidP="00CC683B">
      <w:pPr>
        <w:rPr>
          <w:sz w:val="18"/>
          <w:szCs w:val="20"/>
          <w:lang w:val="nl-NL"/>
        </w:rPr>
      </w:pPr>
    </w:p>
    <w:p w14:paraId="29667614" w14:textId="77777777" w:rsidR="00CC683B" w:rsidRPr="00CC683B" w:rsidRDefault="00CC683B" w:rsidP="00CC683B">
      <w:pPr>
        <w:rPr>
          <w:b/>
          <w:bCs/>
          <w:sz w:val="18"/>
          <w:szCs w:val="20"/>
          <w:lang w:val="nl-NL"/>
        </w:rPr>
      </w:pPr>
      <w:r w:rsidRPr="00CC683B">
        <w:rPr>
          <w:b/>
          <w:bCs/>
          <w:sz w:val="18"/>
          <w:szCs w:val="20"/>
          <w:lang w:val="nl-NL"/>
        </w:rPr>
        <w:t>Verklaring</w:t>
      </w:r>
    </w:p>
    <w:p w14:paraId="5ACC9C21" w14:textId="77777777" w:rsidR="00CC683B" w:rsidRPr="00CC683B" w:rsidRDefault="00CC683B" w:rsidP="00CC683B">
      <w:p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>De ondergetekende verklaart hierbij:</w:t>
      </w:r>
    </w:p>
    <w:p w14:paraId="768E8709" w14:textId="750F123D" w:rsidR="00CC683B" w:rsidRPr="00CC683B" w:rsidRDefault="00CC683B" w:rsidP="00CC683B">
      <w:pPr>
        <w:numPr>
          <w:ilvl w:val="0"/>
          <w:numId w:val="36"/>
        </w:num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 xml:space="preserve">kennis te hebben genomen van het Programma van Eisen zoals opgenomen in het aanbestedingsdocument </w:t>
      </w:r>
      <w:r w:rsidRPr="00CC683B">
        <w:rPr>
          <w:i/>
          <w:iCs/>
          <w:sz w:val="18"/>
          <w:szCs w:val="20"/>
          <w:lang w:val="nl-NL"/>
        </w:rPr>
        <w:t>Europees Aanbestedingsdocument Onderwijsleerpakket SAAM* 202</w:t>
      </w:r>
      <w:r w:rsidR="00567B45">
        <w:rPr>
          <w:i/>
          <w:iCs/>
          <w:sz w:val="18"/>
          <w:szCs w:val="20"/>
          <w:lang w:val="nl-NL"/>
        </w:rPr>
        <w:t>6</w:t>
      </w:r>
      <w:r w:rsidRPr="00CC683B">
        <w:rPr>
          <w:sz w:val="18"/>
          <w:szCs w:val="20"/>
          <w:lang w:val="nl-NL"/>
        </w:rPr>
        <w:t>;</w:t>
      </w:r>
    </w:p>
    <w:p w14:paraId="54DF576F" w14:textId="77777777" w:rsidR="00CC683B" w:rsidRPr="00CC683B" w:rsidRDefault="00CC683B" w:rsidP="00CC683B">
      <w:pPr>
        <w:numPr>
          <w:ilvl w:val="0"/>
          <w:numId w:val="36"/>
        </w:num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>onvoorwaardelijk akkoord te gaan met alle daarin opgenomen eisen, voorwaarden en bepalingen;</w:t>
      </w:r>
    </w:p>
    <w:p w14:paraId="172A1E36" w14:textId="77777777" w:rsidR="00CC683B" w:rsidRPr="00CC683B" w:rsidRDefault="00CC683B" w:rsidP="00CC683B">
      <w:pPr>
        <w:numPr>
          <w:ilvl w:val="0"/>
          <w:numId w:val="36"/>
        </w:num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 xml:space="preserve">dat de aangeboden kortingen, prijzen en voorwaarden volledig rekening houden met de in het </w:t>
      </w:r>
      <w:proofErr w:type="spellStart"/>
      <w:r w:rsidRPr="00CC683B">
        <w:rPr>
          <w:sz w:val="18"/>
          <w:szCs w:val="20"/>
          <w:lang w:val="nl-NL"/>
        </w:rPr>
        <w:t>PvE</w:t>
      </w:r>
      <w:proofErr w:type="spellEnd"/>
      <w:r w:rsidRPr="00CC683B">
        <w:rPr>
          <w:sz w:val="18"/>
          <w:szCs w:val="20"/>
          <w:lang w:val="nl-NL"/>
        </w:rPr>
        <w:t xml:space="preserve"> beschreven leverings-, kwaliteits- en service-eisen;</w:t>
      </w:r>
    </w:p>
    <w:p w14:paraId="45D5ABC6" w14:textId="77777777" w:rsidR="00CC683B" w:rsidRPr="00CC683B" w:rsidRDefault="00CC683B" w:rsidP="00CC683B">
      <w:pPr>
        <w:numPr>
          <w:ilvl w:val="0"/>
          <w:numId w:val="36"/>
        </w:num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>te voldoen aan alle daarin gestelde verplichtingen en te garanderen dat de levering conform het Programma van Eisen wordt uitgevoerd;</w:t>
      </w:r>
    </w:p>
    <w:p w14:paraId="312BA093" w14:textId="77777777" w:rsidR="00CC683B" w:rsidRPr="00CC683B" w:rsidRDefault="00CC683B" w:rsidP="00CC683B">
      <w:pPr>
        <w:numPr>
          <w:ilvl w:val="0"/>
          <w:numId w:val="36"/>
        </w:numPr>
        <w:rPr>
          <w:sz w:val="18"/>
          <w:szCs w:val="20"/>
          <w:lang w:val="nl-NL"/>
        </w:rPr>
      </w:pPr>
      <w:r w:rsidRPr="00CC683B">
        <w:rPr>
          <w:sz w:val="18"/>
          <w:szCs w:val="20"/>
          <w:lang w:val="nl-NL"/>
        </w:rPr>
        <w:t>ermee bekend te zijn dat een inschrijving die niet aan deze eisen voldoet ongeldig kan worden verklaard.</w:t>
      </w:r>
    </w:p>
    <w:p w14:paraId="71BBF27A" w14:textId="5ECC4DA7" w:rsidR="00CC683B" w:rsidRPr="00CC683B" w:rsidRDefault="00CC683B" w:rsidP="00CC683B">
      <w:pPr>
        <w:rPr>
          <w:sz w:val="18"/>
          <w:szCs w:val="20"/>
          <w:lang w:val="nl-NL"/>
        </w:rPr>
      </w:pPr>
    </w:p>
    <w:p w14:paraId="525232AC" w14:textId="77777777" w:rsidR="00CC683B" w:rsidRPr="00CC683B" w:rsidRDefault="00CC683B" w:rsidP="00CC683B">
      <w:pPr>
        <w:rPr>
          <w:b/>
          <w:bCs/>
          <w:sz w:val="18"/>
          <w:szCs w:val="20"/>
          <w:lang w:val="nl-NL"/>
        </w:rPr>
      </w:pPr>
      <w:r w:rsidRPr="00CC683B">
        <w:rPr>
          <w:b/>
          <w:bCs/>
          <w:sz w:val="18"/>
          <w:szCs w:val="20"/>
          <w:lang w:val="nl-NL"/>
        </w:rPr>
        <w:t>Ondertekening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3280"/>
      </w:tblGrid>
      <w:tr w:rsidR="00CC683B" w:rsidRPr="00CC683B" w14:paraId="0A91F28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6ED02B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14:paraId="5434D9BC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</w:p>
        </w:tc>
      </w:tr>
      <w:tr w:rsidR="00CC683B" w:rsidRPr="00CC683B" w14:paraId="45149A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1770A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Naam inschrijver:</w:t>
            </w:r>
          </w:p>
        </w:tc>
        <w:tc>
          <w:tcPr>
            <w:tcW w:w="0" w:type="auto"/>
            <w:vAlign w:val="center"/>
            <w:hideMark/>
          </w:tcPr>
          <w:p w14:paraId="6510803D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____________________________</w:t>
            </w:r>
          </w:p>
        </w:tc>
      </w:tr>
      <w:tr w:rsidR="00CC683B" w:rsidRPr="00CC683B" w14:paraId="74970E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9C666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Tekenbevoegde:</w:t>
            </w:r>
          </w:p>
        </w:tc>
        <w:tc>
          <w:tcPr>
            <w:tcW w:w="0" w:type="auto"/>
            <w:vAlign w:val="center"/>
            <w:hideMark/>
          </w:tcPr>
          <w:p w14:paraId="54BD1337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____________________________</w:t>
            </w:r>
          </w:p>
        </w:tc>
      </w:tr>
      <w:tr w:rsidR="00CC683B" w:rsidRPr="00CC683B" w14:paraId="351551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1B449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Functie:</w:t>
            </w:r>
          </w:p>
        </w:tc>
        <w:tc>
          <w:tcPr>
            <w:tcW w:w="0" w:type="auto"/>
            <w:vAlign w:val="center"/>
            <w:hideMark/>
          </w:tcPr>
          <w:p w14:paraId="420E2E5C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____________________________</w:t>
            </w:r>
          </w:p>
        </w:tc>
      </w:tr>
      <w:tr w:rsidR="00CC683B" w:rsidRPr="00CC683B" w14:paraId="5C0F2B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4DF1D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Plaats:</w:t>
            </w:r>
          </w:p>
        </w:tc>
        <w:tc>
          <w:tcPr>
            <w:tcW w:w="0" w:type="auto"/>
            <w:vAlign w:val="center"/>
            <w:hideMark/>
          </w:tcPr>
          <w:p w14:paraId="3A800366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____________________________</w:t>
            </w:r>
          </w:p>
        </w:tc>
      </w:tr>
      <w:tr w:rsidR="00CC683B" w:rsidRPr="00CC683B" w14:paraId="0F685E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0702D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Datum:</w:t>
            </w:r>
          </w:p>
        </w:tc>
        <w:tc>
          <w:tcPr>
            <w:tcW w:w="0" w:type="auto"/>
            <w:vAlign w:val="center"/>
            <w:hideMark/>
          </w:tcPr>
          <w:p w14:paraId="0AAC4F3C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____________________________</w:t>
            </w:r>
          </w:p>
        </w:tc>
      </w:tr>
      <w:tr w:rsidR="00CC683B" w:rsidRPr="00CC683B" w14:paraId="3515A2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F8C49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Handtekening:</w:t>
            </w:r>
          </w:p>
        </w:tc>
        <w:tc>
          <w:tcPr>
            <w:tcW w:w="0" w:type="auto"/>
            <w:vAlign w:val="center"/>
            <w:hideMark/>
          </w:tcPr>
          <w:p w14:paraId="68DE3FFC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</w:p>
          <w:p w14:paraId="70D12DF4" w14:textId="77777777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</w:p>
          <w:p w14:paraId="1985979A" w14:textId="3149A1CE" w:rsidR="00CC683B" w:rsidRPr="00CC683B" w:rsidRDefault="00CC683B" w:rsidP="00CC683B">
            <w:pPr>
              <w:rPr>
                <w:sz w:val="18"/>
                <w:szCs w:val="20"/>
                <w:lang w:val="nl-NL"/>
              </w:rPr>
            </w:pPr>
            <w:r w:rsidRPr="00CC683B">
              <w:rPr>
                <w:sz w:val="18"/>
                <w:szCs w:val="20"/>
                <w:lang w:val="nl-NL"/>
              </w:rPr>
              <w:t>____________________________</w:t>
            </w:r>
          </w:p>
        </w:tc>
      </w:tr>
    </w:tbl>
    <w:p w14:paraId="1264C540" w14:textId="77777777" w:rsidR="00460B6B" w:rsidRPr="00CC683B" w:rsidRDefault="00460B6B" w:rsidP="00CC683B">
      <w:pPr>
        <w:rPr>
          <w:sz w:val="18"/>
          <w:szCs w:val="20"/>
        </w:rPr>
      </w:pPr>
    </w:p>
    <w:sectPr w:rsidR="00460B6B" w:rsidRPr="00CC683B" w:rsidSect="00663A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D25E" w14:textId="77777777" w:rsidR="006121E6" w:rsidRDefault="006121E6" w:rsidP="00071DC0">
      <w:r>
        <w:separator/>
      </w:r>
    </w:p>
  </w:endnote>
  <w:endnote w:type="continuationSeparator" w:id="0">
    <w:p w14:paraId="5C586E91" w14:textId="77777777" w:rsidR="006121E6" w:rsidRDefault="006121E6" w:rsidP="00071DC0">
      <w:r>
        <w:continuationSeparator/>
      </w:r>
    </w:p>
  </w:endnote>
  <w:endnote w:type="continuationNotice" w:id="1">
    <w:p w14:paraId="79886ADE" w14:textId="77777777" w:rsidR="006121E6" w:rsidRDefault="00612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424AAB-B244-47BC-96B2-A08609E3242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B60D5DD7-C92D-4004-AB27-17AA3117C18F}"/>
    <w:embedBold r:id="rId3" w:fontKey="{46928681-6D33-41BC-90AF-29E7A103F182}"/>
    <w:embedItalic r:id="rId4" w:fontKey="{291A1047-7546-474E-9B34-BC317278DBF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PT Book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 Neue">
    <w:altName w:val="Malgun Gothic"/>
    <w:charset w:val="00"/>
    <w:family w:val="auto"/>
    <w:pitch w:val="variable"/>
    <w:sig w:usb0="80000067" w:usb1="00000000" w:usb2="00000000" w:usb3="00000000" w:csb0="00000001" w:csb1="00000000"/>
  </w:font>
  <w:font w:name="Futura PT Demi">
    <w:altName w:val="Segoe UI Semibold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043D" w14:textId="77777777" w:rsidR="002B630E" w:rsidRDefault="002B630E" w:rsidP="0053185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2F6A81" w14:textId="77777777" w:rsidR="002B630E" w:rsidRDefault="002B630E" w:rsidP="00542C6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B1CF" w14:textId="77777777" w:rsidR="002B630E" w:rsidRPr="00A77EF4" w:rsidRDefault="003134C3" w:rsidP="00E95CC8">
    <w:pPr>
      <w:rPr>
        <w:rFonts w:ascii="Futura PT Demi" w:hAnsi="Futura PT Demi"/>
        <w:sz w:val="28"/>
        <w:szCs w:val="28"/>
      </w:rPr>
    </w:pPr>
    <w:r>
      <w:rPr>
        <w:noProof/>
        <w:lang w:val="en-US"/>
      </w:rPr>
      <w:drawing>
        <wp:anchor distT="0" distB="0" distL="114300" distR="114300" simplePos="0" relativeHeight="251673088" behindDoc="1" locked="1" layoutInCell="1" allowOverlap="1" wp14:anchorId="69925721" wp14:editId="2E25725E">
          <wp:simplePos x="0" y="0"/>
          <wp:positionH relativeFrom="page">
            <wp:posOffset>6318885</wp:posOffset>
          </wp:positionH>
          <wp:positionV relativeFrom="page">
            <wp:posOffset>10245090</wp:posOffset>
          </wp:positionV>
          <wp:extent cx="1022350" cy="287655"/>
          <wp:effectExtent l="0" t="0" r="6350" b="0"/>
          <wp:wrapNone/>
          <wp:docPr id="40" name="Logo SAAM Scholen klei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SAAM-logo-01.png"/>
                  <pic:cNvPicPr/>
                </pic:nvPicPr>
                <pic:blipFill rotWithShape="1">
                  <a:blip r:embed="rId1"/>
                  <a:srcRect l="19254" t="33969" r="18439" b="36742"/>
                  <a:stretch/>
                </pic:blipFill>
                <pic:spPr bwMode="auto">
                  <a:xfrm>
                    <a:off x="0" y="0"/>
                    <a:ext cx="1022350" cy="287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1ACC" w14:textId="77777777" w:rsidR="002B630E" w:rsidRPr="002B630E" w:rsidRDefault="00EB469B" w:rsidP="002B630E">
    <w:pPr>
      <w:pStyle w:val="Voettekst"/>
    </w:pPr>
    <w:r>
      <w:rPr>
        <w:noProof/>
        <w:lang w:val="en-US"/>
      </w:rPr>
      <w:drawing>
        <wp:anchor distT="0" distB="0" distL="114300" distR="114300" simplePos="0" relativeHeight="251641344" behindDoc="1" locked="1" layoutInCell="1" allowOverlap="1" wp14:anchorId="3B7EF8A0" wp14:editId="1114F4EC">
          <wp:simplePos x="0" y="0"/>
          <wp:positionH relativeFrom="page">
            <wp:posOffset>1468755</wp:posOffset>
          </wp:positionH>
          <wp:positionV relativeFrom="page">
            <wp:posOffset>6770370</wp:posOffset>
          </wp:positionV>
          <wp:extent cx="1260000" cy="1260000"/>
          <wp:effectExtent l="0" t="0" r="0" b="0"/>
          <wp:wrapNone/>
          <wp:docPr id="9" name="Pictogram Ruimte voor" descr="Afbeelding met object,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AAM - Ruimte.png"/>
                  <pic:cNvPicPr/>
                </pic:nvPicPr>
                <pic:blipFill>
                  <a:blip r:embed="rId1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2A4F">
      <w:rPr>
        <w:noProof/>
        <w:lang w:val="en-US"/>
      </w:rPr>
      <w:drawing>
        <wp:anchor distT="0" distB="0" distL="114300" distR="114300" simplePos="0" relativeHeight="251640320" behindDoc="1" locked="1" layoutInCell="1" allowOverlap="1" wp14:anchorId="6C04B4FC" wp14:editId="0BA00AAE">
          <wp:simplePos x="0" y="0"/>
          <wp:positionH relativeFrom="page">
            <wp:posOffset>5166360</wp:posOffset>
          </wp:positionH>
          <wp:positionV relativeFrom="page">
            <wp:posOffset>7266305</wp:posOffset>
          </wp:positionV>
          <wp:extent cx="1259840" cy="1259840"/>
          <wp:effectExtent l="0" t="0" r="0" b="0"/>
          <wp:wrapNone/>
          <wp:docPr id="8" name="Pictogram Kind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AAM - Kind.png"/>
                  <pic:cNvPicPr/>
                </pic:nvPicPr>
                <pic:blipFill>
                  <a:blip r:embed="rId2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09565" w14:textId="77777777" w:rsidR="006121E6" w:rsidRDefault="006121E6" w:rsidP="00071DC0">
      <w:r>
        <w:separator/>
      </w:r>
    </w:p>
  </w:footnote>
  <w:footnote w:type="continuationSeparator" w:id="0">
    <w:p w14:paraId="06F5F402" w14:textId="77777777" w:rsidR="006121E6" w:rsidRDefault="006121E6" w:rsidP="00071DC0">
      <w:r>
        <w:continuationSeparator/>
      </w:r>
    </w:p>
  </w:footnote>
  <w:footnote w:type="continuationNotice" w:id="1">
    <w:p w14:paraId="744219BE" w14:textId="77777777" w:rsidR="006121E6" w:rsidRDefault="006121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03CC" w14:textId="77777777" w:rsidR="001939BD" w:rsidRDefault="00567B45">
    <w:pPr>
      <w:pStyle w:val="Koptekst"/>
    </w:pPr>
    <w:r>
      <w:rPr>
        <w:noProof/>
      </w:rPr>
      <w:pict w14:anchorId="411D1F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846219" o:spid="_x0000_s1029" type="#_x0000_t75" style="position:absolute;margin-left:0;margin-top:0;width:453.2pt;height:679.05pt;z-index:-251638272;mso-position-horizontal:center;mso-position-horizontal-relative:margin;mso-position-vertical:center;mso-position-vertical-relative:margin" o:allowincell="f">
          <v:imagedata r:id="rId1" o:title="watermerk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FDE6" w14:textId="77777777" w:rsidR="002B630E" w:rsidRDefault="002E3232">
    <w:pPr>
      <w:pStyle w:val="Koptekst"/>
    </w:pPr>
    <w:r>
      <w:rPr>
        <w:noProof/>
      </w:rPr>
      <w:drawing>
        <wp:anchor distT="0" distB="0" distL="114300" distR="114300" simplePos="0" relativeHeight="251637248" behindDoc="1" locked="1" layoutInCell="1" allowOverlap="1" wp14:anchorId="1540483A" wp14:editId="5E1F899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11200" cy="3358800"/>
          <wp:effectExtent l="0" t="0" r="8255" b="0"/>
          <wp:wrapNone/>
          <wp:docPr id="35" name="Concept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oncept_gotham - draft cop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200" cy="33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9536" behindDoc="1" locked="1" layoutInCell="1" allowOverlap="1" wp14:anchorId="7AEF8D92" wp14:editId="5317210F">
          <wp:simplePos x="0" y="0"/>
          <wp:positionH relativeFrom="page">
            <wp:posOffset>5152390</wp:posOffset>
          </wp:positionH>
          <wp:positionV relativeFrom="page">
            <wp:posOffset>2552700</wp:posOffset>
          </wp:positionV>
          <wp:extent cx="1260000" cy="1260000"/>
          <wp:effectExtent l="0" t="0" r="0" b="0"/>
          <wp:wrapNone/>
          <wp:docPr id="17" name="Pictogram Schittere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AAM - Schitteren.png"/>
                  <pic:cNvPicPr/>
                </pic:nvPicPr>
                <pic:blipFill>
                  <a:blip r:embed="rId2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8512" behindDoc="1" locked="1" layoutInCell="1" allowOverlap="1" wp14:anchorId="395C2294" wp14:editId="1EA75159">
          <wp:simplePos x="0" y="0"/>
          <wp:positionH relativeFrom="page">
            <wp:posOffset>2494915</wp:posOffset>
          </wp:positionH>
          <wp:positionV relativeFrom="page">
            <wp:posOffset>1936750</wp:posOffset>
          </wp:positionV>
          <wp:extent cx="1260000" cy="1260000"/>
          <wp:effectExtent l="0" t="0" r="0" b="0"/>
          <wp:wrapNone/>
          <wp:docPr id="15" name="Pictogram Zij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AAM - Zijn.png"/>
                  <pic:cNvPicPr/>
                </pic:nvPicPr>
                <pic:blipFill>
                  <a:blip r:embed="rId3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7488" behindDoc="1" locked="1" layoutInCell="1" allowOverlap="1" wp14:anchorId="13E8850C" wp14:editId="5A44DC4C">
          <wp:simplePos x="0" y="0"/>
          <wp:positionH relativeFrom="page">
            <wp:posOffset>1397000</wp:posOffset>
          </wp:positionH>
          <wp:positionV relativeFrom="page">
            <wp:posOffset>4536440</wp:posOffset>
          </wp:positionV>
          <wp:extent cx="1260000" cy="1260000"/>
          <wp:effectExtent l="0" t="0" r="0" b="0"/>
          <wp:wrapNone/>
          <wp:docPr id="7" name="Pictogram Richting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AAM - Richting.png"/>
                  <pic:cNvPicPr/>
                </pic:nvPicPr>
                <pic:blipFill>
                  <a:blip r:embed="rId4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2C50">
      <w:rPr>
        <w:noProof/>
        <w:lang w:val="en-US"/>
      </w:rPr>
      <w:drawing>
        <wp:anchor distT="0" distB="0" distL="114300" distR="114300" simplePos="0" relativeHeight="251646464" behindDoc="1" locked="1" layoutInCell="1" allowOverlap="1" wp14:anchorId="1EC43FA1" wp14:editId="69C9CC2B">
          <wp:simplePos x="0" y="0"/>
          <wp:positionH relativeFrom="page">
            <wp:posOffset>1468755</wp:posOffset>
          </wp:positionH>
          <wp:positionV relativeFrom="page">
            <wp:posOffset>6769100</wp:posOffset>
          </wp:positionV>
          <wp:extent cx="1260000" cy="1260000"/>
          <wp:effectExtent l="0" t="0" r="0" b="0"/>
          <wp:wrapNone/>
          <wp:docPr id="5" name="Pictogram Ruimte volg" descr="Afbeelding met object,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AAM - Ruimte.png"/>
                  <pic:cNvPicPr/>
                </pic:nvPicPr>
                <pic:blipFill>
                  <a:blip r:embed="rId5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2C50">
      <w:rPr>
        <w:noProof/>
        <w:lang w:val="en-US"/>
      </w:rPr>
      <w:drawing>
        <wp:anchor distT="0" distB="0" distL="114300" distR="114300" simplePos="0" relativeHeight="251645440" behindDoc="1" locked="1" layoutInCell="1" allowOverlap="1" wp14:anchorId="7DAA6ECD" wp14:editId="0E699EDE">
          <wp:simplePos x="0" y="0"/>
          <wp:positionH relativeFrom="page">
            <wp:posOffset>5166360</wp:posOffset>
          </wp:positionH>
          <wp:positionV relativeFrom="page">
            <wp:posOffset>7265670</wp:posOffset>
          </wp:positionV>
          <wp:extent cx="1260000" cy="1260000"/>
          <wp:effectExtent l="0" t="0" r="0" b="0"/>
          <wp:wrapNone/>
          <wp:docPr id="4" name="Pictogram Kind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AAM - Kind.png"/>
                  <pic:cNvPicPr/>
                </pic:nvPicPr>
                <pic:blipFill>
                  <a:blip r:embed="rId6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34C3">
      <w:rPr>
        <w:noProof/>
        <w:lang w:val="en-US"/>
      </w:rPr>
      <w:drawing>
        <wp:anchor distT="0" distB="0" distL="114300" distR="114300" simplePos="0" relativeHeight="251672064" behindDoc="1" locked="1" layoutInCell="1" allowOverlap="1" wp14:anchorId="05006FD0" wp14:editId="7CCE24C6">
          <wp:simplePos x="0" y="0"/>
          <wp:positionH relativeFrom="page">
            <wp:posOffset>4630420</wp:posOffset>
          </wp:positionH>
          <wp:positionV relativeFrom="page">
            <wp:posOffset>5101590</wp:posOffset>
          </wp:positionV>
          <wp:extent cx="1260000" cy="1260000"/>
          <wp:effectExtent l="0" t="0" r="0" b="0"/>
          <wp:wrapNone/>
          <wp:docPr id="39" name="Pictogram Samen volg" descr="Afbeelding met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SAAM - Samen.png"/>
                  <pic:cNvPicPr/>
                </pic:nvPicPr>
                <pic:blipFill>
                  <a:blip r:embed="rId7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30E" w:rsidRPr="00542C6D">
      <w:rPr>
        <w:noProof/>
        <w:lang w:val="en-US"/>
      </w:rPr>
      <w:t xml:space="preserve"> </w:t>
    </w:r>
    <w:r w:rsidR="00FC3735">
      <w:rPr>
        <w:noProof/>
      </w:rPr>
      <w:drawing>
        <wp:anchor distT="0" distB="0" distL="114300" distR="114300" simplePos="0" relativeHeight="251676160" behindDoc="1" locked="1" layoutInCell="1" allowOverlap="1" wp14:anchorId="0B65B233" wp14:editId="5772022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6" name="Pictogram Wijzer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AAM - Wijzer.pn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735">
      <w:rPr>
        <w:noProof/>
        <w:lang w:val="en-US"/>
      </w:rPr>
      <w:drawing>
        <wp:anchor distT="0" distB="0" distL="114300" distR="114300" simplePos="0" relativeHeight="251675136" behindDoc="1" locked="1" layoutInCell="1" allowOverlap="1" wp14:anchorId="4BC971C7" wp14:editId="0A1EB072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3" name="Pictogram Wijze volg" descr="Afbeelding met gereedschap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AM - Wijze.png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0800" behindDoc="1" locked="1" layoutInCell="1" allowOverlap="1" wp14:anchorId="5663AE06" wp14:editId="49180741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45" name="Pictogram Ruimte klein volg" descr="Afbeelding met object, klok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AAM - Ruimte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1824" behindDoc="1" locked="1" layoutInCell="1" allowOverlap="1" wp14:anchorId="39DB11BE" wp14:editId="24448AA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0" name="Pictogram Kind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AAM - Kind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2848" behindDoc="1" locked="1" layoutInCell="1" allowOverlap="1" wp14:anchorId="74880055" wp14:editId="2081AAA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1" name="Pictogram Kwaliteit klein volg" descr="Afbeelding met teks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AAM - Kwaliteit.png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3872" behindDoc="1" locked="1" layoutInCell="1" allowOverlap="1" wp14:anchorId="297C8031" wp14:editId="284EA222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2" name="Pictogram Onderwijs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AAM - Onderwijs.pn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4896" behindDoc="1" locked="1" layoutInCell="1" allowOverlap="1" wp14:anchorId="6BAEAD05" wp14:editId="27307B46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3" name="Pictogram Opvang klein volg" descr="Afbeelding met objec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AAM - Opvang.png"/>
                  <pic:cNvPicPr/>
                </pic:nvPicPr>
                <pic:blipFill>
                  <a:blip r:embed="rId1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5920" behindDoc="1" locked="1" layoutInCell="1" allowOverlap="1" wp14:anchorId="09F5F9FC" wp14:editId="3C83EBF3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0"/>
          <wp:wrapNone/>
          <wp:docPr id="54" name="Pictogram Richting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AAM - Richting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6944" behindDoc="1" locked="1" layoutInCell="1" allowOverlap="1" wp14:anchorId="2BFF93FB" wp14:editId="06DCE1B3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5" name="Pictogram Samen klein volg" descr="Afbeelding met buiten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AM - Samen.pn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7968" behindDoc="1" locked="1" layoutInCell="1" allowOverlap="1" wp14:anchorId="62CB3783" wp14:editId="291D923B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6" name="Pictogram Strale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AAM - Schitter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8992" behindDoc="1" locked="1" layoutInCell="1" allowOverlap="1" wp14:anchorId="6E7F9BA6" wp14:editId="308334AE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8" name="Pictogram Zie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AAM - Zien.png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70016" behindDoc="1" locked="1" layoutInCell="1" allowOverlap="1" wp14:anchorId="3488B6FA" wp14:editId="7BE05E66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9" name="Pictogram Zij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SAAM - Zijn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3FCD" w14:textId="77777777" w:rsidR="002B630E" w:rsidRDefault="00FC3735">
    <w:pPr>
      <w:pStyle w:val="Koptekst"/>
    </w:pPr>
    <w:r>
      <w:rPr>
        <w:noProof/>
        <w:lang w:val="en-US"/>
      </w:rPr>
      <w:drawing>
        <wp:anchor distT="0" distB="0" distL="114300" distR="114300" simplePos="0" relativeHeight="251677184" behindDoc="1" locked="1" layoutInCell="1" allowOverlap="1" wp14:anchorId="6DA150C5" wp14:editId="60A4807D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1" name="Pictogram Wijze voor" descr="Afbeelding met gereedschap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AM - Wijz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112" behindDoc="1" locked="1" layoutInCell="1" allowOverlap="1" wp14:anchorId="21E21D0B" wp14:editId="7A80FC78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25" name="Pictogram Wijzer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AAM - Wijze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DCB">
      <w:rPr>
        <w:noProof/>
        <w:lang w:val="en-US"/>
      </w:rPr>
      <w:drawing>
        <wp:anchor distT="0" distB="0" distL="114300" distR="114300" simplePos="0" relativeHeight="251671040" behindDoc="1" locked="1" layoutInCell="1" allowOverlap="1" wp14:anchorId="416280C1" wp14:editId="7AF23B02">
          <wp:simplePos x="0" y="0"/>
          <wp:positionH relativeFrom="page">
            <wp:posOffset>4630420</wp:posOffset>
          </wp:positionH>
          <wp:positionV relativeFrom="page">
            <wp:posOffset>5101590</wp:posOffset>
          </wp:positionV>
          <wp:extent cx="1260000" cy="1260000"/>
          <wp:effectExtent l="0" t="0" r="0" b="0"/>
          <wp:wrapNone/>
          <wp:docPr id="36" name="Pictogram Samen voor" descr="Afbeelding met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SAAM - Samen.png"/>
                  <pic:cNvPicPr/>
                </pic:nvPicPr>
                <pic:blipFill>
                  <a:blip r:embed="rId3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232">
      <w:rPr>
        <w:noProof/>
      </w:rPr>
      <w:drawing>
        <wp:anchor distT="0" distB="0" distL="114300" distR="114300" simplePos="0" relativeHeight="251638272" behindDoc="1" locked="1" layoutInCell="1" allowOverlap="1" wp14:anchorId="39CEC632" wp14:editId="4C96396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11200" cy="3358800"/>
          <wp:effectExtent l="0" t="0" r="8255" b="0"/>
          <wp:wrapNone/>
          <wp:docPr id="34" name="Concept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oncept_gotham - draft copy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200" cy="33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DFE">
      <w:rPr>
        <w:noProof/>
      </w:rPr>
      <w:drawing>
        <wp:anchor distT="0" distB="0" distL="114300" distR="114300" simplePos="0" relativeHeight="251659776" behindDoc="1" locked="1" layoutInCell="1" allowOverlap="1" wp14:anchorId="3A257BC3" wp14:editId="4B09C30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33" name="Pictogram Zij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SAAM - Zijn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E38">
      <w:rPr>
        <w:noProof/>
      </w:rPr>
      <w:drawing>
        <wp:anchor distT="0" distB="0" distL="114300" distR="114300" simplePos="0" relativeHeight="251658752" behindDoc="1" locked="1" layoutInCell="1" allowOverlap="1" wp14:anchorId="508BBF8E" wp14:editId="1C408687">
          <wp:simplePos x="0" y="0"/>
          <wp:positionH relativeFrom="column">
            <wp:posOffset>5982970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32" name="Pictogram Zie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AAM - Zien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379">
      <w:rPr>
        <w:noProof/>
      </w:rPr>
      <w:drawing>
        <wp:anchor distT="0" distB="0" distL="114300" distR="114300" simplePos="0" relativeHeight="251657728" behindDoc="1" locked="1" layoutInCell="1" allowOverlap="1" wp14:anchorId="727597A5" wp14:editId="24479465">
          <wp:simplePos x="0" y="0"/>
          <wp:positionH relativeFrom="column">
            <wp:posOffset>5982970</wp:posOffset>
          </wp:positionH>
          <wp:positionV relativeFrom="page">
            <wp:posOffset>314325</wp:posOffset>
          </wp:positionV>
          <wp:extent cx="360000" cy="360000"/>
          <wp:effectExtent l="0" t="0" r="2540" b="2540"/>
          <wp:wrapNone/>
          <wp:docPr id="30" name="Pictogram Strale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AAM - Schitteren.pn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3D8">
      <w:rPr>
        <w:noProof/>
      </w:rPr>
      <w:drawing>
        <wp:anchor distT="0" distB="0" distL="114300" distR="114300" simplePos="0" relativeHeight="251656704" behindDoc="1" locked="1" layoutInCell="1" allowOverlap="1" wp14:anchorId="6914BF7B" wp14:editId="5C02B4E3">
          <wp:simplePos x="0" y="0"/>
          <wp:positionH relativeFrom="column">
            <wp:posOffset>5985510</wp:posOffset>
          </wp:positionH>
          <wp:positionV relativeFrom="page">
            <wp:posOffset>314960</wp:posOffset>
          </wp:positionV>
          <wp:extent cx="360000" cy="360000"/>
          <wp:effectExtent l="0" t="0" r="2540" b="2540"/>
          <wp:wrapNone/>
          <wp:docPr id="24" name="Pictogram Samen klein voor" descr="Afbeelding met buiten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AM - Samen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3D8">
      <w:rPr>
        <w:noProof/>
      </w:rPr>
      <w:drawing>
        <wp:anchor distT="0" distB="0" distL="114300" distR="114300" simplePos="0" relativeHeight="251655680" behindDoc="1" locked="1" layoutInCell="1" allowOverlap="1" wp14:anchorId="6EE2552F" wp14:editId="7BEADB6A">
          <wp:simplePos x="0" y="0"/>
          <wp:positionH relativeFrom="column">
            <wp:posOffset>5982970</wp:posOffset>
          </wp:positionH>
          <wp:positionV relativeFrom="page">
            <wp:posOffset>314960</wp:posOffset>
          </wp:positionV>
          <wp:extent cx="360000" cy="360000"/>
          <wp:effectExtent l="0" t="0" r="2540" b="0"/>
          <wp:wrapNone/>
          <wp:docPr id="20" name="Pictogram Richting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AAM - Richting.pn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E9">
      <w:rPr>
        <w:noProof/>
      </w:rPr>
      <w:drawing>
        <wp:anchor distT="0" distB="0" distL="114300" distR="114300" simplePos="0" relativeHeight="251654656" behindDoc="1" locked="1" layoutInCell="1" allowOverlap="1" wp14:anchorId="7BF06EB6" wp14:editId="51D42A09">
          <wp:simplePos x="0" y="0"/>
          <wp:positionH relativeFrom="column">
            <wp:posOffset>5985510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19" name="Pictogram Opvang klein voor" descr="Afbeelding met objec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AAM - Opvang.png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E9">
      <w:rPr>
        <w:noProof/>
      </w:rPr>
      <w:drawing>
        <wp:anchor distT="0" distB="0" distL="114300" distR="114300" simplePos="0" relativeHeight="251653632" behindDoc="1" locked="1" layoutInCell="1" allowOverlap="1" wp14:anchorId="535D8717" wp14:editId="461465CE">
          <wp:simplePos x="0" y="0"/>
          <wp:positionH relativeFrom="column">
            <wp:posOffset>5983605</wp:posOffset>
          </wp:positionH>
          <wp:positionV relativeFrom="page">
            <wp:posOffset>311785</wp:posOffset>
          </wp:positionV>
          <wp:extent cx="360000" cy="360000"/>
          <wp:effectExtent l="0" t="0" r="2540" b="2540"/>
          <wp:wrapNone/>
          <wp:docPr id="18" name="Pictogram Onderwijs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AAM - Onderwijs.png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5F8F">
      <w:rPr>
        <w:noProof/>
      </w:rPr>
      <w:drawing>
        <wp:anchor distT="0" distB="0" distL="114300" distR="114300" simplePos="0" relativeHeight="251652608" behindDoc="1" locked="1" layoutInCell="1" allowOverlap="1" wp14:anchorId="1792719F" wp14:editId="681D95CF">
          <wp:simplePos x="0" y="0"/>
          <wp:positionH relativeFrom="column">
            <wp:posOffset>5983605</wp:posOffset>
          </wp:positionH>
          <wp:positionV relativeFrom="page">
            <wp:posOffset>314325</wp:posOffset>
          </wp:positionV>
          <wp:extent cx="360000" cy="360000"/>
          <wp:effectExtent l="0" t="0" r="0" b="2540"/>
          <wp:wrapNone/>
          <wp:docPr id="23" name="Pictogram Kwaliteit klein voor" descr="Afbeelding met teks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AAM - Kwaliteit.pn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BDD">
      <w:rPr>
        <w:noProof/>
      </w:rPr>
      <w:drawing>
        <wp:anchor distT="0" distB="0" distL="114300" distR="114300" simplePos="0" relativeHeight="251651584" behindDoc="1" locked="1" layoutInCell="1" allowOverlap="1" wp14:anchorId="5209171E" wp14:editId="41C8A979">
          <wp:simplePos x="0" y="0"/>
          <wp:positionH relativeFrom="column">
            <wp:posOffset>5982970</wp:posOffset>
          </wp:positionH>
          <wp:positionV relativeFrom="page">
            <wp:posOffset>314960</wp:posOffset>
          </wp:positionV>
          <wp:extent cx="360000" cy="360000"/>
          <wp:effectExtent l="0" t="0" r="0" b="2540"/>
          <wp:wrapNone/>
          <wp:docPr id="22" name="Pictogram Kind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AAM - Kind.png"/>
                  <pic:cNvPicPr/>
                </pic:nvPicPr>
                <pic:blipFill>
                  <a:blip r:embed="rId1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BDD">
      <w:rPr>
        <w:noProof/>
      </w:rPr>
      <w:drawing>
        <wp:anchor distT="0" distB="0" distL="114300" distR="114300" simplePos="0" relativeHeight="251650560" behindDoc="1" locked="1" layoutInCell="1" allowOverlap="1" wp14:anchorId="4A1A5D0D" wp14:editId="70708A3F">
          <wp:simplePos x="0" y="0"/>
          <wp:positionH relativeFrom="column">
            <wp:posOffset>5983605</wp:posOffset>
          </wp:positionH>
          <wp:positionV relativeFrom="page">
            <wp:posOffset>312420</wp:posOffset>
          </wp:positionV>
          <wp:extent cx="360000" cy="360000"/>
          <wp:effectExtent l="0" t="0" r="2540" b="2540"/>
          <wp:wrapNone/>
          <wp:docPr id="21" name="Pictogram Ruimte klein voor" descr="Afbeelding met object, klok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AAM - Ruimte.png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6BFD">
      <w:rPr>
        <w:noProof/>
        <w:lang w:val="en-US"/>
      </w:rPr>
      <w:drawing>
        <wp:anchor distT="0" distB="0" distL="114300" distR="114300" simplePos="0" relativeHeight="251644416" behindDoc="1" locked="1" layoutInCell="1" allowOverlap="1" wp14:anchorId="28747A84" wp14:editId="178CD586">
          <wp:simplePos x="0" y="0"/>
          <wp:positionH relativeFrom="page">
            <wp:posOffset>5152390</wp:posOffset>
          </wp:positionH>
          <wp:positionV relativeFrom="page">
            <wp:posOffset>2553970</wp:posOffset>
          </wp:positionV>
          <wp:extent cx="1260000" cy="1260000"/>
          <wp:effectExtent l="0" t="0" r="0" b="0"/>
          <wp:wrapNone/>
          <wp:docPr id="16" name="Pictogram Schitteren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AAM - Schitteren.png"/>
                  <pic:cNvPicPr/>
                </pic:nvPicPr>
                <pic:blipFill>
                  <a:blip r:embed="rId7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69B">
      <w:rPr>
        <w:noProof/>
        <w:lang w:val="en-US"/>
      </w:rPr>
      <w:drawing>
        <wp:anchor distT="0" distB="0" distL="114300" distR="114300" simplePos="0" relativeHeight="251643392" behindDoc="1" locked="1" layoutInCell="1" allowOverlap="1" wp14:anchorId="10E838AB" wp14:editId="37D2BA6F">
          <wp:simplePos x="0" y="0"/>
          <wp:positionH relativeFrom="page">
            <wp:posOffset>2494915</wp:posOffset>
          </wp:positionH>
          <wp:positionV relativeFrom="page">
            <wp:posOffset>1937385</wp:posOffset>
          </wp:positionV>
          <wp:extent cx="1260000" cy="1260000"/>
          <wp:effectExtent l="0" t="0" r="0" b="0"/>
          <wp:wrapNone/>
          <wp:docPr id="13" name="Pictogram Zijn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AAM - Zijn.png"/>
                  <pic:cNvPicPr/>
                </pic:nvPicPr>
                <pic:blipFill>
                  <a:blip r:embed="rId5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69B">
      <w:rPr>
        <w:noProof/>
        <w:lang w:val="en-US"/>
      </w:rPr>
      <w:drawing>
        <wp:anchor distT="0" distB="0" distL="114300" distR="114300" simplePos="0" relativeHeight="251642368" behindDoc="1" locked="1" layoutInCell="1" allowOverlap="1" wp14:anchorId="2A4704A6" wp14:editId="018A235C">
          <wp:simplePos x="0" y="0"/>
          <wp:positionH relativeFrom="page">
            <wp:posOffset>1397000</wp:posOffset>
          </wp:positionH>
          <wp:positionV relativeFrom="page">
            <wp:posOffset>4535805</wp:posOffset>
          </wp:positionV>
          <wp:extent cx="1259840" cy="1259840"/>
          <wp:effectExtent l="0" t="0" r="0" b="0"/>
          <wp:wrapNone/>
          <wp:docPr id="12" name="Pictogram Richting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AAM - Richting.png"/>
                  <pic:cNvPicPr/>
                </pic:nvPicPr>
                <pic:blipFill>
                  <a:blip r:embed="rId8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30E">
      <w:rPr>
        <w:noProof/>
        <w:lang w:val="en-US"/>
      </w:rPr>
      <w:drawing>
        <wp:anchor distT="0" distB="0" distL="114300" distR="114300" simplePos="0" relativeHeight="251639296" behindDoc="1" locked="1" layoutInCell="1" allowOverlap="1" wp14:anchorId="2B7B25BD" wp14:editId="2E6388AC">
          <wp:simplePos x="0" y="0"/>
          <wp:positionH relativeFrom="page">
            <wp:posOffset>442595</wp:posOffset>
          </wp:positionH>
          <wp:positionV relativeFrom="page">
            <wp:posOffset>334645</wp:posOffset>
          </wp:positionV>
          <wp:extent cx="2286000" cy="1371600"/>
          <wp:effectExtent l="0" t="0" r="0" b="0"/>
          <wp:wrapTight wrapText="bothSides">
            <wp:wrapPolygon edited="0">
              <wp:start x="5040" y="7500"/>
              <wp:lineTo x="4140" y="10800"/>
              <wp:lineTo x="3960" y="11700"/>
              <wp:lineTo x="4320" y="12900"/>
              <wp:lineTo x="5760" y="13800"/>
              <wp:lineTo x="16020" y="13800"/>
              <wp:lineTo x="16020" y="12900"/>
              <wp:lineTo x="17280" y="10500"/>
              <wp:lineTo x="17640" y="8700"/>
              <wp:lineTo x="16920" y="7500"/>
              <wp:lineTo x="5040" y="7500"/>
            </wp:wrapPolygon>
          </wp:wrapTight>
          <wp:docPr id="47" name="Logo SAAM Scholen voor" descr="Macintosh HD:Users:Saus:Box Sync:SAAM:saam_26_nieuwe huisstijl:saam_26_07_sjablonen:saam_07_03_nieuwe versies:SAAM-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aus:Box Sync:SAAM:saam_26_nieuwe huisstijl:saam_26_07_sjablonen:saam_07_03_nieuwe versies:SAAM-logo-01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3230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2295"/>
    <w:multiLevelType w:val="hybridMultilevel"/>
    <w:tmpl w:val="E624953A"/>
    <w:lvl w:ilvl="0" w:tplc="40C2DE12">
      <w:start w:val="1"/>
      <w:numFmt w:val="bullet"/>
      <w:lvlText w:val=""/>
      <w:lvlJc w:val="left"/>
      <w:pPr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1B15852"/>
    <w:multiLevelType w:val="multilevel"/>
    <w:tmpl w:val="356C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67206"/>
    <w:multiLevelType w:val="multilevel"/>
    <w:tmpl w:val="5AE2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B930F"/>
    <w:multiLevelType w:val="hybridMultilevel"/>
    <w:tmpl w:val="D2C0B582"/>
    <w:lvl w:ilvl="0" w:tplc="BBA685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904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601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E0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2B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CA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41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A1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4C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39ED"/>
    <w:multiLevelType w:val="multilevel"/>
    <w:tmpl w:val="039A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B012D"/>
    <w:multiLevelType w:val="multilevel"/>
    <w:tmpl w:val="AE24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529F8"/>
    <w:multiLevelType w:val="multilevel"/>
    <w:tmpl w:val="7B76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8225E"/>
    <w:multiLevelType w:val="hybridMultilevel"/>
    <w:tmpl w:val="D4AC8866"/>
    <w:lvl w:ilvl="0" w:tplc="1AF2FED2">
      <w:start w:val="1"/>
      <w:numFmt w:val="decimal"/>
      <w:pStyle w:val="Opsommingnumeriek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9F00B8"/>
    <w:multiLevelType w:val="multilevel"/>
    <w:tmpl w:val="972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438B2"/>
    <w:multiLevelType w:val="multilevel"/>
    <w:tmpl w:val="A39C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A674F3"/>
    <w:multiLevelType w:val="multilevel"/>
    <w:tmpl w:val="D20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C6E9F"/>
    <w:multiLevelType w:val="multilevel"/>
    <w:tmpl w:val="0E6E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63706"/>
    <w:multiLevelType w:val="multilevel"/>
    <w:tmpl w:val="478C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338EF"/>
    <w:multiLevelType w:val="multilevel"/>
    <w:tmpl w:val="C9E2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66D34"/>
    <w:multiLevelType w:val="multilevel"/>
    <w:tmpl w:val="2638802A"/>
    <w:lvl w:ilvl="0">
      <w:start w:val="1"/>
      <w:numFmt w:val="bullet"/>
      <w:pStyle w:val="Opsomming1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27A1E"/>
    <w:multiLevelType w:val="multilevel"/>
    <w:tmpl w:val="31BA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35933"/>
    <w:multiLevelType w:val="multilevel"/>
    <w:tmpl w:val="60CC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97824"/>
    <w:multiLevelType w:val="multilevel"/>
    <w:tmpl w:val="A07E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25CF7"/>
    <w:multiLevelType w:val="multilevel"/>
    <w:tmpl w:val="68E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531EA"/>
    <w:multiLevelType w:val="hybridMultilevel"/>
    <w:tmpl w:val="BA6A21DC"/>
    <w:lvl w:ilvl="0" w:tplc="669852A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C2332"/>
    <w:multiLevelType w:val="multilevel"/>
    <w:tmpl w:val="F800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4017FB"/>
    <w:multiLevelType w:val="hybridMultilevel"/>
    <w:tmpl w:val="65363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402DB"/>
    <w:multiLevelType w:val="multilevel"/>
    <w:tmpl w:val="65363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7123C7"/>
    <w:multiLevelType w:val="multilevel"/>
    <w:tmpl w:val="A362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64875"/>
    <w:multiLevelType w:val="hybridMultilevel"/>
    <w:tmpl w:val="FE825964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D1222E0"/>
    <w:multiLevelType w:val="multilevel"/>
    <w:tmpl w:val="368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1F068C"/>
    <w:multiLevelType w:val="hybridMultilevel"/>
    <w:tmpl w:val="D410E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445BE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85E0473"/>
    <w:multiLevelType w:val="multilevel"/>
    <w:tmpl w:val="D2DAA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0B2770"/>
    <w:multiLevelType w:val="multilevel"/>
    <w:tmpl w:val="5E0A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E43E47"/>
    <w:multiLevelType w:val="hybridMultilevel"/>
    <w:tmpl w:val="E418F94C"/>
    <w:lvl w:ilvl="0" w:tplc="B978DF7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31EE7"/>
    <w:multiLevelType w:val="hybridMultilevel"/>
    <w:tmpl w:val="6DE8C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F701D"/>
    <w:multiLevelType w:val="hybridMultilevel"/>
    <w:tmpl w:val="BC3CD90A"/>
    <w:lvl w:ilvl="0" w:tplc="07FED6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AF4A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486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C0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E9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E1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A2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E2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8B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A19BF"/>
    <w:multiLevelType w:val="multilevel"/>
    <w:tmpl w:val="F63E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19599">
    <w:abstractNumId w:val="4"/>
  </w:num>
  <w:num w:numId="2" w16cid:durableId="453642272">
    <w:abstractNumId w:val="33"/>
  </w:num>
  <w:num w:numId="3" w16cid:durableId="1373768279">
    <w:abstractNumId w:val="28"/>
  </w:num>
  <w:num w:numId="4" w16cid:durableId="1243029974">
    <w:abstractNumId w:val="32"/>
  </w:num>
  <w:num w:numId="5" w16cid:durableId="541938340">
    <w:abstractNumId w:val="22"/>
  </w:num>
  <w:num w:numId="6" w16cid:durableId="984360883">
    <w:abstractNumId w:val="25"/>
  </w:num>
  <w:num w:numId="7" w16cid:durableId="416251795">
    <w:abstractNumId w:val="1"/>
  </w:num>
  <w:num w:numId="8" w16cid:durableId="1533960439">
    <w:abstractNumId w:val="27"/>
  </w:num>
  <w:num w:numId="9" w16cid:durableId="1800415799">
    <w:abstractNumId w:val="15"/>
  </w:num>
  <w:num w:numId="10" w16cid:durableId="493421878">
    <w:abstractNumId w:val="20"/>
  </w:num>
  <w:num w:numId="11" w16cid:durableId="116804237">
    <w:abstractNumId w:val="8"/>
  </w:num>
  <w:num w:numId="12" w16cid:durableId="2823452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2365536">
    <w:abstractNumId w:val="0"/>
  </w:num>
  <w:num w:numId="14" w16cid:durableId="1727029403">
    <w:abstractNumId w:val="13"/>
  </w:num>
  <w:num w:numId="15" w16cid:durableId="791361398">
    <w:abstractNumId w:val="19"/>
  </w:num>
  <w:num w:numId="16" w16cid:durableId="769161026">
    <w:abstractNumId w:val="31"/>
  </w:num>
  <w:num w:numId="17" w16cid:durableId="1318724581">
    <w:abstractNumId w:val="14"/>
  </w:num>
  <w:num w:numId="18" w16cid:durableId="35858452">
    <w:abstractNumId w:val="17"/>
  </w:num>
  <w:num w:numId="19" w16cid:durableId="1029525328">
    <w:abstractNumId w:val="34"/>
  </w:num>
  <w:num w:numId="20" w16cid:durableId="1083455312">
    <w:abstractNumId w:val="21"/>
  </w:num>
  <w:num w:numId="21" w16cid:durableId="123012145">
    <w:abstractNumId w:val="10"/>
  </w:num>
  <w:num w:numId="22" w16cid:durableId="1332754223">
    <w:abstractNumId w:val="30"/>
  </w:num>
  <w:num w:numId="23" w16cid:durableId="2053384171">
    <w:abstractNumId w:val="7"/>
  </w:num>
  <w:num w:numId="24" w16cid:durableId="1091044493">
    <w:abstractNumId w:val="6"/>
  </w:num>
  <w:num w:numId="25" w16cid:durableId="583535241">
    <w:abstractNumId w:val="11"/>
  </w:num>
  <w:num w:numId="26" w16cid:durableId="824324430">
    <w:abstractNumId w:val="24"/>
  </w:num>
  <w:num w:numId="27" w16cid:durableId="826095355">
    <w:abstractNumId w:val="9"/>
  </w:num>
  <w:num w:numId="28" w16cid:durableId="290595856">
    <w:abstractNumId w:val="26"/>
  </w:num>
  <w:num w:numId="29" w16cid:durableId="954748001">
    <w:abstractNumId w:val="12"/>
  </w:num>
  <w:num w:numId="30" w16cid:durableId="1019625524">
    <w:abstractNumId w:val="18"/>
  </w:num>
  <w:num w:numId="31" w16cid:durableId="1999455747">
    <w:abstractNumId w:val="2"/>
  </w:num>
  <w:num w:numId="32" w16cid:durableId="1034883193">
    <w:abstractNumId w:val="5"/>
  </w:num>
  <w:num w:numId="33" w16cid:durableId="1918976089">
    <w:abstractNumId w:val="3"/>
  </w:num>
  <w:num w:numId="34" w16cid:durableId="574317763">
    <w:abstractNumId w:val="16"/>
  </w:num>
  <w:num w:numId="35" w16cid:durableId="149441664">
    <w:abstractNumId w:val="23"/>
  </w:num>
  <w:num w:numId="36" w16cid:durableId="9073502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9A"/>
    <w:rsid w:val="0000358F"/>
    <w:rsid w:val="000118C1"/>
    <w:rsid w:val="00016DD8"/>
    <w:rsid w:val="0002336A"/>
    <w:rsid w:val="00031499"/>
    <w:rsid w:val="00043733"/>
    <w:rsid w:val="00051D2B"/>
    <w:rsid w:val="00054759"/>
    <w:rsid w:val="00064625"/>
    <w:rsid w:val="00067B4B"/>
    <w:rsid w:val="00071DC0"/>
    <w:rsid w:val="0007209D"/>
    <w:rsid w:val="00085117"/>
    <w:rsid w:val="000906EF"/>
    <w:rsid w:val="00093F76"/>
    <w:rsid w:val="000D61A5"/>
    <w:rsid w:val="000D6377"/>
    <w:rsid w:val="000D6DC4"/>
    <w:rsid w:val="000E74AD"/>
    <w:rsid w:val="000F2927"/>
    <w:rsid w:val="000F56E1"/>
    <w:rsid w:val="001425F4"/>
    <w:rsid w:val="00154887"/>
    <w:rsid w:val="00156E41"/>
    <w:rsid w:val="00164017"/>
    <w:rsid w:val="00166417"/>
    <w:rsid w:val="0018444E"/>
    <w:rsid w:val="001939BD"/>
    <w:rsid w:val="00195A3D"/>
    <w:rsid w:val="001A05E5"/>
    <w:rsid w:val="001A20EE"/>
    <w:rsid w:val="001A2690"/>
    <w:rsid w:val="001A5B45"/>
    <w:rsid w:val="001B1EFF"/>
    <w:rsid w:val="001B6155"/>
    <w:rsid w:val="001B6B96"/>
    <w:rsid w:val="001C3378"/>
    <w:rsid w:val="001C35EB"/>
    <w:rsid w:val="001C7BB6"/>
    <w:rsid w:val="001D6B4C"/>
    <w:rsid w:val="001F00B0"/>
    <w:rsid w:val="001F49D9"/>
    <w:rsid w:val="001F6845"/>
    <w:rsid w:val="0020609F"/>
    <w:rsid w:val="00220E6D"/>
    <w:rsid w:val="00225117"/>
    <w:rsid w:val="002268C5"/>
    <w:rsid w:val="00227453"/>
    <w:rsid w:val="002375BA"/>
    <w:rsid w:val="0024108B"/>
    <w:rsid w:val="00260D91"/>
    <w:rsid w:val="00260DCF"/>
    <w:rsid w:val="00261E0C"/>
    <w:rsid w:val="002634FB"/>
    <w:rsid w:val="00263CB9"/>
    <w:rsid w:val="00270559"/>
    <w:rsid w:val="002766B3"/>
    <w:rsid w:val="002822E7"/>
    <w:rsid w:val="0028453D"/>
    <w:rsid w:val="00292322"/>
    <w:rsid w:val="002A3258"/>
    <w:rsid w:val="002A6700"/>
    <w:rsid w:val="002B2D64"/>
    <w:rsid w:val="002B630E"/>
    <w:rsid w:val="002C45DE"/>
    <w:rsid w:val="002D5950"/>
    <w:rsid w:val="002D6BFD"/>
    <w:rsid w:val="002E0543"/>
    <w:rsid w:val="002E1073"/>
    <w:rsid w:val="002E3232"/>
    <w:rsid w:val="002E4EC3"/>
    <w:rsid w:val="002E74FC"/>
    <w:rsid w:val="002F102B"/>
    <w:rsid w:val="00303C37"/>
    <w:rsid w:val="003134C3"/>
    <w:rsid w:val="00321F23"/>
    <w:rsid w:val="00322D2B"/>
    <w:rsid w:val="00331EB8"/>
    <w:rsid w:val="00335281"/>
    <w:rsid w:val="0034499D"/>
    <w:rsid w:val="00352A4F"/>
    <w:rsid w:val="00381C24"/>
    <w:rsid w:val="0038298A"/>
    <w:rsid w:val="00392D26"/>
    <w:rsid w:val="00393B80"/>
    <w:rsid w:val="003A1DB4"/>
    <w:rsid w:val="003A30B3"/>
    <w:rsid w:val="003A6102"/>
    <w:rsid w:val="003A6E40"/>
    <w:rsid w:val="003B5F6E"/>
    <w:rsid w:val="003B70AA"/>
    <w:rsid w:val="003C3037"/>
    <w:rsid w:val="003D51F8"/>
    <w:rsid w:val="003E23D7"/>
    <w:rsid w:val="003E7B83"/>
    <w:rsid w:val="0041406B"/>
    <w:rsid w:val="00430FD2"/>
    <w:rsid w:val="00431723"/>
    <w:rsid w:val="004322A6"/>
    <w:rsid w:val="00437968"/>
    <w:rsid w:val="0044328E"/>
    <w:rsid w:val="00445878"/>
    <w:rsid w:val="0045337E"/>
    <w:rsid w:val="00456062"/>
    <w:rsid w:val="00460B6B"/>
    <w:rsid w:val="00471E1F"/>
    <w:rsid w:val="00483EA6"/>
    <w:rsid w:val="00492D7C"/>
    <w:rsid w:val="004964DA"/>
    <w:rsid w:val="00497205"/>
    <w:rsid w:val="004977F3"/>
    <w:rsid w:val="004B0E77"/>
    <w:rsid w:val="004B6A8B"/>
    <w:rsid w:val="004B6DCB"/>
    <w:rsid w:val="004C0080"/>
    <w:rsid w:val="004C4708"/>
    <w:rsid w:val="004D21C8"/>
    <w:rsid w:val="004E52CA"/>
    <w:rsid w:val="004E58FA"/>
    <w:rsid w:val="00500CAC"/>
    <w:rsid w:val="005057B2"/>
    <w:rsid w:val="00525F03"/>
    <w:rsid w:val="0053185A"/>
    <w:rsid w:val="00534511"/>
    <w:rsid w:val="005373E6"/>
    <w:rsid w:val="00541992"/>
    <w:rsid w:val="00542C6D"/>
    <w:rsid w:val="00544111"/>
    <w:rsid w:val="00551EF8"/>
    <w:rsid w:val="005634CE"/>
    <w:rsid w:val="00564F5E"/>
    <w:rsid w:val="00566627"/>
    <w:rsid w:val="00567B45"/>
    <w:rsid w:val="005820A3"/>
    <w:rsid w:val="00594E35"/>
    <w:rsid w:val="005B05BA"/>
    <w:rsid w:val="005B53FE"/>
    <w:rsid w:val="005B5F6C"/>
    <w:rsid w:val="005B6990"/>
    <w:rsid w:val="005C4D83"/>
    <w:rsid w:val="005C554E"/>
    <w:rsid w:val="005C7898"/>
    <w:rsid w:val="005D1072"/>
    <w:rsid w:val="005D6F96"/>
    <w:rsid w:val="005F09D7"/>
    <w:rsid w:val="006121E6"/>
    <w:rsid w:val="00621742"/>
    <w:rsid w:val="00622A24"/>
    <w:rsid w:val="00636A15"/>
    <w:rsid w:val="006431A4"/>
    <w:rsid w:val="00647E96"/>
    <w:rsid w:val="0065031E"/>
    <w:rsid w:val="00654F19"/>
    <w:rsid w:val="00663ABD"/>
    <w:rsid w:val="006653D8"/>
    <w:rsid w:val="00666862"/>
    <w:rsid w:val="006672F8"/>
    <w:rsid w:val="00673B2F"/>
    <w:rsid w:val="00675F87"/>
    <w:rsid w:val="00680C27"/>
    <w:rsid w:val="00682F0A"/>
    <w:rsid w:val="00683931"/>
    <w:rsid w:val="00685E75"/>
    <w:rsid w:val="00685F09"/>
    <w:rsid w:val="00690D9A"/>
    <w:rsid w:val="006A12CF"/>
    <w:rsid w:val="006A31A7"/>
    <w:rsid w:val="006A3DAF"/>
    <w:rsid w:val="006A4AE9"/>
    <w:rsid w:val="006C07D9"/>
    <w:rsid w:val="006C3784"/>
    <w:rsid w:val="006C3F50"/>
    <w:rsid w:val="006D2BA4"/>
    <w:rsid w:val="006E3761"/>
    <w:rsid w:val="006E7019"/>
    <w:rsid w:val="006F2A28"/>
    <w:rsid w:val="006F391D"/>
    <w:rsid w:val="006F47B7"/>
    <w:rsid w:val="006F57E4"/>
    <w:rsid w:val="006F6007"/>
    <w:rsid w:val="006F729A"/>
    <w:rsid w:val="00703BEF"/>
    <w:rsid w:val="007044FB"/>
    <w:rsid w:val="00704DDC"/>
    <w:rsid w:val="00721330"/>
    <w:rsid w:val="00721928"/>
    <w:rsid w:val="00731EC6"/>
    <w:rsid w:val="00732485"/>
    <w:rsid w:val="00737AA6"/>
    <w:rsid w:val="007507F9"/>
    <w:rsid w:val="00751258"/>
    <w:rsid w:val="00754BDD"/>
    <w:rsid w:val="00755944"/>
    <w:rsid w:val="00762F5A"/>
    <w:rsid w:val="00764491"/>
    <w:rsid w:val="00773687"/>
    <w:rsid w:val="007876DE"/>
    <w:rsid w:val="007A2200"/>
    <w:rsid w:val="007C3C3F"/>
    <w:rsid w:val="007C636E"/>
    <w:rsid w:val="007D05C7"/>
    <w:rsid w:val="007D35F7"/>
    <w:rsid w:val="007D4B2E"/>
    <w:rsid w:val="007D55CA"/>
    <w:rsid w:val="007D5CB1"/>
    <w:rsid w:val="007D77FF"/>
    <w:rsid w:val="007E30F9"/>
    <w:rsid w:val="007E43DC"/>
    <w:rsid w:val="007F2E04"/>
    <w:rsid w:val="007F39A5"/>
    <w:rsid w:val="00801B84"/>
    <w:rsid w:val="0080684B"/>
    <w:rsid w:val="008102CC"/>
    <w:rsid w:val="008228B3"/>
    <w:rsid w:val="0082621D"/>
    <w:rsid w:val="00835DB3"/>
    <w:rsid w:val="008361D1"/>
    <w:rsid w:val="008363FB"/>
    <w:rsid w:val="008369AC"/>
    <w:rsid w:val="008369CD"/>
    <w:rsid w:val="0083790D"/>
    <w:rsid w:val="00863EA3"/>
    <w:rsid w:val="00871FF9"/>
    <w:rsid w:val="00885D01"/>
    <w:rsid w:val="00885D3C"/>
    <w:rsid w:val="00887A8C"/>
    <w:rsid w:val="008914EB"/>
    <w:rsid w:val="00894CD1"/>
    <w:rsid w:val="008A1F6F"/>
    <w:rsid w:val="008B38F9"/>
    <w:rsid w:val="008C2EDA"/>
    <w:rsid w:val="008C6C1B"/>
    <w:rsid w:val="008D0AB7"/>
    <w:rsid w:val="008E040C"/>
    <w:rsid w:val="008E3D5B"/>
    <w:rsid w:val="008E6D9A"/>
    <w:rsid w:val="008F0379"/>
    <w:rsid w:val="008F7644"/>
    <w:rsid w:val="00900354"/>
    <w:rsid w:val="009017E2"/>
    <w:rsid w:val="009205CB"/>
    <w:rsid w:val="0092452A"/>
    <w:rsid w:val="00936693"/>
    <w:rsid w:val="00941775"/>
    <w:rsid w:val="00941B63"/>
    <w:rsid w:val="00942125"/>
    <w:rsid w:val="009467E8"/>
    <w:rsid w:val="00950BC6"/>
    <w:rsid w:val="00953290"/>
    <w:rsid w:val="00963318"/>
    <w:rsid w:val="00967427"/>
    <w:rsid w:val="009710AE"/>
    <w:rsid w:val="00973620"/>
    <w:rsid w:val="009751C0"/>
    <w:rsid w:val="00975B8C"/>
    <w:rsid w:val="00975E52"/>
    <w:rsid w:val="00994650"/>
    <w:rsid w:val="009A4C46"/>
    <w:rsid w:val="009B2929"/>
    <w:rsid w:val="009B302D"/>
    <w:rsid w:val="009B5A6E"/>
    <w:rsid w:val="009B7156"/>
    <w:rsid w:val="009D15DE"/>
    <w:rsid w:val="009D50A4"/>
    <w:rsid w:val="009E2752"/>
    <w:rsid w:val="009F3BAC"/>
    <w:rsid w:val="00A07B8A"/>
    <w:rsid w:val="00A10EAE"/>
    <w:rsid w:val="00A1407A"/>
    <w:rsid w:val="00A318AC"/>
    <w:rsid w:val="00A46CDA"/>
    <w:rsid w:val="00A61E70"/>
    <w:rsid w:val="00A63633"/>
    <w:rsid w:val="00A72602"/>
    <w:rsid w:val="00A73470"/>
    <w:rsid w:val="00A75F8F"/>
    <w:rsid w:val="00A7688D"/>
    <w:rsid w:val="00A77EF4"/>
    <w:rsid w:val="00A808C5"/>
    <w:rsid w:val="00A92D69"/>
    <w:rsid w:val="00AB32DD"/>
    <w:rsid w:val="00AB43D3"/>
    <w:rsid w:val="00AB4AE9"/>
    <w:rsid w:val="00AB5F8D"/>
    <w:rsid w:val="00AC14E5"/>
    <w:rsid w:val="00AC6941"/>
    <w:rsid w:val="00AE12F6"/>
    <w:rsid w:val="00AF1FDB"/>
    <w:rsid w:val="00B034E6"/>
    <w:rsid w:val="00B16264"/>
    <w:rsid w:val="00B210A4"/>
    <w:rsid w:val="00B22DDD"/>
    <w:rsid w:val="00B23676"/>
    <w:rsid w:val="00B25C9D"/>
    <w:rsid w:val="00B312D7"/>
    <w:rsid w:val="00B317DD"/>
    <w:rsid w:val="00B411E2"/>
    <w:rsid w:val="00B422B3"/>
    <w:rsid w:val="00B42A8E"/>
    <w:rsid w:val="00B45B2B"/>
    <w:rsid w:val="00B518DC"/>
    <w:rsid w:val="00B53A2B"/>
    <w:rsid w:val="00B53B46"/>
    <w:rsid w:val="00B7201D"/>
    <w:rsid w:val="00B7697B"/>
    <w:rsid w:val="00B955CD"/>
    <w:rsid w:val="00BA2C71"/>
    <w:rsid w:val="00BB05F6"/>
    <w:rsid w:val="00BC44D7"/>
    <w:rsid w:val="00BC466E"/>
    <w:rsid w:val="00BC4F71"/>
    <w:rsid w:val="00BE490B"/>
    <w:rsid w:val="00BF3110"/>
    <w:rsid w:val="00BF4846"/>
    <w:rsid w:val="00C00A7A"/>
    <w:rsid w:val="00C01885"/>
    <w:rsid w:val="00C0437B"/>
    <w:rsid w:val="00C12311"/>
    <w:rsid w:val="00C1246E"/>
    <w:rsid w:val="00C443BC"/>
    <w:rsid w:val="00C5286F"/>
    <w:rsid w:val="00C53E38"/>
    <w:rsid w:val="00C56C0E"/>
    <w:rsid w:val="00C5726E"/>
    <w:rsid w:val="00C66E89"/>
    <w:rsid w:val="00C71C5F"/>
    <w:rsid w:val="00C72A41"/>
    <w:rsid w:val="00C74623"/>
    <w:rsid w:val="00C83CBD"/>
    <w:rsid w:val="00C85433"/>
    <w:rsid w:val="00C86207"/>
    <w:rsid w:val="00C936A0"/>
    <w:rsid w:val="00CA1159"/>
    <w:rsid w:val="00CA3976"/>
    <w:rsid w:val="00CB3F9A"/>
    <w:rsid w:val="00CB55BB"/>
    <w:rsid w:val="00CB727B"/>
    <w:rsid w:val="00CC3E57"/>
    <w:rsid w:val="00CC683B"/>
    <w:rsid w:val="00CE1AC0"/>
    <w:rsid w:val="00CE5613"/>
    <w:rsid w:val="00CE57B3"/>
    <w:rsid w:val="00D05977"/>
    <w:rsid w:val="00D13959"/>
    <w:rsid w:val="00D17666"/>
    <w:rsid w:val="00D23ADE"/>
    <w:rsid w:val="00D2687B"/>
    <w:rsid w:val="00D33710"/>
    <w:rsid w:val="00D34809"/>
    <w:rsid w:val="00D50D20"/>
    <w:rsid w:val="00D630B7"/>
    <w:rsid w:val="00D64002"/>
    <w:rsid w:val="00D64BDF"/>
    <w:rsid w:val="00D729F5"/>
    <w:rsid w:val="00D81FF1"/>
    <w:rsid w:val="00D84EE9"/>
    <w:rsid w:val="00D87DB8"/>
    <w:rsid w:val="00D918DE"/>
    <w:rsid w:val="00D9677D"/>
    <w:rsid w:val="00DA0695"/>
    <w:rsid w:val="00DA6DA7"/>
    <w:rsid w:val="00DB189A"/>
    <w:rsid w:val="00DC4065"/>
    <w:rsid w:val="00DC4A30"/>
    <w:rsid w:val="00DD2E9A"/>
    <w:rsid w:val="00DD58AF"/>
    <w:rsid w:val="00DE0BD6"/>
    <w:rsid w:val="00DF75B7"/>
    <w:rsid w:val="00E06D39"/>
    <w:rsid w:val="00E07F2F"/>
    <w:rsid w:val="00E11305"/>
    <w:rsid w:val="00E1354A"/>
    <w:rsid w:val="00E26305"/>
    <w:rsid w:val="00E32C50"/>
    <w:rsid w:val="00E40213"/>
    <w:rsid w:val="00E409DF"/>
    <w:rsid w:val="00E4786B"/>
    <w:rsid w:val="00E51E52"/>
    <w:rsid w:val="00E54269"/>
    <w:rsid w:val="00E57157"/>
    <w:rsid w:val="00E61DFE"/>
    <w:rsid w:val="00E64B71"/>
    <w:rsid w:val="00E65135"/>
    <w:rsid w:val="00E95CC8"/>
    <w:rsid w:val="00EA48C9"/>
    <w:rsid w:val="00EB469B"/>
    <w:rsid w:val="00EC042F"/>
    <w:rsid w:val="00EC432E"/>
    <w:rsid w:val="00ED0E5B"/>
    <w:rsid w:val="00ED59B3"/>
    <w:rsid w:val="00EE2108"/>
    <w:rsid w:val="00F01556"/>
    <w:rsid w:val="00F02BFC"/>
    <w:rsid w:val="00F031B1"/>
    <w:rsid w:val="00F1193C"/>
    <w:rsid w:val="00F121E3"/>
    <w:rsid w:val="00F167E0"/>
    <w:rsid w:val="00F25DDE"/>
    <w:rsid w:val="00F336DE"/>
    <w:rsid w:val="00F409DA"/>
    <w:rsid w:val="00F414ED"/>
    <w:rsid w:val="00F42B4C"/>
    <w:rsid w:val="00F42C0E"/>
    <w:rsid w:val="00F53795"/>
    <w:rsid w:val="00F60726"/>
    <w:rsid w:val="00F608AD"/>
    <w:rsid w:val="00F661B1"/>
    <w:rsid w:val="00F72A9D"/>
    <w:rsid w:val="00F764DC"/>
    <w:rsid w:val="00F76DB8"/>
    <w:rsid w:val="00F77173"/>
    <w:rsid w:val="00F80871"/>
    <w:rsid w:val="00F846D6"/>
    <w:rsid w:val="00F85051"/>
    <w:rsid w:val="00F86FC9"/>
    <w:rsid w:val="00FA4DCB"/>
    <w:rsid w:val="00FA52E8"/>
    <w:rsid w:val="00FA6552"/>
    <w:rsid w:val="00FA705B"/>
    <w:rsid w:val="00FA70B6"/>
    <w:rsid w:val="00FB568C"/>
    <w:rsid w:val="00FB6F5C"/>
    <w:rsid w:val="00FB7222"/>
    <w:rsid w:val="00FC03E9"/>
    <w:rsid w:val="00FC3735"/>
    <w:rsid w:val="00FD2E83"/>
    <w:rsid w:val="00FD6407"/>
    <w:rsid w:val="04ACBDC8"/>
    <w:rsid w:val="09D6AC7E"/>
    <w:rsid w:val="09F9587E"/>
    <w:rsid w:val="0B024ED6"/>
    <w:rsid w:val="0CCA8541"/>
    <w:rsid w:val="159B9B05"/>
    <w:rsid w:val="169553DA"/>
    <w:rsid w:val="18467F3F"/>
    <w:rsid w:val="18590100"/>
    <w:rsid w:val="1944C2DA"/>
    <w:rsid w:val="1BB9F8DE"/>
    <w:rsid w:val="1D3DC068"/>
    <w:rsid w:val="1E4BFB44"/>
    <w:rsid w:val="208CEAFC"/>
    <w:rsid w:val="21FFCFB3"/>
    <w:rsid w:val="22EBA520"/>
    <w:rsid w:val="2332C71E"/>
    <w:rsid w:val="2941BE47"/>
    <w:rsid w:val="2CD9A964"/>
    <w:rsid w:val="2D874678"/>
    <w:rsid w:val="339997A0"/>
    <w:rsid w:val="36282ED5"/>
    <w:rsid w:val="372DEA1E"/>
    <w:rsid w:val="38737963"/>
    <w:rsid w:val="3A1C0F30"/>
    <w:rsid w:val="3F663825"/>
    <w:rsid w:val="3FCF111B"/>
    <w:rsid w:val="40E527EF"/>
    <w:rsid w:val="43EFADFC"/>
    <w:rsid w:val="442F81FD"/>
    <w:rsid w:val="45B4FC39"/>
    <w:rsid w:val="482F7505"/>
    <w:rsid w:val="4C16875F"/>
    <w:rsid w:val="5122F656"/>
    <w:rsid w:val="5195DCA5"/>
    <w:rsid w:val="53A5A4F1"/>
    <w:rsid w:val="53ED0D2B"/>
    <w:rsid w:val="54713F4D"/>
    <w:rsid w:val="5502D723"/>
    <w:rsid w:val="55B1F7A6"/>
    <w:rsid w:val="56BEE2F6"/>
    <w:rsid w:val="56C63809"/>
    <w:rsid w:val="59A5E2B4"/>
    <w:rsid w:val="5B792BBC"/>
    <w:rsid w:val="5D9269E9"/>
    <w:rsid w:val="5DD3453F"/>
    <w:rsid w:val="604C9CDF"/>
    <w:rsid w:val="628A95BF"/>
    <w:rsid w:val="6454B605"/>
    <w:rsid w:val="68A512F7"/>
    <w:rsid w:val="6C469F8D"/>
    <w:rsid w:val="6F02A3CA"/>
    <w:rsid w:val="708B2B9F"/>
    <w:rsid w:val="722246E6"/>
    <w:rsid w:val="75421A66"/>
    <w:rsid w:val="754E758B"/>
    <w:rsid w:val="783025D9"/>
    <w:rsid w:val="794437D6"/>
    <w:rsid w:val="7968EA94"/>
    <w:rsid w:val="7B758171"/>
    <w:rsid w:val="7C586AAF"/>
    <w:rsid w:val="7CBBC2CD"/>
    <w:rsid w:val="7EC5A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76E4EA"/>
  <w14:defaultImageDpi w14:val="330"/>
  <w15:docId w15:val="{86BC0698-D1F9-4705-A32E-36598C94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AAM"/>
    <w:qFormat/>
    <w:rsid w:val="0020609F"/>
    <w:rPr>
      <w:rFonts w:ascii="Verdana" w:hAnsi="Verdana"/>
      <w:sz w:val="22"/>
    </w:rPr>
  </w:style>
  <w:style w:type="paragraph" w:styleId="Kop1">
    <w:name w:val="heading 1"/>
    <w:aliases w:val="Kop 1 SAAM"/>
    <w:basedOn w:val="Standaard"/>
    <w:next w:val="Standaard"/>
    <w:link w:val="Kop1Char"/>
    <w:uiPriority w:val="9"/>
    <w:qFormat/>
    <w:rsid w:val="00C00A7A"/>
    <w:pPr>
      <w:keepNext/>
      <w:keepLines/>
      <w:numPr>
        <w:numId w:val="3"/>
      </w:numPr>
      <w:spacing w:before="120" w:line="288" w:lineRule="auto"/>
      <w:ind w:left="680" w:hanging="680"/>
      <w:outlineLvl w:val="0"/>
    </w:pPr>
    <w:rPr>
      <w:rFonts w:eastAsiaTheme="majorEastAsia" w:cstheme="majorBidi"/>
      <w:b/>
      <w:bCs/>
      <w:sz w:val="28"/>
      <w:lang w:val="nl-NL"/>
    </w:rPr>
  </w:style>
  <w:style w:type="paragraph" w:styleId="Kop2">
    <w:name w:val="heading 2"/>
    <w:aliases w:val="Kop 2 SAAM"/>
    <w:basedOn w:val="Standaard"/>
    <w:next w:val="Standaard"/>
    <w:link w:val="Kop2Char"/>
    <w:uiPriority w:val="9"/>
    <w:qFormat/>
    <w:rsid w:val="00C00A7A"/>
    <w:pPr>
      <w:keepNext/>
      <w:keepLines/>
      <w:numPr>
        <w:ilvl w:val="1"/>
        <w:numId w:val="3"/>
      </w:numPr>
      <w:spacing w:line="288" w:lineRule="auto"/>
      <w:ind w:left="680" w:hanging="680"/>
      <w:outlineLvl w:val="1"/>
    </w:pPr>
    <w:rPr>
      <w:rFonts w:eastAsiaTheme="majorEastAsia" w:cstheme="majorBidi"/>
      <w:b/>
      <w:szCs w:val="36"/>
      <w:lang w:val="nl-NL"/>
    </w:rPr>
  </w:style>
  <w:style w:type="paragraph" w:styleId="Kop3">
    <w:name w:val="heading 3"/>
    <w:aliases w:val="Kop 3 SAAM"/>
    <w:basedOn w:val="Standaard"/>
    <w:next w:val="Standaard"/>
    <w:link w:val="Kop3Char"/>
    <w:uiPriority w:val="9"/>
    <w:qFormat/>
    <w:rsid w:val="00C00A7A"/>
    <w:pPr>
      <w:keepNext/>
      <w:keepLines/>
      <w:numPr>
        <w:ilvl w:val="2"/>
        <w:numId w:val="3"/>
      </w:numPr>
      <w:spacing w:line="288" w:lineRule="auto"/>
      <w:ind w:left="680" w:hanging="680"/>
      <w:outlineLvl w:val="2"/>
    </w:pPr>
    <w:rPr>
      <w:rFonts w:eastAsiaTheme="majorEastAsia" w:cstheme="majorBidi"/>
      <w:bCs/>
      <w:lang w:val="nl-NL"/>
    </w:rPr>
  </w:style>
  <w:style w:type="paragraph" w:styleId="Kop4">
    <w:name w:val="heading 4"/>
    <w:aliases w:val="Kop 4 SAAM"/>
    <w:basedOn w:val="Standaard"/>
    <w:next w:val="Standaard"/>
    <w:link w:val="Kop4Char"/>
    <w:uiPriority w:val="9"/>
    <w:qFormat/>
    <w:rsid w:val="008F7644"/>
    <w:pPr>
      <w:keepNext/>
      <w:keepLines/>
      <w:numPr>
        <w:ilvl w:val="3"/>
        <w:numId w:val="3"/>
      </w:numPr>
      <w:spacing w:before="200"/>
      <w:ind w:left="680" w:hanging="680"/>
      <w:outlineLvl w:val="3"/>
    </w:pPr>
    <w:rPr>
      <w:rFonts w:eastAsiaTheme="majorEastAsia" w:cstheme="majorBidi"/>
      <w:bCs/>
      <w:iCs/>
    </w:rPr>
  </w:style>
  <w:style w:type="paragraph" w:styleId="Kop5">
    <w:name w:val="heading 5"/>
    <w:aliases w:val="Kop 5 SAAM"/>
    <w:basedOn w:val="Standaard"/>
    <w:next w:val="Standaard"/>
    <w:link w:val="Kop5Char"/>
    <w:uiPriority w:val="9"/>
    <w:unhideWhenUsed/>
    <w:qFormat/>
    <w:rsid w:val="008F7644"/>
    <w:pPr>
      <w:keepNext/>
      <w:keepLines/>
      <w:numPr>
        <w:ilvl w:val="4"/>
        <w:numId w:val="3"/>
      </w:numPr>
      <w:spacing w:before="200"/>
      <w:ind w:left="680" w:hanging="68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D2E8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0C27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0C2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0C2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SAAM">
    <w:name w:val="TITEL SAAM"/>
    <w:uiPriority w:val="5"/>
    <w:qFormat/>
    <w:rsid w:val="00C00A7A"/>
    <w:pPr>
      <w:spacing w:before="240" w:after="240"/>
    </w:pPr>
    <w:rPr>
      <w:rFonts w:ascii="Verdana" w:hAnsi="Verdana"/>
      <w:b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071DC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DC0"/>
  </w:style>
  <w:style w:type="paragraph" w:styleId="Voettekst">
    <w:name w:val="footer"/>
    <w:basedOn w:val="Standaard"/>
    <w:link w:val="VoettekstChar"/>
    <w:uiPriority w:val="99"/>
    <w:unhideWhenUsed/>
    <w:rsid w:val="00071D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DC0"/>
  </w:style>
  <w:style w:type="paragraph" w:styleId="Ballontekst">
    <w:name w:val="Balloon Text"/>
    <w:basedOn w:val="Standaard"/>
    <w:link w:val="BallontekstChar"/>
    <w:uiPriority w:val="99"/>
    <w:semiHidden/>
    <w:unhideWhenUsed/>
    <w:rsid w:val="00071DC0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1DC0"/>
    <w:rPr>
      <w:rFonts w:ascii="Lucida Grande" w:hAnsi="Lucida Grande"/>
      <w:sz w:val="18"/>
      <w:szCs w:val="18"/>
    </w:rPr>
  </w:style>
  <w:style w:type="character" w:customStyle="1" w:styleId="Kop1Char">
    <w:name w:val="Kop 1 Char"/>
    <w:aliases w:val="Kop 1 SAAM Char"/>
    <w:basedOn w:val="Standaardalinea-lettertype"/>
    <w:link w:val="Kop1"/>
    <w:uiPriority w:val="9"/>
    <w:rsid w:val="00C00A7A"/>
    <w:rPr>
      <w:rFonts w:ascii="Verdana" w:eastAsiaTheme="majorEastAsia" w:hAnsi="Verdana" w:cstheme="majorBidi"/>
      <w:b/>
      <w:bCs/>
      <w:sz w:val="28"/>
      <w:lang w:val="nl-NL"/>
    </w:rPr>
  </w:style>
  <w:style w:type="character" w:customStyle="1" w:styleId="Kop2Char">
    <w:name w:val="Kop 2 Char"/>
    <w:aliases w:val="Kop 2 SAAM Char"/>
    <w:basedOn w:val="Standaardalinea-lettertype"/>
    <w:link w:val="Kop2"/>
    <w:uiPriority w:val="9"/>
    <w:rsid w:val="00C00A7A"/>
    <w:rPr>
      <w:rFonts w:ascii="Verdana" w:eastAsiaTheme="majorEastAsia" w:hAnsi="Verdana" w:cstheme="majorBidi"/>
      <w:b/>
      <w:sz w:val="22"/>
      <w:szCs w:val="36"/>
      <w:lang w:val="nl-NL"/>
    </w:rPr>
  </w:style>
  <w:style w:type="character" w:customStyle="1" w:styleId="Kop3Char">
    <w:name w:val="Kop 3 Char"/>
    <w:aliases w:val="Kop 3 SAAM Char"/>
    <w:basedOn w:val="Standaardalinea-lettertype"/>
    <w:link w:val="Kop3"/>
    <w:uiPriority w:val="9"/>
    <w:rsid w:val="00C00A7A"/>
    <w:rPr>
      <w:rFonts w:ascii="Verdana" w:eastAsiaTheme="majorEastAsia" w:hAnsi="Verdana" w:cstheme="majorBidi"/>
      <w:bCs/>
      <w:sz w:val="22"/>
      <w:lang w:val="nl-NL"/>
    </w:rPr>
  </w:style>
  <w:style w:type="table" w:styleId="Tabelraster">
    <w:name w:val="Table Grid"/>
    <w:basedOn w:val="Standaardtabel"/>
    <w:uiPriority w:val="59"/>
    <w:rsid w:val="00071DC0"/>
    <w:rPr>
      <w:rFonts w:ascii="Helvetica Neue" w:hAnsi="Helvetica Neu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Standaard"/>
    <w:next w:val="Standaard"/>
    <w:uiPriority w:val="39"/>
    <w:unhideWhenUsed/>
    <w:qFormat/>
    <w:rsid w:val="0041406B"/>
    <w:pPr>
      <w:spacing w:line="276" w:lineRule="auto"/>
    </w:pPr>
    <w:rPr>
      <w:rFonts w:ascii="Futura PT Demi" w:hAnsi="Futura PT Demi"/>
      <w:bCs/>
      <w:sz w:val="44"/>
      <w:lang w:val="nl-NL"/>
    </w:rPr>
  </w:style>
  <w:style w:type="paragraph" w:styleId="Normaalweb">
    <w:name w:val="Normal (Web)"/>
    <w:basedOn w:val="Standaard"/>
    <w:uiPriority w:val="99"/>
    <w:unhideWhenUsed/>
    <w:rsid w:val="006F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542C6D"/>
  </w:style>
  <w:style w:type="paragraph" w:styleId="Lijstalinea">
    <w:name w:val="List Paragraph"/>
    <w:basedOn w:val="Standaard"/>
    <w:uiPriority w:val="34"/>
    <w:qFormat/>
    <w:rsid w:val="00431723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41406B"/>
    <w:pPr>
      <w:spacing w:before="240" w:after="120"/>
    </w:pPr>
    <w:rPr>
      <w:b/>
      <w:caps/>
      <w:szCs w:val="22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41406B"/>
    <w:rPr>
      <w:b/>
      <w:smallCaps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41406B"/>
    <w:rPr>
      <w:smallCaps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680C27"/>
    <w:pPr>
      <w:numPr>
        <w:ilvl w:val="1"/>
      </w:numPr>
    </w:pPr>
    <w:rPr>
      <w:rFonts w:ascii="Futura PT Demi" w:eastAsiaTheme="majorEastAsia" w:hAnsi="Futura PT Demi" w:cstheme="majorBidi"/>
      <w:sz w:val="44"/>
      <w:szCs w:val="4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0C27"/>
    <w:rPr>
      <w:rFonts w:ascii="Futura PT Demi" w:eastAsiaTheme="majorEastAsia" w:hAnsi="Futura PT Demi" w:cstheme="majorBidi"/>
      <w:sz w:val="44"/>
      <w:szCs w:val="44"/>
    </w:rPr>
  </w:style>
  <w:style w:type="character" w:customStyle="1" w:styleId="Kop4Char">
    <w:name w:val="Kop 4 Char"/>
    <w:aliases w:val="Kop 4 SAAM Char"/>
    <w:basedOn w:val="Standaardalinea-lettertype"/>
    <w:link w:val="Kop4"/>
    <w:uiPriority w:val="9"/>
    <w:rsid w:val="008F7644"/>
    <w:rPr>
      <w:rFonts w:eastAsiaTheme="majorEastAsia" w:cstheme="majorBidi"/>
      <w:bCs/>
      <w:iCs/>
      <w:sz w:val="22"/>
    </w:rPr>
  </w:style>
  <w:style w:type="character" w:customStyle="1" w:styleId="Kop5Char">
    <w:name w:val="Kop 5 Char"/>
    <w:aliases w:val="Kop 5 SAAM Char"/>
    <w:basedOn w:val="Standaardalinea-lettertype"/>
    <w:link w:val="Kop5"/>
    <w:uiPriority w:val="9"/>
    <w:rsid w:val="008F7644"/>
    <w:rPr>
      <w:rFonts w:eastAsiaTheme="majorEastAsia" w:cstheme="majorBidi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2E83"/>
    <w:rPr>
      <w:rFonts w:eastAsiaTheme="majorEastAsia" w:cstheme="majorBidi"/>
      <w:i/>
      <w:iCs/>
      <w:color w:val="243F60" w:themeColor="accent1" w:themeShade="7F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0C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0C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0C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asisalinea">
    <w:name w:val="[Basisalinea]"/>
    <w:basedOn w:val="Standaard"/>
    <w:link w:val="BasisalineaChar"/>
    <w:uiPriority w:val="99"/>
    <w:rsid w:val="007F39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nl-NL"/>
    </w:rPr>
  </w:style>
  <w:style w:type="character" w:styleId="Hyperlink">
    <w:name w:val="Hyperlink"/>
    <w:basedOn w:val="Standaardalinea-lettertype"/>
    <w:uiPriority w:val="99"/>
    <w:unhideWhenUsed/>
    <w:rsid w:val="002B630E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941B63"/>
    <w:rPr>
      <w:rFonts w:ascii="Futura PT Book" w:hAnsi="Futura PT Book"/>
    </w:rPr>
  </w:style>
  <w:style w:type="paragraph" w:customStyle="1" w:styleId="Opsomming1">
    <w:name w:val="Opsomming 1"/>
    <w:basedOn w:val="Basisalinea"/>
    <w:link w:val="Opsomming1Char"/>
    <w:uiPriority w:val="2"/>
    <w:qFormat/>
    <w:rsid w:val="00C00A7A"/>
    <w:pPr>
      <w:numPr>
        <w:numId w:val="9"/>
      </w:numPr>
    </w:pPr>
    <w:rPr>
      <w:rFonts w:ascii="Verdana" w:hAnsi="Verdana" w:cs="OpenSans"/>
      <w:sz w:val="20"/>
      <w:szCs w:val="20"/>
    </w:rPr>
  </w:style>
  <w:style w:type="paragraph" w:customStyle="1" w:styleId="Opsomming">
    <w:name w:val="Opsomming"/>
    <w:basedOn w:val="Basisalinea"/>
    <w:link w:val="OpsommingChar"/>
    <w:uiPriority w:val="1"/>
    <w:rsid w:val="00FD2E83"/>
    <w:pPr>
      <w:numPr>
        <w:numId w:val="10"/>
      </w:numPr>
    </w:pPr>
    <w:rPr>
      <w:rFonts w:asciiTheme="minorHAnsi" w:hAnsiTheme="minorHAnsi" w:cs="OpenSans"/>
      <w:sz w:val="20"/>
      <w:szCs w:val="20"/>
    </w:rPr>
  </w:style>
  <w:style w:type="character" w:customStyle="1" w:styleId="BasisalineaChar">
    <w:name w:val="[Basisalinea] Char"/>
    <w:basedOn w:val="Standaardalinea-lettertype"/>
    <w:link w:val="Basisalinea"/>
    <w:uiPriority w:val="99"/>
    <w:rsid w:val="00941B63"/>
    <w:rPr>
      <w:rFonts w:ascii="MinionPro-Regular" w:hAnsi="MinionPro-Regular" w:cs="MinionPro-Regular"/>
      <w:color w:val="000000"/>
      <w:lang w:val="nl-NL"/>
    </w:rPr>
  </w:style>
  <w:style w:type="character" w:customStyle="1" w:styleId="Opsomming1Char">
    <w:name w:val="Opsomming 1 Char"/>
    <w:basedOn w:val="BasisalineaChar"/>
    <w:link w:val="Opsomming1"/>
    <w:uiPriority w:val="2"/>
    <w:rsid w:val="00C00A7A"/>
    <w:rPr>
      <w:rFonts w:ascii="Verdana" w:hAnsi="Verdana" w:cs="OpenSans"/>
      <w:color w:val="000000"/>
      <w:sz w:val="20"/>
      <w:szCs w:val="20"/>
      <w:lang w:val="nl-NL"/>
    </w:rPr>
  </w:style>
  <w:style w:type="paragraph" w:customStyle="1" w:styleId="Opsommingnumeriek">
    <w:name w:val="Opsomming numeriek"/>
    <w:basedOn w:val="Opsomming"/>
    <w:link w:val="OpsommingnumeriekChar"/>
    <w:uiPriority w:val="3"/>
    <w:qFormat/>
    <w:rsid w:val="00C00A7A"/>
    <w:pPr>
      <w:numPr>
        <w:numId w:val="11"/>
      </w:numPr>
    </w:pPr>
    <w:rPr>
      <w:rFonts w:ascii="Verdana" w:hAnsi="Verdana"/>
      <w:sz w:val="22"/>
      <w:szCs w:val="22"/>
    </w:rPr>
  </w:style>
  <w:style w:type="character" w:customStyle="1" w:styleId="OpsommingChar">
    <w:name w:val="Opsomming Char"/>
    <w:basedOn w:val="BasisalineaChar"/>
    <w:link w:val="Opsomming"/>
    <w:uiPriority w:val="1"/>
    <w:rsid w:val="00FD2E83"/>
    <w:rPr>
      <w:rFonts w:ascii="MinionPro-Regular" w:hAnsi="MinionPro-Regular" w:cs="OpenSans"/>
      <w:color w:val="000000"/>
      <w:sz w:val="20"/>
      <w:szCs w:val="20"/>
      <w:lang w:val="nl-NL"/>
    </w:rPr>
  </w:style>
  <w:style w:type="character" w:customStyle="1" w:styleId="OpsommingnumeriekChar">
    <w:name w:val="Opsomming numeriek Char"/>
    <w:basedOn w:val="OpsommingChar"/>
    <w:link w:val="Opsommingnumeriek"/>
    <w:uiPriority w:val="3"/>
    <w:rsid w:val="00C00A7A"/>
    <w:rPr>
      <w:rFonts w:ascii="Verdana" w:hAnsi="Verdana" w:cs="OpenSans"/>
      <w:color w:val="000000"/>
      <w:sz w:val="22"/>
      <w:szCs w:val="22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7D05C7"/>
    <w:rPr>
      <w:color w:val="808080"/>
    </w:rPr>
  </w:style>
  <w:style w:type="character" w:styleId="Zwaar">
    <w:name w:val="Strong"/>
    <w:basedOn w:val="Standaardalinea-lettertype"/>
    <w:uiPriority w:val="22"/>
    <w:qFormat/>
    <w:rsid w:val="00F11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6.png"/><Relationship Id="rId3" Type="http://schemas.openxmlformats.org/officeDocument/2006/relationships/image" Target="media/image8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image" Target="media/image9.png"/><Relationship Id="rId1" Type="http://schemas.openxmlformats.org/officeDocument/2006/relationships/image" Target="media/image10.png"/><Relationship Id="rId6" Type="http://schemas.openxmlformats.org/officeDocument/2006/relationships/image" Target="media/image14.png"/><Relationship Id="rId11" Type="http://schemas.openxmlformats.org/officeDocument/2006/relationships/image" Target="media/image11.png"/><Relationship Id="rId5" Type="http://schemas.openxmlformats.org/officeDocument/2006/relationships/image" Target="media/image4.png"/><Relationship Id="rId10" Type="http://schemas.openxmlformats.org/officeDocument/2006/relationships/image" Target="media/image12.png"/><Relationship Id="rId4" Type="http://schemas.openxmlformats.org/officeDocument/2006/relationships/image" Target="media/image2.png"/><Relationship Id="rId9" Type="http://schemas.openxmlformats.org/officeDocument/2006/relationships/image" Target="media/image13.png"/><Relationship Id="rId14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KouwenbergSAAM\SAAM\SAAM%20Start%20-%20Sjablonen%20SAAM%202020\Word\Templates\Blanco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AAM Scholen">
      <a:majorFont>
        <a:latin typeface="Futura PT Book"/>
        <a:ea typeface=""/>
        <a:cs typeface=""/>
      </a:majorFont>
      <a:minorFont>
        <a:latin typeface="Futura PT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0ba4c0-ab40-43bb-9f8c-9c18298590cd" xsi:nil="true"/>
    <lcf76f155ced4ddcb4097134ff3c332f xmlns="7560965a-3f69-42bb-9b83-880b5c30afaf">
      <Terms xmlns="http://schemas.microsoft.com/office/infopath/2007/PartnerControls"/>
    </lcf76f155ced4ddcb4097134ff3c332f>
    <Deevenaar xmlns="7560965a-3f69-42bb-9b83-880b5c30af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F1134334FCF448B3669CAFA6E2B6D" ma:contentTypeVersion="16" ma:contentTypeDescription="Een nieuw document maken." ma:contentTypeScope="" ma:versionID="02b1bcf780c204b264cf9f8f2d7187c0">
  <xsd:schema xmlns:xsd="http://www.w3.org/2001/XMLSchema" xmlns:xs="http://www.w3.org/2001/XMLSchema" xmlns:p="http://schemas.microsoft.com/office/2006/metadata/properties" xmlns:ns2="7560965a-3f69-42bb-9b83-880b5c30afaf" xmlns:ns3="220ba4c0-ab40-43bb-9f8c-9c18298590cd" targetNamespace="http://schemas.microsoft.com/office/2006/metadata/properties" ma:root="true" ma:fieldsID="59bf939974b24ffa94efbf64ee89a556" ns2:_="" ns3:_="">
    <xsd:import namespace="7560965a-3f69-42bb-9b83-880b5c30afaf"/>
    <xsd:import namespace="220ba4c0-ab40-43bb-9f8c-9c1829859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eeven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0965a-3f69-42bb-9b83-880b5c30a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e05a7dd-69ca-4eac-aa0e-6bfdc6e44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evenaar" ma:index="23" nillable="true" ma:displayName="De evenaar " ma:description="Matten schoongemaakt ingangen" ma:format="Dropdown" ma:internalName="Deeven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ba4c0-ab40-43bb-9f8c-9c18298590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1db8b1-0b20-4829-940a-dd34a3c60d0e}" ma:internalName="TaxCatchAll" ma:showField="CatchAllData" ma:web="220ba4c0-ab40-43bb-9f8c-9c1829859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07EE5-4366-45AC-9711-443FDA113D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C4815-5788-4ADE-A782-7F9A8F5A1CFA}">
  <ds:schemaRefs>
    <ds:schemaRef ds:uri="http://schemas.microsoft.com/office/2006/metadata/properties"/>
    <ds:schemaRef ds:uri="http://schemas.microsoft.com/office/infopath/2007/PartnerControls"/>
    <ds:schemaRef ds:uri="220ba4c0-ab40-43bb-9f8c-9c18298590cd"/>
    <ds:schemaRef ds:uri="7560965a-3f69-42bb-9b83-880b5c30afaf"/>
  </ds:schemaRefs>
</ds:datastoreItem>
</file>

<file path=customXml/itemProps3.xml><?xml version="1.0" encoding="utf-8"?>
<ds:datastoreItem xmlns:ds="http://schemas.openxmlformats.org/officeDocument/2006/customXml" ds:itemID="{8B3C17D5-2133-4641-9272-0D08DB22E7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2930A0-003E-4E7B-9A4B-F380E6A4409C}"/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0</TotalTime>
  <Pages>1</Pages>
  <Words>214</Words>
  <Characters>1179</Characters>
  <Application>Microsoft Office Word</Application>
  <DocSecurity>0</DocSecurity>
  <Lines>9</Lines>
  <Paragraphs>2</Paragraphs>
  <ScaleCrop>false</ScaleCrop>
  <Company>SAAM Scholen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Kouwenberg | SAAM*</dc:creator>
  <cp:keywords/>
  <dc:description/>
  <cp:lastModifiedBy>Johan Kouwenberg | SAAM*</cp:lastModifiedBy>
  <cp:revision>6</cp:revision>
  <cp:lastPrinted>2025-04-10T07:37:00Z</cp:lastPrinted>
  <dcterms:created xsi:type="dcterms:W3CDTF">2025-11-04T11:53:00Z</dcterms:created>
  <dcterms:modified xsi:type="dcterms:W3CDTF">2025-11-18T13:37:00Z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TypeDocument">
    <vt:lpwstr>Blanco</vt:lpwstr>
  </property>
  <property fmtid="{D5CDD505-2E9C-101B-9397-08002B2CF9AE}" pid="3" name="dpProjectNaam">
    <vt:lpwstr>SAAM Scholen</vt:lpwstr>
  </property>
  <property fmtid="{D5CDD505-2E9C-101B-9397-08002B2CF9AE}" pid="4" name="dpLogo">
    <vt:bool>true</vt:bool>
  </property>
  <property fmtid="{D5CDD505-2E9C-101B-9397-08002B2CF9AE}" pid="5" name="dpHandtekening">
    <vt:bool>false</vt:bool>
  </property>
  <property fmtid="{D5CDD505-2E9C-101B-9397-08002B2CF9AE}" pid="6" name="dpStatus">
    <vt:bool>true</vt:bool>
  </property>
  <property fmtid="{D5CDD505-2E9C-101B-9397-08002B2CF9AE}" pid="7" name="dpVertrouwelijkheid">
    <vt:bool>false</vt:bool>
  </property>
  <property fmtid="{D5CDD505-2E9C-101B-9397-08002B2CF9AE}" pid="8" name="dpStatusInvoer">
    <vt:lpwstr>Nieuw</vt:lpwstr>
  </property>
  <property fmtid="{D5CDD505-2E9C-101B-9397-08002B2CF9AE}" pid="9" name="dpOrganisatie">
    <vt:lpwstr> </vt:lpwstr>
  </property>
  <property fmtid="{D5CDD505-2E9C-101B-9397-08002B2CF9AE}" pid="10" name="dpAfdeling">
    <vt:lpwstr> </vt:lpwstr>
  </property>
  <property fmtid="{D5CDD505-2E9C-101B-9397-08002B2CF9AE}" pid="11" name="dpPlaats">
    <vt:lpwstr> </vt:lpwstr>
  </property>
  <property fmtid="{D5CDD505-2E9C-101B-9397-08002B2CF9AE}" pid="12" name="dpPostcode">
    <vt:lpwstr> </vt:lpwstr>
  </property>
  <property fmtid="{D5CDD505-2E9C-101B-9397-08002B2CF9AE}" pid="13" name="dpAdres">
    <vt:lpwstr> </vt:lpwstr>
  </property>
  <property fmtid="{D5CDD505-2E9C-101B-9397-08002B2CF9AE}" pid="14" name="dpGeslacht">
    <vt:lpwstr> </vt:lpwstr>
  </property>
  <property fmtid="{D5CDD505-2E9C-101B-9397-08002B2CF9AE}" pid="15" name="dpInitialen">
    <vt:lpwstr> </vt:lpwstr>
  </property>
  <property fmtid="{D5CDD505-2E9C-101B-9397-08002B2CF9AE}" pid="16" name="dpVoornaam">
    <vt:lpwstr> </vt:lpwstr>
  </property>
  <property fmtid="{D5CDD505-2E9C-101B-9397-08002B2CF9AE}" pid="17" name="dpTussenvoegsels">
    <vt:lpwstr> </vt:lpwstr>
  </property>
  <property fmtid="{D5CDD505-2E9C-101B-9397-08002B2CF9AE}" pid="18" name="dpAchternaam">
    <vt:lpwstr> </vt:lpwstr>
  </property>
  <property fmtid="{D5CDD505-2E9C-101B-9397-08002B2CF9AE}" pid="19" name="dpAanhef">
    <vt:lpwstr> </vt:lpwstr>
  </property>
  <property fmtid="{D5CDD505-2E9C-101B-9397-08002B2CF9AE}" pid="20" name="dpAfsluiting">
    <vt:lpwstr> </vt:lpwstr>
  </property>
  <property fmtid="{D5CDD505-2E9C-101B-9397-08002B2CF9AE}" pid="21" name="dpOnsKenmerk">
    <vt:lpwstr> </vt:lpwstr>
  </property>
  <property fmtid="{D5CDD505-2E9C-101B-9397-08002B2CF9AE}" pid="22" name="dpBetreft">
    <vt:lpwstr> </vt:lpwstr>
  </property>
  <property fmtid="{D5CDD505-2E9C-101B-9397-08002B2CF9AE}" pid="23" name="dpDatum">
    <vt:lpwstr> </vt:lpwstr>
  </property>
  <property fmtid="{D5CDD505-2E9C-101B-9397-08002B2CF9AE}" pid="24" name="dpAdres1">
    <vt:lpwstr> </vt:lpwstr>
  </property>
  <property fmtid="{D5CDD505-2E9C-101B-9397-08002B2CF9AE}" pid="25" name="dpAdres2">
    <vt:lpwstr> </vt:lpwstr>
  </property>
  <property fmtid="{D5CDD505-2E9C-101B-9397-08002B2CF9AE}" pid="26" name="dpAdres3">
    <vt:lpwstr> </vt:lpwstr>
  </property>
  <property fmtid="{D5CDD505-2E9C-101B-9397-08002B2CF9AE}" pid="27" name="dpAdres4">
    <vt:lpwstr> </vt:lpwstr>
  </property>
  <property fmtid="{D5CDD505-2E9C-101B-9397-08002B2CF9AE}" pid="28" name="dpAdres5">
    <vt:lpwstr> </vt:lpwstr>
  </property>
  <property fmtid="{D5CDD505-2E9C-101B-9397-08002B2CF9AE}" pid="29" name="dpAdres6">
    <vt:lpwstr> </vt:lpwstr>
  </property>
  <property fmtid="{D5CDD505-2E9C-101B-9397-08002B2CF9AE}" pid="30" name="dpAfzender">
    <vt:lpwstr> </vt:lpwstr>
  </property>
  <property fmtid="{D5CDD505-2E9C-101B-9397-08002B2CF9AE}" pid="31" name="dpFunctie">
    <vt:lpwstr> </vt:lpwstr>
  </property>
  <property fmtid="{D5CDD505-2E9C-101B-9397-08002B2CF9AE}" pid="32" name="dplblVertrouwelijkheid">
    <vt:lpwstr> </vt:lpwstr>
  </property>
  <property fmtid="{D5CDD505-2E9C-101B-9397-08002B2CF9AE}" pid="33" name="ContentTypeId">
    <vt:lpwstr>0x01010061AF1134334FCF448B3669CAFA6E2B6D</vt:lpwstr>
  </property>
  <property fmtid="{D5CDD505-2E9C-101B-9397-08002B2CF9AE}" pid="34" name="MediaServiceImageTags">
    <vt:lpwstr/>
  </property>
</Properties>
</file>