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E0686F" w14:textId="1561F95B" w:rsidR="0092452A" w:rsidRPr="007E43DC" w:rsidRDefault="0092452A" w:rsidP="0092452A">
      <w:pPr>
        <w:pStyle w:val="TITELSAAM"/>
        <w:rPr>
          <w:sz w:val="22"/>
          <w:szCs w:val="22"/>
          <w:lang w:val="nl-NL"/>
        </w:rPr>
      </w:pPr>
      <w:r w:rsidRPr="007E43DC">
        <w:rPr>
          <w:sz w:val="22"/>
          <w:szCs w:val="22"/>
          <w:lang w:val="nl-NL"/>
        </w:rPr>
        <w:t xml:space="preserve">Raamovereenkomst Onderwijsleerpakket SAAM* </w:t>
      </w:r>
      <w:r w:rsidR="005373E6" w:rsidRPr="007E43DC">
        <w:rPr>
          <w:sz w:val="22"/>
          <w:szCs w:val="22"/>
          <w:lang w:val="nl-NL"/>
        </w:rPr>
        <w:t>2026-2029</w:t>
      </w:r>
    </w:p>
    <w:p w14:paraId="2E1336D4" w14:textId="77777777" w:rsidR="0092452A" w:rsidRPr="0092452A" w:rsidRDefault="0092452A" w:rsidP="0092452A">
      <w:pPr>
        <w:rPr>
          <w:sz w:val="18"/>
          <w:szCs w:val="18"/>
          <w:lang w:val="nl-NL"/>
        </w:rPr>
      </w:pPr>
      <w:r w:rsidRPr="0092452A">
        <w:rPr>
          <w:sz w:val="18"/>
          <w:szCs w:val="18"/>
          <w:lang w:val="nl-NL"/>
        </w:rPr>
        <w:t>tussen</w:t>
      </w:r>
    </w:p>
    <w:p w14:paraId="322B27F3" w14:textId="77777777" w:rsidR="0092452A" w:rsidRPr="0092452A" w:rsidRDefault="0092452A" w:rsidP="0092452A">
      <w:pPr>
        <w:rPr>
          <w:sz w:val="18"/>
          <w:szCs w:val="18"/>
          <w:lang w:val="nl-NL"/>
        </w:rPr>
      </w:pPr>
      <w:r w:rsidRPr="0092452A">
        <w:rPr>
          <w:b/>
          <w:bCs/>
          <w:sz w:val="18"/>
          <w:szCs w:val="18"/>
          <w:lang w:val="nl-NL"/>
        </w:rPr>
        <w:t>Stichting SAAM* scholen</w:t>
      </w:r>
      <w:r w:rsidRPr="0092452A">
        <w:rPr>
          <w:sz w:val="18"/>
          <w:szCs w:val="18"/>
          <w:lang w:val="nl-NL"/>
        </w:rPr>
        <w:t>,</w:t>
      </w:r>
      <w:r w:rsidRPr="0092452A">
        <w:rPr>
          <w:sz w:val="18"/>
          <w:szCs w:val="18"/>
          <w:lang w:val="nl-NL"/>
        </w:rPr>
        <w:br/>
        <w:t xml:space="preserve">gevestigd aan de </w:t>
      </w:r>
      <w:proofErr w:type="spellStart"/>
      <w:r w:rsidRPr="0092452A">
        <w:rPr>
          <w:sz w:val="18"/>
          <w:szCs w:val="18"/>
          <w:lang w:val="nl-NL"/>
        </w:rPr>
        <w:t>Boekweithof</w:t>
      </w:r>
      <w:proofErr w:type="spellEnd"/>
      <w:r w:rsidRPr="0092452A">
        <w:rPr>
          <w:sz w:val="18"/>
          <w:szCs w:val="18"/>
          <w:lang w:val="nl-NL"/>
        </w:rPr>
        <w:t xml:space="preserve"> 59, 5351 MG Berghem,</w:t>
      </w:r>
      <w:r w:rsidRPr="0092452A">
        <w:rPr>
          <w:sz w:val="18"/>
          <w:szCs w:val="18"/>
          <w:lang w:val="nl-NL"/>
        </w:rPr>
        <w:br/>
        <w:t xml:space="preserve">vertegenwoordigd door de heer </w:t>
      </w:r>
      <w:r w:rsidRPr="0092452A">
        <w:rPr>
          <w:b/>
          <w:bCs/>
          <w:sz w:val="18"/>
          <w:szCs w:val="18"/>
          <w:lang w:val="nl-NL"/>
        </w:rPr>
        <w:t>Martijn van Tilburg</w:t>
      </w:r>
      <w:r w:rsidRPr="0092452A">
        <w:rPr>
          <w:sz w:val="18"/>
          <w:szCs w:val="18"/>
          <w:lang w:val="nl-NL"/>
        </w:rPr>
        <w:t>, college van bestuur,</w:t>
      </w:r>
      <w:r w:rsidRPr="0092452A">
        <w:rPr>
          <w:sz w:val="18"/>
          <w:szCs w:val="18"/>
          <w:lang w:val="nl-NL"/>
        </w:rPr>
        <w:br/>
        <w:t xml:space="preserve">hierna te noemen </w:t>
      </w:r>
      <w:r w:rsidRPr="0092452A">
        <w:rPr>
          <w:i/>
          <w:iCs/>
          <w:sz w:val="18"/>
          <w:szCs w:val="18"/>
          <w:lang w:val="nl-NL"/>
        </w:rPr>
        <w:t>SAAM*</w:t>
      </w:r>
    </w:p>
    <w:p w14:paraId="4E0D1D96" w14:textId="77777777" w:rsidR="00E73966" w:rsidRDefault="00E73966" w:rsidP="0092452A">
      <w:pPr>
        <w:rPr>
          <w:sz w:val="18"/>
          <w:szCs w:val="18"/>
          <w:lang w:val="nl-NL"/>
        </w:rPr>
      </w:pPr>
    </w:p>
    <w:p w14:paraId="3CA87350" w14:textId="7763E31F" w:rsidR="0092452A" w:rsidRPr="0092452A" w:rsidRDefault="0092452A" w:rsidP="0092452A">
      <w:pPr>
        <w:rPr>
          <w:sz w:val="18"/>
          <w:szCs w:val="18"/>
          <w:lang w:val="nl-NL"/>
        </w:rPr>
      </w:pPr>
      <w:r w:rsidRPr="0092452A">
        <w:rPr>
          <w:sz w:val="18"/>
          <w:szCs w:val="18"/>
          <w:lang w:val="nl-NL"/>
        </w:rPr>
        <w:t>en</w:t>
      </w:r>
    </w:p>
    <w:p w14:paraId="5212B568" w14:textId="77777777" w:rsidR="00E73966" w:rsidRDefault="00E73966" w:rsidP="0092452A">
      <w:pPr>
        <w:rPr>
          <w:b/>
          <w:bCs/>
          <w:sz w:val="18"/>
          <w:szCs w:val="18"/>
          <w:lang w:val="nl-NL"/>
        </w:rPr>
      </w:pPr>
    </w:p>
    <w:p w14:paraId="255C9C54" w14:textId="6834F11C" w:rsidR="0092452A" w:rsidRPr="0092452A" w:rsidRDefault="0092452A" w:rsidP="0092452A">
      <w:pPr>
        <w:rPr>
          <w:sz w:val="18"/>
          <w:szCs w:val="18"/>
          <w:lang w:val="nl-NL"/>
        </w:rPr>
      </w:pPr>
      <w:r w:rsidRPr="0092452A">
        <w:rPr>
          <w:b/>
          <w:bCs/>
          <w:sz w:val="18"/>
          <w:szCs w:val="18"/>
          <w:lang w:val="nl-NL"/>
        </w:rPr>
        <w:t>[Naam leverancier]</w:t>
      </w:r>
      <w:r w:rsidRPr="0092452A">
        <w:rPr>
          <w:sz w:val="18"/>
          <w:szCs w:val="18"/>
          <w:lang w:val="nl-NL"/>
        </w:rPr>
        <w:t>,</w:t>
      </w:r>
      <w:r w:rsidRPr="0092452A">
        <w:rPr>
          <w:sz w:val="18"/>
          <w:szCs w:val="18"/>
          <w:lang w:val="nl-NL"/>
        </w:rPr>
        <w:br/>
        <w:t>gevestigd te [plaats], [adres],</w:t>
      </w:r>
      <w:r w:rsidRPr="0092452A">
        <w:rPr>
          <w:sz w:val="18"/>
          <w:szCs w:val="18"/>
          <w:lang w:val="nl-NL"/>
        </w:rPr>
        <w:br/>
        <w:t xml:space="preserve">hierna te noemen </w:t>
      </w:r>
      <w:r w:rsidRPr="0092452A">
        <w:rPr>
          <w:i/>
          <w:iCs/>
          <w:sz w:val="18"/>
          <w:szCs w:val="18"/>
          <w:lang w:val="nl-NL"/>
        </w:rPr>
        <w:t>Leverancier</w:t>
      </w:r>
      <w:r w:rsidRPr="0092452A">
        <w:rPr>
          <w:sz w:val="18"/>
          <w:szCs w:val="18"/>
          <w:lang w:val="nl-NL"/>
        </w:rPr>
        <w:t>,</w:t>
      </w:r>
    </w:p>
    <w:p w14:paraId="6CE61B4E" w14:textId="77777777" w:rsidR="0092452A" w:rsidRPr="0092452A" w:rsidRDefault="0092452A" w:rsidP="0092452A">
      <w:pPr>
        <w:rPr>
          <w:sz w:val="18"/>
          <w:szCs w:val="18"/>
          <w:lang w:val="nl-NL"/>
        </w:rPr>
      </w:pPr>
      <w:r w:rsidRPr="0092452A">
        <w:rPr>
          <w:sz w:val="18"/>
          <w:szCs w:val="18"/>
          <w:lang w:val="nl-NL"/>
        </w:rPr>
        <w:t xml:space="preserve">gezamenlijk te noemen </w:t>
      </w:r>
      <w:r w:rsidRPr="0092452A">
        <w:rPr>
          <w:i/>
          <w:iCs/>
          <w:sz w:val="18"/>
          <w:szCs w:val="18"/>
          <w:lang w:val="nl-NL"/>
        </w:rPr>
        <w:t>de partijen</w:t>
      </w:r>
      <w:r w:rsidRPr="0092452A">
        <w:rPr>
          <w:sz w:val="18"/>
          <w:szCs w:val="18"/>
          <w:lang w:val="nl-NL"/>
        </w:rPr>
        <w:t>.</w:t>
      </w:r>
    </w:p>
    <w:p w14:paraId="52B2628A" w14:textId="13A00EBF" w:rsidR="0092452A" w:rsidRPr="0092452A" w:rsidRDefault="0092452A" w:rsidP="0092452A">
      <w:pPr>
        <w:rPr>
          <w:sz w:val="18"/>
          <w:szCs w:val="18"/>
          <w:lang w:val="nl-NL"/>
        </w:rPr>
      </w:pPr>
    </w:p>
    <w:p w14:paraId="207B34DB" w14:textId="77777777" w:rsidR="0092452A" w:rsidRPr="0092452A" w:rsidRDefault="0092452A" w:rsidP="005373E6">
      <w:pPr>
        <w:rPr>
          <w:b/>
          <w:bCs/>
          <w:sz w:val="18"/>
          <w:szCs w:val="18"/>
          <w:lang w:val="nl-NL"/>
        </w:rPr>
      </w:pPr>
      <w:r w:rsidRPr="0092452A">
        <w:rPr>
          <w:b/>
          <w:bCs/>
          <w:sz w:val="18"/>
          <w:szCs w:val="18"/>
          <w:lang w:val="nl-NL"/>
        </w:rPr>
        <w:t>Artikel 1 – Onderwerp van de overeenkomst</w:t>
      </w:r>
    </w:p>
    <w:p w14:paraId="31A77E8A" w14:textId="354F5A64" w:rsidR="0092452A" w:rsidRPr="0092452A" w:rsidRDefault="0092452A" w:rsidP="0092452A">
      <w:pPr>
        <w:rPr>
          <w:sz w:val="18"/>
          <w:szCs w:val="18"/>
          <w:lang w:val="nl-NL"/>
        </w:rPr>
      </w:pPr>
      <w:r w:rsidRPr="0092452A">
        <w:rPr>
          <w:sz w:val="18"/>
          <w:szCs w:val="18"/>
          <w:lang w:val="nl-NL"/>
        </w:rPr>
        <w:t xml:space="preserve">Deze overeenkomst heeft betrekking op de levering van onderwijsleermiddelen en aanverwante producten aan de scholen die ressorteren onder Stichting SAAM* scholen, conform het aanbestedingsdocument </w:t>
      </w:r>
      <w:r w:rsidRPr="0092452A">
        <w:rPr>
          <w:i/>
          <w:iCs/>
          <w:sz w:val="18"/>
          <w:szCs w:val="18"/>
          <w:lang w:val="nl-NL"/>
        </w:rPr>
        <w:t>Europees Aanbestedingsdocument Onderwijsleerpakket SAAM* 202</w:t>
      </w:r>
      <w:r w:rsidR="00730CDD">
        <w:rPr>
          <w:i/>
          <w:iCs/>
          <w:sz w:val="18"/>
          <w:szCs w:val="18"/>
          <w:lang w:val="nl-NL"/>
        </w:rPr>
        <w:t>6</w:t>
      </w:r>
      <w:r w:rsidRPr="0092452A">
        <w:rPr>
          <w:sz w:val="18"/>
          <w:szCs w:val="18"/>
          <w:lang w:val="nl-NL"/>
        </w:rPr>
        <w:t xml:space="preserve"> (hierna: het bestek).</w:t>
      </w:r>
    </w:p>
    <w:p w14:paraId="01AE4AD4" w14:textId="77777777" w:rsidR="0092452A" w:rsidRPr="0092452A" w:rsidRDefault="0092452A" w:rsidP="0092452A">
      <w:pPr>
        <w:rPr>
          <w:sz w:val="18"/>
          <w:szCs w:val="18"/>
          <w:lang w:val="nl-NL"/>
        </w:rPr>
      </w:pPr>
      <w:r w:rsidRPr="0092452A">
        <w:rPr>
          <w:sz w:val="18"/>
          <w:szCs w:val="18"/>
          <w:lang w:val="nl-NL"/>
        </w:rPr>
        <w:t>De producten en diensten vallen onder de volgende categorieën:</w:t>
      </w:r>
    </w:p>
    <w:p w14:paraId="16796090" w14:textId="77777777" w:rsidR="0092452A" w:rsidRPr="0092452A" w:rsidRDefault="0092452A" w:rsidP="0092452A">
      <w:pPr>
        <w:numPr>
          <w:ilvl w:val="0"/>
          <w:numId w:val="31"/>
        </w:numPr>
        <w:rPr>
          <w:sz w:val="18"/>
          <w:szCs w:val="18"/>
          <w:lang w:val="nl-NL"/>
        </w:rPr>
      </w:pPr>
      <w:r w:rsidRPr="0092452A">
        <w:rPr>
          <w:sz w:val="18"/>
          <w:szCs w:val="18"/>
          <w:lang w:val="nl-NL"/>
        </w:rPr>
        <w:t xml:space="preserve">Methoden en </w:t>
      </w:r>
      <w:proofErr w:type="spellStart"/>
      <w:r w:rsidRPr="0092452A">
        <w:rPr>
          <w:sz w:val="18"/>
          <w:szCs w:val="18"/>
          <w:lang w:val="nl-NL"/>
        </w:rPr>
        <w:t>methodegebonden</w:t>
      </w:r>
      <w:proofErr w:type="spellEnd"/>
      <w:r w:rsidRPr="0092452A">
        <w:rPr>
          <w:sz w:val="18"/>
          <w:szCs w:val="18"/>
          <w:lang w:val="nl-NL"/>
        </w:rPr>
        <w:t xml:space="preserve"> materialen</w:t>
      </w:r>
    </w:p>
    <w:p w14:paraId="497A3AF9" w14:textId="77777777" w:rsidR="0092452A" w:rsidRPr="0092452A" w:rsidRDefault="0092452A" w:rsidP="0092452A">
      <w:pPr>
        <w:numPr>
          <w:ilvl w:val="0"/>
          <w:numId w:val="31"/>
        </w:numPr>
        <w:rPr>
          <w:sz w:val="18"/>
          <w:szCs w:val="18"/>
          <w:lang w:val="nl-NL"/>
        </w:rPr>
      </w:pPr>
      <w:r w:rsidRPr="0092452A">
        <w:rPr>
          <w:sz w:val="18"/>
          <w:szCs w:val="18"/>
          <w:lang w:val="nl-NL"/>
        </w:rPr>
        <w:t>Leerpakketten (prijs per leerling)</w:t>
      </w:r>
    </w:p>
    <w:p w14:paraId="713537F3" w14:textId="77777777" w:rsidR="0092452A" w:rsidRPr="0092452A" w:rsidRDefault="0092452A" w:rsidP="0092452A">
      <w:pPr>
        <w:numPr>
          <w:ilvl w:val="0"/>
          <w:numId w:val="31"/>
        </w:numPr>
        <w:rPr>
          <w:sz w:val="18"/>
          <w:szCs w:val="18"/>
          <w:lang w:val="nl-NL"/>
        </w:rPr>
      </w:pPr>
      <w:r w:rsidRPr="0092452A">
        <w:rPr>
          <w:sz w:val="18"/>
          <w:szCs w:val="18"/>
          <w:lang w:val="nl-NL"/>
        </w:rPr>
        <w:t>Educatieve software</w:t>
      </w:r>
    </w:p>
    <w:p w14:paraId="21B048C9" w14:textId="77777777" w:rsidR="0092452A" w:rsidRPr="0092452A" w:rsidRDefault="0092452A" w:rsidP="0092452A">
      <w:pPr>
        <w:numPr>
          <w:ilvl w:val="0"/>
          <w:numId w:val="31"/>
        </w:numPr>
        <w:rPr>
          <w:sz w:val="18"/>
          <w:szCs w:val="18"/>
          <w:lang w:val="nl-NL"/>
        </w:rPr>
      </w:pPr>
      <w:r w:rsidRPr="0092452A">
        <w:rPr>
          <w:sz w:val="18"/>
          <w:szCs w:val="18"/>
          <w:lang w:val="nl-NL"/>
        </w:rPr>
        <w:t>Verbruiksmaterialen en ontwikkelingsmateriaal</w:t>
      </w:r>
    </w:p>
    <w:p w14:paraId="02E502E4" w14:textId="77777777" w:rsidR="0092452A" w:rsidRDefault="0092452A" w:rsidP="0092452A">
      <w:pPr>
        <w:numPr>
          <w:ilvl w:val="0"/>
          <w:numId w:val="31"/>
        </w:numPr>
        <w:rPr>
          <w:sz w:val="18"/>
          <w:szCs w:val="18"/>
          <w:lang w:val="nl-NL"/>
        </w:rPr>
      </w:pPr>
      <w:r w:rsidRPr="0092452A">
        <w:rPr>
          <w:sz w:val="18"/>
          <w:szCs w:val="18"/>
          <w:lang w:val="nl-NL"/>
        </w:rPr>
        <w:t>Kantoorartikelen</w:t>
      </w:r>
    </w:p>
    <w:p w14:paraId="43341B1D" w14:textId="32C648C0" w:rsidR="00D06A82" w:rsidRPr="0092452A" w:rsidRDefault="00D06A82" w:rsidP="0092452A">
      <w:pPr>
        <w:numPr>
          <w:ilvl w:val="0"/>
          <w:numId w:val="31"/>
        </w:numPr>
        <w:rPr>
          <w:sz w:val="18"/>
          <w:szCs w:val="18"/>
          <w:lang w:val="nl-NL"/>
        </w:rPr>
      </w:pPr>
      <w:r w:rsidRPr="00D06A82">
        <w:rPr>
          <w:sz w:val="18"/>
          <w:szCs w:val="18"/>
        </w:rPr>
        <w:t>CPV-code: 39162100-6 (</w:t>
      </w:r>
      <w:proofErr w:type="spellStart"/>
      <w:r w:rsidRPr="00D06A82">
        <w:rPr>
          <w:sz w:val="18"/>
          <w:szCs w:val="18"/>
        </w:rPr>
        <w:t>leermiddelen</w:t>
      </w:r>
      <w:proofErr w:type="spellEnd"/>
      <w:r w:rsidRPr="00D06A82">
        <w:rPr>
          <w:sz w:val="18"/>
          <w:szCs w:val="18"/>
        </w:rPr>
        <w:t>)</w:t>
      </w:r>
    </w:p>
    <w:p w14:paraId="26AC9D53" w14:textId="7E62773F" w:rsidR="0092452A" w:rsidRPr="0092452A" w:rsidRDefault="0092452A" w:rsidP="0092452A">
      <w:pPr>
        <w:rPr>
          <w:sz w:val="18"/>
          <w:szCs w:val="18"/>
          <w:lang w:val="nl-NL"/>
        </w:rPr>
      </w:pPr>
    </w:p>
    <w:p w14:paraId="471C5158" w14:textId="77777777" w:rsidR="0092452A" w:rsidRPr="0092452A" w:rsidRDefault="0092452A" w:rsidP="005373E6">
      <w:pPr>
        <w:rPr>
          <w:b/>
          <w:bCs/>
          <w:sz w:val="18"/>
          <w:szCs w:val="18"/>
          <w:lang w:val="nl-NL"/>
        </w:rPr>
      </w:pPr>
      <w:r w:rsidRPr="0092452A">
        <w:rPr>
          <w:b/>
          <w:bCs/>
          <w:sz w:val="18"/>
          <w:szCs w:val="18"/>
          <w:lang w:val="nl-NL"/>
        </w:rPr>
        <w:t>Artikel 2 – Programma van Eisen</w:t>
      </w:r>
    </w:p>
    <w:p w14:paraId="7F3E9B01" w14:textId="08577BCC" w:rsidR="0092452A" w:rsidRDefault="00C63F5B" w:rsidP="0092452A">
      <w:pPr>
        <w:rPr>
          <w:sz w:val="18"/>
          <w:szCs w:val="18"/>
          <w:lang w:val="nl-NL"/>
        </w:rPr>
      </w:pPr>
      <w:r w:rsidRPr="00C63F5B">
        <w:rPr>
          <w:sz w:val="18"/>
          <w:szCs w:val="18"/>
          <w:lang w:val="nl-NL"/>
        </w:rPr>
        <w:t>De Leverancier verklaart kennis te hebben genomen van het Programma van Eisen en conformeert zich aan alle daarin genoemde eisen en voorwaarden.</w:t>
      </w:r>
      <w:r w:rsidRPr="00C63F5B">
        <w:rPr>
          <w:sz w:val="18"/>
          <w:szCs w:val="18"/>
          <w:lang w:val="nl-NL"/>
        </w:rPr>
        <w:br/>
        <w:t>Het Programma van Eisen maakt integraal deel uit van deze overeenkomst en prevaleert bij tegenstrijdigheid met de inschrijving van de Leverancier.</w:t>
      </w:r>
    </w:p>
    <w:p w14:paraId="69170152" w14:textId="77777777" w:rsidR="00C63F5B" w:rsidRPr="00C63F5B" w:rsidRDefault="00C63F5B" w:rsidP="0092452A">
      <w:pPr>
        <w:rPr>
          <w:sz w:val="18"/>
          <w:szCs w:val="18"/>
          <w:lang w:val="nl-NL"/>
        </w:rPr>
      </w:pPr>
    </w:p>
    <w:p w14:paraId="1FCD6289" w14:textId="77777777" w:rsidR="0092452A" w:rsidRPr="0092452A" w:rsidRDefault="0092452A" w:rsidP="005373E6">
      <w:pPr>
        <w:rPr>
          <w:b/>
          <w:bCs/>
          <w:sz w:val="18"/>
          <w:szCs w:val="18"/>
          <w:lang w:val="nl-NL"/>
        </w:rPr>
      </w:pPr>
      <w:r w:rsidRPr="0092452A">
        <w:rPr>
          <w:b/>
          <w:bCs/>
          <w:sz w:val="18"/>
          <w:szCs w:val="18"/>
          <w:lang w:val="nl-NL"/>
        </w:rPr>
        <w:t>Artikel 3 – Voorwaarden en rangorde</w:t>
      </w:r>
    </w:p>
    <w:p w14:paraId="2549EE46" w14:textId="77777777" w:rsidR="0092452A" w:rsidRPr="0092452A" w:rsidRDefault="0092452A" w:rsidP="0092452A">
      <w:pPr>
        <w:rPr>
          <w:sz w:val="18"/>
          <w:szCs w:val="18"/>
          <w:lang w:val="nl-NL"/>
        </w:rPr>
      </w:pPr>
      <w:r w:rsidRPr="0092452A">
        <w:rPr>
          <w:sz w:val="18"/>
          <w:szCs w:val="18"/>
          <w:lang w:val="nl-NL"/>
        </w:rPr>
        <w:t>Op deze overeenkomst zijn de volgende documenten van toepassing, in volgorde van rangorde bij tegenstrijdigheden:</w:t>
      </w:r>
    </w:p>
    <w:p w14:paraId="6F4AD913" w14:textId="54417C25" w:rsidR="008C27CA" w:rsidRPr="008C27CA" w:rsidRDefault="008C27CA" w:rsidP="0092452A">
      <w:pPr>
        <w:numPr>
          <w:ilvl w:val="0"/>
          <w:numId w:val="32"/>
        </w:numPr>
        <w:rPr>
          <w:sz w:val="18"/>
          <w:szCs w:val="18"/>
          <w:lang w:val="nl-NL"/>
        </w:rPr>
      </w:pPr>
      <w:r w:rsidRPr="008C27CA">
        <w:rPr>
          <w:sz w:val="18"/>
          <w:szCs w:val="18"/>
          <w:lang w:val="nl-NL"/>
        </w:rPr>
        <w:t>De laatst gepubliceerde Nota van Inlichtingen (</w:t>
      </w:r>
      <w:proofErr w:type="spellStart"/>
      <w:r w:rsidRPr="008C27CA">
        <w:rPr>
          <w:sz w:val="18"/>
          <w:szCs w:val="18"/>
          <w:lang w:val="nl-NL"/>
        </w:rPr>
        <w:t>NvI</w:t>
      </w:r>
      <w:proofErr w:type="spellEnd"/>
      <w:r>
        <w:rPr>
          <w:sz w:val="18"/>
          <w:szCs w:val="18"/>
          <w:lang w:val="nl-NL"/>
        </w:rPr>
        <w:t>);</w:t>
      </w:r>
    </w:p>
    <w:p w14:paraId="2046B85E" w14:textId="052B7597" w:rsidR="0092452A" w:rsidRPr="0092452A" w:rsidRDefault="0092452A" w:rsidP="0092452A">
      <w:pPr>
        <w:numPr>
          <w:ilvl w:val="0"/>
          <w:numId w:val="32"/>
        </w:numPr>
        <w:rPr>
          <w:sz w:val="18"/>
          <w:szCs w:val="18"/>
          <w:lang w:val="nl-NL"/>
        </w:rPr>
      </w:pPr>
      <w:r w:rsidRPr="0092452A">
        <w:rPr>
          <w:sz w:val="18"/>
          <w:szCs w:val="18"/>
          <w:lang w:val="nl-NL"/>
        </w:rPr>
        <w:t>De bepalingen van deze overeenkomst;</w:t>
      </w:r>
    </w:p>
    <w:p w14:paraId="541BA5D2" w14:textId="1B884D82" w:rsidR="0092452A" w:rsidRPr="0092452A" w:rsidRDefault="0092452A" w:rsidP="0092452A">
      <w:pPr>
        <w:numPr>
          <w:ilvl w:val="0"/>
          <w:numId w:val="32"/>
        </w:numPr>
        <w:rPr>
          <w:sz w:val="18"/>
          <w:szCs w:val="18"/>
          <w:lang w:val="nl-NL"/>
        </w:rPr>
      </w:pPr>
      <w:r w:rsidRPr="0092452A">
        <w:rPr>
          <w:sz w:val="18"/>
          <w:szCs w:val="18"/>
          <w:lang w:val="nl-NL"/>
        </w:rPr>
        <w:t xml:space="preserve">Het aanbestedingsdocument </w:t>
      </w:r>
      <w:r w:rsidRPr="0092452A">
        <w:rPr>
          <w:i/>
          <w:iCs/>
          <w:sz w:val="18"/>
          <w:szCs w:val="18"/>
          <w:lang w:val="nl-NL"/>
        </w:rPr>
        <w:t>Europees Aanbestedingsdocument Onderwijsleerpakket SAAM* 202</w:t>
      </w:r>
      <w:r w:rsidR="00E73966">
        <w:rPr>
          <w:i/>
          <w:iCs/>
          <w:sz w:val="18"/>
          <w:szCs w:val="18"/>
          <w:lang w:val="nl-NL"/>
        </w:rPr>
        <w:t>6</w:t>
      </w:r>
      <w:r w:rsidRPr="0092452A">
        <w:rPr>
          <w:sz w:val="18"/>
          <w:szCs w:val="18"/>
          <w:lang w:val="nl-NL"/>
        </w:rPr>
        <w:t xml:space="preserve"> inclusief bijlagen;</w:t>
      </w:r>
    </w:p>
    <w:p w14:paraId="43B5418E" w14:textId="77777777" w:rsidR="0092452A" w:rsidRPr="0092452A" w:rsidRDefault="0092452A" w:rsidP="0092452A">
      <w:pPr>
        <w:numPr>
          <w:ilvl w:val="0"/>
          <w:numId w:val="32"/>
        </w:numPr>
        <w:rPr>
          <w:sz w:val="18"/>
          <w:szCs w:val="18"/>
          <w:lang w:val="nl-NL"/>
        </w:rPr>
      </w:pPr>
      <w:r w:rsidRPr="0092452A">
        <w:rPr>
          <w:sz w:val="18"/>
          <w:szCs w:val="18"/>
          <w:lang w:val="nl-NL"/>
        </w:rPr>
        <w:t>De inschrijving van de leverancier, voor zover deze niet in strijd is met bovengenoemde documenten.</w:t>
      </w:r>
    </w:p>
    <w:p w14:paraId="1BA0BD61" w14:textId="03C72292" w:rsidR="0092452A" w:rsidRPr="0092452A" w:rsidRDefault="0092452A" w:rsidP="0092452A">
      <w:pPr>
        <w:rPr>
          <w:sz w:val="18"/>
          <w:szCs w:val="18"/>
          <w:lang w:val="nl-NL"/>
        </w:rPr>
      </w:pPr>
    </w:p>
    <w:p w14:paraId="008DEF16" w14:textId="77777777" w:rsidR="0092452A" w:rsidRPr="0092452A" w:rsidRDefault="0092452A" w:rsidP="008C27CA">
      <w:pPr>
        <w:rPr>
          <w:b/>
          <w:bCs/>
          <w:sz w:val="18"/>
          <w:szCs w:val="18"/>
          <w:lang w:val="nl-NL"/>
        </w:rPr>
      </w:pPr>
      <w:r w:rsidRPr="0092452A">
        <w:rPr>
          <w:b/>
          <w:bCs/>
          <w:sz w:val="18"/>
          <w:szCs w:val="18"/>
          <w:lang w:val="nl-NL"/>
        </w:rPr>
        <w:t>Artikel 4 – Afnameverplichting en innovatieruimte</w:t>
      </w:r>
    </w:p>
    <w:p w14:paraId="6015ADAC" w14:textId="77777777" w:rsidR="008C27CA" w:rsidRPr="008C27CA" w:rsidRDefault="008C27CA" w:rsidP="008C27CA">
      <w:pPr>
        <w:rPr>
          <w:sz w:val="18"/>
          <w:szCs w:val="18"/>
          <w:lang w:val="nl-NL"/>
        </w:rPr>
      </w:pPr>
      <w:r w:rsidRPr="008C27CA">
        <w:rPr>
          <w:sz w:val="18"/>
          <w:szCs w:val="18"/>
          <w:lang w:val="nl-NL"/>
        </w:rPr>
        <w:t>De raamovereenkomst geldt voor alle scholen binnen Stichting SAAM*. Scholen bestellen in beginsel via de Leverancier voor producten en diensten die onder deze overeenkomst vallen.</w:t>
      </w:r>
      <w:r w:rsidRPr="008C27CA">
        <w:rPr>
          <w:sz w:val="18"/>
          <w:szCs w:val="18"/>
          <w:lang w:val="nl-NL"/>
        </w:rPr>
        <w:br/>
        <w:t>SAAM* behoudt het recht om buiten de overeenkomst producten of diensten te betrekken indien:</w:t>
      </w:r>
    </w:p>
    <w:p w14:paraId="3AB4969F" w14:textId="77777777" w:rsidR="008C27CA" w:rsidRPr="008C27CA" w:rsidRDefault="008C27CA" w:rsidP="008C27CA">
      <w:pPr>
        <w:numPr>
          <w:ilvl w:val="0"/>
          <w:numId w:val="36"/>
        </w:numPr>
        <w:rPr>
          <w:sz w:val="18"/>
          <w:szCs w:val="18"/>
          <w:lang w:val="nl-NL"/>
        </w:rPr>
      </w:pPr>
      <w:r w:rsidRPr="008C27CA">
        <w:rPr>
          <w:sz w:val="18"/>
          <w:szCs w:val="18"/>
          <w:lang w:val="nl-NL"/>
        </w:rPr>
        <w:t>de Leverancier het betreffende product niet in het assortiment heeft;</w:t>
      </w:r>
    </w:p>
    <w:p w14:paraId="3D032442" w14:textId="77777777" w:rsidR="008C27CA" w:rsidRPr="008C27CA" w:rsidRDefault="008C27CA" w:rsidP="008C27CA">
      <w:pPr>
        <w:numPr>
          <w:ilvl w:val="0"/>
          <w:numId w:val="36"/>
        </w:numPr>
        <w:rPr>
          <w:sz w:val="18"/>
          <w:szCs w:val="18"/>
          <w:lang w:val="nl-NL"/>
        </w:rPr>
      </w:pPr>
      <w:r w:rsidRPr="008C27CA">
        <w:rPr>
          <w:sz w:val="18"/>
          <w:szCs w:val="18"/>
          <w:lang w:val="nl-NL"/>
        </w:rPr>
        <w:t>de Leverancier niet tijdig kan leveren; of</w:t>
      </w:r>
    </w:p>
    <w:p w14:paraId="3C92D14B" w14:textId="77777777" w:rsidR="008C27CA" w:rsidRPr="008C27CA" w:rsidRDefault="008C27CA" w:rsidP="008C27CA">
      <w:pPr>
        <w:numPr>
          <w:ilvl w:val="0"/>
          <w:numId w:val="36"/>
        </w:numPr>
        <w:rPr>
          <w:sz w:val="18"/>
          <w:szCs w:val="18"/>
          <w:lang w:val="nl-NL"/>
        </w:rPr>
      </w:pPr>
      <w:r w:rsidRPr="008C27CA">
        <w:rPr>
          <w:sz w:val="18"/>
          <w:szCs w:val="18"/>
          <w:lang w:val="nl-NL"/>
        </w:rPr>
        <w:t>het product niet voldoet aan de overeengekomen kwaliteit.</w:t>
      </w:r>
    </w:p>
    <w:p w14:paraId="6773F180" w14:textId="77777777" w:rsidR="008C27CA" w:rsidRPr="008C27CA" w:rsidRDefault="008C27CA" w:rsidP="008C27CA">
      <w:pPr>
        <w:rPr>
          <w:sz w:val="18"/>
          <w:szCs w:val="18"/>
          <w:lang w:val="nl-NL"/>
        </w:rPr>
      </w:pPr>
      <w:r w:rsidRPr="008C27CA">
        <w:rPr>
          <w:sz w:val="18"/>
          <w:szCs w:val="18"/>
          <w:lang w:val="nl-NL"/>
        </w:rPr>
        <w:t>Daarnaast stimuleert SAAM* onderwijsvernieuwing en behoudt zij de mogelijkheid om structureel of incidenteel nieuwe of innovatieve leermiddelen te beproeven buiten de overeenkomst, mits aantoonbaar gemotiveerd en jaarlijks besproken in het contractoverleg.</w:t>
      </w:r>
    </w:p>
    <w:p w14:paraId="6604B1BC" w14:textId="77777777" w:rsidR="008C27CA" w:rsidRPr="008C27CA" w:rsidRDefault="008C27CA" w:rsidP="008C27CA">
      <w:pPr>
        <w:rPr>
          <w:sz w:val="18"/>
          <w:szCs w:val="18"/>
          <w:lang w:val="nl-NL"/>
        </w:rPr>
      </w:pPr>
      <w:r w:rsidRPr="008C27CA">
        <w:rPr>
          <w:sz w:val="18"/>
          <w:szCs w:val="18"/>
          <w:lang w:val="nl-NL"/>
        </w:rPr>
        <w:t>De algemene voorwaarden van de Leverancier zijn niet van toepassing.</w:t>
      </w:r>
    </w:p>
    <w:p w14:paraId="76BFA555" w14:textId="7B36768C" w:rsidR="0092452A" w:rsidRPr="0092452A" w:rsidRDefault="0092452A" w:rsidP="0092452A">
      <w:pPr>
        <w:rPr>
          <w:sz w:val="18"/>
          <w:szCs w:val="18"/>
          <w:lang w:val="nl-NL"/>
        </w:rPr>
      </w:pPr>
    </w:p>
    <w:p w14:paraId="7363BE31" w14:textId="77777777" w:rsidR="00E73966" w:rsidRDefault="00E73966" w:rsidP="005373E6">
      <w:pPr>
        <w:rPr>
          <w:b/>
          <w:bCs/>
          <w:sz w:val="18"/>
          <w:szCs w:val="18"/>
          <w:lang w:val="nl-NL"/>
        </w:rPr>
      </w:pPr>
    </w:p>
    <w:p w14:paraId="3136B5CD" w14:textId="57124812" w:rsidR="0092452A" w:rsidRPr="0092452A" w:rsidRDefault="0092452A" w:rsidP="005373E6">
      <w:pPr>
        <w:rPr>
          <w:b/>
          <w:bCs/>
          <w:sz w:val="18"/>
          <w:szCs w:val="18"/>
          <w:lang w:val="nl-NL"/>
        </w:rPr>
      </w:pPr>
      <w:r w:rsidRPr="0092452A">
        <w:rPr>
          <w:b/>
          <w:bCs/>
          <w:sz w:val="18"/>
          <w:szCs w:val="18"/>
          <w:lang w:val="nl-NL"/>
        </w:rPr>
        <w:lastRenderedPageBreak/>
        <w:t>Artikel 5 – Looptijd van de overeenkomst</w:t>
      </w:r>
    </w:p>
    <w:p w14:paraId="1AE94022" w14:textId="13C53584" w:rsidR="0092452A" w:rsidRPr="001E1F19" w:rsidRDefault="0092452A" w:rsidP="0092452A">
      <w:pPr>
        <w:rPr>
          <w:sz w:val="18"/>
          <w:szCs w:val="18"/>
          <w:lang w:val="nl-NL"/>
        </w:rPr>
      </w:pPr>
      <w:r w:rsidRPr="001E1F19">
        <w:rPr>
          <w:sz w:val="18"/>
          <w:szCs w:val="18"/>
          <w:lang w:val="nl-NL"/>
        </w:rPr>
        <w:t xml:space="preserve">Deze raamovereenkomst treedt in werking op </w:t>
      </w:r>
      <w:r w:rsidR="001E1F19" w:rsidRPr="001E1F19">
        <w:rPr>
          <w:sz w:val="18"/>
          <w:szCs w:val="18"/>
          <w:lang w:val="nl-NL"/>
        </w:rPr>
        <w:t xml:space="preserve">1 </w:t>
      </w:r>
      <w:r w:rsidR="00C53204">
        <w:rPr>
          <w:sz w:val="18"/>
          <w:szCs w:val="18"/>
          <w:lang w:val="nl-NL"/>
        </w:rPr>
        <w:t>maart</w:t>
      </w:r>
      <w:r w:rsidR="00E73966">
        <w:rPr>
          <w:sz w:val="18"/>
          <w:szCs w:val="18"/>
          <w:lang w:val="nl-NL"/>
        </w:rPr>
        <w:t xml:space="preserve"> 2026</w:t>
      </w:r>
      <w:r w:rsidRPr="001E1F19">
        <w:rPr>
          <w:sz w:val="18"/>
          <w:szCs w:val="18"/>
          <w:lang w:val="nl-NL"/>
        </w:rPr>
        <w:t xml:space="preserve"> en heeft een looptijd van drie (3) jaar.</w:t>
      </w:r>
      <w:r w:rsidRPr="001E1F19">
        <w:rPr>
          <w:sz w:val="18"/>
          <w:szCs w:val="18"/>
          <w:lang w:val="nl-NL"/>
        </w:rPr>
        <w:br/>
        <w:t>SAAM* kan de overeenkomst drie keer met telkens één (1) jaar verlengen onder gelijkblijvende voorwaarden.</w:t>
      </w:r>
      <w:r w:rsidRPr="001E1F19">
        <w:rPr>
          <w:sz w:val="18"/>
          <w:szCs w:val="18"/>
          <w:lang w:val="nl-NL"/>
        </w:rPr>
        <w:br/>
        <w:t>De leverancier wordt uiterlijk drie maanden voor afloop van de lopende periode schriftelijk geïnformeerd over een eventuele verlenging.</w:t>
      </w:r>
    </w:p>
    <w:p w14:paraId="014E16D9" w14:textId="736ED696" w:rsidR="0092452A" w:rsidRPr="0092452A" w:rsidRDefault="0092452A" w:rsidP="0092452A">
      <w:pPr>
        <w:rPr>
          <w:sz w:val="18"/>
          <w:szCs w:val="18"/>
          <w:lang w:val="nl-NL"/>
        </w:rPr>
      </w:pPr>
    </w:p>
    <w:p w14:paraId="2BCF22AE" w14:textId="77777777" w:rsidR="0092452A" w:rsidRPr="0092452A" w:rsidRDefault="0092452A" w:rsidP="005373E6">
      <w:pPr>
        <w:rPr>
          <w:b/>
          <w:bCs/>
          <w:sz w:val="18"/>
          <w:szCs w:val="18"/>
          <w:lang w:val="nl-NL"/>
        </w:rPr>
      </w:pPr>
      <w:r w:rsidRPr="0092452A">
        <w:rPr>
          <w:b/>
          <w:bCs/>
          <w:sz w:val="18"/>
          <w:szCs w:val="18"/>
          <w:lang w:val="nl-NL"/>
        </w:rPr>
        <w:t>Artikel 6 – Ontbinding</w:t>
      </w:r>
    </w:p>
    <w:p w14:paraId="0C73E652" w14:textId="77777777" w:rsidR="001E1F19" w:rsidRPr="001E1F19" w:rsidRDefault="001E1F19" w:rsidP="001E1F19">
      <w:pPr>
        <w:rPr>
          <w:sz w:val="18"/>
          <w:szCs w:val="18"/>
          <w:lang w:val="nl-NL"/>
        </w:rPr>
      </w:pPr>
      <w:r w:rsidRPr="001E1F19">
        <w:rPr>
          <w:sz w:val="18"/>
          <w:szCs w:val="18"/>
          <w:lang w:val="nl-NL"/>
        </w:rPr>
        <w:t>Indien een der Partijen de verplichtingen uit deze overeenkomst niet nakomt, kan de andere Partij na schriftelijke ingebrekestelling de overeenkomst geheel of gedeeltelijk ontbinden.</w:t>
      </w:r>
      <w:r w:rsidRPr="001E1F19">
        <w:rPr>
          <w:sz w:val="18"/>
          <w:szCs w:val="18"/>
          <w:lang w:val="nl-NL"/>
        </w:rPr>
        <w:br/>
        <w:t>SAAM* kan bij blijvende tekortkoming de overeenkomst beëindigen zonder schadevergoeding verschuldigd te zijn.</w:t>
      </w:r>
      <w:r w:rsidRPr="001E1F19">
        <w:rPr>
          <w:sz w:val="18"/>
          <w:szCs w:val="18"/>
          <w:lang w:val="nl-NL"/>
        </w:rPr>
        <w:br/>
        <w:t>Bij faillissement, surseance van betaling of ondercuratelestelling van de Leverancier wordt de overeenkomst van rechtswege ontbonden.</w:t>
      </w:r>
    </w:p>
    <w:p w14:paraId="55577E14" w14:textId="77777777" w:rsidR="001E1F19" w:rsidRPr="001E1F19" w:rsidRDefault="001E1F19" w:rsidP="001E1F19">
      <w:pPr>
        <w:rPr>
          <w:sz w:val="18"/>
          <w:szCs w:val="18"/>
          <w:lang w:val="nl-NL"/>
        </w:rPr>
      </w:pPr>
      <w:r w:rsidRPr="001E1F19">
        <w:rPr>
          <w:sz w:val="18"/>
          <w:szCs w:val="18"/>
          <w:lang w:val="nl-NL"/>
        </w:rPr>
        <w:t>De Leverancier is aansprakelijk voor alle schade die voortvloeit uit het niet naleven van deze overeenkomst en beschikt over een geldige bedrijfsaansprakelijkheidsverzekering met een minimale dekking van € 1.000.000 per gebeurtenis en € 2.500.000 per jaar.</w:t>
      </w:r>
    </w:p>
    <w:p w14:paraId="2C632A35" w14:textId="7E2B30E6" w:rsidR="0092452A" w:rsidRPr="0092452A" w:rsidRDefault="0092452A" w:rsidP="0092452A">
      <w:pPr>
        <w:rPr>
          <w:sz w:val="18"/>
          <w:szCs w:val="18"/>
          <w:lang w:val="nl-NL"/>
        </w:rPr>
      </w:pPr>
    </w:p>
    <w:p w14:paraId="7356F1AB" w14:textId="77777777" w:rsidR="0092452A" w:rsidRPr="0092452A" w:rsidRDefault="0092452A" w:rsidP="005373E6">
      <w:pPr>
        <w:rPr>
          <w:b/>
          <w:bCs/>
          <w:sz w:val="18"/>
          <w:szCs w:val="18"/>
          <w:lang w:val="nl-NL"/>
        </w:rPr>
      </w:pPr>
      <w:r w:rsidRPr="0092452A">
        <w:rPr>
          <w:b/>
          <w:bCs/>
          <w:sz w:val="18"/>
          <w:szCs w:val="18"/>
          <w:lang w:val="nl-NL"/>
        </w:rPr>
        <w:t>Artikel 7 – Controle</w:t>
      </w:r>
    </w:p>
    <w:p w14:paraId="3E1528BC" w14:textId="1EC23F2B" w:rsidR="0092452A" w:rsidRDefault="001E1F19" w:rsidP="0092452A">
      <w:pPr>
        <w:rPr>
          <w:sz w:val="18"/>
          <w:szCs w:val="18"/>
          <w:lang w:val="nl-NL"/>
        </w:rPr>
      </w:pPr>
      <w:r w:rsidRPr="001E1F19">
        <w:rPr>
          <w:sz w:val="18"/>
          <w:szCs w:val="18"/>
          <w:lang w:val="nl-NL"/>
        </w:rPr>
        <w:t>SAAM* behoudt zich het recht voor om steekproefsgewijs te controleren of de Leverancier voldoet aan de bepalingen van deze overeenkomst en het Programma van Eisen.</w:t>
      </w:r>
      <w:r w:rsidRPr="001E1F19">
        <w:rPr>
          <w:sz w:val="18"/>
          <w:szCs w:val="18"/>
          <w:lang w:val="nl-NL"/>
        </w:rPr>
        <w:br/>
        <w:t>De Leverancier verleent hieraan volledige medewerking. Eventuele kosten die voortvloeien uit deze controles komen voor rekening van de Leverancier indien niet-conformiteit wordt vastgesteld.</w:t>
      </w:r>
    </w:p>
    <w:p w14:paraId="48E1DE55" w14:textId="77777777" w:rsidR="001E1F19" w:rsidRPr="001E1F19" w:rsidRDefault="001E1F19" w:rsidP="0092452A">
      <w:pPr>
        <w:rPr>
          <w:sz w:val="18"/>
          <w:szCs w:val="18"/>
          <w:lang w:val="nl-NL"/>
        </w:rPr>
      </w:pPr>
    </w:p>
    <w:p w14:paraId="1032B143" w14:textId="3412AE18" w:rsidR="00F608AD" w:rsidRPr="00E73966" w:rsidRDefault="0092452A" w:rsidP="00C92963">
      <w:pPr>
        <w:rPr>
          <w:b/>
          <w:bCs/>
          <w:sz w:val="18"/>
          <w:szCs w:val="18"/>
          <w:lang w:val="nl-NL"/>
        </w:rPr>
      </w:pPr>
      <w:r w:rsidRPr="0092452A">
        <w:rPr>
          <w:b/>
          <w:bCs/>
          <w:sz w:val="18"/>
          <w:szCs w:val="18"/>
          <w:lang w:val="nl-NL"/>
        </w:rPr>
        <w:t>Artikel 8 – Prijs, facturatie en betaling</w:t>
      </w:r>
    </w:p>
    <w:p w14:paraId="22E0B244" w14:textId="1C35B5EF" w:rsidR="00C92963" w:rsidRPr="00C92963" w:rsidRDefault="00C92963" w:rsidP="00C92963">
      <w:pPr>
        <w:rPr>
          <w:sz w:val="18"/>
          <w:szCs w:val="18"/>
          <w:lang w:val="nl-NL"/>
        </w:rPr>
      </w:pPr>
      <w:r w:rsidRPr="00C92963">
        <w:rPr>
          <w:sz w:val="18"/>
          <w:szCs w:val="18"/>
          <w:lang w:val="nl-NL"/>
        </w:rPr>
        <w:t>De overeengekomen kortingen per categorie zijn vastgelegd in het ingediende Prijsblad (Bijlage 2).</w:t>
      </w:r>
    </w:p>
    <w:p w14:paraId="21239B25" w14:textId="7BC3F22E" w:rsidR="00C92963" w:rsidRPr="00C92963" w:rsidRDefault="00C92963" w:rsidP="00C92963">
      <w:pPr>
        <w:rPr>
          <w:sz w:val="18"/>
          <w:szCs w:val="18"/>
          <w:lang w:val="nl-NL"/>
        </w:rPr>
      </w:pPr>
      <w:r w:rsidRPr="00C92963">
        <w:rPr>
          <w:sz w:val="18"/>
          <w:szCs w:val="18"/>
          <w:lang w:val="nl-NL"/>
        </w:rPr>
        <w:t>De opgegeven kortingen zijn vaste, all-in kortingspercentages voor de gehele looptijd van de overeenkomst.</w:t>
      </w:r>
    </w:p>
    <w:p w14:paraId="6E039602" w14:textId="1CF98584" w:rsidR="00C92963" w:rsidRPr="00C92963" w:rsidRDefault="00C92963" w:rsidP="00C92963">
      <w:pPr>
        <w:rPr>
          <w:sz w:val="18"/>
          <w:szCs w:val="18"/>
          <w:lang w:val="nl-NL"/>
        </w:rPr>
      </w:pPr>
      <w:r w:rsidRPr="00C92963">
        <w:rPr>
          <w:sz w:val="18"/>
          <w:szCs w:val="18"/>
          <w:lang w:val="nl-NL"/>
        </w:rPr>
        <w:t>Alle prijzen en kortingen worden opgegeven inclusief btw, omdat SAAM* btw-vrijgesteld is.</w:t>
      </w:r>
    </w:p>
    <w:p w14:paraId="1A9EB414" w14:textId="6A5D7616" w:rsidR="00C92963" w:rsidRPr="00C92963" w:rsidRDefault="00C92963" w:rsidP="00C92963">
      <w:pPr>
        <w:rPr>
          <w:sz w:val="18"/>
          <w:szCs w:val="18"/>
          <w:lang w:val="nl-NL"/>
        </w:rPr>
      </w:pPr>
      <w:r w:rsidRPr="00C92963">
        <w:rPr>
          <w:sz w:val="18"/>
          <w:szCs w:val="18"/>
          <w:lang w:val="nl-NL"/>
        </w:rPr>
        <w:t>De prijzen omvatten alle kosten voor transport, verpakking en administratie.</w:t>
      </w:r>
    </w:p>
    <w:p w14:paraId="556F25BA" w14:textId="184A1131" w:rsidR="00C92963" w:rsidRPr="00C92963" w:rsidRDefault="00C92963" w:rsidP="00C92963">
      <w:pPr>
        <w:rPr>
          <w:sz w:val="18"/>
          <w:szCs w:val="18"/>
          <w:lang w:val="nl-NL"/>
        </w:rPr>
      </w:pPr>
      <w:r w:rsidRPr="00C92963">
        <w:rPr>
          <w:sz w:val="18"/>
          <w:szCs w:val="18"/>
          <w:lang w:val="nl-NL"/>
        </w:rPr>
        <w:t>De Leverancier factureert maandelijks achteraf via één verzamelfactuur met specificatie per school.</w:t>
      </w:r>
    </w:p>
    <w:p w14:paraId="24072ED5" w14:textId="6212F7F6" w:rsidR="00C92963" w:rsidRPr="00C92963" w:rsidRDefault="00C92963" w:rsidP="00C92963">
      <w:pPr>
        <w:rPr>
          <w:sz w:val="18"/>
          <w:szCs w:val="18"/>
          <w:lang w:val="nl-NL"/>
        </w:rPr>
      </w:pPr>
      <w:r w:rsidRPr="00C92963">
        <w:rPr>
          <w:sz w:val="18"/>
          <w:szCs w:val="18"/>
          <w:lang w:val="nl-NL"/>
        </w:rPr>
        <w:t xml:space="preserve">Facturen worden uitsluitend digitaal aangeleverd op factuur@saamscholen.nl in pdf of </w:t>
      </w:r>
      <w:proofErr w:type="spellStart"/>
      <w:r w:rsidRPr="00C92963">
        <w:rPr>
          <w:sz w:val="18"/>
          <w:szCs w:val="18"/>
          <w:lang w:val="nl-NL"/>
        </w:rPr>
        <w:t>xml</w:t>
      </w:r>
      <w:proofErr w:type="spellEnd"/>
      <w:r w:rsidRPr="00C92963">
        <w:rPr>
          <w:sz w:val="18"/>
          <w:szCs w:val="18"/>
          <w:lang w:val="nl-NL"/>
        </w:rPr>
        <w:t>-formaat.</w:t>
      </w:r>
    </w:p>
    <w:p w14:paraId="429C6830" w14:textId="6959C59C" w:rsidR="00C92963" w:rsidRPr="00C92963" w:rsidRDefault="00C92963" w:rsidP="00C92963">
      <w:pPr>
        <w:rPr>
          <w:sz w:val="18"/>
          <w:szCs w:val="18"/>
          <w:lang w:val="nl-NL"/>
        </w:rPr>
      </w:pPr>
      <w:r w:rsidRPr="00C92963">
        <w:rPr>
          <w:sz w:val="18"/>
          <w:szCs w:val="18"/>
          <w:lang w:val="nl-NL"/>
        </w:rPr>
        <w:t>Betaling vindt plaats binnen dertig (30) dagen na ontvangst van een correcte en goedgekeurde factuur.</w:t>
      </w:r>
    </w:p>
    <w:p w14:paraId="0555C5DE" w14:textId="287BB53D" w:rsidR="00C92963" w:rsidRPr="00C92963" w:rsidRDefault="00C92963" w:rsidP="00C92963">
      <w:pPr>
        <w:rPr>
          <w:sz w:val="18"/>
          <w:szCs w:val="18"/>
          <w:lang w:val="nl-NL"/>
        </w:rPr>
      </w:pPr>
      <w:r w:rsidRPr="00C92963">
        <w:rPr>
          <w:sz w:val="18"/>
          <w:szCs w:val="18"/>
          <w:lang w:val="nl-NL"/>
        </w:rPr>
        <w:t>SAAM* behoudt het recht facturen te weigeren die niet voldoen aan de gestelde vereisten.</w:t>
      </w:r>
    </w:p>
    <w:p w14:paraId="2704FD10" w14:textId="77777777" w:rsidR="00C92963" w:rsidRPr="0092452A" w:rsidRDefault="00C92963" w:rsidP="00C92963">
      <w:pPr>
        <w:ind w:left="720"/>
        <w:rPr>
          <w:sz w:val="18"/>
          <w:szCs w:val="18"/>
          <w:lang w:val="nl-NL"/>
        </w:rPr>
      </w:pPr>
    </w:p>
    <w:p w14:paraId="1448D5B8" w14:textId="44602318" w:rsidR="0092452A" w:rsidRPr="0092452A" w:rsidRDefault="0092452A" w:rsidP="005373E6">
      <w:pPr>
        <w:rPr>
          <w:sz w:val="18"/>
          <w:szCs w:val="18"/>
          <w:lang w:val="nl-NL"/>
        </w:rPr>
      </w:pPr>
      <w:r w:rsidRPr="0092452A">
        <w:rPr>
          <w:b/>
          <w:bCs/>
          <w:sz w:val="18"/>
          <w:szCs w:val="18"/>
          <w:lang w:val="nl-NL"/>
        </w:rPr>
        <w:t>Artikel 9 – Geschillenbeslechting</w:t>
      </w:r>
    </w:p>
    <w:p w14:paraId="12FE8A66" w14:textId="09A7D004" w:rsidR="0092452A" w:rsidRPr="00E73966" w:rsidRDefault="00C92963" w:rsidP="0092452A">
      <w:pPr>
        <w:rPr>
          <w:sz w:val="18"/>
          <w:szCs w:val="18"/>
          <w:lang w:val="nl-NL"/>
        </w:rPr>
      </w:pPr>
      <w:r w:rsidRPr="00C92963">
        <w:rPr>
          <w:sz w:val="18"/>
          <w:szCs w:val="18"/>
          <w:lang w:val="nl-NL"/>
        </w:rPr>
        <w:t xml:space="preserve">Geschillen worden bij voorkeur in goed overleg opgelost. Indien dit niet mogelijk blijkt, worden geschillen voorgelegd aan de bevoegde rechter in het arrondissement </w:t>
      </w:r>
      <w:proofErr w:type="spellStart"/>
      <w:r w:rsidRPr="00C92963">
        <w:rPr>
          <w:sz w:val="18"/>
          <w:szCs w:val="18"/>
          <w:lang w:val="nl-NL"/>
        </w:rPr>
        <w:t>Oost-Brabant</w:t>
      </w:r>
      <w:proofErr w:type="spellEnd"/>
      <w:r w:rsidRPr="00C92963">
        <w:rPr>
          <w:sz w:val="18"/>
          <w:szCs w:val="18"/>
          <w:lang w:val="nl-NL"/>
        </w:rPr>
        <w:t>.</w:t>
      </w:r>
      <w:r w:rsidRPr="00C92963">
        <w:rPr>
          <w:sz w:val="18"/>
          <w:szCs w:val="18"/>
          <w:lang w:val="nl-NL"/>
        </w:rPr>
        <w:br/>
      </w:r>
      <w:r w:rsidRPr="00E73966">
        <w:rPr>
          <w:sz w:val="18"/>
          <w:szCs w:val="18"/>
          <w:lang w:val="nl-NL"/>
        </w:rPr>
        <w:t>Op deze overeenkomst is uitsluitend Nederlands recht van toepassing.</w:t>
      </w:r>
    </w:p>
    <w:p w14:paraId="05315461" w14:textId="77777777" w:rsidR="00C92963" w:rsidRPr="0092452A" w:rsidRDefault="00C92963" w:rsidP="0092452A">
      <w:pPr>
        <w:rPr>
          <w:sz w:val="18"/>
          <w:szCs w:val="18"/>
          <w:lang w:val="nl-NL"/>
        </w:rPr>
      </w:pPr>
    </w:p>
    <w:p w14:paraId="4A103888" w14:textId="77777777" w:rsidR="0092452A" w:rsidRPr="0092452A" w:rsidRDefault="0092452A" w:rsidP="005373E6">
      <w:pPr>
        <w:rPr>
          <w:b/>
          <w:bCs/>
          <w:sz w:val="18"/>
          <w:szCs w:val="18"/>
          <w:lang w:val="nl-NL"/>
        </w:rPr>
      </w:pPr>
      <w:r w:rsidRPr="0092452A">
        <w:rPr>
          <w:b/>
          <w:bCs/>
          <w:sz w:val="18"/>
          <w:szCs w:val="18"/>
          <w:lang w:val="nl-NL"/>
        </w:rPr>
        <w:t>Artikel 10 – Contractbeheer en communicatie</w:t>
      </w:r>
    </w:p>
    <w:p w14:paraId="6B558C33" w14:textId="77777777" w:rsidR="0092452A" w:rsidRPr="0092452A" w:rsidRDefault="0092452A" w:rsidP="0092452A">
      <w:pPr>
        <w:rPr>
          <w:sz w:val="18"/>
          <w:szCs w:val="18"/>
          <w:lang w:val="nl-NL"/>
        </w:rPr>
      </w:pPr>
      <w:r w:rsidRPr="0092452A">
        <w:rPr>
          <w:sz w:val="18"/>
          <w:szCs w:val="18"/>
          <w:lang w:val="nl-NL"/>
        </w:rPr>
        <w:t>Het beheer van deze overeenkomst berust bij:</w:t>
      </w:r>
    </w:p>
    <w:p w14:paraId="4BF075B7" w14:textId="53127260" w:rsidR="0092452A" w:rsidRPr="0092452A" w:rsidRDefault="0092452A" w:rsidP="0092452A">
      <w:pPr>
        <w:rPr>
          <w:sz w:val="18"/>
          <w:szCs w:val="18"/>
          <w:lang w:val="nl-NL"/>
        </w:rPr>
      </w:pPr>
      <w:r w:rsidRPr="0092452A">
        <w:rPr>
          <w:b/>
          <w:bCs/>
          <w:sz w:val="18"/>
          <w:szCs w:val="18"/>
          <w:lang w:val="nl-NL"/>
        </w:rPr>
        <w:t>Stichting SAAM* scholen</w:t>
      </w:r>
      <w:r w:rsidRPr="0092452A">
        <w:rPr>
          <w:sz w:val="18"/>
          <w:szCs w:val="18"/>
          <w:lang w:val="nl-NL"/>
        </w:rPr>
        <w:br/>
        <w:t>t.a.v. Johan Kouwenberg</w:t>
      </w:r>
      <w:r w:rsidRPr="0092452A">
        <w:rPr>
          <w:sz w:val="18"/>
          <w:szCs w:val="18"/>
          <w:lang w:val="nl-NL"/>
        </w:rPr>
        <w:br/>
        <w:t>Beleidsmedewerker Facilitair, Inkoop &amp; Huisvesting</w:t>
      </w:r>
      <w:r w:rsidRPr="0092452A">
        <w:rPr>
          <w:sz w:val="18"/>
          <w:szCs w:val="18"/>
          <w:lang w:val="nl-NL"/>
        </w:rPr>
        <w:br/>
      </w:r>
      <w:proofErr w:type="spellStart"/>
      <w:r w:rsidRPr="0092452A">
        <w:rPr>
          <w:sz w:val="18"/>
          <w:szCs w:val="18"/>
          <w:lang w:val="nl-NL"/>
        </w:rPr>
        <w:t>Boekweithof</w:t>
      </w:r>
      <w:proofErr w:type="spellEnd"/>
      <w:r w:rsidRPr="0092452A">
        <w:rPr>
          <w:sz w:val="18"/>
          <w:szCs w:val="18"/>
          <w:lang w:val="nl-NL"/>
        </w:rPr>
        <w:t xml:space="preserve"> 59, 5351 MG Berghem</w:t>
      </w:r>
      <w:r w:rsidRPr="0092452A">
        <w:rPr>
          <w:sz w:val="18"/>
          <w:szCs w:val="18"/>
          <w:lang w:val="nl-NL"/>
        </w:rPr>
        <w:br/>
        <w:t xml:space="preserve">E-mail: </w:t>
      </w:r>
      <w:r w:rsidR="005373E6" w:rsidRPr="00BB05F6">
        <w:rPr>
          <w:sz w:val="18"/>
          <w:szCs w:val="18"/>
          <w:lang w:val="nl-NL"/>
        </w:rPr>
        <w:t>johankouwenberg@saamscholen.nl</w:t>
      </w:r>
    </w:p>
    <w:p w14:paraId="6358AE79" w14:textId="77777777" w:rsidR="005373E6" w:rsidRPr="00BB05F6" w:rsidRDefault="005373E6" w:rsidP="0092452A">
      <w:pPr>
        <w:rPr>
          <w:sz w:val="18"/>
          <w:szCs w:val="18"/>
          <w:lang w:val="nl-NL"/>
        </w:rPr>
      </w:pPr>
    </w:p>
    <w:p w14:paraId="62E0CA9D" w14:textId="2A178511" w:rsidR="0092452A" w:rsidRPr="0092452A" w:rsidRDefault="0092452A" w:rsidP="0092452A">
      <w:pPr>
        <w:rPr>
          <w:sz w:val="18"/>
          <w:szCs w:val="18"/>
          <w:lang w:val="nl-NL"/>
        </w:rPr>
      </w:pPr>
      <w:r w:rsidRPr="0092452A">
        <w:rPr>
          <w:sz w:val="18"/>
          <w:szCs w:val="18"/>
          <w:lang w:val="nl-NL"/>
        </w:rPr>
        <w:t>Minimaal één keer per jaar vindt een overleg plaats tussen SAAM* en de leverancier over de uitvoering, de rapportages en eventuele verbeterpunten.</w:t>
      </w:r>
      <w:r w:rsidRPr="0092452A">
        <w:rPr>
          <w:sz w:val="18"/>
          <w:szCs w:val="18"/>
          <w:lang w:val="nl-NL"/>
        </w:rPr>
        <w:br/>
        <w:t>In dit overleg worden tevens innovaties, klachten, leverbetrouwbaarheid en managementinformatie besproken.</w:t>
      </w:r>
    </w:p>
    <w:p w14:paraId="64C9E0C5" w14:textId="05BAC032" w:rsidR="0092452A" w:rsidRPr="0092452A" w:rsidRDefault="0092452A" w:rsidP="0092452A">
      <w:pPr>
        <w:rPr>
          <w:sz w:val="18"/>
          <w:szCs w:val="18"/>
          <w:lang w:val="nl-NL"/>
        </w:rPr>
      </w:pPr>
    </w:p>
    <w:p w14:paraId="5BF2581E" w14:textId="77777777" w:rsidR="00E73966" w:rsidRDefault="00E73966">
      <w:pPr>
        <w:rPr>
          <w:b/>
          <w:bCs/>
          <w:sz w:val="18"/>
          <w:szCs w:val="18"/>
          <w:lang w:val="nl-NL"/>
        </w:rPr>
      </w:pPr>
      <w:r>
        <w:rPr>
          <w:b/>
          <w:bCs/>
          <w:sz w:val="18"/>
          <w:szCs w:val="18"/>
          <w:lang w:val="nl-NL"/>
        </w:rPr>
        <w:br w:type="page"/>
      </w:r>
    </w:p>
    <w:p w14:paraId="2FC0C972" w14:textId="4BAD8C76" w:rsidR="0092452A" w:rsidRPr="0092452A" w:rsidRDefault="0092452A" w:rsidP="005373E6">
      <w:pPr>
        <w:rPr>
          <w:b/>
          <w:bCs/>
          <w:sz w:val="18"/>
          <w:szCs w:val="18"/>
          <w:lang w:val="nl-NL"/>
        </w:rPr>
      </w:pPr>
      <w:r w:rsidRPr="0092452A">
        <w:rPr>
          <w:b/>
          <w:bCs/>
          <w:sz w:val="18"/>
          <w:szCs w:val="18"/>
          <w:lang w:val="nl-NL"/>
        </w:rPr>
        <w:lastRenderedPageBreak/>
        <w:t>Artikel 11 – Bijlagen</w:t>
      </w:r>
    </w:p>
    <w:p w14:paraId="11FCF920" w14:textId="77777777" w:rsidR="0092452A" w:rsidRPr="0092452A" w:rsidRDefault="0092452A" w:rsidP="0092452A">
      <w:pPr>
        <w:rPr>
          <w:sz w:val="18"/>
          <w:szCs w:val="18"/>
          <w:lang w:val="nl-NL"/>
        </w:rPr>
      </w:pPr>
      <w:r w:rsidRPr="0092452A">
        <w:rPr>
          <w:sz w:val="18"/>
          <w:szCs w:val="18"/>
          <w:lang w:val="nl-NL"/>
        </w:rPr>
        <w:t>De volgende bijlagen maken integraal onderdeel uit van deze overeenkomst:</w:t>
      </w:r>
    </w:p>
    <w:p w14:paraId="30EE0AE1" w14:textId="77777777" w:rsidR="0092452A" w:rsidRPr="0092452A" w:rsidRDefault="0092452A" w:rsidP="0092452A">
      <w:pPr>
        <w:numPr>
          <w:ilvl w:val="0"/>
          <w:numId w:val="35"/>
        </w:numPr>
        <w:rPr>
          <w:sz w:val="18"/>
          <w:szCs w:val="18"/>
          <w:lang w:val="nl-NL"/>
        </w:rPr>
      </w:pPr>
      <w:r w:rsidRPr="0092452A">
        <w:rPr>
          <w:sz w:val="18"/>
          <w:szCs w:val="18"/>
          <w:lang w:val="nl-NL"/>
        </w:rPr>
        <w:t>Bijlage 1 – Overzicht deelnemende SAAM*-scholen</w:t>
      </w:r>
    </w:p>
    <w:p w14:paraId="372433CE" w14:textId="77777777" w:rsidR="0092452A" w:rsidRPr="0092452A" w:rsidRDefault="0092452A" w:rsidP="0092452A">
      <w:pPr>
        <w:numPr>
          <w:ilvl w:val="0"/>
          <w:numId w:val="35"/>
        </w:numPr>
        <w:rPr>
          <w:sz w:val="18"/>
          <w:szCs w:val="18"/>
          <w:lang w:val="nl-NL"/>
        </w:rPr>
      </w:pPr>
      <w:r w:rsidRPr="0092452A">
        <w:rPr>
          <w:sz w:val="18"/>
          <w:szCs w:val="18"/>
          <w:lang w:val="nl-NL"/>
        </w:rPr>
        <w:t>Bijlage 2 – Prijsblad (kortingenschema)</w:t>
      </w:r>
    </w:p>
    <w:p w14:paraId="02E4260E" w14:textId="77777777" w:rsidR="0092452A" w:rsidRPr="0092452A" w:rsidRDefault="0092452A" w:rsidP="0092452A">
      <w:pPr>
        <w:numPr>
          <w:ilvl w:val="0"/>
          <w:numId w:val="35"/>
        </w:numPr>
        <w:rPr>
          <w:sz w:val="18"/>
          <w:szCs w:val="18"/>
          <w:lang w:val="nl-NL"/>
        </w:rPr>
      </w:pPr>
      <w:r w:rsidRPr="0092452A">
        <w:rPr>
          <w:sz w:val="18"/>
          <w:szCs w:val="18"/>
          <w:lang w:val="nl-NL"/>
        </w:rPr>
        <w:t>Bijlage 3 – Raamovereenkomst (dit document)</w:t>
      </w:r>
    </w:p>
    <w:p w14:paraId="05948DC1" w14:textId="77777777" w:rsidR="0092452A" w:rsidRPr="0092452A" w:rsidRDefault="0092452A" w:rsidP="0092452A">
      <w:pPr>
        <w:numPr>
          <w:ilvl w:val="0"/>
          <w:numId w:val="35"/>
        </w:numPr>
        <w:rPr>
          <w:sz w:val="18"/>
          <w:szCs w:val="18"/>
          <w:lang w:val="nl-NL"/>
        </w:rPr>
      </w:pPr>
      <w:r w:rsidRPr="0092452A">
        <w:rPr>
          <w:sz w:val="18"/>
          <w:szCs w:val="18"/>
          <w:lang w:val="nl-NL"/>
        </w:rPr>
        <w:t>Bijlage 4 – Verklaring akkoord Programma van Eisen</w:t>
      </w:r>
    </w:p>
    <w:p w14:paraId="2F0ECE1A" w14:textId="77777777" w:rsidR="0092452A" w:rsidRPr="0092452A" w:rsidRDefault="0092452A" w:rsidP="0092452A">
      <w:pPr>
        <w:numPr>
          <w:ilvl w:val="0"/>
          <w:numId w:val="35"/>
        </w:numPr>
        <w:rPr>
          <w:sz w:val="18"/>
          <w:szCs w:val="18"/>
          <w:lang w:val="nl-NL"/>
        </w:rPr>
      </w:pPr>
      <w:r w:rsidRPr="0092452A">
        <w:rPr>
          <w:sz w:val="18"/>
          <w:szCs w:val="18"/>
          <w:lang w:val="nl-NL"/>
        </w:rPr>
        <w:t>Bijlage 5 – Eigen verklaring inschrijver</w:t>
      </w:r>
    </w:p>
    <w:p w14:paraId="660593A0" w14:textId="77777777" w:rsidR="0092452A" w:rsidRDefault="0092452A" w:rsidP="0092452A">
      <w:pPr>
        <w:numPr>
          <w:ilvl w:val="0"/>
          <w:numId w:val="35"/>
        </w:numPr>
        <w:rPr>
          <w:sz w:val="18"/>
          <w:szCs w:val="18"/>
          <w:lang w:val="nl-NL"/>
        </w:rPr>
      </w:pPr>
      <w:r w:rsidRPr="0092452A">
        <w:rPr>
          <w:sz w:val="18"/>
          <w:szCs w:val="18"/>
          <w:lang w:val="nl-NL"/>
        </w:rPr>
        <w:t>Bijlage 6 – Format managementrapportage</w:t>
      </w:r>
    </w:p>
    <w:p w14:paraId="7EFD4A0F" w14:textId="686BE02E" w:rsidR="0092452A" w:rsidRPr="0092452A" w:rsidRDefault="0092452A" w:rsidP="0092452A">
      <w:pPr>
        <w:rPr>
          <w:sz w:val="18"/>
          <w:szCs w:val="18"/>
          <w:lang w:val="nl-NL"/>
        </w:rPr>
      </w:pPr>
    </w:p>
    <w:p w14:paraId="560F1D61" w14:textId="77777777" w:rsidR="0092452A" w:rsidRPr="0092452A" w:rsidRDefault="0092452A" w:rsidP="00463EF4">
      <w:pPr>
        <w:rPr>
          <w:b/>
          <w:bCs/>
          <w:sz w:val="18"/>
          <w:szCs w:val="18"/>
          <w:lang w:val="nl-NL"/>
        </w:rPr>
      </w:pPr>
      <w:r w:rsidRPr="0092452A">
        <w:rPr>
          <w:b/>
          <w:bCs/>
          <w:sz w:val="18"/>
          <w:szCs w:val="18"/>
          <w:lang w:val="nl-NL"/>
        </w:rPr>
        <w:t>Ondertekening</w:t>
      </w:r>
    </w:p>
    <w:p w14:paraId="1CE6FCDD" w14:textId="1389CC23" w:rsidR="0092452A" w:rsidRDefault="0092452A" w:rsidP="0092452A">
      <w:pPr>
        <w:rPr>
          <w:sz w:val="18"/>
          <w:szCs w:val="18"/>
          <w:lang w:val="nl-NL"/>
        </w:rPr>
      </w:pPr>
      <w:r w:rsidRPr="0092452A">
        <w:rPr>
          <w:sz w:val="18"/>
          <w:szCs w:val="18"/>
          <w:lang w:val="nl-NL"/>
        </w:rPr>
        <w:t>Aldus overeengekomen en in tweevoud ondertekend te</w:t>
      </w:r>
      <w:r w:rsidR="00F608AD">
        <w:rPr>
          <w:sz w:val="18"/>
          <w:szCs w:val="18"/>
          <w:lang w:val="nl-NL"/>
        </w:rPr>
        <w:t xml:space="preserve"> Berghem,</w:t>
      </w:r>
      <w:r w:rsidRPr="0092452A">
        <w:rPr>
          <w:sz w:val="18"/>
          <w:szCs w:val="18"/>
          <w:lang w:val="nl-NL"/>
        </w:rPr>
        <w:br/>
        <w:t xml:space="preserve">op </w:t>
      </w:r>
      <w:r w:rsidR="00005E04">
        <w:rPr>
          <w:sz w:val="18"/>
          <w:szCs w:val="18"/>
          <w:lang w:val="nl-NL"/>
        </w:rPr>
        <w:t>[datum]</w:t>
      </w:r>
      <w:r w:rsidRPr="0092452A">
        <w:rPr>
          <w:sz w:val="18"/>
          <w:szCs w:val="18"/>
          <w:lang w:val="nl-NL"/>
        </w:rPr>
        <w:t>.</w:t>
      </w:r>
    </w:p>
    <w:p w14:paraId="560F9991" w14:textId="77777777" w:rsidR="00F608AD" w:rsidRPr="0092452A" w:rsidRDefault="00F608AD" w:rsidP="0092452A">
      <w:pPr>
        <w:rPr>
          <w:sz w:val="18"/>
          <w:szCs w:val="18"/>
          <w:lang w:val="nl-NL"/>
        </w:rPr>
      </w:pPr>
    </w:p>
    <w:tbl>
      <w:tblPr>
        <w:tblW w:w="9214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07"/>
        <w:gridCol w:w="4607"/>
      </w:tblGrid>
      <w:tr w:rsidR="0092452A" w:rsidRPr="0092452A" w14:paraId="3661A569" w14:textId="77777777" w:rsidTr="00BB05F6">
        <w:trPr>
          <w:tblHeader/>
          <w:tblCellSpacing w:w="15" w:type="dxa"/>
        </w:trPr>
        <w:tc>
          <w:tcPr>
            <w:tcW w:w="4562" w:type="dxa"/>
            <w:vAlign w:val="center"/>
            <w:hideMark/>
          </w:tcPr>
          <w:p w14:paraId="647F6FF7" w14:textId="77777777" w:rsidR="0092452A" w:rsidRPr="0092452A" w:rsidRDefault="0092452A" w:rsidP="0092452A">
            <w:pPr>
              <w:rPr>
                <w:b/>
                <w:bCs/>
                <w:sz w:val="18"/>
                <w:szCs w:val="18"/>
                <w:lang w:val="nl-NL"/>
              </w:rPr>
            </w:pPr>
            <w:r w:rsidRPr="0092452A">
              <w:rPr>
                <w:b/>
                <w:bCs/>
                <w:sz w:val="18"/>
                <w:szCs w:val="18"/>
                <w:lang w:val="nl-NL"/>
              </w:rPr>
              <w:t>Namens Stichting SAAM* scholen</w:t>
            </w:r>
          </w:p>
        </w:tc>
        <w:tc>
          <w:tcPr>
            <w:tcW w:w="4562" w:type="dxa"/>
            <w:vAlign w:val="center"/>
            <w:hideMark/>
          </w:tcPr>
          <w:p w14:paraId="07F75417" w14:textId="77777777" w:rsidR="0092452A" w:rsidRPr="0092452A" w:rsidRDefault="0092452A" w:rsidP="0092452A">
            <w:pPr>
              <w:rPr>
                <w:b/>
                <w:bCs/>
                <w:sz w:val="18"/>
                <w:szCs w:val="18"/>
                <w:lang w:val="nl-NL"/>
              </w:rPr>
            </w:pPr>
            <w:r w:rsidRPr="0092452A">
              <w:rPr>
                <w:b/>
                <w:bCs/>
                <w:sz w:val="18"/>
                <w:szCs w:val="18"/>
                <w:lang w:val="nl-NL"/>
              </w:rPr>
              <w:t>Namens Leverancier</w:t>
            </w:r>
          </w:p>
        </w:tc>
      </w:tr>
      <w:tr w:rsidR="0092452A" w:rsidRPr="0092452A" w14:paraId="66BC78CC" w14:textId="77777777" w:rsidTr="00BB05F6">
        <w:trPr>
          <w:tblCellSpacing w:w="15" w:type="dxa"/>
        </w:trPr>
        <w:tc>
          <w:tcPr>
            <w:tcW w:w="4562" w:type="dxa"/>
            <w:vAlign w:val="center"/>
            <w:hideMark/>
          </w:tcPr>
          <w:p w14:paraId="687BAC0A" w14:textId="77777777" w:rsidR="00E73966" w:rsidRDefault="00E73966" w:rsidP="0092452A">
            <w:pPr>
              <w:rPr>
                <w:sz w:val="18"/>
                <w:szCs w:val="18"/>
                <w:lang w:val="nl-NL"/>
              </w:rPr>
            </w:pPr>
          </w:p>
          <w:p w14:paraId="3E89D322" w14:textId="77777777" w:rsidR="00E73966" w:rsidRDefault="00E73966" w:rsidP="0092452A">
            <w:pPr>
              <w:rPr>
                <w:sz w:val="18"/>
                <w:szCs w:val="18"/>
                <w:lang w:val="nl-NL"/>
              </w:rPr>
            </w:pPr>
          </w:p>
          <w:p w14:paraId="6379F359" w14:textId="77777777" w:rsidR="00E73966" w:rsidRDefault="00E73966" w:rsidP="0092452A">
            <w:pPr>
              <w:rPr>
                <w:sz w:val="18"/>
                <w:szCs w:val="18"/>
                <w:lang w:val="nl-NL"/>
              </w:rPr>
            </w:pPr>
          </w:p>
          <w:p w14:paraId="4B2D72FF" w14:textId="77777777" w:rsidR="00E73966" w:rsidRDefault="00E73966" w:rsidP="0092452A">
            <w:pPr>
              <w:rPr>
                <w:sz w:val="18"/>
                <w:szCs w:val="18"/>
                <w:lang w:val="nl-NL"/>
              </w:rPr>
            </w:pPr>
          </w:p>
          <w:p w14:paraId="5B1389AE" w14:textId="6B83E8E0" w:rsidR="0092452A" w:rsidRPr="0092452A" w:rsidRDefault="0092452A" w:rsidP="0092452A">
            <w:pPr>
              <w:rPr>
                <w:sz w:val="18"/>
                <w:szCs w:val="18"/>
                <w:lang w:val="nl-NL"/>
              </w:rPr>
            </w:pPr>
            <w:r w:rsidRPr="0092452A">
              <w:rPr>
                <w:sz w:val="18"/>
                <w:szCs w:val="18"/>
                <w:lang w:val="nl-NL"/>
              </w:rPr>
              <w:t>____________________________</w:t>
            </w:r>
          </w:p>
        </w:tc>
        <w:tc>
          <w:tcPr>
            <w:tcW w:w="4562" w:type="dxa"/>
            <w:vAlign w:val="center"/>
            <w:hideMark/>
          </w:tcPr>
          <w:p w14:paraId="06FA0269" w14:textId="3E21CCDA" w:rsidR="00E73966" w:rsidRDefault="00E73966" w:rsidP="0092452A">
            <w:pPr>
              <w:rPr>
                <w:sz w:val="18"/>
                <w:szCs w:val="18"/>
                <w:lang w:val="nl-NL"/>
              </w:rPr>
            </w:pPr>
          </w:p>
          <w:p w14:paraId="11020C4A" w14:textId="77777777" w:rsidR="00E73966" w:rsidRDefault="00E73966" w:rsidP="0092452A">
            <w:pPr>
              <w:rPr>
                <w:sz w:val="18"/>
                <w:szCs w:val="18"/>
                <w:lang w:val="nl-NL"/>
              </w:rPr>
            </w:pPr>
          </w:p>
          <w:p w14:paraId="4F7F8312" w14:textId="77777777" w:rsidR="00E73966" w:rsidRDefault="00E73966" w:rsidP="0092452A">
            <w:pPr>
              <w:rPr>
                <w:sz w:val="18"/>
                <w:szCs w:val="18"/>
                <w:lang w:val="nl-NL"/>
              </w:rPr>
            </w:pPr>
          </w:p>
          <w:p w14:paraId="1795BE91" w14:textId="679B6124" w:rsidR="0092452A" w:rsidRPr="0092452A" w:rsidRDefault="00E73966" w:rsidP="0092452A">
            <w:pPr>
              <w:rPr>
                <w:sz w:val="18"/>
                <w:szCs w:val="18"/>
                <w:lang w:val="nl-NL"/>
              </w:rPr>
            </w:pPr>
            <w:r w:rsidRPr="0092452A">
              <w:rPr>
                <w:sz w:val="18"/>
                <w:szCs w:val="18"/>
                <w:lang w:val="nl-NL"/>
              </w:rPr>
              <w:t>____________________________</w:t>
            </w:r>
          </w:p>
        </w:tc>
      </w:tr>
      <w:tr w:rsidR="0092452A" w:rsidRPr="0092452A" w14:paraId="6F3A64EE" w14:textId="77777777" w:rsidTr="00BB05F6">
        <w:trPr>
          <w:tblCellSpacing w:w="15" w:type="dxa"/>
        </w:trPr>
        <w:tc>
          <w:tcPr>
            <w:tcW w:w="4562" w:type="dxa"/>
            <w:vAlign w:val="center"/>
            <w:hideMark/>
          </w:tcPr>
          <w:p w14:paraId="677305D2" w14:textId="53B0F925" w:rsidR="0092452A" w:rsidRPr="0092452A" w:rsidRDefault="0092452A" w:rsidP="0092452A">
            <w:pPr>
              <w:rPr>
                <w:sz w:val="18"/>
                <w:szCs w:val="18"/>
                <w:lang w:val="nl-NL"/>
              </w:rPr>
            </w:pPr>
            <w:r w:rsidRPr="0092452A">
              <w:rPr>
                <w:sz w:val="18"/>
                <w:szCs w:val="18"/>
                <w:lang w:val="nl-NL"/>
              </w:rPr>
              <w:t>Naam: Martijn van Tilburg</w:t>
            </w:r>
          </w:p>
        </w:tc>
        <w:tc>
          <w:tcPr>
            <w:tcW w:w="4562" w:type="dxa"/>
            <w:vAlign w:val="center"/>
            <w:hideMark/>
          </w:tcPr>
          <w:p w14:paraId="42B32FB7" w14:textId="77777777" w:rsidR="0092452A" w:rsidRPr="0092452A" w:rsidRDefault="0092452A" w:rsidP="0092452A">
            <w:pPr>
              <w:rPr>
                <w:sz w:val="18"/>
                <w:szCs w:val="18"/>
                <w:lang w:val="nl-NL"/>
              </w:rPr>
            </w:pPr>
            <w:r w:rsidRPr="0092452A">
              <w:rPr>
                <w:sz w:val="18"/>
                <w:szCs w:val="18"/>
                <w:lang w:val="nl-NL"/>
              </w:rPr>
              <w:t>Naam: [Naam vertegenwoordiger]</w:t>
            </w:r>
          </w:p>
        </w:tc>
      </w:tr>
      <w:tr w:rsidR="0092452A" w:rsidRPr="0092452A" w14:paraId="0DE67981" w14:textId="77777777" w:rsidTr="00BB05F6">
        <w:trPr>
          <w:tblCellSpacing w:w="15" w:type="dxa"/>
        </w:trPr>
        <w:tc>
          <w:tcPr>
            <w:tcW w:w="4562" w:type="dxa"/>
            <w:vAlign w:val="center"/>
            <w:hideMark/>
          </w:tcPr>
          <w:p w14:paraId="2E3EFC6B" w14:textId="77777777" w:rsidR="0092452A" w:rsidRPr="0092452A" w:rsidRDefault="0092452A" w:rsidP="0092452A">
            <w:pPr>
              <w:rPr>
                <w:sz w:val="18"/>
                <w:szCs w:val="18"/>
                <w:lang w:val="nl-NL"/>
              </w:rPr>
            </w:pPr>
            <w:r w:rsidRPr="0092452A">
              <w:rPr>
                <w:sz w:val="18"/>
                <w:szCs w:val="18"/>
                <w:lang w:val="nl-NL"/>
              </w:rPr>
              <w:t>Functie: College van bestuur</w:t>
            </w:r>
          </w:p>
        </w:tc>
        <w:tc>
          <w:tcPr>
            <w:tcW w:w="4562" w:type="dxa"/>
            <w:vAlign w:val="center"/>
            <w:hideMark/>
          </w:tcPr>
          <w:p w14:paraId="41665562" w14:textId="77777777" w:rsidR="0092452A" w:rsidRPr="0092452A" w:rsidRDefault="0092452A" w:rsidP="0092452A">
            <w:pPr>
              <w:rPr>
                <w:sz w:val="18"/>
                <w:szCs w:val="18"/>
                <w:lang w:val="nl-NL"/>
              </w:rPr>
            </w:pPr>
            <w:r w:rsidRPr="0092452A">
              <w:rPr>
                <w:sz w:val="18"/>
                <w:szCs w:val="18"/>
                <w:lang w:val="nl-NL"/>
              </w:rPr>
              <w:t>Functie: [Functie vertegenwoordiger]</w:t>
            </w:r>
          </w:p>
        </w:tc>
      </w:tr>
      <w:tr w:rsidR="0092452A" w:rsidRPr="0092452A" w14:paraId="3CE39090" w14:textId="77777777" w:rsidTr="00BB05F6">
        <w:trPr>
          <w:tblCellSpacing w:w="15" w:type="dxa"/>
        </w:trPr>
        <w:tc>
          <w:tcPr>
            <w:tcW w:w="4562" w:type="dxa"/>
            <w:vAlign w:val="center"/>
            <w:hideMark/>
          </w:tcPr>
          <w:p w14:paraId="5DD008BA" w14:textId="77777777" w:rsidR="0092452A" w:rsidRPr="0092452A" w:rsidRDefault="0092452A" w:rsidP="0092452A">
            <w:pPr>
              <w:rPr>
                <w:sz w:val="18"/>
                <w:szCs w:val="18"/>
                <w:lang w:val="nl-NL"/>
              </w:rPr>
            </w:pPr>
            <w:r w:rsidRPr="0092452A">
              <w:rPr>
                <w:sz w:val="18"/>
                <w:szCs w:val="18"/>
                <w:lang w:val="nl-NL"/>
              </w:rPr>
              <w:t>Datum: ____________________</w:t>
            </w:r>
          </w:p>
        </w:tc>
        <w:tc>
          <w:tcPr>
            <w:tcW w:w="4562" w:type="dxa"/>
            <w:vAlign w:val="center"/>
            <w:hideMark/>
          </w:tcPr>
          <w:p w14:paraId="10EBB09F" w14:textId="77777777" w:rsidR="0092452A" w:rsidRPr="0092452A" w:rsidRDefault="0092452A" w:rsidP="0092452A">
            <w:pPr>
              <w:rPr>
                <w:sz w:val="18"/>
                <w:szCs w:val="18"/>
                <w:lang w:val="nl-NL"/>
              </w:rPr>
            </w:pPr>
            <w:r w:rsidRPr="0092452A">
              <w:rPr>
                <w:sz w:val="18"/>
                <w:szCs w:val="18"/>
                <w:lang w:val="nl-NL"/>
              </w:rPr>
              <w:t>Datum: ____________________</w:t>
            </w:r>
          </w:p>
        </w:tc>
      </w:tr>
    </w:tbl>
    <w:p w14:paraId="1264C540" w14:textId="77777777" w:rsidR="00460B6B" w:rsidRDefault="00460B6B" w:rsidP="00FB7222">
      <w:pPr>
        <w:rPr>
          <w:sz w:val="18"/>
          <w:szCs w:val="18"/>
        </w:rPr>
      </w:pPr>
    </w:p>
    <w:p w14:paraId="477D44AC" w14:textId="77777777" w:rsidR="00E73966" w:rsidRDefault="00E73966" w:rsidP="00FB7222">
      <w:pPr>
        <w:rPr>
          <w:sz w:val="18"/>
          <w:szCs w:val="18"/>
        </w:rPr>
      </w:pPr>
    </w:p>
    <w:p w14:paraId="0E1EF26E" w14:textId="77777777" w:rsidR="00E73966" w:rsidRDefault="00E73966" w:rsidP="00FB7222">
      <w:pPr>
        <w:rPr>
          <w:sz w:val="18"/>
          <w:szCs w:val="18"/>
        </w:rPr>
      </w:pPr>
    </w:p>
    <w:p w14:paraId="45EFB7A3" w14:textId="77777777" w:rsidR="00E73966" w:rsidRDefault="00E73966" w:rsidP="00FB7222">
      <w:pPr>
        <w:rPr>
          <w:sz w:val="18"/>
          <w:szCs w:val="18"/>
        </w:rPr>
      </w:pPr>
    </w:p>
    <w:p w14:paraId="6BAC2DCF" w14:textId="77777777" w:rsidR="00E73966" w:rsidRDefault="00E73966" w:rsidP="00FB7222">
      <w:pPr>
        <w:rPr>
          <w:sz w:val="18"/>
          <w:szCs w:val="18"/>
        </w:rPr>
      </w:pPr>
    </w:p>
    <w:p w14:paraId="3A6C07C1" w14:textId="77777777" w:rsidR="00E73966" w:rsidRPr="00FB7222" w:rsidRDefault="00E73966" w:rsidP="00FB7222">
      <w:pPr>
        <w:rPr>
          <w:sz w:val="18"/>
          <w:szCs w:val="18"/>
        </w:rPr>
      </w:pPr>
    </w:p>
    <w:sectPr w:rsidR="00E73966" w:rsidRPr="00FB7222" w:rsidSect="00663AB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 w:code="9"/>
      <w:pgMar w:top="226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1D1175" w14:textId="77777777" w:rsidR="004E52D3" w:rsidRDefault="004E52D3" w:rsidP="00071DC0">
      <w:r>
        <w:separator/>
      </w:r>
    </w:p>
  </w:endnote>
  <w:endnote w:type="continuationSeparator" w:id="0">
    <w:p w14:paraId="603A953B" w14:textId="77777777" w:rsidR="004E52D3" w:rsidRDefault="004E52D3" w:rsidP="00071DC0">
      <w:r>
        <w:continuationSeparator/>
      </w:r>
    </w:p>
  </w:endnote>
  <w:endnote w:type="continuationNotice" w:id="1">
    <w:p w14:paraId="2394D539" w14:textId="77777777" w:rsidR="004E52D3" w:rsidRDefault="004E52D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41E30107-194F-46A9-B352-6276500A68FA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2" w:fontKey="{32CEBC43-E2A8-4BDD-8519-13AC2F1CC00D}"/>
    <w:embedBold r:id="rId3" w:fontKey="{4A578B50-A952-4742-8B62-44B13D42A75A}"/>
    <w:embedItalic r:id="rId4" w:fontKey="{E224D7E2-B2BD-4718-AAC7-8DD8A3AF0C96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utura PT Book">
    <w:altName w:val="Century Gothic"/>
    <w:panose1 w:val="00000000000000000000"/>
    <w:charset w:val="00"/>
    <w:family w:val="swiss"/>
    <w:notTrueType/>
    <w:pitch w:val="variable"/>
    <w:sig w:usb0="A00002FF" w:usb1="5000204B" w:usb2="00000000" w:usb3="00000000" w:csb0="0000009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Helvetica Neue">
    <w:altName w:val="Malgun Gothic"/>
    <w:charset w:val="00"/>
    <w:family w:val="auto"/>
    <w:pitch w:val="variable"/>
    <w:sig w:usb0="80000067" w:usb1="00000000" w:usb2="00000000" w:usb3="00000000" w:csb0="00000001" w:csb1="00000000"/>
  </w:font>
  <w:font w:name="Futura PT Demi">
    <w:altName w:val="Segoe UI Semibold"/>
    <w:panose1 w:val="00000000000000000000"/>
    <w:charset w:val="00"/>
    <w:family w:val="swiss"/>
    <w:notTrueType/>
    <w:pitch w:val="variable"/>
    <w:sig w:usb0="A00002FF" w:usb1="5000204B" w:usb2="00000000" w:usb3="00000000" w:csb0="00000097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OpenSans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80043D" w14:textId="77777777" w:rsidR="002B630E" w:rsidRDefault="002B630E" w:rsidP="0053185A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5C2F6A81" w14:textId="77777777" w:rsidR="002B630E" w:rsidRDefault="002B630E" w:rsidP="00542C6D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BDB1CF" w14:textId="77777777" w:rsidR="002B630E" w:rsidRPr="00A77EF4" w:rsidRDefault="003134C3" w:rsidP="00E95CC8">
    <w:pPr>
      <w:rPr>
        <w:rFonts w:ascii="Futura PT Demi" w:hAnsi="Futura PT Demi"/>
        <w:sz w:val="28"/>
        <w:szCs w:val="28"/>
      </w:rPr>
    </w:pPr>
    <w:r>
      <w:rPr>
        <w:noProof/>
        <w:lang w:val="en-US"/>
      </w:rPr>
      <w:drawing>
        <wp:anchor distT="0" distB="0" distL="114300" distR="114300" simplePos="0" relativeHeight="251673088" behindDoc="1" locked="1" layoutInCell="1" allowOverlap="1" wp14:anchorId="69925721" wp14:editId="2E25725E">
          <wp:simplePos x="0" y="0"/>
          <wp:positionH relativeFrom="page">
            <wp:posOffset>6318885</wp:posOffset>
          </wp:positionH>
          <wp:positionV relativeFrom="page">
            <wp:posOffset>10245090</wp:posOffset>
          </wp:positionV>
          <wp:extent cx="1022350" cy="287655"/>
          <wp:effectExtent l="0" t="0" r="6350" b="0"/>
          <wp:wrapNone/>
          <wp:docPr id="40" name="Logo SAAM Scholen klein vol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" name="SAAM-logo-01.png"/>
                  <pic:cNvPicPr/>
                </pic:nvPicPr>
                <pic:blipFill rotWithShape="1">
                  <a:blip r:embed="rId1"/>
                  <a:srcRect l="19254" t="33969" r="18439" b="36742"/>
                  <a:stretch/>
                </pic:blipFill>
                <pic:spPr bwMode="auto">
                  <a:xfrm>
                    <a:off x="0" y="0"/>
                    <a:ext cx="1022350" cy="2876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FA1ACC" w14:textId="77777777" w:rsidR="002B630E" w:rsidRPr="002B630E" w:rsidRDefault="00EB469B" w:rsidP="002B630E">
    <w:pPr>
      <w:pStyle w:val="Voettekst"/>
    </w:pPr>
    <w:r>
      <w:rPr>
        <w:noProof/>
        <w:lang w:val="en-US"/>
      </w:rPr>
      <w:drawing>
        <wp:anchor distT="0" distB="0" distL="114300" distR="114300" simplePos="0" relativeHeight="251641344" behindDoc="1" locked="1" layoutInCell="1" allowOverlap="1" wp14:anchorId="3B7EF8A0" wp14:editId="1114F4EC">
          <wp:simplePos x="0" y="0"/>
          <wp:positionH relativeFrom="page">
            <wp:posOffset>1468755</wp:posOffset>
          </wp:positionH>
          <wp:positionV relativeFrom="page">
            <wp:posOffset>6770370</wp:posOffset>
          </wp:positionV>
          <wp:extent cx="1260000" cy="1260000"/>
          <wp:effectExtent l="0" t="0" r="0" b="0"/>
          <wp:wrapNone/>
          <wp:docPr id="9" name="Pictogram Ruimte voor" descr="Afbeelding met object, klok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AAM - Ruimte.png"/>
                  <pic:cNvPicPr/>
                </pic:nvPicPr>
                <pic:blipFill>
                  <a:blip r:embed="rId1">
                    <a:alphaModFix amt="15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0000" cy="126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52A4F">
      <w:rPr>
        <w:noProof/>
        <w:lang w:val="en-US"/>
      </w:rPr>
      <w:drawing>
        <wp:anchor distT="0" distB="0" distL="114300" distR="114300" simplePos="0" relativeHeight="251640320" behindDoc="1" locked="1" layoutInCell="1" allowOverlap="1" wp14:anchorId="6C04B4FC" wp14:editId="0BA00AAE">
          <wp:simplePos x="0" y="0"/>
          <wp:positionH relativeFrom="page">
            <wp:posOffset>5166360</wp:posOffset>
          </wp:positionH>
          <wp:positionV relativeFrom="page">
            <wp:posOffset>7266305</wp:posOffset>
          </wp:positionV>
          <wp:extent cx="1259840" cy="1259840"/>
          <wp:effectExtent l="0" t="0" r="0" b="0"/>
          <wp:wrapNone/>
          <wp:docPr id="8" name="Pictogram Kind vo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AAM - Kind.png"/>
                  <pic:cNvPicPr/>
                </pic:nvPicPr>
                <pic:blipFill>
                  <a:blip r:embed="rId2">
                    <a:alphaModFix amt="15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9840" cy="1259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83F61A" w14:textId="77777777" w:rsidR="004E52D3" w:rsidRDefault="004E52D3" w:rsidP="00071DC0">
      <w:r>
        <w:separator/>
      </w:r>
    </w:p>
  </w:footnote>
  <w:footnote w:type="continuationSeparator" w:id="0">
    <w:p w14:paraId="2FB0BA02" w14:textId="77777777" w:rsidR="004E52D3" w:rsidRDefault="004E52D3" w:rsidP="00071DC0">
      <w:r>
        <w:continuationSeparator/>
      </w:r>
    </w:p>
  </w:footnote>
  <w:footnote w:type="continuationNotice" w:id="1">
    <w:p w14:paraId="12E96CA1" w14:textId="77777777" w:rsidR="004E52D3" w:rsidRDefault="004E52D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6D03CC" w14:textId="77777777" w:rsidR="001939BD" w:rsidRDefault="00000000">
    <w:pPr>
      <w:pStyle w:val="Koptekst"/>
    </w:pPr>
    <w:r>
      <w:rPr>
        <w:noProof/>
      </w:rPr>
      <w:pict w14:anchorId="411D1F2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6846219" o:spid="_x0000_s1029" type="#_x0000_t75" style="position:absolute;margin-left:0;margin-top:0;width:453.2pt;height:679.05pt;z-index:-251638272;mso-position-horizontal:center;mso-position-horizontal-relative:margin;mso-position-vertical:center;mso-position-vertical-relative:margin" o:allowincell="f">
          <v:imagedata r:id="rId1" o:title="watermerk 2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86FDE6" w14:textId="77777777" w:rsidR="002B630E" w:rsidRDefault="002E3232">
    <w:pPr>
      <w:pStyle w:val="Koptekst"/>
    </w:pPr>
    <w:r>
      <w:rPr>
        <w:noProof/>
      </w:rPr>
      <w:drawing>
        <wp:anchor distT="0" distB="0" distL="114300" distR="114300" simplePos="0" relativeHeight="251637248" behindDoc="1" locked="1" layoutInCell="1" allowOverlap="1" wp14:anchorId="1540483A" wp14:editId="5E1F899F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3211200" cy="3358800"/>
          <wp:effectExtent l="0" t="0" r="8255" b="0"/>
          <wp:wrapNone/>
          <wp:docPr id="35" name="Concept volg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concept_gotham - draft copy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11200" cy="335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411E2">
      <w:rPr>
        <w:noProof/>
        <w:lang w:val="en-US"/>
      </w:rPr>
      <w:drawing>
        <wp:anchor distT="0" distB="0" distL="114300" distR="114300" simplePos="0" relativeHeight="251649536" behindDoc="1" locked="1" layoutInCell="1" allowOverlap="1" wp14:anchorId="7AEF8D92" wp14:editId="5317210F">
          <wp:simplePos x="0" y="0"/>
          <wp:positionH relativeFrom="page">
            <wp:posOffset>5152390</wp:posOffset>
          </wp:positionH>
          <wp:positionV relativeFrom="page">
            <wp:posOffset>2552700</wp:posOffset>
          </wp:positionV>
          <wp:extent cx="1260000" cy="1260000"/>
          <wp:effectExtent l="0" t="0" r="0" b="0"/>
          <wp:wrapNone/>
          <wp:docPr id="17" name="Pictogram Schitteren vol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SAAM - Schitteren.png"/>
                  <pic:cNvPicPr/>
                </pic:nvPicPr>
                <pic:blipFill>
                  <a:blip r:embed="rId2">
                    <a:alphaModFix amt="15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0000" cy="126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411E2">
      <w:rPr>
        <w:noProof/>
        <w:lang w:val="en-US"/>
      </w:rPr>
      <w:drawing>
        <wp:anchor distT="0" distB="0" distL="114300" distR="114300" simplePos="0" relativeHeight="251648512" behindDoc="1" locked="1" layoutInCell="1" allowOverlap="1" wp14:anchorId="395C2294" wp14:editId="1EA75159">
          <wp:simplePos x="0" y="0"/>
          <wp:positionH relativeFrom="page">
            <wp:posOffset>2494915</wp:posOffset>
          </wp:positionH>
          <wp:positionV relativeFrom="page">
            <wp:posOffset>1936750</wp:posOffset>
          </wp:positionV>
          <wp:extent cx="1260000" cy="1260000"/>
          <wp:effectExtent l="0" t="0" r="0" b="0"/>
          <wp:wrapNone/>
          <wp:docPr id="15" name="Pictogram Zijn vol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SAAM - Zijn.png"/>
                  <pic:cNvPicPr/>
                </pic:nvPicPr>
                <pic:blipFill>
                  <a:blip r:embed="rId3">
                    <a:alphaModFix amt="15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0000" cy="126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411E2">
      <w:rPr>
        <w:noProof/>
        <w:lang w:val="en-US"/>
      </w:rPr>
      <w:drawing>
        <wp:anchor distT="0" distB="0" distL="114300" distR="114300" simplePos="0" relativeHeight="251647488" behindDoc="1" locked="1" layoutInCell="1" allowOverlap="1" wp14:anchorId="13E8850C" wp14:editId="5A44DC4C">
          <wp:simplePos x="0" y="0"/>
          <wp:positionH relativeFrom="page">
            <wp:posOffset>1397000</wp:posOffset>
          </wp:positionH>
          <wp:positionV relativeFrom="page">
            <wp:posOffset>4536440</wp:posOffset>
          </wp:positionV>
          <wp:extent cx="1260000" cy="1260000"/>
          <wp:effectExtent l="0" t="0" r="0" b="0"/>
          <wp:wrapNone/>
          <wp:docPr id="7" name="Pictogram Richting vol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SAAM - Richting.png"/>
                  <pic:cNvPicPr/>
                </pic:nvPicPr>
                <pic:blipFill>
                  <a:blip r:embed="rId4">
                    <a:alphaModFix amt="15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0000" cy="126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32C50">
      <w:rPr>
        <w:noProof/>
        <w:lang w:val="en-US"/>
      </w:rPr>
      <w:drawing>
        <wp:anchor distT="0" distB="0" distL="114300" distR="114300" simplePos="0" relativeHeight="251646464" behindDoc="1" locked="1" layoutInCell="1" allowOverlap="1" wp14:anchorId="1EC43FA1" wp14:editId="69C9CC2B">
          <wp:simplePos x="0" y="0"/>
          <wp:positionH relativeFrom="page">
            <wp:posOffset>1468755</wp:posOffset>
          </wp:positionH>
          <wp:positionV relativeFrom="page">
            <wp:posOffset>6769100</wp:posOffset>
          </wp:positionV>
          <wp:extent cx="1260000" cy="1260000"/>
          <wp:effectExtent l="0" t="0" r="0" b="0"/>
          <wp:wrapNone/>
          <wp:docPr id="5" name="Pictogram Ruimte volg" descr="Afbeelding met object, klok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AAM - Ruimte.png"/>
                  <pic:cNvPicPr/>
                </pic:nvPicPr>
                <pic:blipFill>
                  <a:blip r:embed="rId5">
                    <a:alphaModFix amt="15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0000" cy="126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32C50">
      <w:rPr>
        <w:noProof/>
        <w:lang w:val="en-US"/>
      </w:rPr>
      <w:drawing>
        <wp:anchor distT="0" distB="0" distL="114300" distR="114300" simplePos="0" relativeHeight="251645440" behindDoc="1" locked="1" layoutInCell="1" allowOverlap="1" wp14:anchorId="7DAA6ECD" wp14:editId="0E699EDE">
          <wp:simplePos x="0" y="0"/>
          <wp:positionH relativeFrom="page">
            <wp:posOffset>5166360</wp:posOffset>
          </wp:positionH>
          <wp:positionV relativeFrom="page">
            <wp:posOffset>7265670</wp:posOffset>
          </wp:positionV>
          <wp:extent cx="1260000" cy="1260000"/>
          <wp:effectExtent l="0" t="0" r="0" b="0"/>
          <wp:wrapNone/>
          <wp:docPr id="4" name="Pictogram Kind vol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AAM - Kind.png"/>
                  <pic:cNvPicPr/>
                </pic:nvPicPr>
                <pic:blipFill>
                  <a:blip r:embed="rId6">
                    <a:alphaModFix amt="15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0000" cy="126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134C3">
      <w:rPr>
        <w:noProof/>
        <w:lang w:val="en-US"/>
      </w:rPr>
      <w:drawing>
        <wp:anchor distT="0" distB="0" distL="114300" distR="114300" simplePos="0" relativeHeight="251672064" behindDoc="1" locked="1" layoutInCell="1" allowOverlap="1" wp14:anchorId="05006FD0" wp14:editId="7CCE24C6">
          <wp:simplePos x="0" y="0"/>
          <wp:positionH relativeFrom="page">
            <wp:posOffset>4630420</wp:posOffset>
          </wp:positionH>
          <wp:positionV relativeFrom="page">
            <wp:posOffset>5101590</wp:posOffset>
          </wp:positionV>
          <wp:extent cx="1260000" cy="1260000"/>
          <wp:effectExtent l="0" t="0" r="0" b="0"/>
          <wp:wrapNone/>
          <wp:docPr id="39" name="Pictogram Samen volg" descr="Afbeelding met buiten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" name="SAAM - Samen.png"/>
                  <pic:cNvPicPr/>
                </pic:nvPicPr>
                <pic:blipFill>
                  <a:blip r:embed="rId7">
                    <a:alphaModFix amt="15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0000" cy="126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B630E" w:rsidRPr="00542C6D">
      <w:rPr>
        <w:noProof/>
        <w:lang w:val="en-US"/>
      </w:rPr>
      <w:t xml:space="preserve"> </w:t>
    </w:r>
    <w:r w:rsidR="00FC3735">
      <w:rPr>
        <w:noProof/>
      </w:rPr>
      <w:drawing>
        <wp:anchor distT="0" distB="0" distL="114300" distR="114300" simplePos="0" relativeHeight="251676160" behindDoc="1" locked="1" layoutInCell="1" allowOverlap="1" wp14:anchorId="0B65B233" wp14:editId="57720227">
          <wp:simplePos x="0" y="0"/>
          <wp:positionH relativeFrom="page">
            <wp:posOffset>6884035</wp:posOffset>
          </wp:positionH>
          <wp:positionV relativeFrom="page">
            <wp:posOffset>313055</wp:posOffset>
          </wp:positionV>
          <wp:extent cx="360000" cy="360000"/>
          <wp:effectExtent l="0" t="0" r="2540" b="2540"/>
          <wp:wrapNone/>
          <wp:docPr id="6" name="Pictogram Wijzer volg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SAAM - Wijzer.png"/>
                  <pic:cNvPicPr/>
                </pic:nvPicPr>
                <pic:blipFill>
                  <a:blip r:embed="rId8"/>
                  <a:stretch>
                    <a:fillRect/>
                  </a:stretch>
                </pic:blipFill>
                <pic:spPr>
                  <a:xfrm>
                    <a:off x="0" y="0"/>
                    <a:ext cx="360000" cy="36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C3735">
      <w:rPr>
        <w:noProof/>
        <w:lang w:val="en-US"/>
      </w:rPr>
      <w:drawing>
        <wp:anchor distT="0" distB="0" distL="114300" distR="114300" simplePos="0" relativeHeight="251675136" behindDoc="1" locked="1" layoutInCell="1" allowOverlap="1" wp14:anchorId="4BC971C7" wp14:editId="0A1EB072">
          <wp:simplePos x="0" y="0"/>
          <wp:positionH relativeFrom="page">
            <wp:posOffset>6884035</wp:posOffset>
          </wp:positionH>
          <wp:positionV relativeFrom="page">
            <wp:posOffset>313055</wp:posOffset>
          </wp:positionV>
          <wp:extent cx="360000" cy="360000"/>
          <wp:effectExtent l="0" t="0" r="2540" b="2540"/>
          <wp:wrapNone/>
          <wp:docPr id="3" name="Pictogram Wijze volg" descr="Afbeelding met gereedschap&#10;&#10;Automatisch gegenereerde beschrijving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AAM - Wijze.png"/>
                  <pic:cNvPicPr/>
                </pic:nvPicPr>
                <pic:blipFill>
                  <a:blip r:embed="rId9"/>
                  <a:stretch>
                    <a:fillRect/>
                  </a:stretch>
                </pic:blipFill>
                <pic:spPr>
                  <a:xfrm>
                    <a:off x="0" y="0"/>
                    <a:ext cx="360000" cy="36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D21C8" w:rsidRPr="004D21C8">
      <w:rPr>
        <w:noProof/>
        <w:lang w:val="en-US"/>
      </w:rPr>
      <w:drawing>
        <wp:anchor distT="0" distB="0" distL="114300" distR="114300" simplePos="0" relativeHeight="251660800" behindDoc="1" locked="1" layoutInCell="1" allowOverlap="1" wp14:anchorId="5663AE06" wp14:editId="49180741">
          <wp:simplePos x="0" y="0"/>
          <wp:positionH relativeFrom="page">
            <wp:posOffset>6884035</wp:posOffset>
          </wp:positionH>
          <wp:positionV relativeFrom="page">
            <wp:posOffset>313055</wp:posOffset>
          </wp:positionV>
          <wp:extent cx="360000" cy="360000"/>
          <wp:effectExtent l="0" t="0" r="2540" b="2540"/>
          <wp:wrapNone/>
          <wp:docPr id="45" name="Pictogram Ruimte klein volg" descr="Afbeelding met object, klok&#10;&#10;Automatisch gegenereerde beschrijving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SAAM - Ruimte.png"/>
                  <pic:cNvPicPr/>
                </pic:nvPicPr>
                <pic:blipFill>
                  <a:blip r:embed="rId5"/>
                  <a:stretch>
                    <a:fillRect/>
                  </a:stretch>
                </pic:blipFill>
                <pic:spPr>
                  <a:xfrm>
                    <a:off x="0" y="0"/>
                    <a:ext cx="360000" cy="36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D21C8" w:rsidRPr="004D21C8">
      <w:rPr>
        <w:noProof/>
        <w:lang w:val="en-US"/>
      </w:rPr>
      <w:drawing>
        <wp:anchor distT="0" distB="0" distL="114300" distR="114300" simplePos="0" relativeHeight="251661824" behindDoc="1" locked="1" layoutInCell="1" allowOverlap="1" wp14:anchorId="39DB11BE" wp14:editId="24448AA7">
          <wp:simplePos x="0" y="0"/>
          <wp:positionH relativeFrom="page">
            <wp:posOffset>6884035</wp:posOffset>
          </wp:positionH>
          <wp:positionV relativeFrom="page">
            <wp:posOffset>313055</wp:posOffset>
          </wp:positionV>
          <wp:extent cx="360000" cy="360000"/>
          <wp:effectExtent l="0" t="0" r="0" b="2540"/>
          <wp:wrapNone/>
          <wp:docPr id="50" name="Pictogram Kind klein volg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SAAM - Kind.png"/>
                  <pic:cNvPicPr/>
                </pic:nvPicPr>
                <pic:blipFill>
                  <a:blip r:embed="rId6"/>
                  <a:stretch>
                    <a:fillRect/>
                  </a:stretch>
                </pic:blipFill>
                <pic:spPr>
                  <a:xfrm>
                    <a:off x="0" y="0"/>
                    <a:ext cx="360000" cy="36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D21C8" w:rsidRPr="004D21C8">
      <w:rPr>
        <w:noProof/>
        <w:lang w:val="en-US"/>
      </w:rPr>
      <w:drawing>
        <wp:anchor distT="0" distB="0" distL="114300" distR="114300" simplePos="0" relativeHeight="251662848" behindDoc="1" locked="1" layoutInCell="1" allowOverlap="1" wp14:anchorId="74880055" wp14:editId="2081AAA7">
          <wp:simplePos x="0" y="0"/>
          <wp:positionH relativeFrom="page">
            <wp:posOffset>6884035</wp:posOffset>
          </wp:positionH>
          <wp:positionV relativeFrom="page">
            <wp:posOffset>313055</wp:posOffset>
          </wp:positionV>
          <wp:extent cx="360000" cy="360000"/>
          <wp:effectExtent l="0" t="0" r="0" b="2540"/>
          <wp:wrapNone/>
          <wp:docPr id="51" name="Pictogram Kwaliteit klein volg" descr="Afbeelding met tekst&#10;&#10;Automatisch gegenereerde beschrijving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SAAM - Kwaliteit.png"/>
                  <pic:cNvPicPr/>
                </pic:nvPicPr>
                <pic:blipFill>
                  <a:blip r:embed="rId10"/>
                  <a:stretch>
                    <a:fillRect/>
                  </a:stretch>
                </pic:blipFill>
                <pic:spPr>
                  <a:xfrm>
                    <a:off x="0" y="0"/>
                    <a:ext cx="360000" cy="36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D21C8" w:rsidRPr="004D21C8">
      <w:rPr>
        <w:noProof/>
        <w:lang w:val="en-US"/>
      </w:rPr>
      <w:drawing>
        <wp:anchor distT="0" distB="0" distL="114300" distR="114300" simplePos="0" relativeHeight="251663872" behindDoc="1" locked="1" layoutInCell="1" allowOverlap="1" wp14:anchorId="297C8031" wp14:editId="284EA222">
          <wp:simplePos x="0" y="0"/>
          <wp:positionH relativeFrom="page">
            <wp:posOffset>6884035</wp:posOffset>
          </wp:positionH>
          <wp:positionV relativeFrom="page">
            <wp:posOffset>313055</wp:posOffset>
          </wp:positionV>
          <wp:extent cx="360000" cy="360000"/>
          <wp:effectExtent l="0" t="0" r="2540" b="2540"/>
          <wp:wrapNone/>
          <wp:docPr id="52" name="Pictogram Onderwijs klein volg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SAAM - Onderwijs.png"/>
                  <pic:cNvPicPr/>
                </pic:nvPicPr>
                <pic:blipFill>
                  <a:blip r:embed="rId11"/>
                  <a:stretch>
                    <a:fillRect/>
                  </a:stretch>
                </pic:blipFill>
                <pic:spPr>
                  <a:xfrm>
                    <a:off x="0" y="0"/>
                    <a:ext cx="360000" cy="36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D21C8" w:rsidRPr="004D21C8">
      <w:rPr>
        <w:noProof/>
        <w:lang w:val="en-US"/>
      </w:rPr>
      <w:drawing>
        <wp:anchor distT="0" distB="0" distL="114300" distR="114300" simplePos="0" relativeHeight="251664896" behindDoc="1" locked="1" layoutInCell="1" allowOverlap="1" wp14:anchorId="6BAEAD05" wp14:editId="27307B46">
          <wp:simplePos x="0" y="0"/>
          <wp:positionH relativeFrom="page">
            <wp:posOffset>6884035</wp:posOffset>
          </wp:positionH>
          <wp:positionV relativeFrom="page">
            <wp:posOffset>313055</wp:posOffset>
          </wp:positionV>
          <wp:extent cx="360000" cy="360000"/>
          <wp:effectExtent l="0" t="0" r="0" b="2540"/>
          <wp:wrapNone/>
          <wp:docPr id="53" name="Pictogram Opvang klein volg" descr="Afbeelding met object&#10;&#10;Automatisch gegenereerde beschrijving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SAAM - Opvang.png"/>
                  <pic:cNvPicPr/>
                </pic:nvPicPr>
                <pic:blipFill>
                  <a:blip r:embed="rId12"/>
                  <a:stretch>
                    <a:fillRect/>
                  </a:stretch>
                </pic:blipFill>
                <pic:spPr>
                  <a:xfrm>
                    <a:off x="0" y="0"/>
                    <a:ext cx="360000" cy="36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D21C8" w:rsidRPr="004D21C8">
      <w:rPr>
        <w:noProof/>
        <w:lang w:val="en-US"/>
      </w:rPr>
      <w:drawing>
        <wp:anchor distT="0" distB="0" distL="114300" distR="114300" simplePos="0" relativeHeight="251665920" behindDoc="1" locked="1" layoutInCell="1" allowOverlap="1" wp14:anchorId="09F5F9FC" wp14:editId="3C83EBF3">
          <wp:simplePos x="0" y="0"/>
          <wp:positionH relativeFrom="page">
            <wp:posOffset>6884035</wp:posOffset>
          </wp:positionH>
          <wp:positionV relativeFrom="page">
            <wp:posOffset>313055</wp:posOffset>
          </wp:positionV>
          <wp:extent cx="360000" cy="360000"/>
          <wp:effectExtent l="0" t="0" r="2540" b="0"/>
          <wp:wrapNone/>
          <wp:docPr id="54" name="Pictogram Richting klein volg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SAAM - Richting.png"/>
                  <pic:cNvPicPr/>
                </pic:nvPicPr>
                <pic:blipFill>
                  <a:blip r:embed="rId4"/>
                  <a:stretch>
                    <a:fillRect/>
                  </a:stretch>
                </pic:blipFill>
                <pic:spPr>
                  <a:xfrm>
                    <a:off x="0" y="0"/>
                    <a:ext cx="360000" cy="36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D21C8" w:rsidRPr="004D21C8">
      <w:rPr>
        <w:noProof/>
        <w:lang w:val="en-US"/>
      </w:rPr>
      <w:drawing>
        <wp:anchor distT="0" distB="0" distL="114300" distR="114300" simplePos="0" relativeHeight="251666944" behindDoc="1" locked="1" layoutInCell="1" allowOverlap="1" wp14:anchorId="2BFF93FB" wp14:editId="06DCE1B3">
          <wp:simplePos x="0" y="0"/>
          <wp:positionH relativeFrom="page">
            <wp:posOffset>6884035</wp:posOffset>
          </wp:positionH>
          <wp:positionV relativeFrom="page">
            <wp:posOffset>313055</wp:posOffset>
          </wp:positionV>
          <wp:extent cx="360000" cy="360000"/>
          <wp:effectExtent l="0" t="0" r="2540" b="2540"/>
          <wp:wrapNone/>
          <wp:docPr id="55" name="Pictogram Samen klein volg" descr="Afbeelding met buiten&#10;&#10;Automatisch gegenereerde beschrijving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SAAM - Samen.png"/>
                  <pic:cNvPicPr/>
                </pic:nvPicPr>
                <pic:blipFill>
                  <a:blip r:embed="rId7"/>
                  <a:stretch>
                    <a:fillRect/>
                  </a:stretch>
                </pic:blipFill>
                <pic:spPr>
                  <a:xfrm>
                    <a:off x="0" y="0"/>
                    <a:ext cx="360000" cy="36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D21C8" w:rsidRPr="004D21C8">
      <w:rPr>
        <w:noProof/>
        <w:lang w:val="en-US"/>
      </w:rPr>
      <w:drawing>
        <wp:anchor distT="0" distB="0" distL="114300" distR="114300" simplePos="0" relativeHeight="251667968" behindDoc="1" locked="1" layoutInCell="1" allowOverlap="1" wp14:anchorId="62CB3783" wp14:editId="291D923B">
          <wp:simplePos x="0" y="0"/>
          <wp:positionH relativeFrom="page">
            <wp:posOffset>6884035</wp:posOffset>
          </wp:positionH>
          <wp:positionV relativeFrom="page">
            <wp:posOffset>313055</wp:posOffset>
          </wp:positionV>
          <wp:extent cx="360000" cy="360000"/>
          <wp:effectExtent l="0" t="0" r="2540" b="2540"/>
          <wp:wrapNone/>
          <wp:docPr id="56" name="Pictogram Stralen klein volg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SAAM - Schitteren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60000" cy="36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D21C8" w:rsidRPr="004D21C8">
      <w:rPr>
        <w:noProof/>
        <w:lang w:val="en-US"/>
      </w:rPr>
      <w:drawing>
        <wp:anchor distT="0" distB="0" distL="114300" distR="114300" simplePos="0" relativeHeight="251668992" behindDoc="1" locked="1" layoutInCell="1" allowOverlap="1" wp14:anchorId="6E7F9BA6" wp14:editId="308334AE">
          <wp:simplePos x="0" y="0"/>
          <wp:positionH relativeFrom="page">
            <wp:posOffset>6884035</wp:posOffset>
          </wp:positionH>
          <wp:positionV relativeFrom="page">
            <wp:posOffset>313055</wp:posOffset>
          </wp:positionV>
          <wp:extent cx="360000" cy="360000"/>
          <wp:effectExtent l="0" t="0" r="2540" b="2540"/>
          <wp:wrapNone/>
          <wp:docPr id="58" name="Pictogram Zien klein volg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" name="SAAM - Zien.png"/>
                  <pic:cNvPicPr/>
                </pic:nvPicPr>
                <pic:blipFill>
                  <a:blip r:embed="rId13"/>
                  <a:stretch>
                    <a:fillRect/>
                  </a:stretch>
                </pic:blipFill>
                <pic:spPr>
                  <a:xfrm>
                    <a:off x="0" y="0"/>
                    <a:ext cx="360000" cy="36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D21C8" w:rsidRPr="004D21C8">
      <w:rPr>
        <w:noProof/>
        <w:lang w:val="en-US"/>
      </w:rPr>
      <w:drawing>
        <wp:anchor distT="0" distB="0" distL="114300" distR="114300" simplePos="0" relativeHeight="251670016" behindDoc="1" locked="1" layoutInCell="1" allowOverlap="1" wp14:anchorId="3488B6FA" wp14:editId="7BE05E66">
          <wp:simplePos x="0" y="0"/>
          <wp:positionH relativeFrom="page">
            <wp:posOffset>6884035</wp:posOffset>
          </wp:positionH>
          <wp:positionV relativeFrom="page">
            <wp:posOffset>313055</wp:posOffset>
          </wp:positionV>
          <wp:extent cx="360000" cy="360000"/>
          <wp:effectExtent l="0" t="0" r="0" b="2540"/>
          <wp:wrapNone/>
          <wp:docPr id="59" name="Pictogram Zijn klein volg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" name="SAAM - Zijn.png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60000" cy="36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1A3FCD" w14:textId="77777777" w:rsidR="002B630E" w:rsidRDefault="00FC3735">
    <w:pPr>
      <w:pStyle w:val="Koptekst"/>
    </w:pPr>
    <w:r>
      <w:rPr>
        <w:noProof/>
        <w:lang w:val="en-US"/>
      </w:rPr>
      <w:drawing>
        <wp:anchor distT="0" distB="0" distL="114300" distR="114300" simplePos="0" relativeHeight="251677184" behindDoc="1" locked="1" layoutInCell="1" allowOverlap="1" wp14:anchorId="6DA150C5" wp14:editId="60A4807D">
          <wp:simplePos x="0" y="0"/>
          <wp:positionH relativeFrom="page">
            <wp:posOffset>6884035</wp:posOffset>
          </wp:positionH>
          <wp:positionV relativeFrom="page">
            <wp:posOffset>313055</wp:posOffset>
          </wp:positionV>
          <wp:extent cx="360000" cy="360000"/>
          <wp:effectExtent l="0" t="0" r="2540" b="2540"/>
          <wp:wrapNone/>
          <wp:docPr id="1" name="Pictogram Wijze voor" descr="Afbeelding met gereedschap&#10;&#10;Automatisch gegenereerde beschrijving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AAM - Wijz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60000" cy="36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4112" behindDoc="1" locked="1" layoutInCell="1" allowOverlap="1" wp14:anchorId="21E21D0B" wp14:editId="7A80FC78">
          <wp:simplePos x="0" y="0"/>
          <wp:positionH relativeFrom="page">
            <wp:posOffset>6884035</wp:posOffset>
          </wp:positionH>
          <wp:positionV relativeFrom="page">
            <wp:posOffset>313055</wp:posOffset>
          </wp:positionV>
          <wp:extent cx="360000" cy="360000"/>
          <wp:effectExtent l="0" t="0" r="2540" b="2540"/>
          <wp:wrapNone/>
          <wp:docPr id="25" name="Pictogram Wijzer voor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SAAM - Wijzer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60000" cy="36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A4DCB">
      <w:rPr>
        <w:noProof/>
        <w:lang w:val="en-US"/>
      </w:rPr>
      <w:drawing>
        <wp:anchor distT="0" distB="0" distL="114300" distR="114300" simplePos="0" relativeHeight="251671040" behindDoc="1" locked="1" layoutInCell="1" allowOverlap="1" wp14:anchorId="416280C1" wp14:editId="7AF23B02">
          <wp:simplePos x="0" y="0"/>
          <wp:positionH relativeFrom="page">
            <wp:posOffset>4630420</wp:posOffset>
          </wp:positionH>
          <wp:positionV relativeFrom="page">
            <wp:posOffset>5101590</wp:posOffset>
          </wp:positionV>
          <wp:extent cx="1260000" cy="1260000"/>
          <wp:effectExtent l="0" t="0" r="0" b="0"/>
          <wp:wrapNone/>
          <wp:docPr id="36" name="Pictogram Samen voor" descr="Afbeelding met buiten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" name="SAAM - Samen.png"/>
                  <pic:cNvPicPr/>
                </pic:nvPicPr>
                <pic:blipFill>
                  <a:blip r:embed="rId3">
                    <a:alphaModFix amt="15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0000" cy="126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E3232">
      <w:rPr>
        <w:noProof/>
      </w:rPr>
      <w:drawing>
        <wp:anchor distT="0" distB="0" distL="114300" distR="114300" simplePos="0" relativeHeight="251638272" behindDoc="1" locked="1" layoutInCell="1" allowOverlap="1" wp14:anchorId="39CEC632" wp14:editId="4C96396A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3211200" cy="3358800"/>
          <wp:effectExtent l="0" t="0" r="8255" b="0"/>
          <wp:wrapNone/>
          <wp:docPr id="34" name="Concept voor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concept_gotham - draft copy.pn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11200" cy="335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61DFE">
      <w:rPr>
        <w:noProof/>
      </w:rPr>
      <w:drawing>
        <wp:anchor distT="0" distB="0" distL="114300" distR="114300" simplePos="0" relativeHeight="251659776" behindDoc="1" locked="1" layoutInCell="1" allowOverlap="1" wp14:anchorId="3A257BC3" wp14:editId="4B09C307">
          <wp:simplePos x="0" y="0"/>
          <wp:positionH relativeFrom="page">
            <wp:posOffset>6884035</wp:posOffset>
          </wp:positionH>
          <wp:positionV relativeFrom="page">
            <wp:posOffset>313055</wp:posOffset>
          </wp:positionV>
          <wp:extent cx="360000" cy="360000"/>
          <wp:effectExtent l="0" t="0" r="0" b="2540"/>
          <wp:wrapNone/>
          <wp:docPr id="33" name="Pictogram Zijn klein voor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" name="SAAM - Zijn.png"/>
                  <pic:cNvPicPr/>
                </pic:nvPicPr>
                <pic:blipFill>
                  <a:blip r:embed="rId5"/>
                  <a:stretch>
                    <a:fillRect/>
                  </a:stretch>
                </pic:blipFill>
                <pic:spPr>
                  <a:xfrm>
                    <a:off x="0" y="0"/>
                    <a:ext cx="360000" cy="36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53E38">
      <w:rPr>
        <w:noProof/>
      </w:rPr>
      <w:drawing>
        <wp:anchor distT="0" distB="0" distL="114300" distR="114300" simplePos="0" relativeHeight="251658752" behindDoc="1" locked="1" layoutInCell="1" allowOverlap="1" wp14:anchorId="508BBF8E" wp14:editId="1C408687">
          <wp:simplePos x="0" y="0"/>
          <wp:positionH relativeFrom="column">
            <wp:posOffset>5982970</wp:posOffset>
          </wp:positionH>
          <wp:positionV relativeFrom="page">
            <wp:posOffset>313055</wp:posOffset>
          </wp:positionV>
          <wp:extent cx="360000" cy="360000"/>
          <wp:effectExtent l="0" t="0" r="2540" b="2540"/>
          <wp:wrapNone/>
          <wp:docPr id="32" name="Pictogram Zien klein voor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" name="SAAM - Zien.png"/>
                  <pic:cNvPicPr/>
                </pic:nvPicPr>
                <pic:blipFill>
                  <a:blip r:embed="rId6"/>
                  <a:stretch>
                    <a:fillRect/>
                  </a:stretch>
                </pic:blipFill>
                <pic:spPr>
                  <a:xfrm>
                    <a:off x="0" y="0"/>
                    <a:ext cx="360000" cy="36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F0379">
      <w:rPr>
        <w:noProof/>
      </w:rPr>
      <w:drawing>
        <wp:anchor distT="0" distB="0" distL="114300" distR="114300" simplePos="0" relativeHeight="251657728" behindDoc="1" locked="1" layoutInCell="1" allowOverlap="1" wp14:anchorId="727597A5" wp14:editId="24479465">
          <wp:simplePos x="0" y="0"/>
          <wp:positionH relativeFrom="column">
            <wp:posOffset>5982970</wp:posOffset>
          </wp:positionH>
          <wp:positionV relativeFrom="page">
            <wp:posOffset>314325</wp:posOffset>
          </wp:positionV>
          <wp:extent cx="360000" cy="360000"/>
          <wp:effectExtent l="0" t="0" r="2540" b="2540"/>
          <wp:wrapNone/>
          <wp:docPr id="30" name="Pictogram Stralen klein voor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SAAM - Schitteren.png"/>
                  <pic:cNvPicPr/>
                </pic:nvPicPr>
                <pic:blipFill>
                  <a:blip r:embed="rId7"/>
                  <a:stretch>
                    <a:fillRect/>
                  </a:stretch>
                </pic:blipFill>
                <pic:spPr>
                  <a:xfrm>
                    <a:off x="0" y="0"/>
                    <a:ext cx="360000" cy="36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653D8">
      <w:rPr>
        <w:noProof/>
      </w:rPr>
      <w:drawing>
        <wp:anchor distT="0" distB="0" distL="114300" distR="114300" simplePos="0" relativeHeight="251656704" behindDoc="1" locked="1" layoutInCell="1" allowOverlap="1" wp14:anchorId="6914BF7B" wp14:editId="5C02B4E3">
          <wp:simplePos x="0" y="0"/>
          <wp:positionH relativeFrom="column">
            <wp:posOffset>5985510</wp:posOffset>
          </wp:positionH>
          <wp:positionV relativeFrom="page">
            <wp:posOffset>314960</wp:posOffset>
          </wp:positionV>
          <wp:extent cx="360000" cy="360000"/>
          <wp:effectExtent l="0" t="0" r="2540" b="2540"/>
          <wp:wrapNone/>
          <wp:docPr id="24" name="Pictogram Samen klein voor" descr="Afbeelding met buiten&#10;&#10;Automatisch gegenereerde beschrijving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SAAM - Samen.png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60000" cy="36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653D8">
      <w:rPr>
        <w:noProof/>
      </w:rPr>
      <w:drawing>
        <wp:anchor distT="0" distB="0" distL="114300" distR="114300" simplePos="0" relativeHeight="251655680" behindDoc="1" locked="1" layoutInCell="1" allowOverlap="1" wp14:anchorId="6EE2552F" wp14:editId="7BEADB6A">
          <wp:simplePos x="0" y="0"/>
          <wp:positionH relativeFrom="column">
            <wp:posOffset>5982970</wp:posOffset>
          </wp:positionH>
          <wp:positionV relativeFrom="page">
            <wp:posOffset>314960</wp:posOffset>
          </wp:positionV>
          <wp:extent cx="360000" cy="360000"/>
          <wp:effectExtent l="0" t="0" r="2540" b="0"/>
          <wp:wrapNone/>
          <wp:docPr id="20" name="Pictogram Richting klein voor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SAAM - Richting.png"/>
                  <pic:cNvPicPr/>
                </pic:nvPicPr>
                <pic:blipFill>
                  <a:blip r:embed="rId8"/>
                  <a:stretch>
                    <a:fillRect/>
                  </a:stretch>
                </pic:blipFill>
                <pic:spPr>
                  <a:xfrm>
                    <a:off x="0" y="0"/>
                    <a:ext cx="360000" cy="36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C03E9">
      <w:rPr>
        <w:noProof/>
      </w:rPr>
      <w:drawing>
        <wp:anchor distT="0" distB="0" distL="114300" distR="114300" simplePos="0" relativeHeight="251654656" behindDoc="1" locked="1" layoutInCell="1" allowOverlap="1" wp14:anchorId="7BF06EB6" wp14:editId="51D42A09">
          <wp:simplePos x="0" y="0"/>
          <wp:positionH relativeFrom="column">
            <wp:posOffset>5985510</wp:posOffset>
          </wp:positionH>
          <wp:positionV relativeFrom="page">
            <wp:posOffset>313055</wp:posOffset>
          </wp:positionV>
          <wp:extent cx="360000" cy="360000"/>
          <wp:effectExtent l="0" t="0" r="0" b="2540"/>
          <wp:wrapNone/>
          <wp:docPr id="19" name="Pictogram Opvang klein voor" descr="Afbeelding met object&#10;&#10;Automatisch gegenereerde beschrijving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SAAM - Opvang.png"/>
                  <pic:cNvPicPr/>
                </pic:nvPicPr>
                <pic:blipFill>
                  <a:blip r:embed="rId9"/>
                  <a:stretch>
                    <a:fillRect/>
                  </a:stretch>
                </pic:blipFill>
                <pic:spPr>
                  <a:xfrm>
                    <a:off x="0" y="0"/>
                    <a:ext cx="360000" cy="36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C03E9">
      <w:rPr>
        <w:noProof/>
      </w:rPr>
      <w:drawing>
        <wp:anchor distT="0" distB="0" distL="114300" distR="114300" simplePos="0" relativeHeight="251653632" behindDoc="1" locked="1" layoutInCell="1" allowOverlap="1" wp14:anchorId="535D8717" wp14:editId="461465CE">
          <wp:simplePos x="0" y="0"/>
          <wp:positionH relativeFrom="column">
            <wp:posOffset>5983605</wp:posOffset>
          </wp:positionH>
          <wp:positionV relativeFrom="page">
            <wp:posOffset>311785</wp:posOffset>
          </wp:positionV>
          <wp:extent cx="360000" cy="360000"/>
          <wp:effectExtent l="0" t="0" r="2540" b="2540"/>
          <wp:wrapNone/>
          <wp:docPr id="18" name="Pictogram Onderwijs klein voor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SAAM - Onderwijs.png"/>
                  <pic:cNvPicPr/>
                </pic:nvPicPr>
                <pic:blipFill>
                  <a:blip r:embed="rId10"/>
                  <a:stretch>
                    <a:fillRect/>
                  </a:stretch>
                </pic:blipFill>
                <pic:spPr>
                  <a:xfrm>
                    <a:off x="0" y="0"/>
                    <a:ext cx="360000" cy="36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75F8F">
      <w:rPr>
        <w:noProof/>
      </w:rPr>
      <w:drawing>
        <wp:anchor distT="0" distB="0" distL="114300" distR="114300" simplePos="0" relativeHeight="251652608" behindDoc="1" locked="1" layoutInCell="1" allowOverlap="1" wp14:anchorId="1792719F" wp14:editId="681D95CF">
          <wp:simplePos x="0" y="0"/>
          <wp:positionH relativeFrom="column">
            <wp:posOffset>5983605</wp:posOffset>
          </wp:positionH>
          <wp:positionV relativeFrom="page">
            <wp:posOffset>314325</wp:posOffset>
          </wp:positionV>
          <wp:extent cx="360000" cy="360000"/>
          <wp:effectExtent l="0" t="0" r="0" b="2540"/>
          <wp:wrapNone/>
          <wp:docPr id="23" name="Pictogram Kwaliteit klein voor" descr="Afbeelding met tekst&#10;&#10;Automatisch gegenereerde beschrijving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SAAM - Kwaliteit.png"/>
                  <pic:cNvPicPr/>
                </pic:nvPicPr>
                <pic:blipFill>
                  <a:blip r:embed="rId11"/>
                  <a:stretch>
                    <a:fillRect/>
                  </a:stretch>
                </pic:blipFill>
                <pic:spPr>
                  <a:xfrm>
                    <a:off x="0" y="0"/>
                    <a:ext cx="360000" cy="36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54BDD">
      <w:rPr>
        <w:noProof/>
      </w:rPr>
      <w:drawing>
        <wp:anchor distT="0" distB="0" distL="114300" distR="114300" simplePos="0" relativeHeight="251651584" behindDoc="1" locked="1" layoutInCell="1" allowOverlap="1" wp14:anchorId="5209171E" wp14:editId="41C8A979">
          <wp:simplePos x="0" y="0"/>
          <wp:positionH relativeFrom="column">
            <wp:posOffset>5982970</wp:posOffset>
          </wp:positionH>
          <wp:positionV relativeFrom="page">
            <wp:posOffset>314960</wp:posOffset>
          </wp:positionV>
          <wp:extent cx="360000" cy="360000"/>
          <wp:effectExtent l="0" t="0" r="0" b="2540"/>
          <wp:wrapNone/>
          <wp:docPr id="22" name="Pictogram Kind klein voor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SAAM - Kind.png"/>
                  <pic:cNvPicPr/>
                </pic:nvPicPr>
                <pic:blipFill>
                  <a:blip r:embed="rId12"/>
                  <a:stretch>
                    <a:fillRect/>
                  </a:stretch>
                </pic:blipFill>
                <pic:spPr>
                  <a:xfrm>
                    <a:off x="0" y="0"/>
                    <a:ext cx="360000" cy="36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54BDD">
      <w:rPr>
        <w:noProof/>
      </w:rPr>
      <w:drawing>
        <wp:anchor distT="0" distB="0" distL="114300" distR="114300" simplePos="0" relativeHeight="251650560" behindDoc="1" locked="1" layoutInCell="1" allowOverlap="1" wp14:anchorId="4A1A5D0D" wp14:editId="70708A3F">
          <wp:simplePos x="0" y="0"/>
          <wp:positionH relativeFrom="column">
            <wp:posOffset>5983605</wp:posOffset>
          </wp:positionH>
          <wp:positionV relativeFrom="page">
            <wp:posOffset>312420</wp:posOffset>
          </wp:positionV>
          <wp:extent cx="360000" cy="360000"/>
          <wp:effectExtent l="0" t="0" r="2540" b="2540"/>
          <wp:wrapNone/>
          <wp:docPr id="21" name="Pictogram Ruimte klein voor" descr="Afbeelding met object, klok&#10;&#10;Automatisch gegenereerde beschrijving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SAAM - Ruimte.png"/>
                  <pic:cNvPicPr/>
                </pic:nvPicPr>
                <pic:blipFill>
                  <a:blip r:embed="rId13"/>
                  <a:stretch>
                    <a:fillRect/>
                  </a:stretch>
                </pic:blipFill>
                <pic:spPr>
                  <a:xfrm>
                    <a:off x="0" y="0"/>
                    <a:ext cx="360000" cy="36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D6BFD">
      <w:rPr>
        <w:noProof/>
        <w:lang w:val="en-US"/>
      </w:rPr>
      <w:drawing>
        <wp:anchor distT="0" distB="0" distL="114300" distR="114300" simplePos="0" relativeHeight="251644416" behindDoc="1" locked="1" layoutInCell="1" allowOverlap="1" wp14:anchorId="28747A84" wp14:editId="178CD586">
          <wp:simplePos x="0" y="0"/>
          <wp:positionH relativeFrom="page">
            <wp:posOffset>5152390</wp:posOffset>
          </wp:positionH>
          <wp:positionV relativeFrom="page">
            <wp:posOffset>2553970</wp:posOffset>
          </wp:positionV>
          <wp:extent cx="1260000" cy="1260000"/>
          <wp:effectExtent l="0" t="0" r="0" b="0"/>
          <wp:wrapNone/>
          <wp:docPr id="16" name="Pictogram Schitteren vo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SAAM - Schitteren.png"/>
                  <pic:cNvPicPr/>
                </pic:nvPicPr>
                <pic:blipFill>
                  <a:blip r:embed="rId7">
                    <a:alphaModFix amt="15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0000" cy="126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B469B">
      <w:rPr>
        <w:noProof/>
        <w:lang w:val="en-US"/>
      </w:rPr>
      <w:drawing>
        <wp:anchor distT="0" distB="0" distL="114300" distR="114300" simplePos="0" relativeHeight="251643392" behindDoc="1" locked="1" layoutInCell="1" allowOverlap="1" wp14:anchorId="10E838AB" wp14:editId="37D2BA6F">
          <wp:simplePos x="0" y="0"/>
          <wp:positionH relativeFrom="page">
            <wp:posOffset>2494915</wp:posOffset>
          </wp:positionH>
          <wp:positionV relativeFrom="page">
            <wp:posOffset>1937385</wp:posOffset>
          </wp:positionV>
          <wp:extent cx="1260000" cy="1260000"/>
          <wp:effectExtent l="0" t="0" r="0" b="0"/>
          <wp:wrapNone/>
          <wp:docPr id="13" name="Pictogram Zijn vo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SAAM - Zijn.png"/>
                  <pic:cNvPicPr/>
                </pic:nvPicPr>
                <pic:blipFill>
                  <a:blip r:embed="rId5">
                    <a:alphaModFix amt="15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0000" cy="126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B469B">
      <w:rPr>
        <w:noProof/>
        <w:lang w:val="en-US"/>
      </w:rPr>
      <w:drawing>
        <wp:anchor distT="0" distB="0" distL="114300" distR="114300" simplePos="0" relativeHeight="251642368" behindDoc="1" locked="1" layoutInCell="1" allowOverlap="1" wp14:anchorId="2A4704A6" wp14:editId="018A235C">
          <wp:simplePos x="0" y="0"/>
          <wp:positionH relativeFrom="page">
            <wp:posOffset>1397000</wp:posOffset>
          </wp:positionH>
          <wp:positionV relativeFrom="page">
            <wp:posOffset>4535805</wp:posOffset>
          </wp:positionV>
          <wp:extent cx="1259840" cy="1259840"/>
          <wp:effectExtent l="0" t="0" r="0" b="0"/>
          <wp:wrapNone/>
          <wp:docPr id="12" name="Pictogram Richting vo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SAAM - Richting.png"/>
                  <pic:cNvPicPr/>
                </pic:nvPicPr>
                <pic:blipFill>
                  <a:blip r:embed="rId8">
                    <a:alphaModFix amt="15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9840" cy="1259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B630E">
      <w:rPr>
        <w:noProof/>
        <w:lang w:val="en-US"/>
      </w:rPr>
      <w:drawing>
        <wp:anchor distT="0" distB="0" distL="114300" distR="114300" simplePos="0" relativeHeight="251639296" behindDoc="1" locked="1" layoutInCell="1" allowOverlap="1" wp14:anchorId="2B7B25BD" wp14:editId="2E6388AC">
          <wp:simplePos x="0" y="0"/>
          <wp:positionH relativeFrom="page">
            <wp:posOffset>442595</wp:posOffset>
          </wp:positionH>
          <wp:positionV relativeFrom="page">
            <wp:posOffset>334645</wp:posOffset>
          </wp:positionV>
          <wp:extent cx="2286000" cy="1371600"/>
          <wp:effectExtent l="0" t="0" r="0" b="0"/>
          <wp:wrapTight wrapText="bothSides">
            <wp:wrapPolygon edited="0">
              <wp:start x="5040" y="7500"/>
              <wp:lineTo x="4140" y="10800"/>
              <wp:lineTo x="3960" y="11700"/>
              <wp:lineTo x="4320" y="12900"/>
              <wp:lineTo x="5760" y="13800"/>
              <wp:lineTo x="16020" y="13800"/>
              <wp:lineTo x="16020" y="12900"/>
              <wp:lineTo x="17280" y="10500"/>
              <wp:lineTo x="17640" y="8700"/>
              <wp:lineTo x="16920" y="7500"/>
              <wp:lineTo x="5040" y="7500"/>
            </wp:wrapPolygon>
          </wp:wrapTight>
          <wp:docPr id="47" name="Logo SAAM Scholen voor" descr="Macintosh HD:Users:Saus:Box Sync:SAAM:saam_26_nieuwe huisstijl:saam_26_07_sjablonen:saam_07_03_nieuwe versies:SAAM-logo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Saus:Box Sync:SAAM:saam_26_nieuwe huisstijl:saam_26_07_sjablonen:saam_07_03_nieuwe versies:SAAM-logo-01.png"/>
                  <pic:cNvPicPr>
                    <a:picLocks noChangeAspect="1" noChangeArrowheads="1"/>
                  </pic:cNvPicPr>
                </pic:nvPicPr>
                <pic:blipFill>
                  <a:blip r:embed="rId1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1371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33230"/>
    <w:multiLevelType w:val="hybridMultilevel"/>
    <w:tmpl w:val="FFFFFFFF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8E2295"/>
    <w:multiLevelType w:val="hybridMultilevel"/>
    <w:tmpl w:val="E624953A"/>
    <w:lvl w:ilvl="0" w:tplc="40C2DE12">
      <w:start w:val="1"/>
      <w:numFmt w:val="bullet"/>
      <w:lvlText w:val=""/>
      <w:lvlJc w:val="left"/>
      <w:pPr>
        <w:ind w:left="454" w:hanging="454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" w15:restartNumberingAfterBreak="0">
    <w:nsid w:val="11B15852"/>
    <w:multiLevelType w:val="multilevel"/>
    <w:tmpl w:val="356CF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B67206"/>
    <w:multiLevelType w:val="multilevel"/>
    <w:tmpl w:val="5AE21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56B930F"/>
    <w:multiLevelType w:val="hybridMultilevel"/>
    <w:tmpl w:val="D2C0B582"/>
    <w:lvl w:ilvl="0" w:tplc="BBA6850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22904D7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9601A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7DE05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6C2B16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BECAB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F04131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3DA15D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224C7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C939ED"/>
    <w:multiLevelType w:val="multilevel"/>
    <w:tmpl w:val="039A97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F4B012D"/>
    <w:multiLevelType w:val="multilevel"/>
    <w:tmpl w:val="AE242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2A529F8"/>
    <w:multiLevelType w:val="multilevel"/>
    <w:tmpl w:val="7B76DD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3D8225E"/>
    <w:multiLevelType w:val="hybridMultilevel"/>
    <w:tmpl w:val="D4AC8866"/>
    <w:lvl w:ilvl="0" w:tplc="1AF2FED2">
      <w:start w:val="1"/>
      <w:numFmt w:val="decimal"/>
      <w:pStyle w:val="Opsommingnumeriek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79F00B8"/>
    <w:multiLevelType w:val="multilevel"/>
    <w:tmpl w:val="9724B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3142630"/>
    <w:multiLevelType w:val="multilevel"/>
    <w:tmpl w:val="8558E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4D438B2"/>
    <w:multiLevelType w:val="multilevel"/>
    <w:tmpl w:val="A39C0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7A674F3"/>
    <w:multiLevelType w:val="multilevel"/>
    <w:tmpl w:val="D20A5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91C6E9F"/>
    <w:multiLevelType w:val="multilevel"/>
    <w:tmpl w:val="0E6E0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6763706"/>
    <w:multiLevelType w:val="multilevel"/>
    <w:tmpl w:val="478C5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A7338EF"/>
    <w:multiLevelType w:val="multilevel"/>
    <w:tmpl w:val="C9E28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AA66D34"/>
    <w:multiLevelType w:val="multilevel"/>
    <w:tmpl w:val="2638802A"/>
    <w:lvl w:ilvl="0">
      <w:start w:val="1"/>
      <w:numFmt w:val="bullet"/>
      <w:pStyle w:val="Opsomming1"/>
      <w:lvlText w:val=""/>
      <w:lvlJc w:val="left"/>
      <w:pPr>
        <w:ind w:left="680" w:hanging="340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1021" w:hanging="341"/>
      </w:pPr>
      <w:rPr>
        <w:rFonts w:ascii="Symbol" w:hAnsi="Symbol" w:hint="default"/>
        <w:color w:val="auto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D27A1E"/>
    <w:multiLevelType w:val="multilevel"/>
    <w:tmpl w:val="31BAF8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0335933"/>
    <w:multiLevelType w:val="multilevel"/>
    <w:tmpl w:val="60CCE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2397824"/>
    <w:multiLevelType w:val="multilevel"/>
    <w:tmpl w:val="A07EA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2D25CF7"/>
    <w:multiLevelType w:val="multilevel"/>
    <w:tmpl w:val="68EC9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46531EA"/>
    <w:multiLevelType w:val="hybridMultilevel"/>
    <w:tmpl w:val="BA6A21DC"/>
    <w:lvl w:ilvl="0" w:tplc="669852AE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AC2332"/>
    <w:multiLevelType w:val="multilevel"/>
    <w:tmpl w:val="F800D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94017FB"/>
    <w:multiLevelType w:val="hybridMultilevel"/>
    <w:tmpl w:val="653632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E402DB"/>
    <w:multiLevelType w:val="multilevel"/>
    <w:tmpl w:val="653637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B7123C7"/>
    <w:multiLevelType w:val="multilevel"/>
    <w:tmpl w:val="A3624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B864875"/>
    <w:multiLevelType w:val="hybridMultilevel"/>
    <w:tmpl w:val="FE825964"/>
    <w:lvl w:ilvl="0" w:tplc="04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7" w15:restartNumberingAfterBreak="0">
    <w:nsid w:val="6D1222E0"/>
    <w:multiLevelType w:val="multilevel"/>
    <w:tmpl w:val="3684C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11F068C"/>
    <w:multiLevelType w:val="hybridMultilevel"/>
    <w:tmpl w:val="D410EBC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7445BE"/>
    <w:multiLevelType w:val="multilevel"/>
    <w:tmpl w:val="0409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0" w15:restartNumberingAfterBreak="0">
    <w:nsid w:val="7B0B2770"/>
    <w:multiLevelType w:val="multilevel"/>
    <w:tmpl w:val="5E0A0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BE43E47"/>
    <w:multiLevelType w:val="hybridMultilevel"/>
    <w:tmpl w:val="E418F94C"/>
    <w:lvl w:ilvl="0" w:tplc="B978DF78">
      <w:start w:val="1"/>
      <w:numFmt w:val="bullet"/>
      <w:lvlText w:val="-"/>
      <w:lvlJc w:val="left"/>
      <w:pPr>
        <w:ind w:left="720" w:hanging="360"/>
      </w:pPr>
      <w:rPr>
        <w:rFonts w:ascii="Verdana" w:eastAsiaTheme="minorEastAsia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531EE7"/>
    <w:multiLevelType w:val="hybridMultilevel"/>
    <w:tmpl w:val="6DE8C7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DBF701D"/>
    <w:multiLevelType w:val="hybridMultilevel"/>
    <w:tmpl w:val="BC3CD90A"/>
    <w:lvl w:ilvl="0" w:tplc="07FED63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BAF4A70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C486F9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1FC0E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B6E936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28E15D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93A2E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75E2D5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B08BD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F4A19BF"/>
    <w:multiLevelType w:val="multilevel"/>
    <w:tmpl w:val="F63E5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9619599">
    <w:abstractNumId w:val="4"/>
  </w:num>
  <w:num w:numId="2" w16cid:durableId="453642272">
    <w:abstractNumId w:val="33"/>
  </w:num>
  <w:num w:numId="3" w16cid:durableId="1373768279">
    <w:abstractNumId w:val="29"/>
  </w:num>
  <w:num w:numId="4" w16cid:durableId="1243029974">
    <w:abstractNumId w:val="32"/>
  </w:num>
  <w:num w:numId="5" w16cid:durableId="541938340">
    <w:abstractNumId w:val="23"/>
  </w:num>
  <w:num w:numId="6" w16cid:durableId="984360883">
    <w:abstractNumId w:val="26"/>
  </w:num>
  <w:num w:numId="7" w16cid:durableId="416251795">
    <w:abstractNumId w:val="1"/>
  </w:num>
  <w:num w:numId="8" w16cid:durableId="1533960439">
    <w:abstractNumId w:val="28"/>
  </w:num>
  <w:num w:numId="9" w16cid:durableId="1800415799">
    <w:abstractNumId w:val="16"/>
  </w:num>
  <w:num w:numId="10" w16cid:durableId="493421878">
    <w:abstractNumId w:val="21"/>
  </w:num>
  <w:num w:numId="11" w16cid:durableId="116804237">
    <w:abstractNumId w:val="8"/>
  </w:num>
  <w:num w:numId="12" w16cid:durableId="28234524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12365536">
    <w:abstractNumId w:val="0"/>
  </w:num>
  <w:num w:numId="14" w16cid:durableId="1727029403">
    <w:abstractNumId w:val="14"/>
  </w:num>
  <w:num w:numId="15" w16cid:durableId="791361398">
    <w:abstractNumId w:val="20"/>
  </w:num>
  <w:num w:numId="16" w16cid:durableId="769161026">
    <w:abstractNumId w:val="31"/>
  </w:num>
  <w:num w:numId="17" w16cid:durableId="1318724581">
    <w:abstractNumId w:val="15"/>
  </w:num>
  <w:num w:numId="18" w16cid:durableId="35858452">
    <w:abstractNumId w:val="18"/>
  </w:num>
  <w:num w:numId="19" w16cid:durableId="1029525328">
    <w:abstractNumId w:val="34"/>
  </w:num>
  <w:num w:numId="20" w16cid:durableId="1083455312">
    <w:abstractNumId w:val="22"/>
  </w:num>
  <w:num w:numId="21" w16cid:durableId="123012145">
    <w:abstractNumId w:val="11"/>
  </w:num>
  <w:num w:numId="22" w16cid:durableId="1332754223">
    <w:abstractNumId w:val="30"/>
  </w:num>
  <w:num w:numId="23" w16cid:durableId="2053384171">
    <w:abstractNumId w:val="7"/>
  </w:num>
  <w:num w:numId="24" w16cid:durableId="1091044493">
    <w:abstractNumId w:val="6"/>
  </w:num>
  <w:num w:numId="25" w16cid:durableId="583535241">
    <w:abstractNumId w:val="12"/>
  </w:num>
  <w:num w:numId="26" w16cid:durableId="824324430">
    <w:abstractNumId w:val="25"/>
  </w:num>
  <w:num w:numId="27" w16cid:durableId="826095355">
    <w:abstractNumId w:val="9"/>
  </w:num>
  <w:num w:numId="28" w16cid:durableId="290595856">
    <w:abstractNumId w:val="27"/>
  </w:num>
  <w:num w:numId="29" w16cid:durableId="954748001">
    <w:abstractNumId w:val="13"/>
  </w:num>
  <w:num w:numId="30" w16cid:durableId="1019625524">
    <w:abstractNumId w:val="19"/>
  </w:num>
  <w:num w:numId="31" w16cid:durableId="1999455747">
    <w:abstractNumId w:val="2"/>
  </w:num>
  <w:num w:numId="32" w16cid:durableId="1034883193">
    <w:abstractNumId w:val="5"/>
  </w:num>
  <w:num w:numId="33" w16cid:durableId="1918976089">
    <w:abstractNumId w:val="3"/>
  </w:num>
  <w:num w:numId="34" w16cid:durableId="574317763">
    <w:abstractNumId w:val="17"/>
  </w:num>
  <w:num w:numId="35" w16cid:durableId="149441664">
    <w:abstractNumId w:val="24"/>
  </w:num>
  <w:num w:numId="36" w16cid:durableId="38498887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attachedTemplate r:id="rId1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D9A"/>
    <w:rsid w:val="0000358F"/>
    <w:rsid w:val="00005E04"/>
    <w:rsid w:val="000118C1"/>
    <w:rsid w:val="00016DD8"/>
    <w:rsid w:val="0002336A"/>
    <w:rsid w:val="00031499"/>
    <w:rsid w:val="00043733"/>
    <w:rsid w:val="00051D2B"/>
    <w:rsid w:val="00054759"/>
    <w:rsid w:val="00064625"/>
    <w:rsid w:val="00067B4B"/>
    <w:rsid w:val="00071DC0"/>
    <w:rsid w:val="0007209D"/>
    <w:rsid w:val="00085117"/>
    <w:rsid w:val="000906EF"/>
    <w:rsid w:val="00093F76"/>
    <w:rsid w:val="000D61A5"/>
    <w:rsid w:val="000D6377"/>
    <w:rsid w:val="000D6DC4"/>
    <w:rsid w:val="000E74AD"/>
    <w:rsid w:val="000F2927"/>
    <w:rsid w:val="000F56E1"/>
    <w:rsid w:val="001425F4"/>
    <w:rsid w:val="00154887"/>
    <w:rsid w:val="00156E41"/>
    <w:rsid w:val="00164017"/>
    <w:rsid w:val="00166417"/>
    <w:rsid w:val="0018444E"/>
    <w:rsid w:val="001939BD"/>
    <w:rsid w:val="00195A3D"/>
    <w:rsid w:val="001A05E5"/>
    <w:rsid w:val="001A20EE"/>
    <w:rsid w:val="001A2690"/>
    <w:rsid w:val="001A5B45"/>
    <w:rsid w:val="001B1EFF"/>
    <w:rsid w:val="001B6155"/>
    <w:rsid w:val="001B6B96"/>
    <w:rsid w:val="001C3378"/>
    <w:rsid w:val="001C35EB"/>
    <w:rsid w:val="001C7BB6"/>
    <w:rsid w:val="001D6B4C"/>
    <w:rsid w:val="001E1F19"/>
    <w:rsid w:val="001F00B0"/>
    <w:rsid w:val="001F49D9"/>
    <w:rsid w:val="001F6845"/>
    <w:rsid w:val="0020609F"/>
    <w:rsid w:val="00220E6D"/>
    <w:rsid w:val="00225117"/>
    <w:rsid w:val="002268C5"/>
    <w:rsid w:val="00227453"/>
    <w:rsid w:val="002375BA"/>
    <w:rsid w:val="0024108B"/>
    <w:rsid w:val="00260D91"/>
    <w:rsid w:val="00260DCF"/>
    <w:rsid w:val="00261E0C"/>
    <w:rsid w:val="002634FB"/>
    <w:rsid w:val="00263CB9"/>
    <w:rsid w:val="00270559"/>
    <w:rsid w:val="002766B3"/>
    <w:rsid w:val="002822E7"/>
    <w:rsid w:val="0028453D"/>
    <w:rsid w:val="00292322"/>
    <w:rsid w:val="002A3258"/>
    <w:rsid w:val="002A6700"/>
    <w:rsid w:val="002B2D64"/>
    <w:rsid w:val="002B630E"/>
    <w:rsid w:val="002C45DE"/>
    <w:rsid w:val="002D5950"/>
    <w:rsid w:val="002D6BFD"/>
    <w:rsid w:val="002E0543"/>
    <w:rsid w:val="002E1073"/>
    <w:rsid w:val="002E3232"/>
    <w:rsid w:val="002E4EC3"/>
    <w:rsid w:val="002E51AF"/>
    <w:rsid w:val="002E74FC"/>
    <w:rsid w:val="002F102B"/>
    <w:rsid w:val="00303C37"/>
    <w:rsid w:val="003134C3"/>
    <w:rsid w:val="00321F23"/>
    <w:rsid w:val="00322D2B"/>
    <w:rsid w:val="00331EB8"/>
    <w:rsid w:val="00335281"/>
    <w:rsid w:val="0034499D"/>
    <w:rsid w:val="00352A4F"/>
    <w:rsid w:val="0038002C"/>
    <w:rsid w:val="00381C24"/>
    <w:rsid w:val="0038298A"/>
    <w:rsid w:val="00392D26"/>
    <w:rsid w:val="00393B80"/>
    <w:rsid w:val="003A1DB4"/>
    <w:rsid w:val="003A30B3"/>
    <w:rsid w:val="003A6102"/>
    <w:rsid w:val="003A6E40"/>
    <w:rsid w:val="003B5F6E"/>
    <w:rsid w:val="003B70AA"/>
    <w:rsid w:val="003C3037"/>
    <w:rsid w:val="003D51F8"/>
    <w:rsid w:val="003E23D7"/>
    <w:rsid w:val="003E7B83"/>
    <w:rsid w:val="0041406B"/>
    <w:rsid w:val="00430FD2"/>
    <w:rsid w:val="00431723"/>
    <w:rsid w:val="004322A6"/>
    <w:rsid w:val="00437968"/>
    <w:rsid w:val="0044328E"/>
    <w:rsid w:val="00445878"/>
    <w:rsid w:val="0045337E"/>
    <w:rsid w:val="00454784"/>
    <w:rsid w:val="00456062"/>
    <w:rsid w:val="00460B6B"/>
    <w:rsid w:val="00463EF4"/>
    <w:rsid w:val="00471E1F"/>
    <w:rsid w:val="00483EA6"/>
    <w:rsid w:val="00492D7C"/>
    <w:rsid w:val="004964DA"/>
    <w:rsid w:val="00497205"/>
    <w:rsid w:val="004977F3"/>
    <w:rsid w:val="004B0E77"/>
    <w:rsid w:val="004B6A8B"/>
    <w:rsid w:val="004B6DCB"/>
    <w:rsid w:val="004C0080"/>
    <w:rsid w:val="004C4708"/>
    <w:rsid w:val="004D21C8"/>
    <w:rsid w:val="004E52CA"/>
    <w:rsid w:val="004E52D3"/>
    <w:rsid w:val="004E58FA"/>
    <w:rsid w:val="00500CAC"/>
    <w:rsid w:val="005057B2"/>
    <w:rsid w:val="00525F03"/>
    <w:rsid w:val="0053185A"/>
    <w:rsid w:val="00534511"/>
    <w:rsid w:val="005373E6"/>
    <w:rsid w:val="00541992"/>
    <w:rsid w:val="00542C6D"/>
    <w:rsid w:val="00544111"/>
    <w:rsid w:val="00551EF8"/>
    <w:rsid w:val="005634CE"/>
    <w:rsid w:val="00564F5E"/>
    <w:rsid w:val="00566627"/>
    <w:rsid w:val="005820A3"/>
    <w:rsid w:val="00594E35"/>
    <w:rsid w:val="005B05BA"/>
    <w:rsid w:val="005B53FE"/>
    <w:rsid w:val="005B5F6C"/>
    <w:rsid w:val="005B6990"/>
    <w:rsid w:val="005C4D83"/>
    <w:rsid w:val="005C554E"/>
    <w:rsid w:val="005C7898"/>
    <w:rsid w:val="005D1072"/>
    <w:rsid w:val="005D6F96"/>
    <w:rsid w:val="005F09D7"/>
    <w:rsid w:val="006121E6"/>
    <w:rsid w:val="00621742"/>
    <w:rsid w:val="00622A24"/>
    <w:rsid w:val="00636A15"/>
    <w:rsid w:val="006431A4"/>
    <w:rsid w:val="00647E96"/>
    <w:rsid w:val="0065031E"/>
    <w:rsid w:val="00654F19"/>
    <w:rsid w:val="0066049F"/>
    <w:rsid w:val="00663ABD"/>
    <w:rsid w:val="006653D8"/>
    <w:rsid w:val="00666862"/>
    <w:rsid w:val="006672F8"/>
    <w:rsid w:val="00673B2F"/>
    <w:rsid w:val="00675F87"/>
    <w:rsid w:val="006776A5"/>
    <w:rsid w:val="00680C27"/>
    <w:rsid w:val="00682F0A"/>
    <w:rsid w:val="00683931"/>
    <w:rsid w:val="00685E75"/>
    <w:rsid w:val="00685F09"/>
    <w:rsid w:val="00690D9A"/>
    <w:rsid w:val="006A12CF"/>
    <w:rsid w:val="006A31A7"/>
    <w:rsid w:val="006A3DAF"/>
    <w:rsid w:val="006A4AE9"/>
    <w:rsid w:val="006A6539"/>
    <w:rsid w:val="006C07D9"/>
    <w:rsid w:val="006C3784"/>
    <w:rsid w:val="006C3F50"/>
    <w:rsid w:val="006D2BA4"/>
    <w:rsid w:val="006E3761"/>
    <w:rsid w:val="006E7019"/>
    <w:rsid w:val="006F2A28"/>
    <w:rsid w:val="006F391D"/>
    <w:rsid w:val="006F47B7"/>
    <w:rsid w:val="006F57E4"/>
    <w:rsid w:val="006F6007"/>
    <w:rsid w:val="006F729A"/>
    <w:rsid w:val="00703BEF"/>
    <w:rsid w:val="00704DDC"/>
    <w:rsid w:val="00721330"/>
    <w:rsid w:val="00721928"/>
    <w:rsid w:val="00730CDD"/>
    <w:rsid w:val="00731EC6"/>
    <w:rsid w:val="00732485"/>
    <w:rsid w:val="00737AA6"/>
    <w:rsid w:val="007507F9"/>
    <w:rsid w:val="00751258"/>
    <w:rsid w:val="00754BDD"/>
    <w:rsid w:val="00755944"/>
    <w:rsid w:val="00762F5A"/>
    <w:rsid w:val="00764491"/>
    <w:rsid w:val="00773687"/>
    <w:rsid w:val="007876DE"/>
    <w:rsid w:val="007A2200"/>
    <w:rsid w:val="007C3C3F"/>
    <w:rsid w:val="007C636E"/>
    <w:rsid w:val="007D05C7"/>
    <w:rsid w:val="007D35F7"/>
    <w:rsid w:val="007D4B2E"/>
    <w:rsid w:val="007D55CA"/>
    <w:rsid w:val="007D5CB1"/>
    <w:rsid w:val="007D77FF"/>
    <w:rsid w:val="007E30F9"/>
    <w:rsid w:val="007E43DC"/>
    <w:rsid w:val="007F2E04"/>
    <w:rsid w:val="007F39A5"/>
    <w:rsid w:val="00801B84"/>
    <w:rsid w:val="0080684B"/>
    <w:rsid w:val="008102CC"/>
    <w:rsid w:val="008228B3"/>
    <w:rsid w:val="0082621D"/>
    <w:rsid w:val="00835DB3"/>
    <w:rsid w:val="008361D1"/>
    <w:rsid w:val="008363FB"/>
    <w:rsid w:val="008369AC"/>
    <w:rsid w:val="008369CD"/>
    <w:rsid w:val="0083790D"/>
    <w:rsid w:val="00863EA3"/>
    <w:rsid w:val="00871FF9"/>
    <w:rsid w:val="00885D01"/>
    <w:rsid w:val="00885D3C"/>
    <w:rsid w:val="00887A8C"/>
    <w:rsid w:val="008914EB"/>
    <w:rsid w:val="00894CD1"/>
    <w:rsid w:val="008A1F6F"/>
    <w:rsid w:val="008B38F9"/>
    <w:rsid w:val="008C27CA"/>
    <w:rsid w:val="008C2EDA"/>
    <w:rsid w:val="008C6C1B"/>
    <w:rsid w:val="008D0AB7"/>
    <w:rsid w:val="008E040C"/>
    <w:rsid w:val="008E3D5B"/>
    <w:rsid w:val="008E6D9A"/>
    <w:rsid w:val="008F0379"/>
    <w:rsid w:val="008F7644"/>
    <w:rsid w:val="00900354"/>
    <w:rsid w:val="009017E2"/>
    <w:rsid w:val="009205CB"/>
    <w:rsid w:val="0092452A"/>
    <w:rsid w:val="00936693"/>
    <w:rsid w:val="00941775"/>
    <w:rsid w:val="00941B63"/>
    <w:rsid w:val="00942125"/>
    <w:rsid w:val="009467E8"/>
    <w:rsid w:val="00950BC6"/>
    <w:rsid w:val="00953290"/>
    <w:rsid w:val="00963318"/>
    <w:rsid w:val="00967427"/>
    <w:rsid w:val="009710AE"/>
    <w:rsid w:val="00973620"/>
    <w:rsid w:val="009751C0"/>
    <w:rsid w:val="00975B8C"/>
    <w:rsid w:val="00975E52"/>
    <w:rsid w:val="00994650"/>
    <w:rsid w:val="009A4C46"/>
    <w:rsid w:val="009B2929"/>
    <w:rsid w:val="009B302D"/>
    <w:rsid w:val="009B5A6E"/>
    <w:rsid w:val="009B7156"/>
    <w:rsid w:val="009D15DE"/>
    <w:rsid w:val="009D50A4"/>
    <w:rsid w:val="009E2752"/>
    <w:rsid w:val="009F3BAC"/>
    <w:rsid w:val="00A07B8A"/>
    <w:rsid w:val="00A1407A"/>
    <w:rsid w:val="00A318AC"/>
    <w:rsid w:val="00A46CDA"/>
    <w:rsid w:val="00A61E70"/>
    <w:rsid w:val="00A63633"/>
    <w:rsid w:val="00A73470"/>
    <w:rsid w:val="00A75F8F"/>
    <w:rsid w:val="00A7688D"/>
    <w:rsid w:val="00A77EF4"/>
    <w:rsid w:val="00A808C5"/>
    <w:rsid w:val="00A92D69"/>
    <w:rsid w:val="00AB32DD"/>
    <w:rsid w:val="00AB43D3"/>
    <w:rsid w:val="00AB4AE9"/>
    <w:rsid w:val="00AB5F8D"/>
    <w:rsid w:val="00AC14E5"/>
    <w:rsid w:val="00AC6941"/>
    <w:rsid w:val="00AE12F6"/>
    <w:rsid w:val="00AF1FDB"/>
    <w:rsid w:val="00B034E6"/>
    <w:rsid w:val="00B16264"/>
    <w:rsid w:val="00B22DDD"/>
    <w:rsid w:val="00B23676"/>
    <w:rsid w:val="00B25C9D"/>
    <w:rsid w:val="00B312D7"/>
    <w:rsid w:val="00B317DD"/>
    <w:rsid w:val="00B411E2"/>
    <w:rsid w:val="00B422B3"/>
    <w:rsid w:val="00B42A8E"/>
    <w:rsid w:val="00B45B2B"/>
    <w:rsid w:val="00B518DC"/>
    <w:rsid w:val="00B53A2B"/>
    <w:rsid w:val="00B53B46"/>
    <w:rsid w:val="00B7201D"/>
    <w:rsid w:val="00B7697B"/>
    <w:rsid w:val="00B955CD"/>
    <w:rsid w:val="00BA2C71"/>
    <w:rsid w:val="00BB05F6"/>
    <w:rsid w:val="00BC44D7"/>
    <w:rsid w:val="00BC466E"/>
    <w:rsid w:val="00BC4F71"/>
    <w:rsid w:val="00BE490B"/>
    <w:rsid w:val="00BF3110"/>
    <w:rsid w:val="00BF4846"/>
    <w:rsid w:val="00C00A7A"/>
    <w:rsid w:val="00C01885"/>
    <w:rsid w:val="00C0437B"/>
    <w:rsid w:val="00C12311"/>
    <w:rsid w:val="00C1246E"/>
    <w:rsid w:val="00C25948"/>
    <w:rsid w:val="00C443BC"/>
    <w:rsid w:val="00C5286F"/>
    <w:rsid w:val="00C53204"/>
    <w:rsid w:val="00C53E38"/>
    <w:rsid w:val="00C56C0E"/>
    <w:rsid w:val="00C5726E"/>
    <w:rsid w:val="00C63F5B"/>
    <w:rsid w:val="00C66E89"/>
    <w:rsid w:val="00C71C5F"/>
    <w:rsid w:val="00C72A41"/>
    <w:rsid w:val="00C74623"/>
    <w:rsid w:val="00C83CBD"/>
    <w:rsid w:val="00C85433"/>
    <w:rsid w:val="00C86207"/>
    <w:rsid w:val="00C92963"/>
    <w:rsid w:val="00C936A0"/>
    <w:rsid w:val="00CA1159"/>
    <w:rsid w:val="00CA3976"/>
    <w:rsid w:val="00CB3F9A"/>
    <w:rsid w:val="00CB55BB"/>
    <w:rsid w:val="00CB727B"/>
    <w:rsid w:val="00CB7BC3"/>
    <w:rsid w:val="00CC3E57"/>
    <w:rsid w:val="00CE1AC0"/>
    <w:rsid w:val="00CE5613"/>
    <w:rsid w:val="00CE57B3"/>
    <w:rsid w:val="00D05977"/>
    <w:rsid w:val="00D06A82"/>
    <w:rsid w:val="00D13959"/>
    <w:rsid w:val="00D17666"/>
    <w:rsid w:val="00D23ADE"/>
    <w:rsid w:val="00D2687B"/>
    <w:rsid w:val="00D33710"/>
    <w:rsid w:val="00D34809"/>
    <w:rsid w:val="00D50D20"/>
    <w:rsid w:val="00D575AB"/>
    <w:rsid w:val="00D630B7"/>
    <w:rsid w:val="00D64002"/>
    <w:rsid w:val="00D64BDF"/>
    <w:rsid w:val="00D729F5"/>
    <w:rsid w:val="00D81FF1"/>
    <w:rsid w:val="00D84EE9"/>
    <w:rsid w:val="00D87DB8"/>
    <w:rsid w:val="00D918DE"/>
    <w:rsid w:val="00D9677D"/>
    <w:rsid w:val="00DA0695"/>
    <w:rsid w:val="00DA6DA7"/>
    <w:rsid w:val="00DB189A"/>
    <w:rsid w:val="00DC4065"/>
    <w:rsid w:val="00DC4A30"/>
    <w:rsid w:val="00DD2E9A"/>
    <w:rsid w:val="00DD58AF"/>
    <w:rsid w:val="00DE0BD6"/>
    <w:rsid w:val="00DF75B7"/>
    <w:rsid w:val="00E07F2F"/>
    <w:rsid w:val="00E11305"/>
    <w:rsid w:val="00E1354A"/>
    <w:rsid w:val="00E26305"/>
    <w:rsid w:val="00E32C50"/>
    <w:rsid w:val="00E40213"/>
    <w:rsid w:val="00E409DF"/>
    <w:rsid w:val="00E4786B"/>
    <w:rsid w:val="00E51E52"/>
    <w:rsid w:val="00E54269"/>
    <w:rsid w:val="00E57157"/>
    <w:rsid w:val="00E61DFE"/>
    <w:rsid w:val="00E64B71"/>
    <w:rsid w:val="00E65135"/>
    <w:rsid w:val="00E73966"/>
    <w:rsid w:val="00E95CC8"/>
    <w:rsid w:val="00EA48C9"/>
    <w:rsid w:val="00EB469B"/>
    <w:rsid w:val="00EC042F"/>
    <w:rsid w:val="00EC432E"/>
    <w:rsid w:val="00ED0E5B"/>
    <w:rsid w:val="00ED59B3"/>
    <w:rsid w:val="00EE2108"/>
    <w:rsid w:val="00F01556"/>
    <w:rsid w:val="00F02BFC"/>
    <w:rsid w:val="00F031B1"/>
    <w:rsid w:val="00F1193C"/>
    <w:rsid w:val="00F121E3"/>
    <w:rsid w:val="00F167E0"/>
    <w:rsid w:val="00F25DDE"/>
    <w:rsid w:val="00F336DE"/>
    <w:rsid w:val="00F409DA"/>
    <w:rsid w:val="00F414ED"/>
    <w:rsid w:val="00F42B4C"/>
    <w:rsid w:val="00F42C0E"/>
    <w:rsid w:val="00F53795"/>
    <w:rsid w:val="00F60726"/>
    <w:rsid w:val="00F608AD"/>
    <w:rsid w:val="00F661B1"/>
    <w:rsid w:val="00F72A9D"/>
    <w:rsid w:val="00F764DC"/>
    <w:rsid w:val="00F76DB8"/>
    <w:rsid w:val="00F77173"/>
    <w:rsid w:val="00F80871"/>
    <w:rsid w:val="00F846D6"/>
    <w:rsid w:val="00F85051"/>
    <w:rsid w:val="00F86FC9"/>
    <w:rsid w:val="00FA4DCB"/>
    <w:rsid w:val="00FA52E8"/>
    <w:rsid w:val="00FA6552"/>
    <w:rsid w:val="00FA705B"/>
    <w:rsid w:val="00FA70B6"/>
    <w:rsid w:val="00FB568C"/>
    <w:rsid w:val="00FB6F5C"/>
    <w:rsid w:val="00FB7222"/>
    <w:rsid w:val="00FC03E9"/>
    <w:rsid w:val="00FC3735"/>
    <w:rsid w:val="00FD2E83"/>
    <w:rsid w:val="00FD6407"/>
    <w:rsid w:val="04ACBDC8"/>
    <w:rsid w:val="09D6AC7E"/>
    <w:rsid w:val="09F9587E"/>
    <w:rsid w:val="0B024ED6"/>
    <w:rsid w:val="0CCA8541"/>
    <w:rsid w:val="159B9B05"/>
    <w:rsid w:val="169553DA"/>
    <w:rsid w:val="18467F3F"/>
    <w:rsid w:val="18590100"/>
    <w:rsid w:val="1944C2DA"/>
    <w:rsid w:val="1BB9F8DE"/>
    <w:rsid w:val="1D3DC068"/>
    <w:rsid w:val="1E4BFB44"/>
    <w:rsid w:val="208CEAFC"/>
    <w:rsid w:val="21FFCFB3"/>
    <w:rsid w:val="22EBA520"/>
    <w:rsid w:val="2332C71E"/>
    <w:rsid w:val="2941BE47"/>
    <w:rsid w:val="2CD9A964"/>
    <w:rsid w:val="2D874678"/>
    <w:rsid w:val="339997A0"/>
    <w:rsid w:val="36282ED5"/>
    <w:rsid w:val="372DEA1E"/>
    <w:rsid w:val="38737963"/>
    <w:rsid w:val="3A1C0F30"/>
    <w:rsid w:val="3F663825"/>
    <w:rsid w:val="3FCF111B"/>
    <w:rsid w:val="40E527EF"/>
    <w:rsid w:val="43EFADFC"/>
    <w:rsid w:val="442F81FD"/>
    <w:rsid w:val="45B4FC39"/>
    <w:rsid w:val="482F7505"/>
    <w:rsid w:val="4C16875F"/>
    <w:rsid w:val="5122F656"/>
    <w:rsid w:val="5195DCA5"/>
    <w:rsid w:val="53A5A4F1"/>
    <w:rsid w:val="53ED0D2B"/>
    <w:rsid w:val="54713F4D"/>
    <w:rsid w:val="5502D723"/>
    <w:rsid w:val="55B1F7A6"/>
    <w:rsid w:val="56BEE2F6"/>
    <w:rsid w:val="56C63809"/>
    <w:rsid w:val="59A5E2B4"/>
    <w:rsid w:val="5B792BBC"/>
    <w:rsid w:val="5D9269E9"/>
    <w:rsid w:val="5DD3453F"/>
    <w:rsid w:val="604C9CDF"/>
    <w:rsid w:val="628A95BF"/>
    <w:rsid w:val="6454B605"/>
    <w:rsid w:val="68A512F7"/>
    <w:rsid w:val="6C469F8D"/>
    <w:rsid w:val="6F02A3CA"/>
    <w:rsid w:val="708B2B9F"/>
    <w:rsid w:val="722246E6"/>
    <w:rsid w:val="75421A66"/>
    <w:rsid w:val="754E758B"/>
    <w:rsid w:val="783025D9"/>
    <w:rsid w:val="794437D6"/>
    <w:rsid w:val="7968EA94"/>
    <w:rsid w:val="7B758171"/>
    <w:rsid w:val="7C586AAF"/>
    <w:rsid w:val="7CBBC2CD"/>
    <w:rsid w:val="7EC5A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976E4EA"/>
  <w14:defaultImageDpi w14:val="330"/>
  <w15:docId w15:val="{86BC0698-D1F9-4705-A32E-36598C94A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Standaard SAAM"/>
    <w:qFormat/>
    <w:rsid w:val="0020609F"/>
    <w:rPr>
      <w:rFonts w:ascii="Verdana" w:hAnsi="Verdana"/>
      <w:sz w:val="22"/>
    </w:rPr>
  </w:style>
  <w:style w:type="paragraph" w:styleId="Kop1">
    <w:name w:val="heading 1"/>
    <w:aliases w:val="Kop 1 SAAM"/>
    <w:basedOn w:val="Standaard"/>
    <w:next w:val="Standaard"/>
    <w:link w:val="Kop1Char"/>
    <w:uiPriority w:val="9"/>
    <w:qFormat/>
    <w:rsid w:val="00C00A7A"/>
    <w:pPr>
      <w:keepNext/>
      <w:keepLines/>
      <w:numPr>
        <w:numId w:val="3"/>
      </w:numPr>
      <w:spacing w:before="120" w:line="288" w:lineRule="auto"/>
      <w:ind w:left="680" w:hanging="680"/>
      <w:outlineLvl w:val="0"/>
    </w:pPr>
    <w:rPr>
      <w:rFonts w:eastAsiaTheme="majorEastAsia" w:cstheme="majorBidi"/>
      <w:b/>
      <w:bCs/>
      <w:sz w:val="28"/>
      <w:lang w:val="nl-NL"/>
    </w:rPr>
  </w:style>
  <w:style w:type="paragraph" w:styleId="Kop2">
    <w:name w:val="heading 2"/>
    <w:aliases w:val="Kop 2 SAAM"/>
    <w:basedOn w:val="Standaard"/>
    <w:next w:val="Standaard"/>
    <w:link w:val="Kop2Char"/>
    <w:uiPriority w:val="9"/>
    <w:qFormat/>
    <w:rsid w:val="00C00A7A"/>
    <w:pPr>
      <w:keepNext/>
      <w:keepLines/>
      <w:numPr>
        <w:ilvl w:val="1"/>
        <w:numId w:val="3"/>
      </w:numPr>
      <w:spacing w:line="288" w:lineRule="auto"/>
      <w:ind w:left="680" w:hanging="680"/>
      <w:outlineLvl w:val="1"/>
    </w:pPr>
    <w:rPr>
      <w:rFonts w:eastAsiaTheme="majorEastAsia" w:cstheme="majorBidi"/>
      <w:b/>
      <w:szCs w:val="36"/>
      <w:lang w:val="nl-NL"/>
    </w:rPr>
  </w:style>
  <w:style w:type="paragraph" w:styleId="Kop3">
    <w:name w:val="heading 3"/>
    <w:aliases w:val="Kop 3 SAAM"/>
    <w:basedOn w:val="Standaard"/>
    <w:next w:val="Standaard"/>
    <w:link w:val="Kop3Char"/>
    <w:uiPriority w:val="9"/>
    <w:qFormat/>
    <w:rsid w:val="00C00A7A"/>
    <w:pPr>
      <w:keepNext/>
      <w:keepLines/>
      <w:numPr>
        <w:ilvl w:val="2"/>
        <w:numId w:val="3"/>
      </w:numPr>
      <w:spacing w:line="288" w:lineRule="auto"/>
      <w:ind w:left="680" w:hanging="680"/>
      <w:outlineLvl w:val="2"/>
    </w:pPr>
    <w:rPr>
      <w:rFonts w:eastAsiaTheme="majorEastAsia" w:cstheme="majorBidi"/>
      <w:bCs/>
      <w:lang w:val="nl-NL"/>
    </w:rPr>
  </w:style>
  <w:style w:type="paragraph" w:styleId="Kop4">
    <w:name w:val="heading 4"/>
    <w:aliases w:val="Kop 4 SAAM"/>
    <w:basedOn w:val="Standaard"/>
    <w:next w:val="Standaard"/>
    <w:link w:val="Kop4Char"/>
    <w:uiPriority w:val="9"/>
    <w:qFormat/>
    <w:rsid w:val="008F7644"/>
    <w:pPr>
      <w:keepNext/>
      <w:keepLines/>
      <w:numPr>
        <w:ilvl w:val="3"/>
        <w:numId w:val="3"/>
      </w:numPr>
      <w:spacing w:before="200"/>
      <w:ind w:left="680" w:hanging="680"/>
      <w:outlineLvl w:val="3"/>
    </w:pPr>
    <w:rPr>
      <w:rFonts w:eastAsiaTheme="majorEastAsia" w:cstheme="majorBidi"/>
      <w:bCs/>
      <w:iCs/>
    </w:rPr>
  </w:style>
  <w:style w:type="paragraph" w:styleId="Kop5">
    <w:name w:val="heading 5"/>
    <w:aliases w:val="Kop 5 SAAM"/>
    <w:basedOn w:val="Standaard"/>
    <w:next w:val="Standaard"/>
    <w:link w:val="Kop5Char"/>
    <w:uiPriority w:val="9"/>
    <w:unhideWhenUsed/>
    <w:qFormat/>
    <w:rsid w:val="008F7644"/>
    <w:pPr>
      <w:keepNext/>
      <w:keepLines/>
      <w:numPr>
        <w:ilvl w:val="4"/>
        <w:numId w:val="3"/>
      </w:numPr>
      <w:spacing w:before="200"/>
      <w:ind w:left="680" w:hanging="680"/>
      <w:outlineLvl w:val="4"/>
    </w:pPr>
    <w:rPr>
      <w:rFonts w:eastAsiaTheme="majorEastAsia" w:cstheme="majorBidi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FD2E83"/>
    <w:pPr>
      <w:keepNext/>
      <w:keepLines/>
      <w:numPr>
        <w:ilvl w:val="5"/>
        <w:numId w:val="3"/>
      </w:numPr>
      <w:spacing w:before="200"/>
      <w:outlineLvl w:val="5"/>
    </w:pPr>
    <w:rPr>
      <w:rFonts w:eastAsiaTheme="majorEastAsia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80C27"/>
    <w:pPr>
      <w:keepNext/>
      <w:keepLines/>
      <w:numPr>
        <w:ilvl w:val="6"/>
        <w:numId w:val="3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80C27"/>
    <w:pPr>
      <w:keepNext/>
      <w:keepLines/>
      <w:numPr>
        <w:ilvl w:val="7"/>
        <w:numId w:val="3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80C27"/>
    <w:pPr>
      <w:keepNext/>
      <w:keepLines/>
      <w:numPr>
        <w:ilvl w:val="8"/>
        <w:numId w:val="3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TITELSAAM">
    <w:name w:val="TITEL SAAM"/>
    <w:uiPriority w:val="5"/>
    <w:qFormat/>
    <w:rsid w:val="00C00A7A"/>
    <w:pPr>
      <w:spacing w:before="240" w:after="240"/>
    </w:pPr>
    <w:rPr>
      <w:rFonts w:ascii="Verdana" w:hAnsi="Verdana"/>
      <w:b/>
      <w:sz w:val="36"/>
    </w:rPr>
  </w:style>
  <w:style w:type="paragraph" w:styleId="Koptekst">
    <w:name w:val="header"/>
    <w:basedOn w:val="Standaard"/>
    <w:link w:val="KoptekstChar"/>
    <w:uiPriority w:val="99"/>
    <w:unhideWhenUsed/>
    <w:rsid w:val="00071DC0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071DC0"/>
  </w:style>
  <w:style w:type="paragraph" w:styleId="Voettekst">
    <w:name w:val="footer"/>
    <w:basedOn w:val="Standaard"/>
    <w:link w:val="VoettekstChar"/>
    <w:uiPriority w:val="99"/>
    <w:unhideWhenUsed/>
    <w:rsid w:val="00071DC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071DC0"/>
  </w:style>
  <w:style w:type="paragraph" w:styleId="Ballontekst">
    <w:name w:val="Balloon Text"/>
    <w:basedOn w:val="Standaard"/>
    <w:link w:val="BallontekstChar"/>
    <w:uiPriority w:val="99"/>
    <w:semiHidden/>
    <w:unhideWhenUsed/>
    <w:rsid w:val="00071DC0"/>
    <w:rPr>
      <w:rFonts w:ascii="Lucida Grande" w:hAnsi="Lucida Grande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71DC0"/>
    <w:rPr>
      <w:rFonts w:ascii="Lucida Grande" w:hAnsi="Lucida Grande"/>
      <w:sz w:val="18"/>
      <w:szCs w:val="18"/>
    </w:rPr>
  </w:style>
  <w:style w:type="character" w:customStyle="1" w:styleId="Kop1Char">
    <w:name w:val="Kop 1 Char"/>
    <w:aliases w:val="Kop 1 SAAM Char"/>
    <w:basedOn w:val="Standaardalinea-lettertype"/>
    <w:link w:val="Kop1"/>
    <w:uiPriority w:val="9"/>
    <w:rsid w:val="00C00A7A"/>
    <w:rPr>
      <w:rFonts w:ascii="Verdana" w:eastAsiaTheme="majorEastAsia" w:hAnsi="Verdana" w:cstheme="majorBidi"/>
      <w:b/>
      <w:bCs/>
      <w:sz w:val="28"/>
      <w:lang w:val="nl-NL"/>
    </w:rPr>
  </w:style>
  <w:style w:type="character" w:customStyle="1" w:styleId="Kop2Char">
    <w:name w:val="Kop 2 Char"/>
    <w:aliases w:val="Kop 2 SAAM Char"/>
    <w:basedOn w:val="Standaardalinea-lettertype"/>
    <w:link w:val="Kop2"/>
    <w:uiPriority w:val="9"/>
    <w:rsid w:val="00C00A7A"/>
    <w:rPr>
      <w:rFonts w:ascii="Verdana" w:eastAsiaTheme="majorEastAsia" w:hAnsi="Verdana" w:cstheme="majorBidi"/>
      <w:b/>
      <w:sz w:val="22"/>
      <w:szCs w:val="36"/>
      <w:lang w:val="nl-NL"/>
    </w:rPr>
  </w:style>
  <w:style w:type="character" w:customStyle="1" w:styleId="Kop3Char">
    <w:name w:val="Kop 3 Char"/>
    <w:aliases w:val="Kop 3 SAAM Char"/>
    <w:basedOn w:val="Standaardalinea-lettertype"/>
    <w:link w:val="Kop3"/>
    <w:uiPriority w:val="9"/>
    <w:rsid w:val="00C00A7A"/>
    <w:rPr>
      <w:rFonts w:ascii="Verdana" w:eastAsiaTheme="majorEastAsia" w:hAnsi="Verdana" w:cstheme="majorBidi"/>
      <w:bCs/>
      <w:sz w:val="22"/>
      <w:lang w:val="nl-NL"/>
    </w:rPr>
  </w:style>
  <w:style w:type="table" w:styleId="Tabelraster">
    <w:name w:val="Table Grid"/>
    <w:basedOn w:val="Standaardtabel"/>
    <w:uiPriority w:val="59"/>
    <w:rsid w:val="00071DC0"/>
    <w:rPr>
      <w:rFonts w:ascii="Helvetica Neue" w:hAnsi="Helvetica Neu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vaninhoudsopgave">
    <w:name w:val="TOC Heading"/>
    <w:basedOn w:val="Standaard"/>
    <w:next w:val="Standaard"/>
    <w:uiPriority w:val="39"/>
    <w:unhideWhenUsed/>
    <w:qFormat/>
    <w:rsid w:val="0041406B"/>
    <w:pPr>
      <w:spacing w:line="276" w:lineRule="auto"/>
    </w:pPr>
    <w:rPr>
      <w:rFonts w:ascii="Futura PT Demi" w:hAnsi="Futura PT Demi"/>
      <w:bCs/>
      <w:sz w:val="44"/>
      <w:lang w:val="nl-NL"/>
    </w:rPr>
  </w:style>
  <w:style w:type="paragraph" w:styleId="Normaalweb">
    <w:name w:val="Normal (Web)"/>
    <w:basedOn w:val="Standaard"/>
    <w:uiPriority w:val="99"/>
    <w:unhideWhenUsed/>
    <w:rsid w:val="006F2A28"/>
    <w:pPr>
      <w:spacing w:before="100" w:beforeAutospacing="1" w:after="100" w:afterAutospacing="1"/>
    </w:pPr>
    <w:rPr>
      <w:rFonts w:ascii="Times New Roman" w:eastAsia="Times New Roman" w:hAnsi="Times New Roman" w:cs="Times New Roman"/>
      <w:lang w:val="nl-NL"/>
    </w:rPr>
  </w:style>
  <w:style w:type="character" w:styleId="Paginanummer">
    <w:name w:val="page number"/>
    <w:basedOn w:val="Standaardalinea-lettertype"/>
    <w:uiPriority w:val="99"/>
    <w:semiHidden/>
    <w:unhideWhenUsed/>
    <w:rsid w:val="00542C6D"/>
  </w:style>
  <w:style w:type="paragraph" w:styleId="Lijstalinea">
    <w:name w:val="List Paragraph"/>
    <w:basedOn w:val="Standaard"/>
    <w:uiPriority w:val="34"/>
    <w:qFormat/>
    <w:rsid w:val="00431723"/>
    <w:pPr>
      <w:ind w:left="720"/>
      <w:contextualSpacing/>
    </w:pPr>
  </w:style>
  <w:style w:type="paragraph" w:styleId="Inhopg1">
    <w:name w:val="toc 1"/>
    <w:basedOn w:val="Standaard"/>
    <w:next w:val="Standaard"/>
    <w:autoRedefine/>
    <w:uiPriority w:val="39"/>
    <w:unhideWhenUsed/>
    <w:rsid w:val="0041406B"/>
    <w:pPr>
      <w:spacing w:before="240" w:after="120"/>
    </w:pPr>
    <w:rPr>
      <w:b/>
      <w:caps/>
      <w:szCs w:val="22"/>
      <w:u w:val="single"/>
    </w:rPr>
  </w:style>
  <w:style w:type="paragraph" w:styleId="Inhopg2">
    <w:name w:val="toc 2"/>
    <w:basedOn w:val="Standaard"/>
    <w:next w:val="Standaard"/>
    <w:autoRedefine/>
    <w:uiPriority w:val="39"/>
    <w:unhideWhenUsed/>
    <w:rsid w:val="0041406B"/>
    <w:rPr>
      <w:b/>
      <w:smallCaps/>
      <w:szCs w:val="22"/>
    </w:rPr>
  </w:style>
  <w:style w:type="paragraph" w:styleId="Inhopg3">
    <w:name w:val="toc 3"/>
    <w:basedOn w:val="Standaard"/>
    <w:next w:val="Standaard"/>
    <w:autoRedefine/>
    <w:uiPriority w:val="39"/>
    <w:unhideWhenUsed/>
    <w:rsid w:val="0041406B"/>
    <w:rPr>
      <w:smallCaps/>
      <w:szCs w:val="22"/>
    </w:rPr>
  </w:style>
  <w:style w:type="paragraph" w:styleId="Inhopg4">
    <w:name w:val="toc 4"/>
    <w:basedOn w:val="Standaard"/>
    <w:next w:val="Standaard"/>
    <w:autoRedefine/>
    <w:uiPriority w:val="39"/>
    <w:unhideWhenUsed/>
    <w:rsid w:val="0041406B"/>
    <w:rPr>
      <w:szCs w:val="22"/>
    </w:rPr>
  </w:style>
  <w:style w:type="paragraph" w:styleId="Inhopg5">
    <w:name w:val="toc 5"/>
    <w:basedOn w:val="Standaard"/>
    <w:next w:val="Standaard"/>
    <w:autoRedefine/>
    <w:uiPriority w:val="39"/>
    <w:unhideWhenUsed/>
    <w:rsid w:val="0041406B"/>
    <w:rPr>
      <w:szCs w:val="22"/>
    </w:rPr>
  </w:style>
  <w:style w:type="paragraph" w:styleId="Inhopg6">
    <w:name w:val="toc 6"/>
    <w:basedOn w:val="Standaard"/>
    <w:next w:val="Standaard"/>
    <w:autoRedefine/>
    <w:uiPriority w:val="39"/>
    <w:unhideWhenUsed/>
    <w:rsid w:val="0041406B"/>
    <w:rPr>
      <w:szCs w:val="22"/>
    </w:rPr>
  </w:style>
  <w:style w:type="paragraph" w:styleId="Inhopg7">
    <w:name w:val="toc 7"/>
    <w:basedOn w:val="Standaard"/>
    <w:next w:val="Standaard"/>
    <w:autoRedefine/>
    <w:uiPriority w:val="39"/>
    <w:unhideWhenUsed/>
    <w:rsid w:val="0041406B"/>
    <w:rPr>
      <w:szCs w:val="22"/>
    </w:rPr>
  </w:style>
  <w:style w:type="paragraph" w:styleId="Inhopg8">
    <w:name w:val="toc 8"/>
    <w:basedOn w:val="Standaard"/>
    <w:next w:val="Standaard"/>
    <w:autoRedefine/>
    <w:uiPriority w:val="39"/>
    <w:unhideWhenUsed/>
    <w:rsid w:val="0041406B"/>
    <w:rPr>
      <w:szCs w:val="22"/>
    </w:rPr>
  </w:style>
  <w:style w:type="paragraph" w:styleId="Inhopg9">
    <w:name w:val="toc 9"/>
    <w:basedOn w:val="Standaard"/>
    <w:next w:val="Standaard"/>
    <w:autoRedefine/>
    <w:uiPriority w:val="39"/>
    <w:unhideWhenUsed/>
    <w:rsid w:val="0041406B"/>
    <w:rPr>
      <w:szCs w:val="22"/>
    </w:rPr>
  </w:style>
  <w:style w:type="paragraph" w:styleId="Ondertitel">
    <w:name w:val="Subtitle"/>
    <w:basedOn w:val="Standaard"/>
    <w:next w:val="Standaard"/>
    <w:link w:val="OndertitelChar"/>
    <w:uiPriority w:val="11"/>
    <w:rsid w:val="00680C27"/>
    <w:pPr>
      <w:numPr>
        <w:ilvl w:val="1"/>
      </w:numPr>
    </w:pPr>
    <w:rPr>
      <w:rFonts w:ascii="Futura PT Demi" w:eastAsiaTheme="majorEastAsia" w:hAnsi="Futura PT Demi" w:cstheme="majorBidi"/>
      <w:sz w:val="44"/>
      <w:szCs w:val="4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80C27"/>
    <w:rPr>
      <w:rFonts w:ascii="Futura PT Demi" w:eastAsiaTheme="majorEastAsia" w:hAnsi="Futura PT Demi" w:cstheme="majorBidi"/>
      <w:sz w:val="44"/>
      <w:szCs w:val="44"/>
    </w:rPr>
  </w:style>
  <w:style w:type="character" w:customStyle="1" w:styleId="Kop4Char">
    <w:name w:val="Kop 4 Char"/>
    <w:aliases w:val="Kop 4 SAAM Char"/>
    <w:basedOn w:val="Standaardalinea-lettertype"/>
    <w:link w:val="Kop4"/>
    <w:uiPriority w:val="9"/>
    <w:rsid w:val="008F7644"/>
    <w:rPr>
      <w:rFonts w:eastAsiaTheme="majorEastAsia" w:cstheme="majorBidi"/>
      <w:bCs/>
      <w:iCs/>
      <w:sz w:val="22"/>
    </w:rPr>
  </w:style>
  <w:style w:type="character" w:customStyle="1" w:styleId="Kop5Char">
    <w:name w:val="Kop 5 Char"/>
    <w:aliases w:val="Kop 5 SAAM Char"/>
    <w:basedOn w:val="Standaardalinea-lettertype"/>
    <w:link w:val="Kop5"/>
    <w:uiPriority w:val="9"/>
    <w:rsid w:val="008F7644"/>
    <w:rPr>
      <w:rFonts w:eastAsiaTheme="majorEastAsia" w:cstheme="majorBidi"/>
      <w:sz w:val="22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D2E83"/>
    <w:rPr>
      <w:rFonts w:eastAsiaTheme="majorEastAsia" w:cstheme="majorBidi"/>
      <w:i/>
      <w:iCs/>
      <w:color w:val="243F60" w:themeColor="accent1" w:themeShade="7F"/>
      <w:sz w:val="22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80C2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80C27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80C2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Basisalinea">
    <w:name w:val="[Basisalinea]"/>
    <w:basedOn w:val="Standaard"/>
    <w:link w:val="BasisalineaChar"/>
    <w:uiPriority w:val="99"/>
    <w:rsid w:val="007F39A5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nl-NL"/>
    </w:rPr>
  </w:style>
  <w:style w:type="character" w:styleId="Hyperlink">
    <w:name w:val="Hyperlink"/>
    <w:basedOn w:val="Standaardalinea-lettertype"/>
    <w:uiPriority w:val="99"/>
    <w:unhideWhenUsed/>
    <w:rsid w:val="002B630E"/>
    <w:rPr>
      <w:color w:val="0000FF" w:themeColor="hyperlink"/>
      <w:u w:val="single"/>
    </w:rPr>
  </w:style>
  <w:style w:type="paragraph" w:styleId="Geenafstand">
    <w:name w:val="No Spacing"/>
    <w:uiPriority w:val="1"/>
    <w:qFormat/>
    <w:rsid w:val="00941B63"/>
    <w:rPr>
      <w:rFonts w:ascii="Futura PT Book" w:hAnsi="Futura PT Book"/>
    </w:rPr>
  </w:style>
  <w:style w:type="paragraph" w:customStyle="1" w:styleId="Opsomming1">
    <w:name w:val="Opsomming 1"/>
    <w:basedOn w:val="Basisalinea"/>
    <w:link w:val="Opsomming1Char"/>
    <w:uiPriority w:val="2"/>
    <w:qFormat/>
    <w:rsid w:val="00C00A7A"/>
    <w:pPr>
      <w:numPr>
        <w:numId w:val="9"/>
      </w:numPr>
    </w:pPr>
    <w:rPr>
      <w:rFonts w:ascii="Verdana" w:hAnsi="Verdana" w:cs="OpenSans"/>
      <w:sz w:val="20"/>
      <w:szCs w:val="20"/>
    </w:rPr>
  </w:style>
  <w:style w:type="paragraph" w:customStyle="1" w:styleId="Opsomming">
    <w:name w:val="Opsomming"/>
    <w:basedOn w:val="Basisalinea"/>
    <w:link w:val="OpsommingChar"/>
    <w:uiPriority w:val="1"/>
    <w:rsid w:val="00FD2E83"/>
    <w:pPr>
      <w:numPr>
        <w:numId w:val="10"/>
      </w:numPr>
    </w:pPr>
    <w:rPr>
      <w:rFonts w:asciiTheme="minorHAnsi" w:hAnsiTheme="minorHAnsi" w:cs="OpenSans"/>
      <w:sz w:val="20"/>
      <w:szCs w:val="20"/>
    </w:rPr>
  </w:style>
  <w:style w:type="character" w:customStyle="1" w:styleId="BasisalineaChar">
    <w:name w:val="[Basisalinea] Char"/>
    <w:basedOn w:val="Standaardalinea-lettertype"/>
    <w:link w:val="Basisalinea"/>
    <w:uiPriority w:val="99"/>
    <w:rsid w:val="00941B63"/>
    <w:rPr>
      <w:rFonts w:ascii="MinionPro-Regular" w:hAnsi="MinionPro-Regular" w:cs="MinionPro-Regular"/>
      <w:color w:val="000000"/>
      <w:lang w:val="nl-NL"/>
    </w:rPr>
  </w:style>
  <w:style w:type="character" w:customStyle="1" w:styleId="Opsomming1Char">
    <w:name w:val="Opsomming 1 Char"/>
    <w:basedOn w:val="BasisalineaChar"/>
    <w:link w:val="Opsomming1"/>
    <w:uiPriority w:val="2"/>
    <w:rsid w:val="00C00A7A"/>
    <w:rPr>
      <w:rFonts w:ascii="Verdana" w:hAnsi="Verdana" w:cs="OpenSans"/>
      <w:color w:val="000000"/>
      <w:sz w:val="20"/>
      <w:szCs w:val="20"/>
      <w:lang w:val="nl-NL"/>
    </w:rPr>
  </w:style>
  <w:style w:type="paragraph" w:customStyle="1" w:styleId="Opsommingnumeriek">
    <w:name w:val="Opsomming numeriek"/>
    <w:basedOn w:val="Opsomming"/>
    <w:link w:val="OpsommingnumeriekChar"/>
    <w:uiPriority w:val="3"/>
    <w:qFormat/>
    <w:rsid w:val="00C00A7A"/>
    <w:pPr>
      <w:numPr>
        <w:numId w:val="11"/>
      </w:numPr>
    </w:pPr>
    <w:rPr>
      <w:rFonts w:ascii="Verdana" w:hAnsi="Verdana"/>
      <w:sz w:val="22"/>
      <w:szCs w:val="22"/>
    </w:rPr>
  </w:style>
  <w:style w:type="character" w:customStyle="1" w:styleId="OpsommingChar">
    <w:name w:val="Opsomming Char"/>
    <w:basedOn w:val="BasisalineaChar"/>
    <w:link w:val="Opsomming"/>
    <w:uiPriority w:val="1"/>
    <w:rsid w:val="00FD2E83"/>
    <w:rPr>
      <w:rFonts w:ascii="MinionPro-Regular" w:hAnsi="MinionPro-Regular" w:cs="OpenSans"/>
      <w:color w:val="000000"/>
      <w:sz w:val="20"/>
      <w:szCs w:val="20"/>
      <w:lang w:val="nl-NL"/>
    </w:rPr>
  </w:style>
  <w:style w:type="character" w:customStyle="1" w:styleId="OpsommingnumeriekChar">
    <w:name w:val="Opsomming numeriek Char"/>
    <w:basedOn w:val="OpsommingChar"/>
    <w:link w:val="Opsommingnumeriek"/>
    <w:uiPriority w:val="3"/>
    <w:rsid w:val="00C00A7A"/>
    <w:rPr>
      <w:rFonts w:ascii="Verdana" w:hAnsi="Verdana" w:cs="OpenSans"/>
      <w:color w:val="000000"/>
      <w:sz w:val="22"/>
      <w:szCs w:val="22"/>
      <w:lang w:val="nl-NL"/>
    </w:rPr>
  </w:style>
  <w:style w:type="character" w:styleId="Tekstvantijdelijkeaanduiding">
    <w:name w:val="Placeholder Text"/>
    <w:basedOn w:val="Standaardalinea-lettertype"/>
    <w:uiPriority w:val="99"/>
    <w:semiHidden/>
    <w:rsid w:val="007D05C7"/>
    <w:rPr>
      <w:color w:val="808080"/>
    </w:rPr>
  </w:style>
  <w:style w:type="character" w:styleId="Zwaar">
    <w:name w:val="Strong"/>
    <w:basedOn w:val="Standaardalinea-lettertype"/>
    <w:uiPriority w:val="22"/>
    <w:qFormat/>
    <w:rsid w:val="00F1193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38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3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5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86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9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8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2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4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5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9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03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4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5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9.png"/><Relationship Id="rId13" Type="http://schemas.openxmlformats.org/officeDocument/2006/relationships/image" Target="media/image14.png"/><Relationship Id="rId3" Type="http://schemas.openxmlformats.org/officeDocument/2006/relationships/image" Target="media/image4.png"/><Relationship Id="rId7" Type="http://schemas.openxmlformats.org/officeDocument/2006/relationships/image" Target="media/image8.png"/><Relationship Id="rId12" Type="http://schemas.openxmlformats.org/officeDocument/2006/relationships/image" Target="media/image13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7.png"/><Relationship Id="rId11" Type="http://schemas.openxmlformats.org/officeDocument/2006/relationships/image" Target="media/image12.png"/><Relationship Id="rId5" Type="http://schemas.openxmlformats.org/officeDocument/2006/relationships/image" Target="media/image6.png"/><Relationship Id="rId10" Type="http://schemas.openxmlformats.org/officeDocument/2006/relationships/image" Target="media/image11.png"/><Relationship Id="rId4" Type="http://schemas.openxmlformats.org/officeDocument/2006/relationships/image" Target="media/image5.png"/><Relationship Id="rId9" Type="http://schemas.openxmlformats.org/officeDocument/2006/relationships/image" Target="media/image10.png"/></Relationships>
</file>

<file path=word/_rels/header3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6.png"/><Relationship Id="rId3" Type="http://schemas.openxmlformats.org/officeDocument/2006/relationships/image" Target="media/image8.png"/><Relationship Id="rId7" Type="http://schemas.openxmlformats.org/officeDocument/2006/relationships/image" Target="media/image3.png"/><Relationship Id="rId12" Type="http://schemas.openxmlformats.org/officeDocument/2006/relationships/image" Target="media/image7.png"/><Relationship Id="rId2" Type="http://schemas.openxmlformats.org/officeDocument/2006/relationships/image" Target="media/image9.png"/><Relationship Id="rId1" Type="http://schemas.openxmlformats.org/officeDocument/2006/relationships/image" Target="media/image10.png"/><Relationship Id="rId6" Type="http://schemas.openxmlformats.org/officeDocument/2006/relationships/image" Target="media/image14.png"/><Relationship Id="rId11" Type="http://schemas.openxmlformats.org/officeDocument/2006/relationships/image" Target="media/image11.png"/><Relationship Id="rId5" Type="http://schemas.openxmlformats.org/officeDocument/2006/relationships/image" Target="media/image4.png"/><Relationship Id="rId10" Type="http://schemas.openxmlformats.org/officeDocument/2006/relationships/image" Target="media/image12.png"/><Relationship Id="rId4" Type="http://schemas.openxmlformats.org/officeDocument/2006/relationships/image" Target="media/image2.png"/><Relationship Id="rId9" Type="http://schemas.openxmlformats.org/officeDocument/2006/relationships/image" Target="media/image13.png"/><Relationship Id="rId14" Type="http://schemas.openxmlformats.org/officeDocument/2006/relationships/image" Target="media/image1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anKouwenbergSAAM\SAAM\SAAM%20Start%20-%20Sjablonen%20SAAM%202020\Word\Templates\Blanco.dotx" TargetMode="Externa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SAAM Scholen">
      <a:majorFont>
        <a:latin typeface="Futura PT Book"/>
        <a:ea typeface=""/>
        <a:cs typeface=""/>
      </a:majorFont>
      <a:minorFont>
        <a:latin typeface="Futura PT Book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20ba4c0-ab40-43bb-9f8c-9c18298590cd" xsi:nil="true"/>
    <lcf76f155ced4ddcb4097134ff3c332f xmlns="7560965a-3f69-42bb-9b83-880b5c30afaf">
      <Terms xmlns="http://schemas.microsoft.com/office/infopath/2007/PartnerControls"/>
    </lcf76f155ced4ddcb4097134ff3c332f>
    <Deevenaar xmlns="7560965a-3f69-42bb-9b83-880b5c30afaf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AF1134334FCF448B3669CAFA6E2B6D" ma:contentTypeVersion="16" ma:contentTypeDescription="Een nieuw document maken." ma:contentTypeScope="" ma:versionID="02b1bcf780c204b264cf9f8f2d7187c0">
  <xsd:schema xmlns:xsd="http://www.w3.org/2001/XMLSchema" xmlns:xs="http://www.w3.org/2001/XMLSchema" xmlns:p="http://schemas.microsoft.com/office/2006/metadata/properties" xmlns:ns2="7560965a-3f69-42bb-9b83-880b5c30afaf" xmlns:ns3="220ba4c0-ab40-43bb-9f8c-9c18298590cd" targetNamespace="http://schemas.microsoft.com/office/2006/metadata/properties" ma:root="true" ma:fieldsID="59bf939974b24ffa94efbf64ee89a556" ns2:_="" ns3:_="">
    <xsd:import namespace="7560965a-3f69-42bb-9b83-880b5c30afaf"/>
    <xsd:import namespace="220ba4c0-ab40-43bb-9f8c-9c18298590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Deevenaa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60965a-3f69-42bb-9b83-880b5c30af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1e05a7dd-69ca-4eac-aa0e-6bfdc6e441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eevenaar" ma:index="23" nillable="true" ma:displayName="De evenaar " ma:description="Matten schoongemaakt ingangen" ma:format="Dropdown" ma:internalName="Deevenaa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0ba4c0-ab40-43bb-9f8c-9c18298590c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41db8b1-0b20-4829-940a-dd34a3c60d0e}" ma:internalName="TaxCatchAll" ma:showField="CatchAllData" ma:web="220ba4c0-ab40-43bb-9f8c-9c18298590c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8FC4815-5788-4ADE-A782-7F9A8F5A1CFA}">
  <ds:schemaRefs>
    <ds:schemaRef ds:uri="http://schemas.microsoft.com/office/2006/metadata/properties"/>
    <ds:schemaRef ds:uri="http://schemas.microsoft.com/office/infopath/2007/PartnerControls"/>
    <ds:schemaRef ds:uri="220ba4c0-ab40-43bb-9f8c-9c18298590cd"/>
    <ds:schemaRef ds:uri="7560965a-3f69-42bb-9b83-880b5c30afaf"/>
  </ds:schemaRefs>
</ds:datastoreItem>
</file>

<file path=customXml/itemProps2.xml><?xml version="1.0" encoding="utf-8"?>
<ds:datastoreItem xmlns:ds="http://schemas.openxmlformats.org/officeDocument/2006/customXml" ds:itemID="{29807EE5-4366-45AC-9711-443FDA113D9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14ADD85-0CEA-42CA-A06D-A94016855F2A}"/>
</file>

<file path=customXml/itemProps4.xml><?xml version="1.0" encoding="utf-8"?>
<ds:datastoreItem xmlns:ds="http://schemas.openxmlformats.org/officeDocument/2006/customXml" ds:itemID="{8B3C17D5-2133-4641-9272-0D08DB22E72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Blanco</Template>
  <TotalTime>0</TotalTime>
  <Pages>3</Pages>
  <Words>977</Words>
  <Characters>5376</Characters>
  <Application>Microsoft Office Word</Application>
  <DocSecurity>0</DocSecurity>
  <Lines>44</Lines>
  <Paragraphs>12</Paragraphs>
  <ScaleCrop>false</ScaleCrop>
  <Company>SAAM Scholen</Company>
  <LinksUpToDate>false</LinksUpToDate>
  <CharactersWithSpaces>6341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 Kouwenberg | SAAM*</dc:creator>
  <cp:keywords/>
  <dc:description/>
  <cp:lastModifiedBy>Johan Kouwenberg | SAAM*</cp:lastModifiedBy>
  <cp:revision>15</cp:revision>
  <cp:lastPrinted>2025-04-10T07:37:00Z</cp:lastPrinted>
  <dcterms:created xsi:type="dcterms:W3CDTF">2025-11-04T12:10:00Z</dcterms:created>
  <dcterms:modified xsi:type="dcterms:W3CDTF">2025-11-17T09:53:00Z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pTypeDocument">
    <vt:lpwstr>Blanco</vt:lpwstr>
  </property>
  <property fmtid="{D5CDD505-2E9C-101B-9397-08002B2CF9AE}" pid="3" name="dpProjectNaam">
    <vt:lpwstr>SAAM Scholen</vt:lpwstr>
  </property>
  <property fmtid="{D5CDD505-2E9C-101B-9397-08002B2CF9AE}" pid="4" name="dpLogo">
    <vt:bool>true</vt:bool>
  </property>
  <property fmtid="{D5CDD505-2E9C-101B-9397-08002B2CF9AE}" pid="5" name="dpHandtekening">
    <vt:bool>false</vt:bool>
  </property>
  <property fmtid="{D5CDD505-2E9C-101B-9397-08002B2CF9AE}" pid="6" name="dpStatus">
    <vt:bool>true</vt:bool>
  </property>
  <property fmtid="{D5CDD505-2E9C-101B-9397-08002B2CF9AE}" pid="7" name="dpVertrouwelijkheid">
    <vt:bool>false</vt:bool>
  </property>
  <property fmtid="{D5CDD505-2E9C-101B-9397-08002B2CF9AE}" pid="8" name="dpStatusInvoer">
    <vt:lpwstr>Nieuw</vt:lpwstr>
  </property>
  <property fmtid="{D5CDD505-2E9C-101B-9397-08002B2CF9AE}" pid="9" name="dpOrganisatie">
    <vt:lpwstr> </vt:lpwstr>
  </property>
  <property fmtid="{D5CDD505-2E9C-101B-9397-08002B2CF9AE}" pid="10" name="dpAfdeling">
    <vt:lpwstr> </vt:lpwstr>
  </property>
  <property fmtid="{D5CDD505-2E9C-101B-9397-08002B2CF9AE}" pid="11" name="dpPlaats">
    <vt:lpwstr> </vt:lpwstr>
  </property>
  <property fmtid="{D5CDD505-2E9C-101B-9397-08002B2CF9AE}" pid="12" name="dpPostcode">
    <vt:lpwstr> </vt:lpwstr>
  </property>
  <property fmtid="{D5CDD505-2E9C-101B-9397-08002B2CF9AE}" pid="13" name="dpAdres">
    <vt:lpwstr> </vt:lpwstr>
  </property>
  <property fmtid="{D5CDD505-2E9C-101B-9397-08002B2CF9AE}" pid="14" name="dpGeslacht">
    <vt:lpwstr> </vt:lpwstr>
  </property>
  <property fmtid="{D5CDD505-2E9C-101B-9397-08002B2CF9AE}" pid="15" name="dpInitialen">
    <vt:lpwstr> </vt:lpwstr>
  </property>
  <property fmtid="{D5CDD505-2E9C-101B-9397-08002B2CF9AE}" pid="16" name="dpVoornaam">
    <vt:lpwstr> </vt:lpwstr>
  </property>
  <property fmtid="{D5CDD505-2E9C-101B-9397-08002B2CF9AE}" pid="17" name="dpTussenvoegsels">
    <vt:lpwstr> </vt:lpwstr>
  </property>
  <property fmtid="{D5CDD505-2E9C-101B-9397-08002B2CF9AE}" pid="18" name="dpAchternaam">
    <vt:lpwstr> </vt:lpwstr>
  </property>
  <property fmtid="{D5CDD505-2E9C-101B-9397-08002B2CF9AE}" pid="19" name="dpAanhef">
    <vt:lpwstr> </vt:lpwstr>
  </property>
  <property fmtid="{D5CDD505-2E9C-101B-9397-08002B2CF9AE}" pid="20" name="dpAfsluiting">
    <vt:lpwstr> </vt:lpwstr>
  </property>
  <property fmtid="{D5CDD505-2E9C-101B-9397-08002B2CF9AE}" pid="21" name="dpOnsKenmerk">
    <vt:lpwstr> </vt:lpwstr>
  </property>
  <property fmtid="{D5CDD505-2E9C-101B-9397-08002B2CF9AE}" pid="22" name="dpBetreft">
    <vt:lpwstr> </vt:lpwstr>
  </property>
  <property fmtid="{D5CDD505-2E9C-101B-9397-08002B2CF9AE}" pid="23" name="dpDatum">
    <vt:lpwstr> </vt:lpwstr>
  </property>
  <property fmtid="{D5CDD505-2E9C-101B-9397-08002B2CF9AE}" pid="24" name="dpAdres1">
    <vt:lpwstr> </vt:lpwstr>
  </property>
  <property fmtid="{D5CDD505-2E9C-101B-9397-08002B2CF9AE}" pid="25" name="dpAdres2">
    <vt:lpwstr> </vt:lpwstr>
  </property>
  <property fmtid="{D5CDD505-2E9C-101B-9397-08002B2CF9AE}" pid="26" name="dpAdres3">
    <vt:lpwstr> </vt:lpwstr>
  </property>
  <property fmtid="{D5CDD505-2E9C-101B-9397-08002B2CF9AE}" pid="27" name="dpAdres4">
    <vt:lpwstr> </vt:lpwstr>
  </property>
  <property fmtid="{D5CDD505-2E9C-101B-9397-08002B2CF9AE}" pid="28" name="dpAdres5">
    <vt:lpwstr> </vt:lpwstr>
  </property>
  <property fmtid="{D5CDD505-2E9C-101B-9397-08002B2CF9AE}" pid="29" name="dpAdres6">
    <vt:lpwstr> </vt:lpwstr>
  </property>
  <property fmtid="{D5CDD505-2E9C-101B-9397-08002B2CF9AE}" pid="30" name="dpAfzender">
    <vt:lpwstr> </vt:lpwstr>
  </property>
  <property fmtid="{D5CDD505-2E9C-101B-9397-08002B2CF9AE}" pid="31" name="dpFunctie">
    <vt:lpwstr> </vt:lpwstr>
  </property>
  <property fmtid="{D5CDD505-2E9C-101B-9397-08002B2CF9AE}" pid="32" name="dplblVertrouwelijkheid">
    <vt:lpwstr> </vt:lpwstr>
  </property>
  <property fmtid="{D5CDD505-2E9C-101B-9397-08002B2CF9AE}" pid="33" name="ContentTypeId">
    <vt:lpwstr>0x01010061AF1134334FCF448B3669CAFA6E2B6D</vt:lpwstr>
  </property>
  <property fmtid="{D5CDD505-2E9C-101B-9397-08002B2CF9AE}" pid="34" name="MediaServiceImageTags">
    <vt:lpwstr/>
  </property>
</Properties>
</file>