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D6B16E" w14:textId="72671319" w:rsidR="00AE5758" w:rsidRPr="00C87244" w:rsidRDefault="001B251C" w:rsidP="00F4009A">
      <w:pPr>
        <w:pStyle w:val="Kop1"/>
        <w:numPr>
          <w:ilvl w:val="0"/>
          <w:numId w:val="0"/>
        </w:numPr>
        <w:jc w:val="center"/>
        <w:rPr>
          <w:rFonts w:asciiTheme="minorHAnsi" w:hAnsiTheme="minorHAnsi" w:cs="Arial"/>
          <w:b/>
          <w:sz w:val="22"/>
          <w:szCs w:val="22"/>
        </w:rPr>
      </w:pPr>
      <w:r w:rsidRPr="000C1232">
        <w:rPr>
          <w:rFonts w:asciiTheme="minorHAnsi" w:hAnsiTheme="minorHAnsi" w:cs="Arial"/>
          <w:b/>
          <w:sz w:val="32"/>
          <w:szCs w:val="32"/>
        </w:rPr>
        <w:t xml:space="preserve">Opgave </w:t>
      </w:r>
      <w:r w:rsidR="00B01339">
        <w:rPr>
          <w:rFonts w:asciiTheme="minorHAnsi" w:hAnsiTheme="minorHAnsi" w:cs="Arial"/>
          <w:b/>
          <w:sz w:val="32"/>
          <w:szCs w:val="32"/>
        </w:rPr>
        <w:t>kerncompetentie</w:t>
      </w:r>
      <w:r w:rsidR="005F2241" w:rsidRPr="000C1232">
        <w:rPr>
          <w:rFonts w:asciiTheme="minorHAnsi" w:hAnsiTheme="minorHAnsi" w:cs="Arial"/>
          <w:b/>
          <w:sz w:val="32"/>
          <w:szCs w:val="32"/>
        </w:rPr>
        <w:tab/>
      </w:r>
      <w:r w:rsidR="00C87244">
        <w:rPr>
          <w:rFonts w:asciiTheme="minorHAnsi" w:hAnsiTheme="minorHAnsi" w:cs="Arial"/>
          <w:b/>
          <w:sz w:val="22"/>
          <w:szCs w:val="22"/>
        </w:rPr>
        <w:t xml:space="preserve"> </w:t>
      </w:r>
      <w:proofErr w:type="spellStart"/>
      <w:r w:rsidR="00C87244">
        <w:rPr>
          <w:rFonts w:asciiTheme="minorHAnsi" w:hAnsiTheme="minorHAnsi" w:cs="Arial"/>
          <w:b/>
          <w:sz w:val="22"/>
          <w:szCs w:val="22"/>
        </w:rPr>
        <w:t>t.b.v</w:t>
      </w:r>
      <w:proofErr w:type="spellEnd"/>
      <w:r w:rsidR="00C87244">
        <w:rPr>
          <w:rFonts w:asciiTheme="minorHAnsi" w:hAnsiTheme="minorHAnsi" w:cs="Arial"/>
          <w:b/>
          <w:sz w:val="22"/>
          <w:szCs w:val="22"/>
        </w:rPr>
        <w:t xml:space="preserve"> </w:t>
      </w:r>
      <w:r w:rsidR="00CB1904">
        <w:rPr>
          <w:rFonts w:asciiTheme="minorHAnsi" w:hAnsiTheme="minorHAnsi" w:cs="Arial"/>
          <w:b/>
          <w:sz w:val="22"/>
          <w:szCs w:val="22"/>
        </w:rPr>
        <w:t>KCA gemeente Amsterdam en Spaarnelanden N.V.</w:t>
      </w:r>
    </w:p>
    <w:p w14:paraId="58FBA8D1" w14:textId="77777777" w:rsidR="00AE5758" w:rsidRDefault="00AE5758" w:rsidP="001B251C">
      <w:pPr>
        <w:rPr>
          <w:rFonts w:asciiTheme="minorHAnsi" w:hAnsiTheme="minorHAnsi" w:cs="Arial"/>
          <w:sz w:val="22"/>
          <w:szCs w:val="22"/>
        </w:rPr>
      </w:pPr>
    </w:p>
    <w:p w14:paraId="3BB49708" w14:textId="440D26E3" w:rsidR="00DF21E4" w:rsidRPr="00F911F8" w:rsidRDefault="00E2291A" w:rsidP="001B251C">
      <w:pPr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Ongetekende verklaart dat inschrijver in de 3 jaren voorafgaand aan de datum van inschrijving </w:t>
      </w:r>
      <w:r w:rsidR="00355EE9">
        <w:rPr>
          <w:rFonts w:asciiTheme="minorHAnsi" w:hAnsiTheme="minorHAnsi" w:cs="Arial"/>
          <w:sz w:val="22"/>
          <w:szCs w:val="22"/>
        </w:rPr>
        <w:t xml:space="preserve">in een tijdvak van maximaal een jaar, </w:t>
      </w:r>
      <w:r>
        <w:rPr>
          <w:rFonts w:asciiTheme="minorHAnsi" w:hAnsiTheme="minorHAnsi" w:cs="Arial"/>
          <w:sz w:val="22"/>
          <w:szCs w:val="22"/>
        </w:rPr>
        <w:t>minimaal 1</w:t>
      </w:r>
      <w:r w:rsidR="00394E69">
        <w:rPr>
          <w:rFonts w:asciiTheme="minorHAnsi" w:hAnsiTheme="minorHAnsi" w:cs="Arial"/>
          <w:sz w:val="22"/>
          <w:szCs w:val="22"/>
        </w:rPr>
        <w:t>0</w:t>
      </w:r>
      <w:r>
        <w:rPr>
          <w:rFonts w:asciiTheme="minorHAnsi" w:hAnsiTheme="minorHAnsi" w:cs="Arial"/>
          <w:sz w:val="22"/>
          <w:szCs w:val="22"/>
        </w:rPr>
        <w:t>0.000 kilo KCA</w:t>
      </w:r>
      <w:r w:rsidR="00557495">
        <w:rPr>
          <w:rFonts w:asciiTheme="minorHAnsi" w:hAnsiTheme="minorHAnsi" w:cs="Arial"/>
          <w:sz w:val="22"/>
          <w:szCs w:val="22"/>
        </w:rPr>
        <w:t xml:space="preserve"> </w:t>
      </w:r>
      <w:r>
        <w:rPr>
          <w:rFonts w:asciiTheme="minorHAnsi" w:hAnsiTheme="minorHAnsi" w:cs="Arial"/>
          <w:sz w:val="22"/>
          <w:szCs w:val="22"/>
        </w:rPr>
        <w:t xml:space="preserve">heeft </w:t>
      </w:r>
      <w:r w:rsidR="00535576">
        <w:rPr>
          <w:rFonts w:asciiTheme="minorHAnsi" w:hAnsiTheme="minorHAnsi" w:cs="Arial"/>
          <w:sz w:val="22"/>
          <w:szCs w:val="22"/>
        </w:rPr>
        <w:t xml:space="preserve">afgevoerd en </w:t>
      </w:r>
      <w:r>
        <w:rPr>
          <w:rFonts w:asciiTheme="minorHAnsi" w:hAnsiTheme="minorHAnsi" w:cs="Arial"/>
          <w:sz w:val="22"/>
          <w:szCs w:val="22"/>
        </w:rPr>
        <w:t>verwerkt</w:t>
      </w:r>
      <w:r w:rsidR="004E71A4">
        <w:rPr>
          <w:rFonts w:asciiTheme="minorHAnsi" w:hAnsiTheme="minorHAnsi" w:cs="Arial"/>
          <w:sz w:val="22"/>
          <w:szCs w:val="22"/>
        </w:rPr>
        <w:t xml:space="preserve"> (of laten verwerken)</w:t>
      </w:r>
      <w:r>
        <w:rPr>
          <w:rFonts w:asciiTheme="minorHAnsi" w:hAnsiTheme="minorHAnsi" w:cs="Arial"/>
          <w:sz w:val="22"/>
          <w:szCs w:val="22"/>
        </w:rPr>
        <w:t xml:space="preserve"> in </w:t>
      </w:r>
      <w:r w:rsidR="004E71A4">
        <w:rPr>
          <w:rFonts w:asciiTheme="minorHAnsi" w:hAnsiTheme="minorHAnsi" w:cs="Arial"/>
          <w:sz w:val="22"/>
          <w:szCs w:val="22"/>
        </w:rPr>
        <w:t xml:space="preserve">een </w:t>
      </w:r>
      <w:r>
        <w:rPr>
          <w:rFonts w:asciiTheme="minorHAnsi" w:hAnsiTheme="minorHAnsi" w:cs="Arial"/>
          <w:sz w:val="22"/>
          <w:szCs w:val="22"/>
        </w:rPr>
        <w:t xml:space="preserve">opdracht van een soortgelijke </w:t>
      </w:r>
      <w:r w:rsidR="00C70D9C">
        <w:rPr>
          <w:rFonts w:asciiTheme="minorHAnsi" w:hAnsiTheme="minorHAnsi" w:cs="Arial"/>
          <w:sz w:val="22"/>
          <w:szCs w:val="22"/>
        </w:rPr>
        <w:t xml:space="preserve">opdrachtgever. Hierbij geldt dat meerdere </w:t>
      </w:r>
      <w:r w:rsidR="00084104">
        <w:rPr>
          <w:rFonts w:asciiTheme="minorHAnsi" w:hAnsiTheme="minorHAnsi" w:cs="Arial"/>
          <w:sz w:val="22"/>
          <w:szCs w:val="22"/>
        </w:rPr>
        <w:t>opdrachten (</w:t>
      </w:r>
      <w:r w:rsidR="00122DE8" w:rsidRPr="00394E69">
        <w:rPr>
          <w:rFonts w:asciiTheme="minorHAnsi" w:hAnsiTheme="minorHAnsi" w:cs="Arial"/>
          <w:sz w:val="22"/>
          <w:szCs w:val="22"/>
          <w:u w:val="single"/>
        </w:rPr>
        <w:t xml:space="preserve">maar maximaal </w:t>
      </w:r>
      <w:r w:rsidR="001222D2" w:rsidRPr="00394E69">
        <w:rPr>
          <w:rFonts w:asciiTheme="minorHAnsi" w:hAnsiTheme="minorHAnsi" w:cs="Arial"/>
          <w:sz w:val="22"/>
          <w:szCs w:val="22"/>
          <w:u w:val="single"/>
        </w:rPr>
        <w:t>met</w:t>
      </w:r>
      <w:r w:rsidR="009149C2" w:rsidRPr="00394E69">
        <w:rPr>
          <w:rFonts w:asciiTheme="minorHAnsi" w:hAnsiTheme="minorHAnsi" w:cs="Arial"/>
          <w:sz w:val="22"/>
          <w:szCs w:val="22"/>
          <w:u w:val="single"/>
        </w:rPr>
        <w:t xml:space="preserve"> een maximum van 5 opdrachten</w:t>
      </w:r>
      <w:r w:rsidR="00084104" w:rsidRPr="00394E69">
        <w:rPr>
          <w:rFonts w:asciiTheme="minorHAnsi" w:hAnsiTheme="minorHAnsi" w:cs="Arial"/>
          <w:sz w:val="22"/>
          <w:szCs w:val="22"/>
          <w:u w:val="single"/>
        </w:rPr>
        <w:t>)</w:t>
      </w:r>
      <w:r w:rsidR="00084104">
        <w:rPr>
          <w:rFonts w:asciiTheme="minorHAnsi" w:hAnsiTheme="minorHAnsi" w:cs="Arial"/>
          <w:sz w:val="22"/>
          <w:szCs w:val="22"/>
        </w:rPr>
        <w:t xml:space="preserve"> </w:t>
      </w:r>
      <w:r w:rsidR="00C70D9C">
        <w:rPr>
          <w:rFonts w:asciiTheme="minorHAnsi" w:hAnsiTheme="minorHAnsi" w:cs="Arial"/>
          <w:sz w:val="22"/>
          <w:szCs w:val="22"/>
        </w:rPr>
        <w:t>mogen worden gebundeld.</w:t>
      </w:r>
      <w:r w:rsidR="003454C2">
        <w:rPr>
          <w:rFonts w:asciiTheme="minorHAnsi" w:hAnsiTheme="minorHAnsi" w:cs="Arial"/>
          <w:sz w:val="22"/>
          <w:szCs w:val="22"/>
        </w:rPr>
        <w:t xml:space="preserve"> In dat geval mag dit formulier vermenigvuldigd worden.</w:t>
      </w:r>
    </w:p>
    <w:p w14:paraId="45169401" w14:textId="32A67DAF" w:rsidR="001B251C" w:rsidRPr="00F911F8" w:rsidRDefault="001B251C" w:rsidP="001222D2">
      <w:pPr>
        <w:tabs>
          <w:tab w:val="left" w:pos="3400"/>
        </w:tabs>
        <w:rPr>
          <w:rFonts w:asciiTheme="minorHAnsi" w:hAnsiTheme="minorHAnsi" w:cs="Arial"/>
          <w:sz w:val="22"/>
          <w:szCs w:val="22"/>
        </w:rPr>
      </w:pPr>
    </w:p>
    <w:tbl>
      <w:tblPr>
        <w:tblW w:w="88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39"/>
        <w:gridCol w:w="19"/>
        <w:gridCol w:w="9"/>
        <w:gridCol w:w="2118"/>
        <w:gridCol w:w="6237"/>
      </w:tblGrid>
      <w:tr w:rsidR="001B251C" w:rsidRPr="00F911F8" w14:paraId="33BD45B3" w14:textId="77777777" w:rsidTr="00F911F8">
        <w:trPr>
          <w:cantSplit/>
          <w:trHeight w:val="562"/>
          <w:jc w:val="center"/>
        </w:trPr>
        <w:tc>
          <w:tcPr>
            <w:tcW w:w="8822" w:type="dxa"/>
            <w:gridSpan w:val="5"/>
            <w:shd w:val="pct10" w:color="auto" w:fill="auto"/>
            <w:vAlign w:val="center"/>
          </w:tcPr>
          <w:p w14:paraId="0E38CA80" w14:textId="77777777" w:rsidR="001B251C" w:rsidRPr="00F911F8" w:rsidRDefault="00455854" w:rsidP="002F4CB6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F911F8">
              <w:rPr>
                <w:rFonts w:asciiTheme="minorHAnsi" w:hAnsiTheme="minorHAnsi" w:cs="Arial"/>
                <w:sz w:val="22"/>
                <w:szCs w:val="22"/>
              </w:rPr>
              <w:t>Uitvoering</w:t>
            </w:r>
            <w:r w:rsidR="009E1847" w:rsidRPr="00F911F8">
              <w:rPr>
                <w:rFonts w:asciiTheme="minorHAnsi" w:hAnsiTheme="minorHAnsi" w:cs="Arial"/>
                <w:sz w:val="22"/>
                <w:szCs w:val="22"/>
              </w:rPr>
              <w:t>s-</w:t>
            </w:r>
            <w:r w:rsidRPr="00F911F8">
              <w:rPr>
                <w:rFonts w:asciiTheme="minorHAnsi" w:hAnsiTheme="minorHAnsi" w:cs="Arial"/>
                <w:sz w:val="22"/>
                <w:szCs w:val="22"/>
              </w:rPr>
              <w:t xml:space="preserve"> en tevredenheid</w:t>
            </w:r>
            <w:r w:rsidR="009E1847" w:rsidRPr="00F911F8">
              <w:rPr>
                <w:rFonts w:asciiTheme="minorHAnsi" w:hAnsiTheme="minorHAnsi" w:cs="Arial"/>
                <w:sz w:val="22"/>
                <w:szCs w:val="22"/>
              </w:rPr>
              <w:t>s</w:t>
            </w:r>
            <w:r w:rsidRPr="00F911F8">
              <w:rPr>
                <w:rFonts w:asciiTheme="minorHAnsi" w:hAnsiTheme="minorHAnsi" w:cs="Arial"/>
                <w:sz w:val="22"/>
                <w:szCs w:val="22"/>
              </w:rPr>
              <w:t>verklaring</w:t>
            </w:r>
          </w:p>
        </w:tc>
      </w:tr>
      <w:tr w:rsidR="001B251C" w:rsidRPr="00F911F8" w14:paraId="709B7E4C" w14:textId="77777777" w:rsidTr="00F911F8">
        <w:trPr>
          <w:cantSplit/>
          <w:trHeight w:val="562"/>
          <w:jc w:val="center"/>
        </w:trPr>
        <w:tc>
          <w:tcPr>
            <w:tcW w:w="467" w:type="dxa"/>
            <w:gridSpan w:val="3"/>
          </w:tcPr>
          <w:p w14:paraId="7F27BC84" w14:textId="77777777" w:rsidR="001B251C" w:rsidRPr="00F911F8" w:rsidRDefault="001B251C" w:rsidP="002F4CB6">
            <w:pPr>
              <w:tabs>
                <w:tab w:val="left" w:pos="1843"/>
              </w:tabs>
              <w:ind w:right="-1130"/>
              <w:rPr>
                <w:rFonts w:asciiTheme="minorHAnsi" w:hAnsiTheme="minorHAnsi" w:cs="Arial"/>
                <w:sz w:val="22"/>
                <w:szCs w:val="22"/>
              </w:rPr>
            </w:pPr>
            <w:r w:rsidRPr="00F911F8">
              <w:rPr>
                <w:rFonts w:asciiTheme="minorHAnsi" w:hAnsiTheme="minorHAnsi" w:cs="Arial"/>
                <w:sz w:val="22"/>
                <w:szCs w:val="22"/>
              </w:rPr>
              <w:t>1</w:t>
            </w:r>
          </w:p>
        </w:tc>
        <w:tc>
          <w:tcPr>
            <w:tcW w:w="2118" w:type="dxa"/>
          </w:tcPr>
          <w:p w14:paraId="327801A6" w14:textId="12401099" w:rsidR="0098085C" w:rsidRPr="00F911F8" w:rsidRDefault="0098085C" w:rsidP="0098085C">
            <w:pPr>
              <w:pStyle w:val="Default"/>
              <w:spacing w:after="14"/>
              <w:rPr>
                <w:rFonts w:asciiTheme="minorHAnsi" w:hAnsiTheme="minorHAnsi"/>
                <w:sz w:val="22"/>
                <w:szCs w:val="22"/>
              </w:rPr>
            </w:pPr>
            <w:r w:rsidRPr="00F911F8">
              <w:rPr>
                <w:rFonts w:asciiTheme="minorHAnsi" w:hAnsiTheme="minorHAnsi"/>
                <w:sz w:val="22"/>
                <w:szCs w:val="22"/>
              </w:rPr>
              <w:t>naam, adres, vestiging</w:t>
            </w:r>
            <w:r w:rsidR="00B07A19" w:rsidRPr="00F911F8">
              <w:rPr>
                <w:rFonts w:asciiTheme="minorHAnsi" w:hAnsiTheme="minorHAnsi"/>
                <w:sz w:val="22"/>
                <w:szCs w:val="22"/>
              </w:rPr>
              <w:t xml:space="preserve">splaats betreffende </w:t>
            </w:r>
            <w:r w:rsidR="003454C2">
              <w:rPr>
                <w:rFonts w:asciiTheme="minorHAnsi" w:hAnsiTheme="minorHAnsi"/>
                <w:sz w:val="22"/>
                <w:szCs w:val="22"/>
              </w:rPr>
              <w:t>opdrachtgever</w:t>
            </w:r>
          </w:p>
          <w:p w14:paraId="40E41426" w14:textId="77777777" w:rsidR="001B251C" w:rsidRPr="00F911F8" w:rsidRDefault="001B251C" w:rsidP="0098085C">
            <w:pPr>
              <w:tabs>
                <w:tab w:val="left" w:pos="1843"/>
              </w:tabs>
              <w:ind w:right="117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6237" w:type="dxa"/>
          </w:tcPr>
          <w:p w14:paraId="08E5BD4A" w14:textId="77777777" w:rsidR="001B251C" w:rsidRPr="00F911F8" w:rsidRDefault="001B251C" w:rsidP="00B07A19">
            <w:pPr>
              <w:tabs>
                <w:tab w:val="left" w:pos="1843"/>
              </w:tabs>
              <w:ind w:right="-11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1B251C" w:rsidRPr="00F911F8" w14:paraId="483AA6BA" w14:textId="77777777" w:rsidTr="00F911F8">
        <w:trPr>
          <w:cantSplit/>
          <w:trHeight w:val="562"/>
          <w:jc w:val="center"/>
        </w:trPr>
        <w:tc>
          <w:tcPr>
            <w:tcW w:w="467" w:type="dxa"/>
            <w:gridSpan w:val="3"/>
          </w:tcPr>
          <w:p w14:paraId="18490F37" w14:textId="77777777" w:rsidR="001B251C" w:rsidRPr="00F911F8" w:rsidRDefault="001B251C" w:rsidP="002F4CB6">
            <w:pPr>
              <w:tabs>
                <w:tab w:val="left" w:pos="1843"/>
              </w:tabs>
              <w:ind w:right="-1130"/>
              <w:rPr>
                <w:rFonts w:asciiTheme="minorHAnsi" w:hAnsiTheme="minorHAnsi" w:cs="Arial"/>
                <w:sz w:val="22"/>
                <w:szCs w:val="22"/>
              </w:rPr>
            </w:pPr>
            <w:r w:rsidRPr="00F911F8">
              <w:rPr>
                <w:rFonts w:asciiTheme="minorHAnsi" w:hAnsiTheme="minorHAnsi" w:cs="Arial"/>
                <w:sz w:val="22"/>
                <w:szCs w:val="22"/>
              </w:rPr>
              <w:t>2</w:t>
            </w:r>
          </w:p>
        </w:tc>
        <w:tc>
          <w:tcPr>
            <w:tcW w:w="2118" w:type="dxa"/>
          </w:tcPr>
          <w:p w14:paraId="235A68C4" w14:textId="0BF3F953" w:rsidR="00CB158E" w:rsidRDefault="0098085C" w:rsidP="002F4CB6">
            <w:pPr>
              <w:tabs>
                <w:tab w:val="left" w:pos="1843"/>
              </w:tabs>
              <w:ind w:right="117"/>
              <w:rPr>
                <w:rFonts w:asciiTheme="minorHAnsi" w:hAnsiTheme="minorHAnsi" w:cs="Arial"/>
                <w:sz w:val="22"/>
                <w:szCs w:val="22"/>
              </w:rPr>
            </w:pPr>
            <w:r w:rsidRPr="00F911F8">
              <w:rPr>
                <w:rFonts w:asciiTheme="minorHAnsi" w:hAnsiTheme="minorHAnsi" w:cs="Arial"/>
                <w:sz w:val="22"/>
                <w:szCs w:val="22"/>
              </w:rPr>
              <w:t xml:space="preserve">naam </w:t>
            </w:r>
            <w:r w:rsidR="00122DE8">
              <w:rPr>
                <w:rFonts w:asciiTheme="minorHAnsi" w:hAnsiTheme="minorHAnsi" w:cs="Arial"/>
                <w:sz w:val="22"/>
                <w:szCs w:val="22"/>
              </w:rPr>
              <w:t>contactpersoon</w:t>
            </w:r>
            <w:r w:rsidR="00CB158E">
              <w:rPr>
                <w:rFonts w:asciiTheme="minorHAnsi" w:hAnsiTheme="minorHAnsi" w:cs="Arial"/>
                <w:sz w:val="22"/>
                <w:szCs w:val="22"/>
              </w:rPr>
              <w:t>:</w:t>
            </w:r>
          </w:p>
          <w:p w14:paraId="35662B69" w14:textId="77777777" w:rsidR="00122DE8" w:rsidRDefault="0098085C" w:rsidP="002F4CB6">
            <w:pPr>
              <w:tabs>
                <w:tab w:val="left" w:pos="1843"/>
              </w:tabs>
              <w:ind w:right="117"/>
              <w:rPr>
                <w:rFonts w:asciiTheme="minorHAnsi" w:hAnsiTheme="minorHAnsi" w:cs="Arial"/>
                <w:sz w:val="22"/>
                <w:szCs w:val="22"/>
              </w:rPr>
            </w:pPr>
            <w:r w:rsidRPr="00F911F8">
              <w:rPr>
                <w:rFonts w:asciiTheme="minorHAnsi" w:hAnsiTheme="minorHAnsi" w:cs="Arial"/>
                <w:sz w:val="22"/>
                <w:szCs w:val="22"/>
              </w:rPr>
              <w:t>telefoonnummer</w:t>
            </w:r>
            <w:r w:rsidR="00122DE8">
              <w:rPr>
                <w:rFonts w:asciiTheme="minorHAnsi" w:hAnsiTheme="minorHAnsi" w:cs="Arial"/>
                <w:sz w:val="22"/>
                <w:szCs w:val="22"/>
              </w:rPr>
              <w:t>:</w:t>
            </w:r>
          </w:p>
          <w:p w14:paraId="45D97025" w14:textId="1527DD6C" w:rsidR="001B251C" w:rsidRPr="00F911F8" w:rsidRDefault="0098085C" w:rsidP="002F4CB6">
            <w:pPr>
              <w:tabs>
                <w:tab w:val="left" w:pos="1843"/>
              </w:tabs>
              <w:ind w:right="117"/>
              <w:rPr>
                <w:rFonts w:asciiTheme="minorHAnsi" w:hAnsiTheme="minorHAnsi" w:cs="Arial"/>
                <w:sz w:val="22"/>
                <w:szCs w:val="22"/>
              </w:rPr>
            </w:pPr>
            <w:r w:rsidRPr="00F911F8">
              <w:rPr>
                <w:rFonts w:asciiTheme="minorHAnsi" w:hAnsiTheme="minorHAnsi" w:cs="Arial"/>
                <w:sz w:val="22"/>
                <w:szCs w:val="22"/>
              </w:rPr>
              <w:t>contactpersoon referent;</w:t>
            </w:r>
          </w:p>
          <w:p w14:paraId="41B01A00" w14:textId="42FC59B0" w:rsidR="00CF2E46" w:rsidRPr="00F911F8" w:rsidRDefault="00CF2E46" w:rsidP="002F4CB6">
            <w:pPr>
              <w:tabs>
                <w:tab w:val="left" w:pos="1843"/>
              </w:tabs>
              <w:ind w:right="117"/>
              <w:rPr>
                <w:rFonts w:asciiTheme="minorHAnsi" w:hAnsiTheme="minorHAnsi" w:cs="Arial"/>
                <w:sz w:val="22"/>
                <w:szCs w:val="22"/>
              </w:rPr>
            </w:pPr>
            <w:r w:rsidRPr="00F911F8">
              <w:rPr>
                <w:rFonts w:asciiTheme="minorHAnsi" w:hAnsiTheme="minorHAnsi" w:cs="Arial"/>
                <w:sz w:val="22"/>
                <w:szCs w:val="22"/>
              </w:rPr>
              <w:t>emailadres</w:t>
            </w:r>
            <w:r w:rsidR="00CB158E">
              <w:rPr>
                <w:rFonts w:asciiTheme="minorHAnsi" w:hAnsiTheme="minorHAnsi" w:cs="Arial"/>
                <w:sz w:val="22"/>
                <w:szCs w:val="22"/>
              </w:rPr>
              <w:t>:</w:t>
            </w:r>
          </w:p>
        </w:tc>
        <w:tc>
          <w:tcPr>
            <w:tcW w:w="6237" w:type="dxa"/>
          </w:tcPr>
          <w:p w14:paraId="1BE254AF" w14:textId="77777777" w:rsidR="005F2241" w:rsidRPr="00F911F8" w:rsidRDefault="005F2241" w:rsidP="002F4CB6">
            <w:pPr>
              <w:tabs>
                <w:tab w:val="left" w:pos="1843"/>
              </w:tabs>
              <w:rPr>
                <w:rFonts w:asciiTheme="minorHAnsi" w:hAnsiTheme="minorHAnsi" w:cs="Arial"/>
                <w:sz w:val="22"/>
                <w:szCs w:val="22"/>
              </w:rPr>
            </w:pPr>
          </w:p>
          <w:p w14:paraId="54D77984" w14:textId="77777777" w:rsidR="005F2241" w:rsidRPr="00F911F8" w:rsidRDefault="005F2241" w:rsidP="005F2241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695DA2C7" w14:textId="77777777" w:rsidR="00455854" w:rsidRPr="00F911F8" w:rsidRDefault="005F2241" w:rsidP="005F2241">
            <w:pPr>
              <w:tabs>
                <w:tab w:val="left" w:pos="3720"/>
              </w:tabs>
              <w:rPr>
                <w:rFonts w:asciiTheme="minorHAnsi" w:hAnsiTheme="minorHAnsi" w:cs="Arial"/>
                <w:sz w:val="22"/>
                <w:szCs w:val="22"/>
              </w:rPr>
            </w:pPr>
            <w:r w:rsidRPr="00F911F8">
              <w:rPr>
                <w:rFonts w:asciiTheme="minorHAnsi" w:hAnsiTheme="minorHAnsi" w:cs="Arial"/>
                <w:sz w:val="22"/>
                <w:szCs w:val="22"/>
              </w:rPr>
              <w:tab/>
            </w:r>
          </w:p>
        </w:tc>
      </w:tr>
      <w:tr w:rsidR="001B251C" w:rsidRPr="00F911F8" w14:paraId="6CA173F7" w14:textId="77777777" w:rsidTr="00F911F8">
        <w:trPr>
          <w:cantSplit/>
          <w:trHeight w:val="562"/>
          <w:jc w:val="center"/>
        </w:trPr>
        <w:tc>
          <w:tcPr>
            <w:tcW w:w="467" w:type="dxa"/>
            <w:gridSpan w:val="3"/>
          </w:tcPr>
          <w:p w14:paraId="0D1AFFC5" w14:textId="77777777" w:rsidR="001B251C" w:rsidRPr="00F911F8" w:rsidRDefault="001B251C" w:rsidP="002F4CB6">
            <w:pPr>
              <w:tabs>
                <w:tab w:val="left" w:pos="1843"/>
              </w:tabs>
              <w:ind w:right="-1130"/>
              <w:rPr>
                <w:rFonts w:asciiTheme="minorHAnsi" w:hAnsiTheme="minorHAnsi" w:cs="Arial"/>
                <w:sz w:val="22"/>
                <w:szCs w:val="22"/>
              </w:rPr>
            </w:pPr>
            <w:r w:rsidRPr="00F911F8"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2118" w:type="dxa"/>
          </w:tcPr>
          <w:p w14:paraId="5FD2E602" w14:textId="55308F75" w:rsidR="009762D9" w:rsidRPr="00F911F8" w:rsidRDefault="0098085C" w:rsidP="002F4CB6">
            <w:pPr>
              <w:tabs>
                <w:tab w:val="left" w:pos="1843"/>
              </w:tabs>
              <w:ind w:right="-38"/>
              <w:rPr>
                <w:rFonts w:asciiTheme="minorHAnsi" w:hAnsiTheme="minorHAnsi" w:cs="Arial"/>
                <w:sz w:val="22"/>
                <w:szCs w:val="22"/>
              </w:rPr>
            </w:pPr>
            <w:r w:rsidRPr="00F911F8">
              <w:rPr>
                <w:rFonts w:asciiTheme="minorHAnsi" w:hAnsiTheme="minorHAnsi" w:cs="Arial"/>
                <w:sz w:val="22"/>
                <w:szCs w:val="22"/>
              </w:rPr>
              <w:t xml:space="preserve">datum aanvang levering </w:t>
            </w:r>
            <w:r w:rsidR="00F26517">
              <w:rPr>
                <w:rFonts w:asciiTheme="minorHAnsi" w:hAnsiTheme="minorHAnsi" w:cs="Arial"/>
                <w:sz w:val="22"/>
                <w:szCs w:val="22"/>
              </w:rPr>
              <w:t xml:space="preserve">en beëindiging </w:t>
            </w:r>
            <w:r w:rsidR="00CB158E">
              <w:rPr>
                <w:rFonts w:asciiTheme="minorHAnsi" w:hAnsiTheme="minorHAnsi" w:cs="Arial"/>
                <w:sz w:val="22"/>
                <w:szCs w:val="22"/>
              </w:rPr>
              <w:t>opdracht</w:t>
            </w:r>
          </w:p>
        </w:tc>
        <w:tc>
          <w:tcPr>
            <w:tcW w:w="6237" w:type="dxa"/>
          </w:tcPr>
          <w:p w14:paraId="38CEB278" w14:textId="77777777" w:rsidR="001B251C" w:rsidRPr="00F911F8" w:rsidRDefault="001B251C" w:rsidP="002F4CB6">
            <w:pPr>
              <w:tabs>
                <w:tab w:val="left" w:pos="1843"/>
              </w:tabs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DF21E4" w:rsidRPr="00F911F8" w14:paraId="4FF8B3C1" w14:textId="77777777" w:rsidTr="00F911F8">
        <w:trPr>
          <w:cantSplit/>
          <w:trHeight w:val="376"/>
          <w:jc w:val="center"/>
        </w:trPr>
        <w:tc>
          <w:tcPr>
            <w:tcW w:w="439" w:type="dxa"/>
          </w:tcPr>
          <w:p w14:paraId="08EACAC9" w14:textId="77777777" w:rsidR="00DF21E4" w:rsidRPr="00F911F8" w:rsidRDefault="00A348C1" w:rsidP="00172B5A">
            <w:pPr>
              <w:tabs>
                <w:tab w:val="left" w:pos="1843"/>
              </w:tabs>
              <w:ind w:right="-1130"/>
              <w:rPr>
                <w:rFonts w:asciiTheme="minorHAnsi" w:hAnsiTheme="minorHAnsi" w:cs="Arial"/>
                <w:sz w:val="22"/>
                <w:szCs w:val="22"/>
              </w:rPr>
            </w:pPr>
            <w:r w:rsidRPr="00F911F8">
              <w:rPr>
                <w:rFonts w:asciiTheme="minorHAnsi" w:hAnsiTheme="minorHAnsi" w:cs="Arial"/>
                <w:sz w:val="22"/>
                <w:szCs w:val="22"/>
              </w:rPr>
              <w:t>4</w:t>
            </w:r>
          </w:p>
        </w:tc>
        <w:tc>
          <w:tcPr>
            <w:tcW w:w="2146" w:type="dxa"/>
            <w:gridSpan w:val="3"/>
          </w:tcPr>
          <w:p w14:paraId="327244D5" w14:textId="3D9FECEE" w:rsidR="00DF21E4" w:rsidRPr="00F911F8" w:rsidRDefault="00E466F6" w:rsidP="00E466F6">
            <w:pPr>
              <w:ind w:right="45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Aantal kilo</w:t>
            </w:r>
            <w:r w:rsidR="00971D11">
              <w:rPr>
                <w:rFonts w:asciiTheme="minorHAnsi" w:hAnsiTheme="minorHAnsi" w:cs="Arial"/>
                <w:sz w:val="22"/>
                <w:szCs w:val="22"/>
              </w:rPr>
              <w:t>’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s </w:t>
            </w:r>
            <w:r w:rsidR="00971D11">
              <w:rPr>
                <w:rFonts w:asciiTheme="minorHAnsi" w:hAnsiTheme="minorHAnsi" w:cs="Arial"/>
                <w:sz w:val="22"/>
                <w:szCs w:val="22"/>
              </w:rPr>
              <w:t>verwerkt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 KCA </w:t>
            </w:r>
            <w:r w:rsidR="00F55297">
              <w:rPr>
                <w:rFonts w:asciiTheme="minorHAnsi" w:hAnsiTheme="minorHAnsi" w:cs="Arial"/>
                <w:sz w:val="22"/>
                <w:szCs w:val="22"/>
              </w:rPr>
              <w:t xml:space="preserve">in een </w:t>
            </w:r>
            <w:r w:rsidR="0098085C" w:rsidRPr="00F911F8">
              <w:rPr>
                <w:rFonts w:asciiTheme="minorHAnsi" w:hAnsiTheme="minorHAnsi" w:cs="Arial"/>
                <w:sz w:val="22"/>
                <w:szCs w:val="22"/>
              </w:rPr>
              <w:t>jaar</w:t>
            </w:r>
            <w:r w:rsidR="00F55297">
              <w:rPr>
                <w:rFonts w:asciiTheme="minorHAnsi" w:hAnsiTheme="minorHAnsi" w:cs="Arial"/>
                <w:sz w:val="22"/>
                <w:szCs w:val="22"/>
              </w:rPr>
              <w:t xml:space="preserve"> tijd.</w:t>
            </w:r>
          </w:p>
        </w:tc>
        <w:tc>
          <w:tcPr>
            <w:tcW w:w="6237" w:type="dxa"/>
          </w:tcPr>
          <w:p w14:paraId="64C7619D" w14:textId="77777777" w:rsidR="00DF21E4" w:rsidRPr="00F911F8" w:rsidRDefault="00DF21E4" w:rsidP="002F4CB6">
            <w:pPr>
              <w:tabs>
                <w:tab w:val="left" w:pos="1843"/>
              </w:tabs>
              <w:ind w:right="-11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A348C1" w:rsidRPr="00F911F8" w14:paraId="0FEE7E55" w14:textId="77777777" w:rsidTr="001222D2">
        <w:trPr>
          <w:cantSplit/>
          <w:trHeight w:val="984"/>
          <w:jc w:val="center"/>
        </w:trPr>
        <w:tc>
          <w:tcPr>
            <w:tcW w:w="4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14C649" w14:textId="77777777" w:rsidR="00A348C1" w:rsidRPr="00F911F8" w:rsidRDefault="00A348C1" w:rsidP="002F4CB6">
            <w:pPr>
              <w:tabs>
                <w:tab w:val="left" w:pos="1843"/>
              </w:tabs>
              <w:ind w:right="-1130"/>
              <w:rPr>
                <w:rFonts w:asciiTheme="minorHAnsi" w:hAnsiTheme="minorHAnsi" w:cs="Arial"/>
                <w:sz w:val="22"/>
                <w:szCs w:val="22"/>
              </w:rPr>
            </w:pPr>
            <w:r w:rsidRPr="00F911F8">
              <w:rPr>
                <w:rFonts w:asciiTheme="minorHAnsi" w:hAnsiTheme="minorHAnsi" w:cs="Arial"/>
                <w:sz w:val="22"/>
                <w:szCs w:val="22"/>
              </w:rPr>
              <w:t>5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7A9D3" w14:textId="22B5C9C9" w:rsidR="00A348C1" w:rsidRPr="00F911F8" w:rsidRDefault="0048189A" w:rsidP="00587FEE">
            <w:pPr>
              <w:tabs>
                <w:tab w:val="left" w:pos="1843"/>
              </w:tabs>
              <w:ind w:right="-38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Beknopte </w:t>
            </w:r>
            <w:r w:rsidR="00971D11">
              <w:rPr>
                <w:rFonts w:asciiTheme="minorHAnsi" w:hAnsiTheme="minorHAnsi" w:cs="Arial"/>
                <w:sz w:val="22"/>
                <w:szCs w:val="22"/>
              </w:rPr>
              <w:t>om</w:t>
            </w:r>
            <w:r w:rsidR="00A348C1" w:rsidRPr="00F911F8">
              <w:rPr>
                <w:rFonts w:asciiTheme="minorHAnsi" w:hAnsiTheme="minorHAnsi" w:cs="Arial"/>
                <w:sz w:val="22"/>
                <w:szCs w:val="22"/>
              </w:rPr>
              <w:t xml:space="preserve">schrijving </w:t>
            </w:r>
            <w:r w:rsidR="00971D11">
              <w:rPr>
                <w:rFonts w:asciiTheme="minorHAnsi" w:hAnsiTheme="minorHAnsi" w:cs="Arial"/>
                <w:sz w:val="22"/>
                <w:szCs w:val="22"/>
              </w:rPr>
              <w:t>van de werkzaamheden</w:t>
            </w:r>
          </w:p>
          <w:p w14:paraId="20C13D5E" w14:textId="77777777" w:rsidR="00A348C1" w:rsidRDefault="00A348C1" w:rsidP="00587FEE">
            <w:pPr>
              <w:tabs>
                <w:tab w:val="left" w:pos="1843"/>
              </w:tabs>
              <w:ind w:right="-38"/>
              <w:rPr>
                <w:rFonts w:asciiTheme="minorHAnsi" w:hAnsiTheme="minorHAnsi" w:cs="Arial"/>
                <w:sz w:val="22"/>
                <w:szCs w:val="22"/>
              </w:rPr>
            </w:pPr>
          </w:p>
          <w:p w14:paraId="3D5AEE10" w14:textId="77777777" w:rsidR="00B73B32" w:rsidRPr="00F911F8" w:rsidRDefault="00B73B32" w:rsidP="00587FEE">
            <w:pPr>
              <w:tabs>
                <w:tab w:val="left" w:pos="1843"/>
              </w:tabs>
              <w:ind w:right="-38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46BA038" w14:textId="77777777" w:rsidR="00A348C1" w:rsidRPr="00F911F8" w:rsidRDefault="00A348C1" w:rsidP="00F4009A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14:paraId="4B712B44" w14:textId="77777777" w:rsidR="00587FEE" w:rsidRPr="00F911F8" w:rsidRDefault="00587FEE" w:rsidP="00DB3A19">
      <w:pPr>
        <w:tabs>
          <w:tab w:val="left" w:pos="3261"/>
        </w:tabs>
        <w:rPr>
          <w:rFonts w:asciiTheme="minorHAnsi" w:hAnsiTheme="minorHAnsi" w:cs="Arial"/>
          <w:sz w:val="22"/>
          <w:szCs w:val="22"/>
        </w:rPr>
      </w:pPr>
    </w:p>
    <w:p w14:paraId="4F95A5DF" w14:textId="77777777" w:rsidR="00587FEE" w:rsidRPr="00F911F8" w:rsidRDefault="00587FEE" w:rsidP="00DB3A19">
      <w:pPr>
        <w:tabs>
          <w:tab w:val="left" w:pos="3261"/>
        </w:tabs>
        <w:rPr>
          <w:rFonts w:asciiTheme="minorHAnsi" w:hAnsiTheme="minorHAnsi" w:cs="Arial"/>
          <w:sz w:val="22"/>
          <w:szCs w:val="22"/>
        </w:rPr>
      </w:pPr>
    </w:p>
    <w:p w14:paraId="3B093181" w14:textId="3B840BCD" w:rsidR="00A348C1" w:rsidRPr="00F911F8" w:rsidRDefault="00A348C1" w:rsidP="00DB3A19">
      <w:pPr>
        <w:tabs>
          <w:tab w:val="left" w:pos="3261"/>
        </w:tabs>
        <w:rPr>
          <w:rFonts w:asciiTheme="minorHAnsi" w:hAnsiTheme="minorHAnsi" w:cs="Arial"/>
          <w:sz w:val="22"/>
          <w:szCs w:val="22"/>
        </w:rPr>
      </w:pPr>
      <w:r w:rsidRPr="00F911F8">
        <w:rPr>
          <w:rFonts w:asciiTheme="minorHAnsi" w:hAnsiTheme="minorHAnsi" w:cs="Arial"/>
          <w:sz w:val="22"/>
          <w:szCs w:val="22"/>
        </w:rPr>
        <w:t xml:space="preserve">Ondergetekende verklaart dat de omschreven opdracht naar tevredenheid </w:t>
      </w:r>
      <w:r w:rsidR="00AC5C78">
        <w:rPr>
          <w:rFonts w:asciiTheme="minorHAnsi" w:hAnsiTheme="minorHAnsi" w:cs="Arial"/>
          <w:sz w:val="22"/>
          <w:szCs w:val="22"/>
        </w:rPr>
        <w:t>werd</w:t>
      </w:r>
      <w:r w:rsidRPr="00F911F8">
        <w:rPr>
          <w:rFonts w:asciiTheme="minorHAnsi" w:hAnsiTheme="minorHAnsi" w:cs="Arial"/>
          <w:sz w:val="22"/>
          <w:szCs w:val="22"/>
        </w:rPr>
        <w:t xml:space="preserve"> uitgevoerd.</w:t>
      </w:r>
    </w:p>
    <w:p w14:paraId="6ABD055E" w14:textId="77777777" w:rsidR="00A348C1" w:rsidRPr="00F911F8" w:rsidRDefault="00A348C1" w:rsidP="00DB3A19">
      <w:pPr>
        <w:tabs>
          <w:tab w:val="left" w:pos="3261"/>
        </w:tabs>
        <w:rPr>
          <w:rFonts w:asciiTheme="minorHAnsi" w:hAnsiTheme="minorHAnsi" w:cs="Arial"/>
          <w:sz w:val="22"/>
          <w:szCs w:val="22"/>
        </w:rPr>
      </w:pPr>
    </w:p>
    <w:p w14:paraId="0AD16D1A" w14:textId="39ED24F3" w:rsidR="00CF2E46" w:rsidRPr="00F911F8" w:rsidRDefault="003A7727" w:rsidP="00DB3A19">
      <w:pPr>
        <w:tabs>
          <w:tab w:val="left" w:pos="3261"/>
        </w:tabs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Inschrijver </w:t>
      </w:r>
      <w:r w:rsidR="00CF2E46" w:rsidRPr="00F911F8">
        <w:rPr>
          <w:rFonts w:asciiTheme="minorHAnsi" w:hAnsiTheme="minorHAnsi" w:cs="Arial"/>
          <w:sz w:val="22"/>
          <w:szCs w:val="22"/>
        </w:rPr>
        <w:t>Bedrijfsnaam</w:t>
      </w:r>
      <w:r w:rsidR="00CF2E46" w:rsidRPr="00F911F8">
        <w:rPr>
          <w:rFonts w:asciiTheme="minorHAnsi" w:hAnsiTheme="minorHAnsi" w:cs="Arial"/>
          <w:sz w:val="22"/>
          <w:szCs w:val="22"/>
        </w:rPr>
        <w:tab/>
        <w:t>………………………</w:t>
      </w:r>
    </w:p>
    <w:p w14:paraId="1F53306D" w14:textId="77777777" w:rsidR="00CF2E46" w:rsidRPr="00F911F8" w:rsidRDefault="00CF2E46" w:rsidP="00DB3A19">
      <w:pPr>
        <w:tabs>
          <w:tab w:val="left" w:pos="3261"/>
        </w:tabs>
        <w:rPr>
          <w:rFonts w:asciiTheme="minorHAnsi" w:hAnsiTheme="minorHAnsi" w:cs="Arial"/>
          <w:sz w:val="22"/>
          <w:szCs w:val="22"/>
        </w:rPr>
      </w:pPr>
    </w:p>
    <w:p w14:paraId="55757EFE" w14:textId="77777777" w:rsidR="00B07A19" w:rsidRPr="00F911F8" w:rsidRDefault="00DB3A19" w:rsidP="00DB3A19">
      <w:pPr>
        <w:tabs>
          <w:tab w:val="left" w:pos="3261"/>
        </w:tabs>
        <w:rPr>
          <w:rFonts w:asciiTheme="minorHAnsi" w:hAnsiTheme="minorHAnsi" w:cs="Arial"/>
          <w:sz w:val="22"/>
          <w:szCs w:val="22"/>
        </w:rPr>
      </w:pPr>
      <w:r w:rsidRPr="00F911F8">
        <w:rPr>
          <w:rFonts w:asciiTheme="minorHAnsi" w:hAnsiTheme="minorHAnsi" w:cs="Arial"/>
          <w:sz w:val="22"/>
          <w:szCs w:val="22"/>
        </w:rPr>
        <w:t xml:space="preserve">Naam en functie ondergetekende: </w:t>
      </w:r>
      <w:r w:rsidR="00CF2E46" w:rsidRPr="00F911F8">
        <w:rPr>
          <w:rFonts w:asciiTheme="minorHAnsi" w:hAnsiTheme="minorHAnsi" w:cs="Arial"/>
          <w:sz w:val="22"/>
          <w:szCs w:val="22"/>
        </w:rPr>
        <w:tab/>
        <w:t>……………………….</w:t>
      </w:r>
    </w:p>
    <w:p w14:paraId="1795B55C" w14:textId="77777777" w:rsidR="00B07A19" w:rsidRPr="00F911F8" w:rsidRDefault="00B07A19" w:rsidP="00DB3A19">
      <w:pPr>
        <w:tabs>
          <w:tab w:val="left" w:pos="3261"/>
        </w:tabs>
        <w:rPr>
          <w:rFonts w:asciiTheme="minorHAnsi" w:hAnsiTheme="minorHAnsi" w:cs="Arial"/>
          <w:sz w:val="22"/>
          <w:szCs w:val="22"/>
        </w:rPr>
      </w:pPr>
    </w:p>
    <w:p w14:paraId="655B5127" w14:textId="77777777" w:rsidR="00A348C1" w:rsidRPr="00F911F8" w:rsidRDefault="00DB3A19" w:rsidP="00DB3A19">
      <w:pPr>
        <w:tabs>
          <w:tab w:val="left" w:pos="3261"/>
        </w:tabs>
        <w:rPr>
          <w:rFonts w:asciiTheme="minorHAnsi" w:hAnsiTheme="minorHAnsi" w:cs="Arial"/>
          <w:sz w:val="22"/>
          <w:szCs w:val="22"/>
        </w:rPr>
      </w:pPr>
      <w:r w:rsidRPr="00F911F8">
        <w:rPr>
          <w:rFonts w:asciiTheme="minorHAnsi" w:hAnsiTheme="minorHAnsi" w:cs="Arial"/>
          <w:sz w:val="22"/>
          <w:szCs w:val="22"/>
        </w:rPr>
        <w:tab/>
      </w:r>
    </w:p>
    <w:p w14:paraId="7B4530FD" w14:textId="77777777" w:rsidR="00DB3A19" w:rsidRPr="00F911F8" w:rsidRDefault="00A348C1" w:rsidP="00DB3A19">
      <w:pPr>
        <w:tabs>
          <w:tab w:val="left" w:pos="3261"/>
        </w:tabs>
        <w:rPr>
          <w:rFonts w:asciiTheme="minorHAnsi" w:hAnsiTheme="minorHAnsi" w:cs="Arial"/>
          <w:sz w:val="22"/>
          <w:szCs w:val="22"/>
        </w:rPr>
      </w:pPr>
      <w:r w:rsidRPr="00F911F8">
        <w:rPr>
          <w:rFonts w:asciiTheme="minorHAnsi" w:hAnsiTheme="minorHAnsi" w:cs="Arial"/>
          <w:sz w:val="22"/>
          <w:szCs w:val="22"/>
        </w:rPr>
        <w:t xml:space="preserve">Datum: </w:t>
      </w:r>
      <w:r w:rsidRPr="00F911F8">
        <w:rPr>
          <w:rFonts w:asciiTheme="minorHAnsi" w:hAnsiTheme="minorHAnsi" w:cs="Arial"/>
          <w:sz w:val="22"/>
          <w:szCs w:val="22"/>
        </w:rPr>
        <w:tab/>
      </w:r>
      <w:r w:rsidR="00CF2E46" w:rsidRPr="00F911F8">
        <w:rPr>
          <w:rFonts w:asciiTheme="minorHAnsi" w:hAnsiTheme="minorHAnsi" w:cs="Arial"/>
          <w:sz w:val="22"/>
          <w:szCs w:val="22"/>
        </w:rPr>
        <w:t>………………………..</w:t>
      </w:r>
    </w:p>
    <w:p w14:paraId="2875425D" w14:textId="77777777" w:rsidR="00A348C1" w:rsidRPr="00F911F8" w:rsidRDefault="00A348C1" w:rsidP="00DB3A19">
      <w:pPr>
        <w:tabs>
          <w:tab w:val="left" w:pos="3261"/>
        </w:tabs>
        <w:rPr>
          <w:rFonts w:asciiTheme="minorHAnsi" w:hAnsiTheme="minorHAnsi" w:cs="Arial"/>
          <w:sz w:val="22"/>
          <w:szCs w:val="22"/>
        </w:rPr>
      </w:pPr>
    </w:p>
    <w:p w14:paraId="1CEC34AD" w14:textId="12A69226" w:rsidR="005F2241" w:rsidRPr="00F911F8" w:rsidRDefault="00DB3A19" w:rsidP="00587FEE">
      <w:pPr>
        <w:tabs>
          <w:tab w:val="left" w:pos="3261"/>
        </w:tabs>
        <w:rPr>
          <w:rFonts w:asciiTheme="minorHAnsi" w:hAnsiTheme="minorHAnsi" w:cs="Arial"/>
          <w:sz w:val="22"/>
          <w:szCs w:val="22"/>
        </w:rPr>
      </w:pPr>
      <w:r w:rsidRPr="00F911F8">
        <w:rPr>
          <w:rFonts w:asciiTheme="minorHAnsi" w:hAnsiTheme="minorHAnsi" w:cs="Arial"/>
          <w:sz w:val="22"/>
          <w:szCs w:val="22"/>
        </w:rPr>
        <w:t xml:space="preserve">Handtekening: </w:t>
      </w:r>
      <w:r w:rsidRPr="00F911F8">
        <w:rPr>
          <w:rFonts w:asciiTheme="minorHAnsi" w:hAnsiTheme="minorHAnsi" w:cs="Arial"/>
          <w:sz w:val="22"/>
          <w:szCs w:val="22"/>
        </w:rPr>
        <w:tab/>
        <w:t>____________________________</w:t>
      </w:r>
    </w:p>
    <w:sectPr w:rsidR="005F2241" w:rsidRPr="00F911F8" w:rsidSect="006A4F96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8" w:right="1418" w:bottom="1418" w:left="1418" w:header="709" w:footer="709" w:gutter="0"/>
      <w:paperSrc w:first="7" w:other="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6F760A" w14:textId="77777777" w:rsidR="000A003E" w:rsidRDefault="000A003E">
      <w:r>
        <w:separator/>
      </w:r>
    </w:p>
  </w:endnote>
  <w:endnote w:type="continuationSeparator" w:id="0">
    <w:p w14:paraId="6D86B8A8" w14:textId="77777777" w:rsidR="000A003E" w:rsidRDefault="000A00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Ve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D9986" w14:textId="77777777" w:rsidR="00A348C1" w:rsidRPr="005873C2" w:rsidRDefault="00A348C1" w:rsidP="005F2241">
    <w:pPr>
      <w:pStyle w:val="Voettekst"/>
      <w:rPr>
        <w:rFonts w:ascii="Arial" w:hAnsi="Arial" w:cs="Arial"/>
      </w:rPr>
    </w:pPr>
    <w:r w:rsidRPr="005873C2">
      <w:rPr>
        <w:rFonts w:ascii="Arial" w:hAnsi="Arial" w:cs="Arial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639FE" w14:textId="77777777" w:rsidR="00A348C1" w:rsidRPr="005873C2" w:rsidRDefault="00A348C1" w:rsidP="00BA033C">
    <w:pPr>
      <w:pStyle w:val="Voettekst"/>
      <w:rPr>
        <w:rFonts w:ascii="Arial" w:hAnsi="Arial" w:cs="Arial"/>
      </w:rPr>
    </w:pPr>
    <w:r w:rsidRPr="005873C2">
      <w:rPr>
        <w:rFonts w:ascii="Arial" w:hAnsi="Arial" w:cs="Arial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C48248" w14:textId="77777777" w:rsidR="000A003E" w:rsidRDefault="000A003E">
      <w:r>
        <w:separator/>
      </w:r>
    </w:p>
  </w:footnote>
  <w:footnote w:type="continuationSeparator" w:id="0">
    <w:p w14:paraId="3952FC56" w14:textId="77777777" w:rsidR="000A003E" w:rsidRDefault="000A00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95F99" w14:textId="5F7154A0" w:rsidR="00A348C1" w:rsidRDefault="00A348C1" w:rsidP="00CC4925">
    <w:pPr>
      <w:pStyle w:val="Koptekst"/>
      <w:ind w:firstLine="75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203A1" w14:textId="384D3904" w:rsidR="00AC5C78" w:rsidRDefault="00626FCC" w:rsidP="00F911F8">
    <w:pPr>
      <w:pStyle w:val="Koptekst"/>
      <w:jc w:val="cen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3D01F58" wp14:editId="7F329EC6">
              <wp:simplePos x="0" y="0"/>
              <wp:positionH relativeFrom="column">
                <wp:posOffset>3963035</wp:posOffset>
              </wp:positionH>
              <wp:positionV relativeFrom="paragraph">
                <wp:posOffset>372745</wp:posOffset>
              </wp:positionV>
              <wp:extent cx="2360930" cy="1404620"/>
              <wp:effectExtent l="0" t="0" r="1270" b="0"/>
              <wp:wrapSquare wrapText="bothSides"/>
              <wp:docPr id="807043778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16F36A7" w14:textId="2F0034AD" w:rsidR="00626FCC" w:rsidRDefault="00F5529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5F1A9B7" wp14:editId="1308954B">
                                <wp:extent cx="1964811" cy="545465"/>
                                <wp:effectExtent l="0" t="0" r="0" b="6985"/>
                                <wp:docPr id="903045918" name="Afbeelding 1" descr="Afbeelding met tekst, illustratie&#10;&#10;Automatisch gegenereerde beschrijvi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Afbeelding met tekst, illustratie&#10;&#10;Automatisch gegenereerde beschrijvi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 r:link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000701" cy="55542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3D01F58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style="position:absolute;left:0;text-align:left;margin-left:312.05pt;margin-top:29.35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" stroked="f">
              <v:textbox style="mso-fit-shape-to-text:t">
                <w:txbxContent>
                  <w:p w14:paraId="516F36A7" w14:textId="2F0034AD" w:rsidR="00626FCC" w:rsidRDefault="00F55297">
                    <w:r>
                      <w:rPr>
                        <w:noProof/>
                      </w:rPr>
                      <w:drawing>
                        <wp:inline distT="0" distB="0" distL="0" distR="0" wp14:anchorId="35F1A9B7" wp14:editId="1308954B">
                          <wp:extent cx="1964811" cy="545465"/>
                          <wp:effectExtent l="0" t="0" r="0" b="6985"/>
                          <wp:docPr id="903045918" name="Afbeelding 1" descr="Afbeelding met tekst, illustratie&#10;&#10;Automatisch gegenereerde beschrijvi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Afbeelding met tekst, illustratie&#10;&#10;Automatisch gegenereerde beschrijvi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 r:link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000701" cy="55542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C6300BA" wp14:editId="6B737712">
              <wp:simplePos x="0" y="0"/>
              <wp:positionH relativeFrom="column">
                <wp:posOffset>-176530</wp:posOffset>
              </wp:positionH>
              <wp:positionV relativeFrom="paragraph">
                <wp:posOffset>243205</wp:posOffset>
              </wp:positionV>
              <wp:extent cx="1485900" cy="899160"/>
              <wp:effectExtent l="0" t="0" r="0" b="0"/>
              <wp:wrapSquare wrapText="bothSides"/>
              <wp:docPr id="217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8991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9E9A1C6" w14:textId="4F4C8608" w:rsidR="00626FCC" w:rsidRDefault="00626FCC">
                          <w:r w:rsidRPr="008A1908">
                            <w:rPr>
                              <w:noProof/>
                            </w:rPr>
                            <w:drawing>
                              <wp:inline distT="0" distB="0" distL="0" distR="0" wp14:anchorId="2ABD92C3" wp14:editId="00081737">
                                <wp:extent cx="1459043" cy="914400"/>
                                <wp:effectExtent l="0" t="0" r="8255" b="0"/>
                                <wp:docPr id="538117520" name="Afbeelding 1" descr="Afbeelding met Lettertype, symbool, logo, Graphics&#10;&#10;Automatisch gegenereerde beschrijvi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38117520" name="Afbeelding 1" descr="Afbeelding met Lettertype, symbool, logo, Graphics&#10;&#10;Automatisch gegenereerde beschrijving"/>
                                        <pic:cNvPicPr/>
                                      </pic:nvPicPr>
                                      <pic:blipFill>
                                        <a:blip r:embed="rId3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463013" cy="916888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C6300BA" id="_x0000_s1027" type="#_x0000_t202" style="position:absolute;left:0;text-align:left;margin-left:-13.9pt;margin-top:19.15pt;width:117pt;height:70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" stroked="f">
              <v:textbox>
                <w:txbxContent>
                  <w:p w14:paraId="29E9A1C6" w14:textId="4F4C8608" w:rsidR="00626FCC" w:rsidRDefault="00626FCC">
                    <w:r w:rsidRPr="008A1908">
                      <w:rPr>
                        <w:noProof/>
                      </w:rPr>
                      <w:drawing>
                        <wp:inline distT="0" distB="0" distL="0" distR="0" wp14:anchorId="2ABD92C3" wp14:editId="00081737">
                          <wp:extent cx="1459043" cy="914400"/>
                          <wp:effectExtent l="0" t="0" r="8255" b="0"/>
                          <wp:docPr id="538117520" name="Afbeelding 1" descr="Afbeelding met Lettertype, symbool, logo, Graphics&#10;&#10;Automatisch gegenereerde beschrijvi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38117520" name="Afbeelding 1" descr="Afbeelding met Lettertype, symbool, logo, Graphics&#10;&#10;Automatisch gegenereerde beschrijving"/>
                                  <pic:cNvPicPr/>
                                </pic:nvPicPr>
                                <pic:blipFill>
                                  <a:blip r:embed="rId3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463013" cy="916888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AC5C78">
      <w:t>BIJLAGE F   OPGAVE REFERENTIE</w:t>
    </w:r>
  </w:p>
  <w:p w14:paraId="2545FCC1" w14:textId="55C5E2CE" w:rsidR="00A348C1" w:rsidRDefault="00AC5C78" w:rsidP="00E466F6">
    <w:pPr>
      <w:pStyle w:val="Koptekst"/>
      <w:ind w:firstLine="7470"/>
      <w:jc w:val="right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B42491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9F4EC8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E4E3C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D58CCF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5A8EA5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F10C4B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4D0596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982CC6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81A42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48342AA"/>
    <w:multiLevelType w:val="hybridMultilevel"/>
    <w:tmpl w:val="7EFCFB22"/>
    <w:lvl w:ilvl="0" w:tplc="19F639C4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A459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53AAC9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B706B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DB6B50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8385E5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3EE44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6567A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5BE63C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B5975AA"/>
    <w:multiLevelType w:val="singleLevel"/>
    <w:tmpl w:val="1682BE00"/>
    <w:lvl w:ilvl="0">
      <w:start w:val="1"/>
      <w:numFmt w:val="bullet"/>
      <w:pStyle w:val="Lijstvoortzetting"/>
      <w:lvlText w:val="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13E60099"/>
    <w:multiLevelType w:val="hybridMultilevel"/>
    <w:tmpl w:val="C65EAEDA"/>
    <w:lvl w:ilvl="0" w:tplc="0FB4BF7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4A286C"/>
    <w:multiLevelType w:val="hybridMultilevel"/>
    <w:tmpl w:val="08642748"/>
    <w:lvl w:ilvl="0" w:tplc="806EA43E">
      <w:start w:val="8"/>
      <w:numFmt w:val="decimal"/>
      <w:lvlText w:val="%1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5F42CDF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F342A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3F4C4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CAAA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CAA6EC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3CCC2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8D0103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D8CED2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26653E2"/>
    <w:multiLevelType w:val="hybridMultilevel"/>
    <w:tmpl w:val="7BC238E6"/>
    <w:lvl w:ilvl="0" w:tplc="3CF8452E">
      <w:start w:val="1"/>
      <w:numFmt w:val="bullet"/>
      <w:lvlText w:val="-"/>
      <w:lvlJc w:val="left"/>
      <w:pPr>
        <w:tabs>
          <w:tab w:val="num" w:pos="1287"/>
        </w:tabs>
        <w:ind w:left="1287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584863"/>
    <w:multiLevelType w:val="singleLevel"/>
    <w:tmpl w:val="15EA083A"/>
    <w:lvl w:ilvl="0">
      <w:start w:val="1"/>
      <w:numFmt w:val="bullet"/>
      <w:pStyle w:val="Lijst"/>
      <w:lvlText w:val="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15" w15:restartNumberingAfterBreak="0">
    <w:nsid w:val="3C5D7B07"/>
    <w:multiLevelType w:val="hybridMultilevel"/>
    <w:tmpl w:val="445ABAA8"/>
    <w:lvl w:ilvl="0" w:tplc="56963442">
      <w:start w:val="1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5992A418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C0A2B3C8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7DB6306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6F16162A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BD96BB4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E92E7B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D07C9ED0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1D3E4A3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4964325F"/>
    <w:multiLevelType w:val="hybridMultilevel"/>
    <w:tmpl w:val="00FC0FE8"/>
    <w:lvl w:ilvl="0" w:tplc="820C9144">
      <w:start w:val="1"/>
      <w:numFmt w:val="bullet"/>
      <w:pStyle w:val="Lijstopsomteken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5BE82249"/>
    <w:multiLevelType w:val="hybridMultilevel"/>
    <w:tmpl w:val="44DE4D32"/>
    <w:lvl w:ilvl="0" w:tplc="07D61FDE">
      <w:start w:val="7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6EE353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C627B7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14EB4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96EC10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13E56A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A9AC2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1EC33A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C02664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CFB2DF8"/>
    <w:multiLevelType w:val="multilevel"/>
    <w:tmpl w:val="64987198"/>
    <w:lvl w:ilvl="0">
      <w:start w:val="1"/>
      <w:numFmt w:val="decimal"/>
      <w:pStyle w:val="Kop1"/>
      <w:lvlText w:val="%1"/>
      <w:lvlJc w:val="left"/>
      <w:pPr>
        <w:tabs>
          <w:tab w:val="num" w:pos="360"/>
        </w:tabs>
        <w:ind w:left="0" w:firstLine="0"/>
      </w:pPr>
      <w:rPr>
        <w:rFonts w:ascii="Lucida Sans Unicode" w:hAnsi="Arial Vet" w:hint="default"/>
        <w:b w:val="0"/>
        <w:i w:val="0"/>
        <w:sz w:val="36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Kop3"/>
      <w:lvlText w:val="%3"/>
      <w:lvlJc w:val="left"/>
      <w:pPr>
        <w:tabs>
          <w:tab w:val="num" w:pos="0"/>
        </w:tabs>
        <w:ind w:left="0" w:firstLine="567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Kop8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72737F39"/>
    <w:multiLevelType w:val="hybridMultilevel"/>
    <w:tmpl w:val="95F66190"/>
    <w:lvl w:ilvl="0" w:tplc="7F4C09F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2D47AF"/>
    <w:multiLevelType w:val="singleLevel"/>
    <w:tmpl w:val="819A5B5E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num w:numId="1" w16cid:durableId="18359858">
    <w:abstractNumId w:val="8"/>
  </w:num>
  <w:num w:numId="2" w16cid:durableId="818771527">
    <w:abstractNumId w:val="20"/>
  </w:num>
  <w:num w:numId="3" w16cid:durableId="1871797961">
    <w:abstractNumId w:val="12"/>
  </w:num>
  <w:num w:numId="4" w16cid:durableId="1352150800">
    <w:abstractNumId w:val="15"/>
  </w:num>
  <w:num w:numId="5" w16cid:durableId="622661184">
    <w:abstractNumId w:val="17"/>
  </w:num>
  <w:num w:numId="6" w16cid:durableId="166099177">
    <w:abstractNumId w:val="9"/>
  </w:num>
  <w:num w:numId="7" w16cid:durableId="505555198">
    <w:abstractNumId w:val="13"/>
  </w:num>
  <w:num w:numId="8" w16cid:durableId="460072876">
    <w:abstractNumId w:val="18"/>
  </w:num>
  <w:num w:numId="9" w16cid:durableId="1838841481">
    <w:abstractNumId w:val="18"/>
  </w:num>
  <w:num w:numId="10" w16cid:durableId="2026470953">
    <w:abstractNumId w:val="18"/>
  </w:num>
  <w:num w:numId="11" w16cid:durableId="208080332">
    <w:abstractNumId w:val="18"/>
  </w:num>
  <w:num w:numId="12" w16cid:durableId="1548762451">
    <w:abstractNumId w:val="18"/>
  </w:num>
  <w:num w:numId="13" w16cid:durableId="2078042679">
    <w:abstractNumId w:val="18"/>
  </w:num>
  <w:num w:numId="14" w16cid:durableId="894852234">
    <w:abstractNumId w:val="18"/>
  </w:num>
  <w:num w:numId="15" w16cid:durableId="840655354">
    <w:abstractNumId w:val="18"/>
  </w:num>
  <w:num w:numId="16" w16cid:durableId="923412941">
    <w:abstractNumId w:val="18"/>
  </w:num>
  <w:num w:numId="17" w16cid:durableId="1388988730">
    <w:abstractNumId w:val="14"/>
  </w:num>
  <w:num w:numId="18" w16cid:durableId="1277567649">
    <w:abstractNumId w:val="16"/>
  </w:num>
  <w:num w:numId="19" w16cid:durableId="426779698">
    <w:abstractNumId w:val="7"/>
  </w:num>
  <w:num w:numId="20" w16cid:durableId="1878811584">
    <w:abstractNumId w:val="6"/>
  </w:num>
  <w:num w:numId="21" w16cid:durableId="2026442447">
    <w:abstractNumId w:val="5"/>
  </w:num>
  <w:num w:numId="22" w16cid:durableId="1631664271">
    <w:abstractNumId w:val="4"/>
  </w:num>
  <w:num w:numId="23" w16cid:durableId="732974241">
    <w:abstractNumId w:val="3"/>
  </w:num>
  <w:num w:numId="24" w16cid:durableId="421991032">
    <w:abstractNumId w:val="2"/>
  </w:num>
  <w:num w:numId="25" w16cid:durableId="1867282867">
    <w:abstractNumId w:val="1"/>
  </w:num>
  <w:num w:numId="26" w16cid:durableId="1992634705">
    <w:abstractNumId w:val="0"/>
  </w:num>
  <w:num w:numId="27" w16cid:durableId="1675301707">
    <w:abstractNumId w:val="10"/>
  </w:num>
  <w:num w:numId="28" w16cid:durableId="635532260">
    <w:abstractNumId w:val="18"/>
  </w:num>
  <w:num w:numId="29" w16cid:durableId="348795245">
    <w:abstractNumId w:val="19"/>
  </w:num>
  <w:num w:numId="30" w16cid:durableId="12839247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567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GU_eerste_bak" w:val="1"/>
    <w:docVar w:name="GU_opslagformaat" w:val="Diverse, ~*(#*,^*,$$).doc"/>
    <w:docVar w:name="GU_opslagpad" w:val="user"/>
    <w:docVar w:name="GU_overige_bak" w:val="1"/>
    <w:docVar w:name="GU_Versie" w:val="1"/>
  </w:docVars>
  <w:rsids>
    <w:rsidRoot w:val="00A04F7D"/>
    <w:rsid w:val="00007AA7"/>
    <w:rsid w:val="00013750"/>
    <w:rsid w:val="0001581C"/>
    <w:rsid w:val="00015BE0"/>
    <w:rsid w:val="0002378D"/>
    <w:rsid w:val="000239C6"/>
    <w:rsid w:val="00024350"/>
    <w:rsid w:val="00026597"/>
    <w:rsid w:val="00026DEF"/>
    <w:rsid w:val="000279E3"/>
    <w:rsid w:val="00032F6E"/>
    <w:rsid w:val="0004239E"/>
    <w:rsid w:val="00042A2E"/>
    <w:rsid w:val="00046C63"/>
    <w:rsid w:val="000528A2"/>
    <w:rsid w:val="0005346A"/>
    <w:rsid w:val="000614EC"/>
    <w:rsid w:val="00061A0B"/>
    <w:rsid w:val="0006356A"/>
    <w:rsid w:val="00063D9C"/>
    <w:rsid w:val="000668BB"/>
    <w:rsid w:val="00067CC4"/>
    <w:rsid w:val="00072C59"/>
    <w:rsid w:val="000770B8"/>
    <w:rsid w:val="00082128"/>
    <w:rsid w:val="00083594"/>
    <w:rsid w:val="00084104"/>
    <w:rsid w:val="00086694"/>
    <w:rsid w:val="00086B51"/>
    <w:rsid w:val="000A003E"/>
    <w:rsid w:val="000A0704"/>
    <w:rsid w:val="000A1CF5"/>
    <w:rsid w:val="000A2F60"/>
    <w:rsid w:val="000A6007"/>
    <w:rsid w:val="000B30F5"/>
    <w:rsid w:val="000B47FC"/>
    <w:rsid w:val="000C1232"/>
    <w:rsid w:val="000C12BD"/>
    <w:rsid w:val="000C146B"/>
    <w:rsid w:val="000C7782"/>
    <w:rsid w:val="000D7186"/>
    <w:rsid w:val="000D7595"/>
    <w:rsid w:val="000D7DDD"/>
    <w:rsid w:val="000E2242"/>
    <w:rsid w:val="000E5732"/>
    <w:rsid w:val="000E676F"/>
    <w:rsid w:val="000F5EDE"/>
    <w:rsid w:val="00100B2D"/>
    <w:rsid w:val="0010665E"/>
    <w:rsid w:val="001069FF"/>
    <w:rsid w:val="00106D19"/>
    <w:rsid w:val="00110CB4"/>
    <w:rsid w:val="001128B5"/>
    <w:rsid w:val="001222D2"/>
    <w:rsid w:val="00122DE8"/>
    <w:rsid w:val="00133760"/>
    <w:rsid w:val="00142C16"/>
    <w:rsid w:val="0014632C"/>
    <w:rsid w:val="0014758B"/>
    <w:rsid w:val="00151CDA"/>
    <w:rsid w:val="00153DC3"/>
    <w:rsid w:val="00155934"/>
    <w:rsid w:val="00156116"/>
    <w:rsid w:val="001604CE"/>
    <w:rsid w:val="001655C6"/>
    <w:rsid w:val="001706E7"/>
    <w:rsid w:val="00171052"/>
    <w:rsid w:val="001714A5"/>
    <w:rsid w:val="001723DF"/>
    <w:rsid w:val="00172B5A"/>
    <w:rsid w:val="00176F57"/>
    <w:rsid w:val="00186D80"/>
    <w:rsid w:val="00186E91"/>
    <w:rsid w:val="001931DD"/>
    <w:rsid w:val="00195CBA"/>
    <w:rsid w:val="00196BA5"/>
    <w:rsid w:val="00197141"/>
    <w:rsid w:val="001A3910"/>
    <w:rsid w:val="001A4C5B"/>
    <w:rsid w:val="001A6A42"/>
    <w:rsid w:val="001B251C"/>
    <w:rsid w:val="001B4F04"/>
    <w:rsid w:val="001C15BD"/>
    <w:rsid w:val="001C3FD5"/>
    <w:rsid w:val="001D3F5F"/>
    <w:rsid w:val="001D6DBA"/>
    <w:rsid w:val="001E218C"/>
    <w:rsid w:val="001F2DB5"/>
    <w:rsid w:val="001F603D"/>
    <w:rsid w:val="001F658F"/>
    <w:rsid w:val="001F7B40"/>
    <w:rsid w:val="00204638"/>
    <w:rsid w:val="00204FDE"/>
    <w:rsid w:val="00206082"/>
    <w:rsid w:val="00214750"/>
    <w:rsid w:val="00215081"/>
    <w:rsid w:val="002174C4"/>
    <w:rsid w:val="00221876"/>
    <w:rsid w:val="00227CEA"/>
    <w:rsid w:val="002346EC"/>
    <w:rsid w:val="00235851"/>
    <w:rsid w:val="00242DB6"/>
    <w:rsid w:val="00242F95"/>
    <w:rsid w:val="00244DDD"/>
    <w:rsid w:val="0024516A"/>
    <w:rsid w:val="0024589D"/>
    <w:rsid w:val="0025496B"/>
    <w:rsid w:val="00256EF1"/>
    <w:rsid w:val="00261B0F"/>
    <w:rsid w:val="0026243A"/>
    <w:rsid w:val="002651D6"/>
    <w:rsid w:val="002726B0"/>
    <w:rsid w:val="002734EF"/>
    <w:rsid w:val="00274BF7"/>
    <w:rsid w:val="002758A3"/>
    <w:rsid w:val="002805C1"/>
    <w:rsid w:val="002866C3"/>
    <w:rsid w:val="002871BA"/>
    <w:rsid w:val="00291CCA"/>
    <w:rsid w:val="0029462E"/>
    <w:rsid w:val="00294E86"/>
    <w:rsid w:val="002A523D"/>
    <w:rsid w:val="002B1764"/>
    <w:rsid w:val="002B217C"/>
    <w:rsid w:val="002B3AFC"/>
    <w:rsid w:val="002D2B3B"/>
    <w:rsid w:val="002D2B5D"/>
    <w:rsid w:val="002E1738"/>
    <w:rsid w:val="002E3320"/>
    <w:rsid w:val="002F22FC"/>
    <w:rsid w:val="002F24C8"/>
    <w:rsid w:val="002F335A"/>
    <w:rsid w:val="002F3CD5"/>
    <w:rsid w:val="002F4CB6"/>
    <w:rsid w:val="002F4D07"/>
    <w:rsid w:val="002F55B9"/>
    <w:rsid w:val="002F66AE"/>
    <w:rsid w:val="002F6A54"/>
    <w:rsid w:val="00300A35"/>
    <w:rsid w:val="003030B8"/>
    <w:rsid w:val="00312FBF"/>
    <w:rsid w:val="0031495E"/>
    <w:rsid w:val="00320073"/>
    <w:rsid w:val="0032106C"/>
    <w:rsid w:val="003255DB"/>
    <w:rsid w:val="00325A30"/>
    <w:rsid w:val="00327D6B"/>
    <w:rsid w:val="00330FBB"/>
    <w:rsid w:val="00340B38"/>
    <w:rsid w:val="003454C2"/>
    <w:rsid w:val="00347162"/>
    <w:rsid w:val="00354A6B"/>
    <w:rsid w:val="00355EE9"/>
    <w:rsid w:val="003573AF"/>
    <w:rsid w:val="00357648"/>
    <w:rsid w:val="00365337"/>
    <w:rsid w:val="00371BB8"/>
    <w:rsid w:val="00372670"/>
    <w:rsid w:val="00376EDA"/>
    <w:rsid w:val="003864C7"/>
    <w:rsid w:val="00390525"/>
    <w:rsid w:val="00394E69"/>
    <w:rsid w:val="00397330"/>
    <w:rsid w:val="003A0F65"/>
    <w:rsid w:val="003A24A5"/>
    <w:rsid w:val="003A58CB"/>
    <w:rsid w:val="003A7727"/>
    <w:rsid w:val="003B27C6"/>
    <w:rsid w:val="003B4774"/>
    <w:rsid w:val="003B613F"/>
    <w:rsid w:val="003C4D02"/>
    <w:rsid w:val="003D251F"/>
    <w:rsid w:val="003D65C2"/>
    <w:rsid w:val="003F1135"/>
    <w:rsid w:val="003F5D6B"/>
    <w:rsid w:val="004058D6"/>
    <w:rsid w:val="004079C6"/>
    <w:rsid w:val="00413DA8"/>
    <w:rsid w:val="00415A48"/>
    <w:rsid w:val="00426FB8"/>
    <w:rsid w:val="004309D4"/>
    <w:rsid w:val="004315DA"/>
    <w:rsid w:val="00432D8C"/>
    <w:rsid w:val="00435573"/>
    <w:rsid w:val="0043632A"/>
    <w:rsid w:val="0043754C"/>
    <w:rsid w:val="00444E0F"/>
    <w:rsid w:val="00452C1B"/>
    <w:rsid w:val="004553AA"/>
    <w:rsid w:val="00455854"/>
    <w:rsid w:val="00464BC0"/>
    <w:rsid w:val="00467B5A"/>
    <w:rsid w:val="00467D74"/>
    <w:rsid w:val="0047078E"/>
    <w:rsid w:val="00472E71"/>
    <w:rsid w:val="004763FC"/>
    <w:rsid w:val="0048189A"/>
    <w:rsid w:val="004876E2"/>
    <w:rsid w:val="00494EBD"/>
    <w:rsid w:val="00496206"/>
    <w:rsid w:val="004A1BBE"/>
    <w:rsid w:val="004A3565"/>
    <w:rsid w:val="004A35A6"/>
    <w:rsid w:val="004A3ABB"/>
    <w:rsid w:val="004A6CC1"/>
    <w:rsid w:val="004B3E40"/>
    <w:rsid w:val="004C6DAF"/>
    <w:rsid w:val="004D0BCE"/>
    <w:rsid w:val="004D6ADF"/>
    <w:rsid w:val="004D7F6E"/>
    <w:rsid w:val="004E381E"/>
    <w:rsid w:val="004E71A4"/>
    <w:rsid w:val="004E7AF3"/>
    <w:rsid w:val="004F4242"/>
    <w:rsid w:val="004F6D64"/>
    <w:rsid w:val="0050227A"/>
    <w:rsid w:val="0050684E"/>
    <w:rsid w:val="00511DFA"/>
    <w:rsid w:val="005133F6"/>
    <w:rsid w:val="0051494C"/>
    <w:rsid w:val="005327E4"/>
    <w:rsid w:val="005337B9"/>
    <w:rsid w:val="00535576"/>
    <w:rsid w:val="005416FA"/>
    <w:rsid w:val="00544156"/>
    <w:rsid w:val="00546226"/>
    <w:rsid w:val="00550450"/>
    <w:rsid w:val="005517AE"/>
    <w:rsid w:val="005546E9"/>
    <w:rsid w:val="00557495"/>
    <w:rsid w:val="00557816"/>
    <w:rsid w:val="00563A4C"/>
    <w:rsid w:val="00572E2D"/>
    <w:rsid w:val="00574A1C"/>
    <w:rsid w:val="005763E9"/>
    <w:rsid w:val="005817E9"/>
    <w:rsid w:val="00583CD4"/>
    <w:rsid w:val="00584593"/>
    <w:rsid w:val="00584603"/>
    <w:rsid w:val="005873C2"/>
    <w:rsid w:val="00587FEE"/>
    <w:rsid w:val="00590349"/>
    <w:rsid w:val="00595092"/>
    <w:rsid w:val="00597A76"/>
    <w:rsid w:val="005B31D3"/>
    <w:rsid w:val="005B387B"/>
    <w:rsid w:val="005B3F63"/>
    <w:rsid w:val="005B49E8"/>
    <w:rsid w:val="005C0951"/>
    <w:rsid w:val="005C50A2"/>
    <w:rsid w:val="005D2963"/>
    <w:rsid w:val="005D6178"/>
    <w:rsid w:val="005D7BE8"/>
    <w:rsid w:val="005E2E75"/>
    <w:rsid w:val="005E5FA1"/>
    <w:rsid w:val="005E60E4"/>
    <w:rsid w:val="005E76E1"/>
    <w:rsid w:val="005F2241"/>
    <w:rsid w:val="005F2ACC"/>
    <w:rsid w:val="005F3EC7"/>
    <w:rsid w:val="005F7B1A"/>
    <w:rsid w:val="00600BD8"/>
    <w:rsid w:val="00601AB3"/>
    <w:rsid w:val="0061342F"/>
    <w:rsid w:val="00613504"/>
    <w:rsid w:val="0061357F"/>
    <w:rsid w:val="0061434A"/>
    <w:rsid w:val="00615A68"/>
    <w:rsid w:val="006167B6"/>
    <w:rsid w:val="00616D32"/>
    <w:rsid w:val="00621719"/>
    <w:rsid w:val="00621EF1"/>
    <w:rsid w:val="00623C5D"/>
    <w:rsid w:val="00625128"/>
    <w:rsid w:val="00626FCC"/>
    <w:rsid w:val="006270B2"/>
    <w:rsid w:val="006313C0"/>
    <w:rsid w:val="00640DF0"/>
    <w:rsid w:val="00640E91"/>
    <w:rsid w:val="00643AFB"/>
    <w:rsid w:val="00656ACE"/>
    <w:rsid w:val="00670E63"/>
    <w:rsid w:val="00673FE6"/>
    <w:rsid w:val="00681850"/>
    <w:rsid w:val="00682600"/>
    <w:rsid w:val="00685939"/>
    <w:rsid w:val="006861F0"/>
    <w:rsid w:val="006870F6"/>
    <w:rsid w:val="00691C05"/>
    <w:rsid w:val="0069392F"/>
    <w:rsid w:val="006A1392"/>
    <w:rsid w:val="006A4F96"/>
    <w:rsid w:val="006A5980"/>
    <w:rsid w:val="006A769E"/>
    <w:rsid w:val="006B61D0"/>
    <w:rsid w:val="006C294E"/>
    <w:rsid w:val="006C32AC"/>
    <w:rsid w:val="006C75A8"/>
    <w:rsid w:val="006D0041"/>
    <w:rsid w:val="006D335F"/>
    <w:rsid w:val="006D4E6E"/>
    <w:rsid w:val="006D51E1"/>
    <w:rsid w:val="006D7548"/>
    <w:rsid w:val="006F09B8"/>
    <w:rsid w:val="006F0AD0"/>
    <w:rsid w:val="00700415"/>
    <w:rsid w:val="00701063"/>
    <w:rsid w:val="007041C5"/>
    <w:rsid w:val="00712292"/>
    <w:rsid w:val="00712B5F"/>
    <w:rsid w:val="007149D4"/>
    <w:rsid w:val="00721D4A"/>
    <w:rsid w:val="00722310"/>
    <w:rsid w:val="00722743"/>
    <w:rsid w:val="00740329"/>
    <w:rsid w:val="00742C73"/>
    <w:rsid w:val="0075486C"/>
    <w:rsid w:val="00756638"/>
    <w:rsid w:val="007570DC"/>
    <w:rsid w:val="00757D46"/>
    <w:rsid w:val="007612B8"/>
    <w:rsid w:val="00761F18"/>
    <w:rsid w:val="00763007"/>
    <w:rsid w:val="00763208"/>
    <w:rsid w:val="00763AA4"/>
    <w:rsid w:val="007666DD"/>
    <w:rsid w:val="00766A5B"/>
    <w:rsid w:val="00770984"/>
    <w:rsid w:val="007755DE"/>
    <w:rsid w:val="00777D63"/>
    <w:rsid w:val="0078056A"/>
    <w:rsid w:val="007840AA"/>
    <w:rsid w:val="00784EFD"/>
    <w:rsid w:val="00793EDF"/>
    <w:rsid w:val="0079646F"/>
    <w:rsid w:val="007A416A"/>
    <w:rsid w:val="007A4E2A"/>
    <w:rsid w:val="007A54F5"/>
    <w:rsid w:val="007A69C7"/>
    <w:rsid w:val="007B1F0A"/>
    <w:rsid w:val="007B3FF1"/>
    <w:rsid w:val="007B4D22"/>
    <w:rsid w:val="007B7728"/>
    <w:rsid w:val="007E087E"/>
    <w:rsid w:val="007E302B"/>
    <w:rsid w:val="007F0278"/>
    <w:rsid w:val="007F0DFA"/>
    <w:rsid w:val="007F5759"/>
    <w:rsid w:val="00803AE1"/>
    <w:rsid w:val="00803BF4"/>
    <w:rsid w:val="00806FE0"/>
    <w:rsid w:val="008072E6"/>
    <w:rsid w:val="00817B05"/>
    <w:rsid w:val="008239A4"/>
    <w:rsid w:val="0083405A"/>
    <w:rsid w:val="008356C3"/>
    <w:rsid w:val="008407E9"/>
    <w:rsid w:val="008442F8"/>
    <w:rsid w:val="0084707A"/>
    <w:rsid w:val="0084765D"/>
    <w:rsid w:val="0085476B"/>
    <w:rsid w:val="008612B9"/>
    <w:rsid w:val="0086275D"/>
    <w:rsid w:val="00863B97"/>
    <w:rsid w:val="0086510B"/>
    <w:rsid w:val="00866214"/>
    <w:rsid w:val="008708A6"/>
    <w:rsid w:val="008715F7"/>
    <w:rsid w:val="008806E9"/>
    <w:rsid w:val="00885000"/>
    <w:rsid w:val="008859A5"/>
    <w:rsid w:val="00890F15"/>
    <w:rsid w:val="008910B9"/>
    <w:rsid w:val="008958D2"/>
    <w:rsid w:val="00895C5D"/>
    <w:rsid w:val="008A3341"/>
    <w:rsid w:val="008A439B"/>
    <w:rsid w:val="008A48A3"/>
    <w:rsid w:val="008A615D"/>
    <w:rsid w:val="008A76F1"/>
    <w:rsid w:val="008B63F9"/>
    <w:rsid w:val="008D059D"/>
    <w:rsid w:val="008D1DFA"/>
    <w:rsid w:val="008D54B4"/>
    <w:rsid w:val="008E2C01"/>
    <w:rsid w:val="008E5CD0"/>
    <w:rsid w:val="008E793D"/>
    <w:rsid w:val="008E7B70"/>
    <w:rsid w:val="008F1886"/>
    <w:rsid w:val="008F373D"/>
    <w:rsid w:val="008F3AFA"/>
    <w:rsid w:val="008F6989"/>
    <w:rsid w:val="0090117F"/>
    <w:rsid w:val="009017A5"/>
    <w:rsid w:val="009027B1"/>
    <w:rsid w:val="00904AC2"/>
    <w:rsid w:val="0090684E"/>
    <w:rsid w:val="00907B4F"/>
    <w:rsid w:val="00913E63"/>
    <w:rsid w:val="009149C2"/>
    <w:rsid w:val="00923086"/>
    <w:rsid w:val="0092552D"/>
    <w:rsid w:val="009332F4"/>
    <w:rsid w:val="0094396B"/>
    <w:rsid w:val="0094434B"/>
    <w:rsid w:val="00944760"/>
    <w:rsid w:val="00944F6A"/>
    <w:rsid w:val="00946A96"/>
    <w:rsid w:val="00947569"/>
    <w:rsid w:val="009664B6"/>
    <w:rsid w:val="009678DA"/>
    <w:rsid w:val="00971019"/>
    <w:rsid w:val="00971D11"/>
    <w:rsid w:val="00972C8F"/>
    <w:rsid w:val="009762D9"/>
    <w:rsid w:val="009770BC"/>
    <w:rsid w:val="0098085C"/>
    <w:rsid w:val="00985BA5"/>
    <w:rsid w:val="00986B95"/>
    <w:rsid w:val="00990F47"/>
    <w:rsid w:val="009918FC"/>
    <w:rsid w:val="00993654"/>
    <w:rsid w:val="009A2E68"/>
    <w:rsid w:val="009A3005"/>
    <w:rsid w:val="009A6DBB"/>
    <w:rsid w:val="009B1FF8"/>
    <w:rsid w:val="009B2312"/>
    <w:rsid w:val="009B2B05"/>
    <w:rsid w:val="009B5A3B"/>
    <w:rsid w:val="009D301A"/>
    <w:rsid w:val="009D375E"/>
    <w:rsid w:val="009D5CD8"/>
    <w:rsid w:val="009D6BF8"/>
    <w:rsid w:val="009E09F0"/>
    <w:rsid w:val="009E1847"/>
    <w:rsid w:val="009E1968"/>
    <w:rsid w:val="009E4B7D"/>
    <w:rsid w:val="009E4BB1"/>
    <w:rsid w:val="009E5153"/>
    <w:rsid w:val="009E54F7"/>
    <w:rsid w:val="009F20C1"/>
    <w:rsid w:val="009F2856"/>
    <w:rsid w:val="009F39D3"/>
    <w:rsid w:val="00A04F7D"/>
    <w:rsid w:val="00A05171"/>
    <w:rsid w:val="00A1480D"/>
    <w:rsid w:val="00A17F46"/>
    <w:rsid w:val="00A21D7F"/>
    <w:rsid w:val="00A22FC1"/>
    <w:rsid w:val="00A2393D"/>
    <w:rsid w:val="00A24536"/>
    <w:rsid w:val="00A267CF"/>
    <w:rsid w:val="00A267F9"/>
    <w:rsid w:val="00A33B61"/>
    <w:rsid w:val="00A348C1"/>
    <w:rsid w:val="00A36018"/>
    <w:rsid w:val="00A3719C"/>
    <w:rsid w:val="00A3760B"/>
    <w:rsid w:val="00A43F89"/>
    <w:rsid w:val="00A4490A"/>
    <w:rsid w:val="00A47A25"/>
    <w:rsid w:val="00A523D8"/>
    <w:rsid w:val="00A60681"/>
    <w:rsid w:val="00A60A05"/>
    <w:rsid w:val="00A71BD1"/>
    <w:rsid w:val="00A81846"/>
    <w:rsid w:val="00A83F2C"/>
    <w:rsid w:val="00A8518E"/>
    <w:rsid w:val="00A9214E"/>
    <w:rsid w:val="00A93527"/>
    <w:rsid w:val="00A9386C"/>
    <w:rsid w:val="00A947DA"/>
    <w:rsid w:val="00AA1BCD"/>
    <w:rsid w:val="00AA640D"/>
    <w:rsid w:val="00AB415D"/>
    <w:rsid w:val="00AC0488"/>
    <w:rsid w:val="00AC1705"/>
    <w:rsid w:val="00AC30D3"/>
    <w:rsid w:val="00AC5C78"/>
    <w:rsid w:val="00AC7DFE"/>
    <w:rsid w:val="00AD2B05"/>
    <w:rsid w:val="00AD6FB9"/>
    <w:rsid w:val="00AD79C1"/>
    <w:rsid w:val="00AE5758"/>
    <w:rsid w:val="00AF0A05"/>
    <w:rsid w:val="00B01298"/>
    <w:rsid w:val="00B01339"/>
    <w:rsid w:val="00B0220B"/>
    <w:rsid w:val="00B06222"/>
    <w:rsid w:val="00B07A19"/>
    <w:rsid w:val="00B103AD"/>
    <w:rsid w:val="00B13F6F"/>
    <w:rsid w:val="00B14CDD"/>
    <w:rsid w:val="00B20665"/>
    <w:rsid w:val="00B21687"/>
    <w:rsid w:val="00B21FF0"/>
    <w:rsid w:val="00B23AC4"/>
    <w:rsid w:val="00B30835"/>
    <w:rsid w:val="00B310FE"/>
    <w:rsid w:val="00B3364B"/>
    <w:rsid w:val="00B33AF9"/>
    <w:rsid w:val="00B40BB6"/>
    <w:rsid w:val="00B45C79"/>
    <w:rsid w:val="00B467BF"/>
    <w:rsid w:val="00B5131F"/>
    <w:rsid w:val="00B5243B"/>
    <w:rsid w:val="00B54619"/>
    <w:rsid w:val="00B664ED"/>
    <w:rsid w:val="00B7280B"/>
    <w:rsid w:val="00B73B32"/>
    <w:rsid w:val="00B97490"/>
    <w:rsid w:val="00BA033C"/>
    <w:rsid w:val="00BA23BC"/>
    <w:rsid w:val="00BB4660"/>
    <w:rsid w:val="00BB5EFE"/>
    <w:rsid w:val="00BB7E00"/>
    <w:rsid w:val="00BC3CD4"/>
    <w:rsid w:val="00BC3EFF"/>
    <w:rsid w:val="00BC4759"/>
    <w:rsid w:val="00BD04A0"/>
    <w:rsid w:val="00BE08B2"/>
    <w:rsid w:val="00BE32EA"/>
    <w:rsid w:val="00BE7E0C"/>
    <w:rsid w:val="00BF1673"/>
    <w:rsid w:val="00BF4BB6"/>
    <w:rsid w:val="00BF57F9"/>
    <w:rsid w:val="00BF597F"/>
    <w:rsid w:val="00C0548D"/>
    <w:rsid w:val="00C11949"/>
    <w:rsid w:val="00C169C3"/>
    <w:rsid w:val="00C16D0A"/>
    <w:rsid w:val="00C17B2F"/>
    <w:rsid w:val="00C17BC9"/>
    <w:rsid w:val="00C25D08"/>
    <w:rsid w:val="00C3079A"/>
    <w:rsid w:val="00C36FC3"/>
    <w:rsid w:val="00C457B3"/>
    <w:rsid w:val="00C469AD"/>
    <w:rsid w:val="00C508E5"/>
    <w:rsid w:val="00C54C52"/>
    <w:rsid w:val="00C603FE"/>
    <w:rsid w:val="00C6142F"/>
    <w:rsid w:val="00C62DF9"/>
    <w:rsid w:val="00C63BED"/>
    <w:rsid w:val="00C70D9C"/>
    <w:rsid w:val="00C71D77"/>
    <w:rsid w:val="00C75C49"/>
    <w:rsid w:val="00C7761B"/>
    <w:rsid w:val="00C80767"/>
    <w:rsid w:val="00C80ADC"/>
    <w:rsid w:val="00C87244"/>
    <w:rsid w:val="00C930BF"/>
    <w:rsid w:val="00C93B4A"/>
    <w:rsid w:val="00C97933"/>
    <w:rsid w:val="00CA2BE8"/>
    <w:rsid w:val="00CA2C97"/>
    <w:rsid w:val="00CA6B47"/>
    <w:rsid w:val="00CB158E"/>
    <w:rsid w:val="00CB1904"/>
    <w:rsid w:val="00CB485C"/>
    <w:rsid w:val="00CB51F4"/>
    <w:rsid w:val="00CC4925"/>
    <w:rsid w:val="00CD275E"/>
    <w:rsid w:val="00CF2E46"/>
    <w:rsid w:val="00CF7ECB"/>
    <w:rsid w:val="00D04E15"/>
    <w:rsid w:val="00D2135A"/>
    <w:rsid w:val="00D216CD"/>
    <w:rsid w:val="00D23A0D"/>
    <w:rsid w:val="00D32576"/>
    <w:rsid w:val="00D47CCF"/>
    <w:rsid w:val="00D53CB4"/>
    <w:rsid w:val="00D540EC"/>
    <w:rsid w:val="00D54758"/>
    <w:rsid w:val="00D609AC"/>
    <w:rsid w:val="00D620BA"/>
    <w:rsid w:val="00D64FB0"/>
    <w:rsid w:val="00D7456B"/>
    <w:rsid w:val="00D74F90"/>
    <w:rsid w:val="00D76411"/>
    <w:rsid w:val="00D76DDE"/>
    <w:rsid w:val="00D8051E"/>
    <w:rsid w:val="00D837D2"/>
    <w:rsid w:val="00D8647C"/>
    <w:rsid w:val="00D87DB4"/>
    <w:rsid w:val="00D93790"/>
    <w:rsid w:val="00D93AAA"/>
    <w:rsid w:val="00DA59D6"/>
    <w:rsid w:val="00DA6060"/>
    <w:rsid w:val="00DB113E"/>
    <w:rsid w:val="00DB3A19"/>
    <w:rsid w:val="00DB4084"/>
    <w:rsid w:val="00DB5684"/>
    <w:rsid w:val="00DC6608"/>
    <w:rsid w:val="00DD36B2"/>
    <w:rsid w:val="00DD5812"/>
    <w:rsid w:val="00DE0FF9"/>
    <w:rsid w:val="00DE1F39"/>
    <w:rsid w:val="00DE5597"/>
    <w:rsid w:val="00DE7615"/>
    <w:rsid w:val="00DE7B5B"/>
    <w:rsid w:val="00DE7C1E"/>
    <w:rsid w:val="00DF21E4"/>
    <w:rsid w:val="00DF3F65"/>
    <w:rsid w:val="00E01B57"/>
    <w:rsid w:val="00E038F2"/>
    <w:rsid w:val="00E05E32"/>
    <w:rsid w:val="00E1048A"/>
    <w:rsid w:val="00E14DAF"/>
    <w:rsid w:val="00E20157"/>
    <w:rsid w:val="00E20AA7"/>
    <w:rsid w:val="00E2291A"/>
    <w:rsid w:val="00E23A0F"/>
    <w:rsid w:val="00E25614"/>
    <w:rsid w:val="00E2743D"/>
    <w:rsid w:val="00E35528"/>
    <w:rsid w:val="00E3699B"/>
    <w:rsid w:val="00E40864"/>
    <w:rsid w:val="00E418CC"/>
    <w:rsid w:val="00E4285A"/>
    <w:rsid w:val="00E43381"/>
    <w:rsid w:val="00E44038"/>
    <w:rsid w:val="00E466F6"/>
    <w:rsid w:val="00E513B0"/>
    <w:rsid w:val="00E513CA"/>
    <w:rsid w:val="00E55771"/>
    <w:rsid w:val="00E62A38"/>
    <w:rsid w:val="00E64FF3"/>
    <w:rsid w:val="00E7413D"/>
    <w:rsid w:val="00E74330"/>
    <w:rsid w:val="00E84906"/>
    <w:rsid w:val="00E876E9"/>
    <w:rsid w:val="00E90F44"/>
    <w:rsid w:val="00E91A57"/>
    <w:rsid w:val="00EA060C"/>
    <w:rsid w:val="00EA2687"/>
    <w:rsid w:val="00EA731C"/>
    <w:rsid w:val="00EA7FA6"/>
    <w:rsid w:val="00EB0C37"/>
    <w:rsid w:val="00EB2C3A"/>
    <w:rsid w:val="00EB4311"/>
    <w:rsid w:val="00EB530C"/>
    <w:rsid w:val="00EC3C50"/>
    <w:rsid w:val="00EC4511"/>
    <w:rsid w:val="00EC4B2A"/>
    <w:rsid w:val="00EC56DF"/>
    <w:rsid w:val="00EC5907"/>
    <w:rsid w:val="00EC6425"/>
    <w:rsid w:val="00ED08E0"/>
    <w:rsid w:val="00EE521C"/>
    <w:rsid w:val="00EE5AC8"/>
    <w:rsid w:val="00EF25AC"/>
    <w:rsid w:val="00EF3241"/>
    <w:rsid w:val="00EF485F"/>
    <w:rsid w:val="00EF6139"/>
    <w:rsid w:val="00F040EC"/>
    <w:rsid w:val="00F07AEF"/>
    <w:rsid w:val="00F13152"/>
    <w:rsid w:val="00F172E2"/>
    <w:rsid w:val="00F216AA"/>
    <w:rsid w:val="00F2365C"/>
    <w:rsid w:val="00F23F90"/>
    <w:rsid w:val="00F26517"/>
    <w:rsid w:val="00F34FBE"/>
    <w:rsid w:val="00F4009A"/>
    <w:rsid w:val="00F428D0"/>
    <w:rsid w:val="00F4799F"/>
    <w:rsid w:val="00F5212B"/>
    <w:rsid w:val="00F55297"/>
    <w:rsid w:val="00F65642"/>
    <w:rsid w:val="00F7275F"/>
    <w:rsid w:val="00F73DB7"/>
    <w:rsid w:val="00F7705B"/>
    <w:rsid w:val="00F90087"/>
    <w:rsid w:val="00F911F8"/>
    <w:rsid w:val="00FA0628"/>
    <w:rsid w:val="00FA1AA0"/>
    <w:rsid w:val="00FA48DA"/>
    <w:rsid w:val="00FA5B61"/>
    <w:rsid w:val="00FB0967"/>
    <w:rsid w:val="00FB35CF"/>
    <w:rsid w:val="00FB66BD"/>
    <w:rsid w:val="00FC45FB"/>
    <w:rsid w:val="00FD34FA"/>
    <w:rsid w:val="00FD3AA2"/>
    <w:rsid w:val="00FF1172"/>
    <w:rsid w:val="00FF7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0BC7B4D"/>
  <w15:docId w15:val="{3CCBC05B-C33D-4DD8-BC9F-130216D19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668BB"/>
    <w:pPr>
      <w:spacing w:line="240" w:lineRule="atLeast"/>
    </w:pPr>
    <w:rPr>
      <w:rFonts w:ascii="Lucida Sans Unicode" w:hAnsi="Lucida Sans Unicode"/>
      <w:sz w:val="18"/>
    </w:rPr>
  </w:style>
  <w:style w:type="paragraph" w:styleId="Kop1">
    <w:name w:val="heading 1"/>
    <w:basedOn w:val="Standaard"/>
    <w:next w:val="Standaard"/>
    <w:qFormat/>
    <w:rsid w:val="00CB51F4"/>
    <w:pPr>
      <w:keepNext/>
      <w:keepLines/>
      <w:pageBreakBefore/>
      <w:numPr>
        <w:numId w:val="16"/>
      </w:numPr>
      <w:tabs>
        <w:tab w:val="left" w:pos="851"/>
      </w:tabs>
      <w:spacing w:after="240" w:line="480" w:lineRule="exact"/>
      <w:outlineLvl w:val="0"/>
    </w:pPr>
    <w:rPr>
      <w:sz w:val="36"/>
    </w:rPr>
  </w:style>
  <w:style w:type="paragraph" w:styleId="Kop2">
    <w:name w:val="heading 2"/>
    <w:basedOn w:val="Standaard"/>
    <w:next w:val="Standaard"/>
    <w:qFormat/>
    <w:rsid w:val="000668BB"/>
    <w:pPr>
      <w:keepNext/>
      <w:keepLines/>
      <w:numPr>
        <w:ilvl w:val="1"/>
        <w:numId w:val="16"/>
      </w:numPr>
      <w:pBdr>
        <w:bottom w:val="single" w:sz="4" w:space="1" w:color="auto"/>
      </w:pBdr>
      <w:tabs>
        <w:tab w:val="left" w:pos="851"/>
      </w:tabs>
      <w:spacing w:before="480" w:after="240"/>
      <w:outlineLvl w:val="1"/>
    </w:pPr>
  </w:style>
  <w:style w:type="paragraph" w:styleId="Kop3">
    <w:name w:val="heading 3"/>
    <w:basedOn w:val="Standaard"/>
    <w:next w:val="Standaard"/>
    <w:qFormat/>
    <w:rsid w:val="000668BB"/>
    <w:pPr>
      <w:keepNext/>
      <w:keepLines/>
      <w:numPr>
        <w:ilvl w:val="2"/>
        <w:numId w:val="16"/>
      </w:numPr>
      <w:spacing w:before="240"/>
      <w:outlineLvl w:val="2"/>
    </w:pPr>
    <w:rPr>
      <w:b/>
    </w:rPr>
  </w:style>
  <w:style w:type="paragraph" w:styleId="Kop4">
    <w:name w:val="heading 4"/>
    <w:basedOn w:val="Standaard"/>
    <w:next w:val="Standaard"/>
    <w:qFormat/>
    <w:rsid w:val="000668BB"/>
    <w:pPr>
      <w:keepNext/>
      <w:keepLines/>
      <w:numPr>
        <w:ilvl w:val="3"/>
        <w:numId w:val="16"/>
      </w:numPr>
      <w:spacing w:before="240"/>
      <w:jc w:val="both"/>
      <w:outlineLvl w:val="3"/>
    </w:pPr>
    <w:rPr>
      <w:b/>
      <w:sz w:val="28"/>
    </w:rPr>
  </w:style>
  <w:style w:type="paragraph" w:styleId="Kop5">
    <w:name w:val="heading 5"/>
    <w:basedOn w:val="Standaard"/>
    <w:next w:val="Standaard"/>
    <w:qFormat/>
    <w:rsid w:val="000668BB"/>
    <w:pPr>
      <w:numPr>
        <w:ilvl w:val="4"/>
        <w:numId w:val="16"/>
      </w:numPr>
      <w:spacing w:before="120"/>
      <w:outlineLvl w:val="4"/>
    </w:pPr>
  </w:style>
  <w:style w:type="paragraph" w:styleId="Kop6">
    <w:name w:val="heading 6"/>
    <w:basedOn w:val="Standaard"/>
    <w:next w:val="Standaard"/>
    <w:qFormat/>
    <w:rsid w:val="000668BB"/>
    <w:pPr>
      <w:numPr>
        <w:ilvl w:val="5"/>
        <w:numId w:val="16"/>
      </w:numPr>
      <w:spacing w:before="120"/>
      <w:outlineLvl w:val="5"/>
    </w:pPr>
  </w:style>
  <w:style w:type="paragraph" w:styleId="Kop7">
    <w:name w:val="heading 7"/>
    <w:basedOn w:val="Standaard"/>
    <w:next w:val="Standaard"/>
    <w:qFormat/>
    <w:rsid w:val="000668BB"/>
    <w:pPr>
      <w:numPr>
        <w:ilvl w:val="6"/>
        <w:numId w:val="16"/>
      </w:numPr>
      <w:spacing w:before="120"/>
      <w:outlineLvl w:val="6"/>
    </w:pPr>
    <w:rPr>
      <w:i/>
    </w:rPr>
  </w:style>
  <w:style w:type="paragraph" w:styleId="Kop8">
    <w:name w:val="heading 8"/>
    <w:basedOn w:val="Standaard"/>
    <w:next w:val="Standaard"/>
    <w:qFormat/>
    <w:rsid w:val="000668BB"/>
    <w:pPr>
      <w:numPr>
        <w:ilvl w:val="7"/>
        <w:numId w:val="16"/>
      </w:numPr>
      <w:tabs>
        <w:tab w:val="left" w:pos="1985"/>
      </w:tabs>
      <w:outlineLvl w:val="7"/>
    </w:pPr>
    <w:rPr>
      <w:sz w:val="32"/>
    </w:rPr>
  </w:style>
  <w:style w:type="paragraph" w:styleId="Kop9">
    <w:name w:val="heading 9"/>
    <w:basedOn w:val="Standaard"/>
    <w:next w:val="Standaard"/>
    <w:qFormat/>
    <w:rsid w:val="000668BB"/>
    <w:pPr>
      <w:numPr>
        <w:ilvl w:val="8"/>
        <w:numId w:val="16"/>
      </w:numPr>
      <w:spacing w:before="120"/>
      <w:outlineLvl w:val="8"/>
    </w:pPr>
    <w:rPr>
      <w:b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0668BB"/>
    <w:rPr>
      <w:b/>
    </w:rPr>
  </w:style>
  <w:style w:type="paragraph" w:styleId="Lijstopsomteken">
    <w:name w:val="List Bullet"/>
    <w:basedOn w:val="Standaard"/>
    <w:link w:val="LijstopsomtekenChar"/>
    <w:rsid w:val="000668BB"/>
    <w:pPr>
      <w:numPr>
        <w:numId w:val="18"/>
      </w:numPr>
    </w:pPr>
  </w:style>
  <w:style w:type="paragraph" w:styleId="Lijstnummering">
    <w:name w:val="List Number"/>
    <w:basedOn w:val="Standaard"/>
    <w:rsid w:val="000668BB"/>
    <w:pPr>
      <w:ind w:left="284" w:hanging="284"/>
    </w:pPr>
  </w:style>
  <w:style w:type="paragraph" w:customStyle="1" w:styleId="Lijstspeciaal">
    <w:name w:val="Lijst speciaal"/>
    <w:basedOn w:val="Standaard"/>
    <w:rsid w:val="000668BB"/>
    <w:pPr>
      <w:ind w:left="567" w:hanging="567"/>
    </w:pPr>
  </w:style>
  <w:style w:type="paragraph" w:styleId="Voettekst">
    <w:name w:val="footer"/>
    <w:basedOn w:val="Standaard"/>
    <w:rsid w:val="000668BB"/>
    <w:pPr>
      <w:tabs>
        <w:tab w:val="right" w:pos="9072"/>
      </w:tabs>
    </w:pPr>
    <w:rPr>
      <w:sz w:val="16"/>
    </w:rPr>
  </w:style>
  <w:style w:type="character" w:styleId="Paginanummer">
    <w:name w:val="page number"/>
    <w:rsid w:val="000668BB"/>
    <w:rPr>
      <w:rFonts w:ascii="Lucida Sans Unicode" w:hAnsi="Lucida Sans Unicode"/>
      <w:sz w:val="16"/>
    </w:rPr>
  </w:style>
  <w:style w:type="paragraph" w:styleId="Ballontekst">
    <w:name w:val="Balloon Text"/>
    <w:basedOn w:val="Standaard"/>
    <w:semiHidden/>
    <w:rsid w:val="000668BB"/>
    <w:rPr>
      <w:rFonts w:ascii="Tahoma" w:hAnsi="Tahoma"/>
      <w:sz w:val="16"/>
    </w:rPr>
  </w:style>
  <w:style w:type="paragraph" w:styleId="Plattetekst">
    <w:name w:val="Body Text"/>
    <w:basedOn w:val="Standaard"/>
    <w:rsid w:val="000668BB"/>
    <w:rPr>
      <w:color w:val="0000FF"/>
    </w:rPr>
  </w:style>
  <w:style w:type="paragraph" w:styleId="Plattetekstinspringen">
    <w:name w:val="Body Text Indent"/>
    <w:basedOn w:val="Standaard"/>
    <w:rsid w:val="000668BB"/>
    <w:pPr>
      <w:ind w:left="1560" w:hanging="426"/>
    </w:pPr>
    <w:rPr>
      <w:sz w:val="22"/>
    </w:rPr>
  </w:style>
  <w:style w:type="paragraph" w:styleId="Plattetekstinspringen2">
    <w:name w:val="Body Text Indent 2"/>
    <w:basedOn w:val="Standaard"/>
    <w:rsid w:val="000668BB"/>
    <w:pPr>
      <w:ind w:left="567"/>
    </w:pPr>
    <w:rPr>
      <w:rFonts w:ascii="Arial Vet" w:hAnsi="Arial Vet"/>
      <w:b/>
      <w:color w:val="0000FF"/>
    </w:rPr>
  </w:style>
  <w:style w:type="paragraph" w:styleId="Plattetekstinspringen3">
    <w:name w:val="Body Text Indent 3"/>
    <w:basedOn w:val="Standaard"/>
    <w:rsid w:val="000668BB"/>
    <w:pPr>
      <w:tabs>
        <w:tab w:val="left" w:pos="851"/>
      </w:tabs>
      <w:ind w:left="851" w:hanging="2"/>
    </w:pPr>
    <w:rPr>
      <w:color w:val="000000"/>
    </w:rPr>
  </w:style>
  <w:style w:type="character" w:styleId="Verwijzingopmerking">
    <w:name w:val="annotation reference"/>
    <w:semiHidden/>
    <w:rsid w:val="000668BB"/>
    <w:rPr>
      <w:sz w:val="16"/>
      <w:szCs w:val="16"/>
    </w:rPr>
  </w:style>
  <w:style w:type="paragraph" w:styleId="Tekstopmerking">
    <w:name w:val="annotation text"/>
    <w:basedOn w:val="Standaard"/>
    <w:semiHidden/>
    <w:rsid w:val="000668BB"/>
  </w:style>
  <w:style w:type="paragraph" w:styleId="Onderwerpvanopmerking">
    <w:name w:val="annotation subject"/>
    <w:basedOn w:val="Tekstopmerking"/>
    <w:next w:val="Tekstopmerking"/>
    <w:semiHidden/>
    <w:rsid w:val="000668BB"/>
    <w:rPr>
      <w:b/>
      <w:bCs/>
    </w:rPr>
  </w:style>
  <w:style w:type="paragraph" w:styleId="Lijst">
    <w:name w:val="List"/>
    <w:basedOn w:val="Standaard"/>
    <w:rsid w:val="000668BB"/>
    <w:pPr>
      <w:numPr>
        <w:numId w:val="17"/>
      </w:numPr>
    </w:pPr>
  </w:style>
  <w:style w:type="paragraph" w:customStyle="1" w:styleId="Opmaakprofiel1">
    <w:name w:val="Opmaakprofiel1"/>
    <w:basedOn w:val="Kop2"/>
    <w:rsid w:val="004E381E"/>
    <w:rPr>
      <w:b/>
    </w:rPr>
  </w:style>
  <w:style w:type="paragraph" w:styleId="Bijschrift">
    <w:name w:val="caption"/>
    <w:basedOn w:val="Standaard"/>
    <w:next w:val="Standaard"/>
    <w:qFormat/>
    <w:rsid w:val="000668BB"/>
    <w:pPr>
      <w:spacing w:before="120"/>
    </w:pPr>
    <w:rPr>
      <w:i/>
    </w:rPr>
  </w:style>
  <w:style w:type="paragraph" w:styleId="Bronvermelding">
    <w:name w:val="table of authorities"/>
    <w:basedOn w:val="Standaard"/>
    <w:next w:val="Standaard"/>
    <w:semiHidden/>
    <w:rsid w:val="000668BB"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semiHidden/>
    <w:rsid w:val="000668BB"/>
  </w:style>
  <w:style w:type="paragraph" w:styleId="Index2">
    <w:name w:val="index 2"/>
    <w:basedOn w:val="Standaard"/>
    <w:next w:val="Standaard"/>
    <w:autoRedefine/>
    <w:semiHidden/>
    <w:rsid w:val="000668BB"/>
    <w:pPr>
      <w:ind w:left="283"/>
    </w:pPr>
  </w:style>
  <w:style w:type="paragraph" w:styleId="Index3">
    <w:name w:val="index 3"/>
    <w:basedOn w:val="Standaard"/>
    <w:next w:val="Standaard"/>
    <w:autoRedefine/>
    <w:semiHidden/>
    <w:rsid w:val="000668BB"/>
    <w:pPr>
      <w:ind w:left="566"/>
    </w:pPr>
  </w:style>
  <w:style w:type="paragraph" w:styleId="Index4">
    <w:name w:val="index 4"/>
    <w:basedOn w:val="Standaard"/>
    <w:next w:val="Standaard"/>
    <w:autoRedefine/>
    <w:semiHidden/>
    <w:rsid w:val="000668BB"/>
    <w:pPr>
      <w:ind w:left="849"/>
    </w:pPr>
  </w:style>
  <w:style w:type="paragraph" w:styleId="Index5">
    <w:name w:val="index 5"/>
    <w:basedOn w:val="Standaard"/>
    <w:next w:val="Standaard"/>
    <w:autoRedefine/>
    <w:semiHidden/>
    <w:rsid w:val="000668BB"/>
    <w:pPr>
      <w:ind w:left="1132"/>
    </w:pPr>
  </w:style>
  <w:style w:type="paragraph" w:styleId="Index6">
    <w:name w:val="index 6"/>
    <w:basedOn w:val="Standaard"/>
    <w:next w:val="Standaard"/>
    <w:autoRedefine/>
    <w:semiHidden/>
    <w:rsid w:val="000668BB"/>
    <w:pPr>
      <w:ind w:left="1415"/>
    </w:pPr>
  </w:style>
  <w:style w:type="paragraph" w:styleId="Index7">
    <w:name w:val="index 7"/>
    <w:basedOn w:val="Standaard"/>
    <w:next w:val="Standaard"/>
    <w:autoRedefine/>
    <w:semiHidden/>
    <w:rsid w:val="000668BB"/>
    <w:pPr>
      <w:ind w:left="1698"/>
    </w:pPr>
  </w:style>
  <w:style w:type="paragraph" w:styleId="Indexkop">
    <w:name w:val="index heading"/>
    <w:basedOn w:val="Standaard"/>
    <w:next w:val="Index1"/>
    <w:semiHidden/>
    <w:rsid w:val="000668BB"/>
  </w:style>
  <w:style w:type="paragraph" w:styleId="Inhopg1">
    <w:name w:val="toc 1"/>
    <w:basedOn w:val="Standaard"/>
    <w:next w:val="Standaard"/>
    <w:semiHidden/>
    <w:rsid w:val="000668BB"/>
    <w:pPr>
      <w:pBdr>
        <w:bottom w:val="single" w:sz="4" w:space="1" w:color="auto"/>
      </w:pBdr>
      <w:tabs>
        <w:tab w:val="left" w:pos="567"/>
        <w:tab w:val="right" w:pos="9072"/>
      </w:tabs>
      <w:spacing w:before="360" w:after="120"/>
      <w:ind w:left="567" w:hanging="567"/>
    </w:pPr>
    <w:rPr>
      <w:b/>
      <w:noProof/>
    </w:rPr>
  </w:style>
  <w:style w:type="paragraph" w:styleId="Inhopg2">
    <w:name w:val="toc 2"/>
    <w:basedOn w:val="Standaard"/>
    <w:next w:val="Standaard"/>
    <w:semiHidden/>
    <w:rsid w:val="000668BB"/>
    <w:pPr>
      <w:tabs>
        <w:tab w:val="left" w:pos="567"/>
        <w:tab w:val="right" w:pos="9072"/>
      </w:tabs>
      <w:ind w:left="567" w:hanging="567"/>
    </w:pPr>
  </w:style>
  <w:style w:type="paragraph" w:styleId="Inhopg3">
    <w:name w:val="toc 3"/>
    <w:basedOn w:val="Standaard"/>
    <w:next w:val="Standaard"/>
    <w:semiHidden/>
    <w:rsid w:val="000668BB"/>
    <w:pPr>
      <w:tabs>
        <w:tab w:val="left" w:pos="1134"/>
        <w:tab w:val="right" w:pos="9072"/>
      </w:tabs>
      <w:spacing w:before="120" w:after="120" w:line="240" w:lineRule="exact"/>
      <w:ind w:left="1134" w:hanging="1134"/>
    </w:pPr>
    <w:rPr>
      <w:sz w:val="22"/>
    </w:rPr>
  </w:style>
  <w:style w:type="paragraph" w:styleId="Inhopg4">
    <w:name w:val="toc 4"/>
    <w:basedOn w:val="Standaard"/>
    <w:next w:val="Standaard"/>
    <w:autoRedefine/>
    <w:semiHidden/>
    <w:rsid w:val="000668BB"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  <w:rsid w:val="000668BB"/>
  </w:style>
  <w:style w:type="paragraph" w:styleId="Inhopg6">
    <w:name w:val="toc 6"/>
    <w:basedOn w:val="Inhopg1"/>
    <w:next w:val="Standaard"/>
    <w:autoRedefine/>
    <w:semiHidden/>
    <w:rsid w:val="000668BB"/>
  </w:style>
  <w:style w:type="paragraph" w:styleId="Inhopg7">
    <w:name w:val="toc 7"/>
    <w:basedOn w:val="Inhopg1"/>
    <w:next w:val="Standaard"/>
    <w:autoRedefine/>
    <w:semiHidden/>
    <w:rsid w:val="000668BB"/>
  </w:style>
  <w:style w:type="paragraph" w:styleId="Inhopg8">
    <w:name w:val="toc 8"/>
    <w:basedOn w:val="Inhopg1"/>
    <w:next w:val="Standaard"/>
    <w:autoRedefine/>
    <w:semiHidden/>
    <w:rsid w:val="000668BB"/>
  </w:style>
  <w:style w:type="paragraph" w:styleId="Inhopg9">
    <w:name w:val="toc 9"/>
    <w:basedOn w:val="Inhopg1"/>
    <w:next w:val="Standaard"/>
    <w:autoRedefine/>
    <w:semiHidden/>
    <w:rsid w:val="000668BB"/>
  </w:style>
  <w:style w:type="paragraph" w:customStyle="1" w:styleId="Kop0">
    <w:name w:val="Kop 0"/>
    <w:basedOn w:val="Kop1"/>
    <w:next w:val="Standaard"/>
    <w:rsid w:val="000668BB"/>
    <w:pPr>
      <w:numPr>
        <w:numId w:val="0"/>
      </w:numPr>
      <w:tabs>
        <w:tab w:val="left" w:pos="567"/>
      </w:tabs>
      <w:outlineLvl w:val="9"/>
    </w:pPr>
    <w:rPr>
      <w:b/>
    </w:rPr>
  </w:style>
  <w:style w:type="paragraph" w:styleId="Kopbronvermelding">
    <w:name w:val="toa heading"/>
    <w:basedOn w:val="Standaard"/>
    <w:next w:val="Standaard"/>
    <w:semiHidden/>
    <w:rsid w:val="000668BB"/>
    <w:pPr>
      <w:spacing w:before="120"/>
    </w:pPr>
    <w:rPr>
      <w:b/>
      <w:sz w:val="24"/>
    </w:rPr>
  </w:style>
  <w:style w:type="paragraph" w:customStyle="1" w:styleId="KT">
    <w:name w:val="KT"/>
    <w:rsid w:val="000668BB"/>
  </w:style>
  <w:style w:type="paragraph" w:styleId="Lijst2">
    <w:name w:val="List 2"/>
    <w:basedOn w:val="Lijst"/>
    <w:rsid w:val="000668BB"/>
    <w:pPr>
      <w:numPr>
        <w:numId w:val="0"/>
      </w:numPr>
      <w:ind w:left="566" w:hanging="284"/>
    </w:pPr>
  </w:style>
  <w:style w:type="paragraph" w:styleId="Lijst3">
    <w:name w:val="List 3"/>
    <w:basedOn w:val="Lijst"/>
    <w:rsid w:val="000668BB"/>
    <w:pPr>
      <w:numPr>
        <w:numId w:val="0"/>
      </w:numPr>
      <w:ind w:left="849" w:hanging="284"/>
    </w:pPr>
  </w:style>
  <w:style w:type="paragraph" w:styleId="Lijst4">
    <w:name w:val="List 4"/>
    <w:basedOn w:val="Lijst"/>
    <w:rsid w:val="000668BB"/>
    <w:pPr>
      <w:numPr>
        <w:numId w:val="0"/>
      </w:numPr>
      <w:ind w:left="1132" w:hanging="284"/>
    </w:pPr>
  </w:style>
  <w:style w:type="paragraph" w:styleId="Lijst5">
    <w:name w:val="List 5"/>
    <w:basedOn w:val="Lijst"/>
    <w:rsid w:val="000668BB"/>
    <w:pPr>
      <w:numPr>
        <w:numId w:val="0"/>
      </w:numPr>
      <w:ind w:left="1418" w:hanging="284"/>
    </w:pPr>
  </w:style>
  <w:style w:type="paragraph" w:styleId="Lijstmetafbeeldingen">
    <w:name w:val="table of figures"/>
    <w:basedOn w:val="Standaard"/>
    <w:next w:val="Standaard"/>
    <w:semiHidden/>
    <w:rsid w:val="000668BB"/>
    <w:pPr>
      <w:tabs>
        <w:tab w:val="right" w:leader="dot" w:pos="8221"/>
      </w:tabs>
      <w:ind w:left="567" w:hanging="567"/>
    </w:pPr>
  </w:style>
  <w:style w:type="paragraph" w:styleId="Lijstopsomteken2">
    <w:name w:val="List Bullet 2"/>
    <w:basedOn w:val="Lijstopsomteken"/>
    <w:link w:val="Lijstopsomteken2Char"/>
    <w:rsid w:val="000668BB"/>
    <w:pPr>
      <w:numPr>
        <w:numId w:val="0"/>
      </w:numPr>
    </w:pPr>
  </w:style>
  <w:style w:type="character" w:customStyle="1" w:styleId="LijstopsomtekenChar">
    <w:name w:val="Lijst opsom.teken Char"/>
    <w:link w:val="Lijstopsomteken"/>
    <w:rsid w:val="000668BB"/>
    <w:rPr>
      <w:rFonts w:ascii="Lucida Sans Unicode" w:hAnsi="Lucida Sans Unicode"/>
      <w:sz w:val="18"/>
      <w:lang w:val="nl-NL" w:eastAsia="nl-NL" w:bidi="ar-SA"/>
    </w:rPr>
  </w:style>
  <w:style w:type="character" w:customStyle="1" w:styleId="Lijstopsomteken2Char">
    <w:name w:val="Lijst opsom.teken 2 Char"/>
    <w:basedOn w:val="LijstopsomtekenChar"/>
    <w:link w:val="Lijstopsomteken2"/>
    <w:rsid w:val="000668BB"/>
    <w:rPr>
      <w:rFonts w:ascii="Lucida Sans Unicode" w:hAnsi="Lucida Sans Unicode"/>
      <w:sz w:val="18"/>
      <w:lang w:val="nl-NL" w:eastAsia="nl-NL" w:bidi="ar-SA"/>
    </w:rPr>
  </w:style>
  <w:style w:type="paragraph" w:styleId="Lijstopsomteken3">
    <w:name w:val="List Bullet 3"/>
    <w:basedOn w:val="Lijstopsomteken"/>
    <w:link w:val="Lijstopsomteken3Char"/>
    <w:autoRedefine/>
    <w:rsid w:val="000668BB"/>
    <w:pPr>
      <w:numPr>
        <w:numId w:val="0"/>
      </w:numPr>
    </w:pPr>
  </w:style>
  <w:style w:type="character" w:customStyle="1" w:styleId="Lijstopsomteken3Char">
    <w:name w:val="Lijst opsom.teken 3 Char"/>
    <w:basedOn w:val="LijstopsomtekenChar"/>
    <w:link w:val="Lijstopsomteken3"/>
    <w:rsid w:val="000668BB"/>
    <w:rPr>
      <w:rFonts w:ascii="Lucida Sans Unicode" w:hAnsi="Lucida Sans Unicode"/>
      <w:sz w:val="18"/>
      <w:lang w:val="nl-NL" w:eastAsia="nl-NL" w:bidi="ar-SA"/>
    </w:rPr>
  </w:style>
  <w:style w:type="paragraph" w:styleId="Lijstopsomteken4">
    <w:name w:val="List Bullet 4"/>
    <w:basedOn w:val="Lijstopsomteken"/>
    <w:autoRedefine/>
    <w:rsid w:val="000668BB"/>
    <w:pPr>
      <w:numPr>
        <w:numId w:val="0"/>
      </w:numPr>
    </w:pPr>
  </w:style>
  <w:style w:type="paragraph" w:styleId="Lijstopsomteken5">
    <w:name w:val="List Bullet 5"/>
    <w:basedOn w:val="Lijstopsomteken"/>
    <w:autoRedefine/>
    <w:rsid w:val="000668BB"/>
    <w:pPr>
      <w:numPr>
        <w:numId w:val="0"/>
      </w:numPr>
    </w:pPr>
  </w:style>
  <w:style w:type="paragraph" w:customStyle="1" w:styleId="Lijstspeciaal2">
    <w:name w:val="Lijst speciaal 2"/>
    <w:basedOn w:val="Lijstspeciaal"/>
    <w:rsid w:val="000668BB"/>
    <w:pPr>
      <w:ind w:left="851"/>
    </w:pPr>
  </w:style>
  <w:style w:type="paragraph" w:customStyle="1" w:styleId="Lijstspeciaal3">
    <w:name w:val="Lijst speciaal 3"/>
    <w:basedOn w:val="Lijstspeciaal"/>
    <w:rsid w:val="000668BB"/>
    <w:pPr>
      <w:ind w:left="1134"/>
    </w:pPr>
  </w:style>
  <w:style w:type="paragraph" w:customStyle="1" w:styleId="Lijstspeciaal4">
    <w:name w:val="Lijst speciaal 4"/>
    <w:basedOn w:val="Lijstspeciaal"/>
    <w:rsid w:val="000668BB"/>
    <w:pPr>
      <w:ind w:left="1418"/>
    </w:pPr>
  </w:style>
  <w:style w:type="paragraph" w:customStyle="1" w:styleId="Lijstspeciaal5">
    <w:name w:val="Lijst speciaal 5"/>
    <w:basedOn w:val="Lijstspeciaal"/>
    <w:rsid w:val="000668BB"/>
    <w:pPr>
      <w:ind w:left="1701"/>
    </w:pPr>
  </w:style>
  <w:style w:type="paragraph" w:styleId="Lijstnummering2">
    <w:name w:val="List Number 2"/>
    <w:basedOn w:val="Lijstnummering"/>
    <w:rsid w:val="000668BB"/>
    <w:pPr>
      <w:ind w:left="566"/>
    </w:pPr>
  </w:style>
  <w:style w:type="paragraph" w:styleId="Lijstnummering3">
    <w:name w:val="List Number 3"/>
    <w:basedOn w:val="Lijstnummering"/>
    <w:rsid w:val="000668BB"/>
    <w:pPr>
      <w:ind w:left="849"/>
    </w:pPr>
  </w:style>
  <w:style w:type="paragraph" w:styleId="Lijstnummering4">
    <w:name w:val="List Number 4"/>
    <w:basedOn w:val="Lijstnummering"/>
    <w:rsid w:val="000668BB"/>
    <w:pPr>
      <w:ind w:left="1132"/>
    </w:pPr>
  </w:style>
  <w:style w:type="paragraph" w:styleId="Lijstnummering5">
    <w:name w:val="List Number 5"/>
    <w:basedOn w:val="Lijstnummering"/>
    <w:rsid w:val="000668BB"/>
    <w:pPr>
      <w:ind w:left="1418"/>
    </w:pPr>
  </w:style>
  <w:style w:type="paragraph" w:styleId="Lijstvoortzetting">
    <w:name w:val="List Continue"/>
    <w:basedOn w:val="Standaard"/>
    <w:link w:val="LijstvoortzettingChar"/>
    <w:rsid w:val="000668BB"/>
    <w:pPr>
      <w:numPr>
        <w:numId w:val="27"/>
      </w:numPr>
    </w:pPr>
  </w:style>
  <w:style w:type="paragraph" w:styleId="Lijstvoortzetting2">
    <w:name w:val="List Continue 2"/>
    <w:basedOn w:val="Lijstvoortzetting"/>
    <w:rsid w:val="000668BB"/>
    <w:pPr>
      <w:numPr>
        <w:numId w:val="0"/>
      </w:numPr>
      <w:ind w:left="567" w:hanging="284"/>
    </w:pPr>
  </w:style>
  <w:style w:type="paragraph" w:styleId="Lijstvoortzetting3">
    <w:name w:val="List Continue 3"/>
    <w:basedOn w:val="Lijstvoortzetting"/>
    <w:link w:val="Lijstvoortzetting3Char"/>
    <w:rsid w:val="000668BB"/>
    <w:pPr>
      <w:numPr>
        <w:numId w:val="0"/>
      </w:numPr>
      <w:ind w:left="850" w:hanging="284"/>
    </w:pPr>
  </w:style>
  <w:style w:type="character" w:customStyle="1" w:styleId="LijstvoortzettingChar">
    <w:name w:val="Lijstvoortzetting Char"/>
    <w:link w:val="Lijstvoortzetting"/>
    <w:rsid w:val="000668BB"/>
    <w:rPr>
      <w:rFonts w:ascii="Lucida Sans Unicode" w:hAnsi="Lucida Sans Unicode"/>
      <w:sz w:val="18"/>
      <w:lang w:val="nl-NL" w:eastAsia="nl-NL" w:bidi="ar-SA"/>
    </w:rPr>
  </w:style>
  <w:style w:type="character" w:customStyle="1" w:styleId="Lijstvoortzetting3Char">
    <w:name w:val="Lijstvoortzetting 3 Char"/>
    <w:basedOn w:val="LijstvoortzettingChar"/>
    <w:link w:val="Lijstvoortzetting3"/>
    <w:rsid w:val="000668BB"/>
    <w:rPr>
      <w:rFonts w:ascii="Lucida Sans Unicode" w:hAnsi="Lucida Sans Unicode"/>
      <w:sz w:val="18"/>
      <w:lang w:val="nl-NL" w:eastAsia="nl-NL" w:bidi="ar-SA"/>
    </w:rPr>
  </w:style>
  <w:style w:type="paragraph" w:styleId="Lijstvoortzetting4">
    <w:name w:val="List Continue 4"/>
    <w:basedOn w:val="Lijstvoortzetting"/>
    <w:rsid w:val="000668BB"/>
    <w:pPr>
      <w:numPr>
        <w:numId w:val="0"/>
      </w:numPr>
      <w:ind w:left="1134" w:hanging="284"/>
    </w:pPr>
  </w:style>
  <w:style w:type="paragraph" w:styleId="Lijstvoortzetting5">
    <w:name w:val="List Continue 5"/>
    <w:basedOn w:val="Lijstvoortzetting"/>
    <w:rsid w:val="000668BB"/>
    <w:pPr>
      <w:numPr>
        <w:numId w:val="0"/>
      </w:numPr>
      <w:ind w:left="1417" w:hanging="284"/>
    </w:pPr>
  </w:style>
  <w:style w:type="paragraph" w:styleId="Macrotekst">
    <w:name w:val="macro"/>
    <w:semiHidden/>
    <w:rsid w:val="000668BB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Nadruk">
    <w:name w:val="Emphasis"/>
    <w:qFormat/>
    <w:rsid w:val="000668BB"/>
    <w:rPr>
      <w:rFonts w:ascii="Lucida Sans Unicode" w:hAnsi="Lucida Sans Unicode"/>
    </w:rPr>
  </w:style>
  <w:style w:type="paragraph" w:customStyle="1" w:styleId="OpmaakprofielLijstvoortzetting3ArialZwart">
    <w:name w:val="Opmaakprofiel Lijstvoortzetting 3 + Arial Zwart"/>
    <w:basedOn w:val="Lijstvoortzetting3"/>
    <w:link w:val="OpmaakprofielLijstvoortzetting3ArialZwartChar"/>
    <w:rsid w:val="000668BB"/>
    <w:rPr>
      <w:color w:val="000000"/>
    </w:rPr>
  </w:style>
  <w:style w:type="character" w:customStyle="1" w:styleId="OpmaakprofielLijstvoortzetting3ArialZwartChar">
    <w:name w:val="Opmaakprofiel Lijstvoortzetting 3 + Arial Zwart Char"/>
    <w:link w:val="OpmaakprofielLijstvoortzetting3ArialZwart"/>
    <w:rsid w:val="000668BB"/>
    <w:rPr>
      <w:rFonts w:ascii="Lucida Sans Unicode" w:hAnsi="Lucida Sans Unicode"/>
      <w:color w:val="000000"/>
      <w:sz w:val="18"/>
      <w:lang w:val="nl-NL" w:eastAsia="nl-NL" w:bidi="ar-SA"/>
    </w:rPr>
  </w:style>
  <w:style w:type="paragraph" w:customStyle="1" w:styleId="Opsomming">
    <w:name w:val="Opsomming"/>
    <w:basedOn w:val="Standaard"/>
    <w:next w:val="Standaard"/>
    <w:rsid w:val="000668BB"/>
    <w:pPr>
      <w:keepLines/>
      <w:ind w:left="284" w:hanging="284"/>
    </w:pPr>
  </w:style>
  <w:style w:type="paragraph" w:customStyle="1" w:styleId="Opsommingbijz">
    <w:name w:val="Opsomming bijz."/>
    <w:basedOn w:val="Standaard"/>
    <w:next w:val="Standaard"/>
    <w:rsid w:val="000668BB"/>
    <w:pPr>
      <w:ind w:left="1134" w:hanging="1134"/>
    </w:pPr>
  </w:style>
  <w:style w:type="paragraph" w:customStyle="1" w:styleId="Opsomminggenummerd">
    <w:name w:val="Opsomming genummerd"/>
    <w:basedOn w:val="Standaard"/>
    <w:next w:val="Standaard"/>
    <w:rsid w:val="000668BB"/>
    <w:pPr>
      <w:keepLines/>
      <w:ind w:left="567" w:hanging="567"/>
    </w:pPr>
  </w:style>
  <w:style w:type="paragraph" w:customStyle="1" w:styleId="payoff">
    <w:name w:val="payoff"/>
    <w:basedOn w:val="Voettekst"/>
    <w:rsid w:val="000668BB"/>
    <w:pPr>
      <w:tabs>
        <w:tab w:val="center" w:pos="4153"/>
        <w:tab w:val="right" w:pos="8306"/>
      </w:tabs>
      <w:spacing w:before="120"/>
    </w:pPr>
    <w:rPr>
      <w:rFonts w:ascii="Univers" w:hAnsi="Univers"/>
      <w:i/>
    </w:rPr>
  </w:style>
  <w:style w:type="paragraph" w:styleId="Plattetekst2">
    <w:name w:val="Body Text 2"/>
    <w:basedOn w:val="Standaard"/>
    <w:rsid w:val="000668BB"/>
    <w:rPr>
      <w:rFonts w:ascii="Courier New" w:hAnsi="Courier New"/>
      <w:b/>
    </w:rPr>
  </w:style>
  <w:style w:type="paragraph" w:styleId="Plattetekst3">
    <w:name w:val="Body Text 3"/>
    <w:basedOn w:val="Standaard"/>
    <w:rsid w:val="000668BB"/>
    <w:rPr>
      <w:rFonts w:ascii="Courier" w:hAnsi="Courier"/>
      <w:sz w:val="22"/>
    </w:rPr>
  </w:style>
  <w:style w:type="character" w:styleId="Regelnummer">
    <w:name w:val="line number"/>
    <w:rsid w:val="000668BB"/>
    <w:rPr>
      <w:rFonts w:ascii="Lucida Sans Unicode" w:hAnsi="Lucida Sans Unicode"/>
    </w:rPr>
  </w:style>
  <w:style w:type="paragraph" w:customStyle="1" w:styleId="Speciaal1">
    <w:name w:val="Speciaal 1"/>
    <w:basedOn w:val="Standaard"/>
    <w:next w:val="Standaard"/>
    <w:rsid w:val="000668BB"/>
    <w:rPr>
      <w:sz w:val="16"/>
    </w:rPr>
  </w:style>
  <w:style w:type="paragraph" w:customStyle="1" w:styleId="Speciaal2">
    <w:name w:val="Speciaal 2"/>
    <w:basedOn w:val="Standaard"/>
    <w:next w:val="Standaard"/>
    <w:rsid w:val="000668BB"/>
    <w:rPr>
      <w:sz w:val="16"/>
    </w:rPr>
  </w:style>
  <w:style w:type="paragraph" w:customStyle="1" w:styleId="st">
    <w:name w:val="st"/>
    <w:basedOn w:val="Kop2"/>
    <w:rsid w:val="000668BB"/>
    <w:pPr>
      <w:numPr>
        <w:ilvl w:val="0"/>
        <w:numId w:val="0"/>
      </w:numPr>
    </w:pPr>
  </w:style>
  <w:style w:type="paragraph" w:customStyle="1" w:styleId="Standaardv">
    <w:name w:val="Standaard v___"/>
    <w:basedOn w:val="Standaard"/>
    <w:next w:val="Standaard"/>
    <w:rsid w:val="000668BB"/>
    <w:rPr>
      <w:sz w:val="16"/>
    </w:rPr>
  </w:style>
  <w:style w:type="paragraph" w:customStyle="1" w:styleId="Standaardvast">
    <w:name w:val="Standaard vast"/>
    <w:basedOn w:val="Standaard"/>
    <w:next w:val="Standaard"/>
    <w:rsid w:val="000668BB"/>
    <w:rPr>
      <w:b/>
      <w:sz w:val="16"/>
    </w:rPr>
  </w:style>
  <w:style w:type="paragraph" w:styleId="Standaardinspringing">
    <w:name w:val="Normal Indent"/>
    <w:basedOn w:val="Standaard"/>
    <w:rsid w:val="000668BB"/>
    <w:pPr>
      <w:ind w:left="567"/>
    </w:pPr>
  </w:style>
  <w:style w:type="paragraph" w:customStyle="1" w:styleId="Tabel">
    <w:name w:val="Tabel"/>
    <w:basedOn w:val="Standaard"/>
    <w:rsid w:val="000668BB"/>
    <w:pPr>
      <w:keepLines/>
      <w:spacing w:before="60" w:after="60"/>
    </w:pPr>
    <w:rPr>
      <w:spacing w:val="6"/>
    </w:rPr>
  </w:style>
  <w:style w:type="paragraph" w:customStyle="1" w:styleId="Tabel2">
    <w:name w:val="Tabel 2"/>
    <w:basedOn w:val="Standaard"/>
    <w:rsid w:val="000668BB"/>
  </w:style>
  <w:style w:type="paragraph" w:customStyle="1" w:styleId="Tabelkop">
    <w:name w:val="Tabel kop"/>
    <w:basedOn w:val="Tabel"/>
    <w:rsid w:val="000668BB"/>
    <w:rPr>
      <w:b/>
    </w:rPr>
  </w:style>
  <w:style w:type="paragraph" w:customStyle="1" w:styleId="Tabelkop2">
    <w:name w:val="Tabel kop 2"/>
    <w:basedOn w:val="Tabel2"/>
    <w:rsid w:val="000668BB"/>
    <w:rPr>
      <w:b/>
    </w:rPr>
  </w:style>
  <w:style w:type="paragraph" w:styleId="Tekstzonderopmaak">
    <w:name w:val="Plain Text"/>
    <w:basedOn w:val="Standaard"/>
    <w:rsid w:val="000668BB"/>
  </w:style>
  <w:style w:type="paragraph" w:customStyle="1" w:styleId="Toelichting">
    <w:name w:val="Toelichting"/>
    <w:basedOn w:val="Standaard"/>
    <w:rsid w:val="000668BB"/>
    <w:rPr>
      <w:vanish/>
      <w:color w:val="FF00FF"/>
    </w:rPr>
  </w:style>
  <w:style w:type="character" w:styleId="Voetnootmarkering">
    <w:name w:val="footnote reference"/>
    <w:semiHidden/>
    <w:rsid w:val="000668BB"/>
    <w:rPr>
      <w:position w:val="6"/>
      <w:sz w:val="16"/>
    </w:rPr>
  </w:style>
  <w:style w:type="paragraph" w:styleId="Voetnoottekst">
    <w:name w:val="footnote text"/>
    <w:basedOn w:val="Standaard"/>
    <w:semiHidden/>
    <w:rsid w:val="000668BB"/>
    <w:rPr>
      <w:sz w:val="20"/>
    </w:rPr>
  </w:style>
  <w:style w:type="paragraph" w:customStyle="1" w:styleId="VraagF10">
    <w:name w:val="VraagF10"/>
    <w:rsid w:val="000668BB"/>
  </w:style>
  <w:style w:type="paragraph" w:customStyle="1" w:styleId="VraagJa">
    <w:name w:val="VraagJa"/>
    <w:rsid w:val="000668BB"/>
  </w:style>
  <w:style w:type="paragraph" w:customStyle="1" w:styleId="VraagNee">
    <w:name w:val="VraagNee"/>
    <w:rsid w:val="000668BB"/>
  </w:style>
  <w:style w:type="table" w:styleId="Tabelraster">
    <w:name w:val="Table Grid"/>
    <w:basedOn w:val="Standaardtabel"/>
    <w:rsid w:val="00CB51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waar">
    <w:name w:val="Strong"/>
    <w:qFormat/>
    <w:rsid w:val="00DC6608"/>
    <w:rPr>
      <w:b/>
      <w:bCs/>
    </w:rPr>
  </w:style>
  <w:style w:type="character" w:customStyle="1" w:styleId="KoptekstChar">
    <w:name w:val="Koptekst Char"/>
    <w:link w:val="Koptekst"/>
    <w:uiPriority w:val="99"/>
    <w:rsid w:val="00C508E5"/>
    <w:rPr>
      <w:rFonts w:ascii="Lucida Sans Unicode" w:hAnsi="Lucida Sans Unicode"/>
      <w:b/>
      <w:sz w:val="18"/>
    </w:rPr>
  </w:style>
  <w:style w:type="paragraph" w:customStyle="1" w:styleId="Default">
    <w:name w:val="Default"/>
    <w:rsid w:val="0098085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Standaardalinea-lettertype"/>
    <w:rsid w:val="0045585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25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97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cid:image001.jpg@01DB4A24.21EEFC70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oudewijn\Local%20Settings\Temporary%20Internet%20Files\OLK2\3%202%20Aanmeldingsformulier%20versie%202%2001%2020100322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 2 Aanmeldingsformulier versie 2 01 20100322</Template>
  <TotalTime>1</TotalTime>
  <Pages>1</Pages>
  <Words>132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Uitvoeringsverklaring</vt:lpstr>
    </vt:vector>
  </TitlesOfParts>
  <Company>Wasteview</Company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Uitvoeringsverklaring</dc:title>
  <dc:subject/>
  <dc:creator>Wasteview</dc:creator>
  <cp:keywords/>
  <cp:lastModifiedBy>Jaap Jan van Ingen | Wasteview</cp:lastModifiedBy>
  <cp:revision>3</cp:revision>
  <cp:lastPrinted>2007-12-18T08:00:00Z</cp:lastPrinted>
  <dcterms:created xsi:type="dcterms:W3CDTF">2025-02-14T20:23:00Z</dcterms:created>
  <dcterms:modified xsi:type="dcterms:W3CDTF">2025-02-14T20:23:00Z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&lt;naam van de aanbesteding&gt;</vt:lpwstr>
  </property>
  <property fmtid="{D5CDD505-2E9C-101B-9397-08002B2CF9AE}" pid="3" name="Referentie">
    <vt:lpwstr>&lt;kenmerk&gt;</vt:lpwstr>
  </property>
  <property fmtid="{D5CDD505-2E9C-101B-9397-08002B2CF9AE}" pid="4" name="aanmelding of Inschrijving">
    <vt:lpwstr>&lt;aanmelding of inschrijving&gt;</vt:lpwstr>
  </property>
  <property fmtid="{D5CDD505-2E9C-101B-9397-08002B2CF9AE}" pid="5" name="selectieleidraad/offerteaanvraag">
    <vt:lpwstr>selectieleidraad/offerteaanvraag</vt:lpwstr>
  </property>
</Properties>
</file>