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61053B" w14:textId="77777777" w:rsidR="00087BF5" w:rsidRDefault="00087BF5">
      <w:pPr>
        <w:rPr>
          <w:rFonts w:ascii="Verdana" w:hAnsi="Verdana"/>
          <w:b/>
          <w:sz w:val="24"/>
          <w:szCs w:val="24"/>
        </w:rPr>
      </w:pPr>
    </w:p>
    <w:p w14:paraId="63129BAC" w14:textId="56E1687B" w:rsidR="003417F4" w:rsidRPr="00C34936" w:rsidRDefault="001211E6">
      <w:pPr>
        <w:rPr>
          <w:rFonts w:ascii="Verdana" w:hAnsi="Verdana"/>
          <w:b/>
          <w:sz w:val="24"/>
          <w:szCs w:val="24"/>
        </w:rPr>
      </w:pPr>
      <w:r>
        <w:rPr>
          <w:rFonts w:ascii="Verdana" w:hAnsi="Verdana"/>
          <w:b/>
          <w:sz w:val="24"/>
          <w:szCs w:val="24"/>
        </w:rPr>
        <w:t xml:space="preserve">Standaardformulier </w:t>
      </w:r>
      <w:r w:rsidR="00C94309">
        <w:rPr>
          <w:rFonts w:ascii="Verdana" w:hAnsi="Verdana"/>
          <w:b/>
          <w:sz w:val="24"/>
          <w:szCs w:val="24"/>
        </w:rPr>
        <w:t>3</w:t>
      </w:r>
      <w:r w:rsidR="00BD5FCF">
        <w:rPr>
          <w:rFonts w:ascii="Verdana" w:hAnsi="Verdana"/>
          <w:b/>
          <w:sz w:val="24"/>
          <w:szCs w:val="24"/>
        </w:rPr>
        <w:t xml:space="preserve"> Referentie</w:t>
      </w:r>
      <w:r>
        <w:rPr>
          <w:rFonts w:ascii="Verdana" w:hAnsi="Verdana"/>
          <w:b/>
          <w:sz w:val="24"/>
          <w:szCs w:val="24"/>
        </w:rPr>
        <w:t>format</w:t>
      </w:r>
    </w:p>
    <w:p w14:paraId="5BEAFD42" w14:textId="77777777" w:rsidR="00C34936" w:rsidRDefault="00C34936">
      <w:pPr>
        <w:rPr>
          <w:rFonts w:ascii="Verdana" w:hAnsi="Verdana"/>
          <w:sz w:val="18"/>
          <w:szCs w:val="18"/>
        </w:rPr>
      </w:pPr>
    </w:p>
    <w:p w14:paraId="6102BCC5" w14:textId="53666A0C" w:rsidR="001979B8" w:rsidRPr="00270151" w:rsidRDefault="001979B8" w:rsidP="001979B8">
      <w:pPr>
        <w:pStyle w:val="Geenafstand"/>
        <w:rPr>
          <w:rFonts w:ascii="Verdana" w:hAnsi="Verdana"/>
          <w:sz w:val="18"/>
          <w:szCs w:val="18"/>
        </w:rPr>
      </w:pPr>
      <w:r w:rsidRPr="00270151">
        <w:rPr>
          <w:rFonts w:ascii="Verdana" w:hAnsi="Verdana"/>
          <w:sz w:val="18"/>
          <w:szCs w:val="18"/>
        </w:rPr>
        <w:t xml:space="preserve">Europese </w:t>
      </w:r>
      <w:r w:rsidR="00B05457">
        <w:rPr>
          <w:rFonts w:ascii="Verdana" w:hAnsi="Verdana"/>
          <w:sz w:val="18"/>
          <w:szCs w:val="18"/>
        </w:rPr>
        <w:t>a</w:t>
      </w:r>
      <w:r w:rsidRPr="00270151">
        <w:rPr>
          <w:rFonts w:ascii="Verdana" w:hAnsi="Verdana"/>
          <w:sz w:val="18"/>
          <w:szCs w:val="18"/>
        </w:rPr>
        <w:t xml:space="preserve">anbesteding </w:t>
      </w:r>
      <w:r w:rsidR="00EC640C" w:rsidRPr="00EC640C">
        <w:rPr>
          <w:rFonts w:ascii="Verdana" w:hAnsi="Verdana"/>
          <w:sz w:val="18"/>
          <w:szCs w:val="18"/>
        </w:rPr>
        <w:t>Dienstverleningsovereenkomst transport en verwerking van diverse afval- en grondstoffen</w:t>
      </w:r>
    </w:p>
    <w:p w14:paraId="4110ABB5" w14:textId="4BD3AAF6" w:rsidR="001979B8" w:rsidRPr="00BD5FCF" w:rsidRDefault="001979B8" w:rsidP="001979B8">
      <w:pPr>
        <w:pStyle w:val="Geenafstand"/>
        <w:rPr>
          <w:rFonts w:ascii="Verdana" w:hAnsi="Verdana"/>
          <w:b/>
          <w:sz w:val="18"/>
          <w:szCs w:val="18"/>
        </w:rPr>
      </w:pPr>
      <w:r w:rsidRPr="00BD5FCF">
        <w:rPr>
          <w:rFonts w:ascii="Verdana" w:hAnsi="Verdana"/>
          <w:sz w:val="18"/>
          <w:szCs w:val="18"/>
        </w:rPr>
        <w:t xml:space="preserve">I&amp;A-nummer: </w:t>
      </w:r>
      <w:r w:rsidR="00D63BCF" w:rsidRPr="00D63BCF">
        <w:rPr>
          <w:rFonts w:ascii="Verdana" w:hAnsi="Verdana"/>
          <w:sz w:val="18"/>
          <w:szCs w:val="18"/>
        </w:rPr>
        <w:t>I&amp;A_</w:t>
      </w:r>
      <w:r w:rsidR="00B63C47">
        <w:rPr>
          <w:rFonts w:ascii="Verdana" w:hAnsi="Verdana"/>
          <w:sz w:val="18"/>
          <w:szCs w:val="18"/>
        </w:rPr>
        <w:t>2025_0212</w:t>
      </w:r>
    </w:p>
    <w:p w14:paraId="379805F0" w14:textId="77777777" w:rsidR="008575C7" w:rsidRPr="00BD5FCF" w:rsidRDefault="008575C7">
      <w:pPr>
        <w:rPr>
          <w:rFonts w:ascii="Verdana" w:hAnsi="Verdana"/>
          <w:sz w:val="18"/>
          <w:szCs w:val="18"/>
        </w:rPr>
      </w:pPr>
    </w:p>
    <w:p w14:paraId="5E289117" w14:textId="77777777" w:rsidR="00E10941" w:rsidRPr="00BD5FCF" w:rsidRDefault="00E10941">
      <w:pPr>
        <w:rPr>
          <w:rFonts w:ascii="Verdana" w:hAnsi="Verdana"/>
          <w:sz w:val="18"/>
          <w:szCs w:val="18"/>
        </w:rPr>
      </w:pPr>
    </w:p>
    <w:p w14:paraId="55531571" w14:textId="77777777" w:rsidR="00E10941" w:rsidRDefault="00AC0DF6">
      <w:pPr>
        <w:rPr>
          <w:rFonts w:ascii="Verdana" w:hAnsi="Verdana"/>
          <w:b/>
          <w:sz w:val="18"/>
          <w:szCs w:val="18"/>
        </w:rPr>
      </w:pPr>
      <w:r>
        <w:rPr>
          <w:rFonts w:ascii="Verdana" w:hAnsi="Verdana"/>
          <w:b/>
          <w:sz w:val="18"/>
          <w:szCs w:val="18"/>
        </w:rPr>
        <w:t>U dient</w:t>
      </w:r>
      <w:r w:rsidR="00DE1984">
        <w:rPr>
          <w:rFonts w:ascii="Verdana" w:hAnsi="Verdana"/>
          <w:b/>
          <w:sz w:val="18"/>
          <w:szCs w:val="18"/>
        </w:rPr>
        <w:t xml:space="preserve"> deze bijlage </w:t>
      </w:r>
      <w:r w:rsidR="00DC4956">
        <w:rPr>
          <w:rFonts w:ascii="Verdana" w:hAnsi="Verdana"/>
          <w:b/>
          <w:sz w:val="18"/>
          <w:szCs w:val="18"/>
        </w:rPr>
        <w:t>in overeenstemming met de offerteaanvraag</w:t>
      </w:r>
      <w:r w:rsidR="004041A3">
        <w:rPr>
          <w:rFonts w:ascii="Verdana" w:hAnsi="Verdana"/>
          <w:b/>
          <w:sz w:val="18"/>
          <w:szCs w:val="18"/>
        </w:rPr>
        <w:t xml:space="preserve"> </w:t>
      </w:r>
      <w:r w:rsidR="00C34936">
        <w:rPr>
          <w:rFonts w:ascii="Verdana" w:hAnsi="Verdana"/>
          <w:b/>
          <w:sz w:val="18"/>
          <w:szCs w:val="18"/>
        </w:rPr>
        <w:t>in te vullen en in te dienen</w:t>
      </w:r>
      <w:r w:rsidR="00BD5FCF">
        <w:rPr>
          <w:rFonts w:ascii="Verdana" w:hAnsi="Verdana"/>
          <w:b/>
          <w:sz w:val="18"/>
          <w:szCs w:val="18"/>
        </w:rPr>
        <w:t xml:space="preserve"> bij </w:t>
      </w:r>
      <w:r w:rsidR="00DC4956">
        <w:rPr>
          <w:rFonts w:ascii="Verdana" w:hAnsi="Verdana"/>
          <w:b/>
          <w:sz w:val="18"/>
          <w:szCs w:val="18"/>
        </w:rPr>
        <w:t>i</w:t>
      </w:r>
      <w:r w:rsidR="004041A3">
        <w:rPr>
          <w:rFonts w:ascii="Verdana" w:hAnsi="Verdana"/>
          <w:b/>
          <w:sz w:val="18"/>
          <w:szCs w:val="18"/>
        </w:rPr>
        <w:t>nschrijving</w:t>
      </w:r>
      <w:r w:rsidR="00E10941" w:rsidRPr="005062B2">
        <w:rPr>
          <w:rFonts w:ascii="Verdana" w:hAnsi="Verdana"/>
          <w:b/>
          <w:sz w:val="18"/>
          <w:szCs w:val="18"/>
        </w:rPr>
        <w:t>.</w:t>
      </w:r>
    </w:p>
    <w:p w14:paraId="6F6A7414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tbl>
      <w:tblPr>
        <w:tblStyle w:val="Rastertabel1licht"/>
        <w:tblW w:w="0" w:type="auto"/>
        <w:tblLook w:val="04A0" w:firstRow="1" w:lastRow="0" w:firstColumn="1" w:lastColumn="0" w:noHBand="0" w:noVBand="1"/>
      </w:tblPr>
      <w:tblGrid>
        <w:gridCol w:w="4390"/>
        <w:gridCol w:w="5097"/>
      </w:tblGrid>
      <w:tr w:rsidR="002A791E" w14:paraId="5D77C85F" w14:textId="77777777" w:rsidTr="0039268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61F40FE9" w14:textId="77777777" w:rsidR="002A791E" w:rsidRPr="002B0247" w:rsidRDefault="002A791E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sz w:val="18"/>
                <w:szCs w:val="18"/>
              </w:rPr>
              <w:t xml:space="preserve">Kerncompetentie </w:t>
            </w:r>
          </w:p>
        </w:tc>
        <w:tc>
          <w:tcPr>
            <w:tcW w:w="5097" w:type="dxa"/>
          </w:tcPr>
          <w:p w14:paraId="6B13462B" w14:textId="77777777" w:rsidR="002A791E" w:rsidRPr="002B0247" w:rsidRDefault="00941143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Cs w:val="0"/>
                <w:i/>
                <w:iCs/>
                <w:sz w:val="18"/>
                <w:szCs w:val="18"/>
              </w:rPr>
            </w:pPr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&lt;</w:t>
            </w:r>
            <w:proofErr w:type="gramStart"/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>nummer</w:t>
            </w:r>
            <w:proofErr w:type="gramEnd"/>
            <w:r w:rsidRPr="002B0247">
              <w:rPr>
                <w:rFonts w:ascii="Verdana" w:hAnsi="Verdana"/>
                <w:bCs w:val="0"/>
                <w:i/>
                <w:iCs/>
                <w:sz w:val="18"/>
                <w:szCs w:val="18"/>
                <w:highlight w:val="lightGray"/>
              </w:rPr>
              <w:t xml:space="preserve"> gevraagde kerncompetentie&gt;</w:t>
            </w:r>
          </w:p>
        </w:tc>
      </w:tr>
      <w:tr w:rsidR="00803CC4" w14:paraId="36E2059B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574EBBF4" w14:textId="77777777" w:rsidR="005E140A" w:rsidRDefault="00803CC4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Naam organisatie </w:t>
            </w:r>
          </w:p>
          <w:p w14:paraId="028D5882" w14:textId="77777777" w:rsidR="00803CC4" w:rsidRPr="005E140A" w:rsidRDefault="00881FD2">
            <w:pPr>
              <w:rPr>
                <w:rFonts w:ascii="Verdana" w:hAnsi="Verdana"/>
                <w:b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5E140A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481371" w:rsidRPr="005E140A">
              <w:rPr>
                <w:rFonts w:ascii="Verdana" w:hAnsi="Verdana"/>
                <w:b w:val="0"/>
                <w:sz w:val="18"/>
                <w:szCs w:val="18"/>
              </w:rPr>
              <w:t>die het referentieproject heeft uitgevoerd</w:t>
            </w:r>
          </w:p>
        </w:tc>
        <w:tc>
          <w:tcPr>
            <w:tcW w:w="5097" w:type="dxa"/>
          </w:tcPr>
          <w:p w14:paraId="0389370A" w14:textId="77777777" w:rsidR="0025483E" w:rsidRPr="002B0247" w:rsidRDefault="0025483E" w:rsidP="0025483E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2113CDF" w14:textId="77777777" w:rsidR="00803CC4" w:rsidRDefault="00803CC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2A59175D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2F02E9AE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7FDD557" w14:textId="77777777" w:rsidR="00330CEC" w:rsidRPr="009547D7" w:rsidRDefault="005F115B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Naam organisatie referentieproject</w:t>
            </w:r>
            <w:r w:rsidR="00881FD2">
              <w:rPr>
                <w:rFonts w:ascii="Verdana" w:hAnsi="Verdana"/>
                <w:bCs w:val="0"/>
                <w:sz w:val="18"/>
                <w:szCs w:val="18"/>
              </w:rPr>
              <w:br/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Vermeld de n</w:t>
            </w:r>
            <w:r w:rsidR="00881FD2" w:rsidRPr="005E140A">
              <w:rPr>
                <w:rFonts w:ascii="Verdana" w:hAnsi="Verdana"/>
                <w:b w:val="0"/>
                <w:sz w:val="18"/>
                <w:szCs w:val="18"/>
              </w:rPr>
              <w:t xml:space="preserve">aam van de organisatie </w:t>
            </w:r>
            <w:r w:rsidR="00881FD2">
              <w:rPr>
                <w:rFonts w:ascii="Verdana" w:hAnsi="Verdana"/>
                <w:b w:val="0"/>
                <w:sz w:val="18"/>
                <w:szCs w:val="18"/>
              </w:rPr>
              <w:t>waar het referentieproject is uitgevoerd</w:t>
            </w:r>
          </w:p>
        </w:tc>
        <w:tc>
          <w:tcPr>
            <w:tcW w:w="5097" w:type="dxa"/>
          </w:tcPr>
          <w:p w14:paraId="7FEE2FC3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6FAB3EC7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17944AB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00AE0323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1DCB8F94" w14:textId="77777777" w:rsidR="002A791E" w:rsidRPr="009547D7" w:rsidRDefault="00330CEC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Adres </w:t>
            </w:r>
            <w:r w:rsidR="003512E6" w:rsidRPr="009547D7">
              <w:rPr>
                <w:rFonts w:ascii="Verdana" w:hAnsi="Verdana"/>
                <w:bCs w:val="0"/>
                <w:sz w:val="18"/>
                <w:szCs w:val="18"/>
              </w:rPr>
              <w:t>organisatie referentieproject</w:t>
            </w:r>
          </w:p>
        </w:tc>
        <w:tc>
          <w:tcPr>
            <w:tcW w:w="5097" w:type="dxa"/>
          </w:tcPr>
          <w:p w14:paraId="254FF2AA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71D2BB1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0521E72B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4E6FEF7D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EBB1721" w14:textId="77777777" w:rsidR="002A791E" w:rsidRPr="009547D7" w:rsidRDefault="007606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Contactpersoon referentieproject</w:t>
            </w:r>
          </w:p>
        </w:tc>
        <w:tc>
          <w:tcPr>
            <w:tcW w:w="5097" w:type="dxa"/>
          </w:tcPr>
          <w:p w14:paraId="5A73166B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0C2FEC84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25913376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4CE509CD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7435C09" w14:textId="77777777" w:rsidR="002A791E" w:rsidRPr="009547D7" w:rsidRDefault="00E82DDA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Telefoonnummer contactpersoon</w:t>
            </w:r>
            <w:r w:rsidR="00D74084" w:rsidRPr="009547D7">
              <w:rPr>
                <w:rFonts w:ascii="Verdana" w:hAnsi="Verdana"/>
                <w:bCs w:val="0"/>
                <w:sz w:val="18"/>
                <w:szCs w:val="18"/>
              </w:rPr>
              <w:t xml:space="preserve"> referentieproject</w:t>
            </w:r>
          </w:p>
        </w:tc>
        <w:tc>
          <w:tcPr>
            <w:tcW w:w="5097" w:type="dxa"/>
          </w:tcPr>
          <w:p w14:paraId="2E2EA601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EA33AF2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671933CC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D74084" w14:paraId="45BB0A6F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09B5DE82" w14:textId="77777777" w:rsidR="00D74084" w:rsidRPr="009547D7" w:rsidRDefault="00D7408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Emailadres contactpersoon referentieproject</w:t>
            </w:r>
          </w:p>
        </w:tc>
        <w:tc>
          <w:tcPr>
            <w:tcW w:w="5097" w:type="dxa"/>
          </w:tcPr>
          <w:p w14:paraId="2125DD52" w14:textId="77777777" w:rsidR="00D74084" w:rsidRPr="002B0247" w:rsidRDefault="00D74084" w:rsidP="00D74084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44A86031" w14:textId="77777777" w:rsidR="00D74084" w:rsidRDefault="00D74084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  <w:p w14:paraId="0A7F03A2" w14:textId="77777777" w:rsidR="009547D7" w:rsidRPr="002B0247" w:rsidRDefault="009547D7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  <w:tr w:rsidR="002A791E" w14:paraId="629CA460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338C2116" w14:textId="77777777" w:rsidR="002A791E" w:rsidRPr="009547D7" w:rsidRDefault="00392685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>Uitvoeringsperiode referentieproject</w:t>
            </w:r>
          </w:p>
        </w:tc>
        <w:tc>
          <w:tcPr>
            <w:tcW w:w="5097" w:type="dxa"/>
          </w:tcPr>
          <w:p w14:paraId="21DE1DE3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612D5F96" w14:textId="77777777" w:rsidR="002A791E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  <w:p w14:paraId="24B8DA55" w14:textId="77777777" w:rsidR="009547D7" w:rsidRPr="002B0247" w:rsidRDefault="009547D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2A791E" w14:paraId="755720FF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E5AEB3D" w14:textId="77777777" w:rsidR="009547D7" w:rsidRDefault="00BF2D51">
            <w:pPr>
              <w:rPr>
                <w:rFonts w:ascii="Verdana" w:hAnsi="Verdana"/>
                <w:b w:val="0"/>
                <w:sz w:val="18"/>
                <w:szCs w:val="18"/>
              </w:rPr>
            </w:pPr>
            <w:r w:rsidRPr="009547D7">
              <w:rPr>
                <w:rFonts w:ascii="Verdana" w:hAnsi="Verdana"/>
                <w:bCs w:val="0"/>
                <w:sz w:val="18"/>
                <w:szCs w:val="18"/>
              </w:rPr>
              <w:t xml:space="preserve">Korte omschrijving </w:t>
            </w:r>
            <w:r w:rsidR="009547D7">
              <w:rPr>
                <w:rFonts w:ascii="Verdana" w:hAnsi="Verdana"/>
                <w:bCs w:val="0"/>
                <w:sz w:val="18"/>
                <w:szCs w:val="18"/>
              </w:rPr>
              <w:t>van de behaalde resultaten</w:t>
            </w:r>
          </w:p>
          <w:p w14:paraId="70FF605E" w14:textId="77777777" w:rsidR="002A791E" w:rsidRPr="009547D7" w:rsidRDefault="009547D7">
            <w:pPr>
              <w:rPr>
                <w:rFonts w:ascii="Verdana" w:hAnsi="Verdana"/>
                <w:bCs w:val="0"/>
                <w:sz w:val="18"/>
                <w:szCs w:val="18"/>
              </w:rPr>
            </w:pPr>
            <w:r>
              <w:rPr>
                <w:rFonts w:ascii="Verdana" w:hAnsi="Verdana"/>
                <w:b w:val="0"/>
                <w:sz w:val="18"/>
                <w:szCs w:val="18"/>
              </w:rPr>
              <w:t xml:space="preserve">Beschrijf de daadwerkelijk behaalde resultaten van het referentieproject, waaruit de ervaring met betrekking tot de gevraagde kerncompetentie duidelijk blijkt </w:t>
            </w:r>
          </w:p>
          <w:p w14:paraId="1020F4DB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  <w:p w14:paraId="5B5E2F07" w14:textId="77777777" w:rsidR="00BF2D51" w:rsidRPr="009547D7" w:rsidRDefault="00BF2D51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473F0598" w14:textId="77777777" w:rsidR="00330CEC" w:rsidRPr="002B0247" w:rsidRDefault="00330CEC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</w:rPr>
            </w:pPr>
            <w:r w:rsidRPr="002B0247">
              <w:rPr>
                <w:rFonts w:ascii="Verdana" w:hAnsi="Verdana"/>
                <w:sz w:val="18"/>
                <w:szCs w:val="18"/>
                <w:highlight w:val="lightGray"/>
              </w:rPr>
              <w:t>&lt;…&gt;</w:t>
            </w:r>
          </w:p>
          <w:p w14:paraId="57C68131" w14:textId="77777777" w:rsidR="002A791E" w:rsidRPr="002B0247" w:rsidRDefault="002A791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F26EED" w14:paraId="79E97378" w14:textId="77777777" w:rsidTr="00392685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390" w:type="dxa"/>
          </w:tcPr>
          <w:p w14:paraId="2A99BB91" w14:textId="77777777" w:rsidR="008E0434" w:rsidRPr="008E0434" w:rsidRDefault="008E0434">
            <w:pPr>
              <w:rPr>
                <w:rFonts w:ascii="Verdana" w:hAnsi="Verdana"/>
                <w:bCs w:val="0"/>
                <w:sz w:val="18"/>
                <w:szCs w:val="18"/>
              </w:rPr>
            </w:pPr>
            <w:r w:rsidRPr="008E0434">
              <w:rPr>
                <w:rFonts w:ascii="Verdana" w:hAnsi="Verdana"/>
                <w:bCs w:val="0"/>
                <w:sz w:val="18"/>
                <w:szCs w:val="18"/>
              </w:rPr>
              <w:t>Verklaring van ervaring</w:t>
            </w:r>
          </w:p>
          <w:p w14:paraId="66BD76ED" w14:textId="77777777" w:rsidR="007A3B87" w:rsidRPr="0077093A" w:rsidRDefault="0077093A">
            <w:pPr>
              <w:rPr>
                <w:rFonts w:ascii="Verdana" w:hAnsi="Verdana"/>
                <w:b w:val="0"/>
                <w:bCs w:val="0"/>
                <w:sz w:val="18"/>
                <w:szCs w:val="18"/>
              </w:rPr>
            </w:pP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Hierbij wordt verklaard dat de gewenste ervaring (kerncompetentie) </w:t>
            </w:r>
            <w:r w:rsidR="00AC6466">
              <w:rPr>
                <w:rFonts w:ascii="Verdana" w:hAnsi="Verdana"/>
                <w:b w:val="0"/>
                <w:bCs w:val="0"/>
                <w:sz w:val="18"/>
                <w:szCs w:val="18"/>
              </w:rPr>
              <w:t>door de organisatie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b w:val="0"/>
                <w:bCs w:val="0"/>
                <w:sz w:val="18"/>
                <w:szCs w:val="18"/>
              </w:rPr>
              <w:t>is</w:t>
            </w:r>
            <w:r w:rsidRPr="0077093A">
              <w:rPr>
                <w:rFonts w:ascii="Verdana" w:hAnsi="Verdana"/>
                <w:b w:val="0"/>
                <w:bCs w:val="0"/>
                <w:sz w:val="18"/>
                <w:szCs w:val="18"/>
              </w:rPr>
              <w:t xml:space="preserve"> verworven door de uitvoering van dit referentieproject</w:t>
            </w:r>
          </w:p>
          <w:p w14:paraId="0D88465B" w14:textId="77777777" w:rsidR="00F26EED" w:rsidRPr="009547D7" w:rsidRDefault="00F26EED" w:rsidP="00580FF0">
            <w:pPr>
              <w:rPr>
                <w:rFonts w:ascii="Verdana" w:hAnsi="Verdana"/>
                <w:bCs w:val="0"/>
                <w:sz w:val="18"/>
                <w:szCs w:val="18"/>
              </w:rPr>
            </w:pPr>
          </w:p>
        </w:tc>
        <w:tc>
          <w:tcPr>
            <w:tcW w:w="5097" w:type="dxa"/>
          </w:tcPr>
          <w:p w14:paraId="3FFFC5E2" w14:textId="77777777" w:rsidR="00A25628" w:rsidRPr="00A25628" w:rsidRDefault="00A25628" w:rsidP="00A25628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  <w:r w:rsidRPr="00A25628">
              <w:rPr>
                <w:rFonts w:ascii="Verdana" w:hAnsi="Verdana"/>
                <w:sz w:val="18"/>
                <w:szCs w:val="18"/>
                <w:highlight w:val="lightGray"/>
              </w:rPr>
              <w:t>Ja /Nee</w:t>
            </w:r>
          </w:p>
          <w:p w14:paraId="52574B1D" w14:textId="77777777" w:rsidR="00F26EED" w:rsidRPr="002B0247" w:rsidRDefault="00F26EED" w:rsidP="00330CEC">
            <w:pPr>
              <w:overflowPunct w:val="0"/>
              <w:autoSpaceDE w:val="0"/>
              <w:autoSpaceDN w:val="0"/>
              <w:adjustRightInd w:val="0"/>
              <w:spacing w:line="276" w:lineRule="auto"/>
              <w:textAlignment w:val="baseline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Verdana" w:hAnsi="Verdana"/>
                <w:sz w:val="18"/>
                <w:szCs w:val="18"/>
                <w:highlight w:val="lightGray"/>
              </w:rPr>
            </w:pPr>
          </w:p>
        </w:tc>
      </w:tr>
    </w:tbl>
    <w:p w14:paraId="0BFFBDEE" w14:textId="77777777" w:rsidR="002123BA" w:rsidRDefault="002123BA">
      <w:pPr>
        <w:rPr>
          <w:rFonts w:ascii="Verdana" w:hAnsi="Verdana"/>
          <w:b/>
          <w:sz w:val="18"/>
          <w:szCs w:val="18"/>
        </w:rPr>
      </w:pPr>
    </w:p>
    <w:p w14:paraId="6D260656" w14:textId="77777777" w:rsidR="003B2C41" w:rsidRPr="005062B2" w:rsidRDefault="003B2C41" w:rsidP="00F969B9">
      <w:pPr>
        <w:keepNext/>
        <w:tabs>
          <w:tab w:val="left" w:pos="4536"/>
        </w:tabs>
        <w:rPr>
          <w:rFonts w:ascii="Verdana" w:hAnsi="Verdana"/>
          <w:sz w:val="18"/>
          <w:szCs w:val="18"/>
        </w:rPr>
      </w:pPr>
    </w:p>
    <w:sectPr w:rsidR="003B2C41" w:rsidRPr="005062B2" w:rsidSect="00B739F5">
      <w:headerReference w:type="default" r:id="rId10"/>
      <w:footerReference w:type="default" r:id="rId11"/>
      <w:pgSz w:w="11906" w:h="16838" w:code="9"/>
      <w:pgMar w:top="1418" w:right="991" w:bottom="1134" w:left="1418" w:header="709" w:footer="48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456BA6" w14:textId="77777777" w:rsidR="00D7368A" w:rsidRDefault="00D7368A">
      <w:r>
        <w:separator/>
      </w:r>
    </w:p>
  </w:endnote>
  <w:endnote w:type="continuationSeparator" w:id="0">
    <w:p w14:paraId="6548BE28" w14:textId="77777777" w:rsidR="00D7368A" w:rsidRDefault="00D736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47ACF" w14:textId="77777777" w:rsidR="003B2C41" w:rsidRPr="00BD5FCF" w:rsidRDefault="004041A3" w:rsidP="005F21C4">
    <w:pPr>
      <w:pStyle w:val="Voettekst"/>
      <w:rPr>
        <w:rFonts w:ascii="Verdana" w:hAnsi="Verdana"/>
        <w:sz w:val="16"/>
        <w:szCs w:val="16"/>
      </w:rPr>
    </w:pPr>
    <w:r w:rsidRPr="00BD5FCF">
      <w:rPr>
        <w:rFonts w:ascii="Verdana" w:hAnsi="Verdana"/>
        <w:sz w:val="16"/>
        <w:szCs w:val="16"/>
      </w:rPr>
      <w:tab/>
    </w:r>
    <w:r w:rsidRPr="00BD5FCF">
      <w:rPr>
        <w:rFonts w:ascii="Verdana" w:hAnsi="Verdana"/>
        <w:sz w:val="16"/>
        <w:szCs w:val="16"/>
      </w:rPr>
      <w:tab/>
    </w:r>
    <w:r w:rsidR="00BE149A" w:rsidRPr="00BD5FCF">
      <w:rPr>
        <w:rFonts w:ascii="Verdana" w:hAnsi="Verdana"/>
        <w:bCs/>
        <w:sz w:val="16"/>
        <w:szCs w:val="16"/>
      </w:rPr>
      <w:t xml:space="preserve">Pagina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PAGE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1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  <w:r w:rsidR="00BE149A" w:rsidRPr="00BD5FCF">
      <w:rPr>
        <w:rFonts w:ascii="Verdana" w:hAnsi="Verdana"/>
        <w:bCs/>
        <w:sz w:val="16"/>
        <w:szCs w:val="16"/>
      </w:rPr>
      <w:t xml:space="preserve"> van 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begin"/>
    </w:r>
    <w:r w:rsidR="00BE149A" w:rsidRPr="00BD5FCF">
      <w:rPr>
        <w:rStyle w:val="Paginanummer"/>
        <w:rFonts w:ascii="Verdana" w:hAnsi="Verdana"/>
        <w:bCs/>
        <w:sz w:val="16"/>
        <w:szCs w:val="16"/>
      </w:rPr>
      <w:instrText xml:space="preserve"> NUMPAGES </w:instrTex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separate"/>
    </w:r>
    <w:r w:rsidR="00DE1984">
      <w:rPr>
        <w:rStyle w:val="Paginanummer"/>
        <w:rFonts w:ascii="Verdana" w:hAnsi="Verdana"/>
        <w:bCs/>
        <w:noProof/>
        <w:sz w:val="16"/>
        <w:szCs w:val="16"/>
      </w:rPr>
      <w:t>3</w:t>
    </w:r>
    <w:r w:rsidR="00BE149A" w:rsidRPr="004041A3">
      <w:rPr>
        <w:rStyle w:val="Paginanummer"/>
        <w:rFonts w:ascii="Verdana" w:hAnsi="Verdana"/>
        <w:bCs/>
        <w:sz w:val="16"/>
        <w:szCs w:val="16"/>
      </w:rPr>
      <w:fldChar w:fldCharType="end"/>
    </w:r>
  </w:p>
  <w:p w14:paraId="69882C64" w14:textId="77777777" w:rsidR="00C02ADE" w:rsidRPr="00BD5FCF" w:rsidRDefault="00C02ADE" w:rsidP="007B38D3">
    <w:pPr>
      <w:rPr>
        <w:sz w:val="16"/>
        <w:szCs w:val="16"/>
      </w:rPr>
    </w:pPr>
  </w:p>
  <w:p w14:paraId="281BE653" w14:textId="77777777" w:rsidR="00C02ADE" w:rsidRPr="00BD5FCF" w:rsidRDefault="00C02ADE" w:rsidP="007B38D3">
    <w:pPr>
      <w:rPr>
        <w:sz w:val="16"/>
        <w:szCs w:val="16"/>
      </w:rPr>
    </w:pPr>
  </w:p>
  <w:p w14:paraId="515FCA81" w14:textId="77777777" w:rsidR="00C02ADE" w:rsidRPr="00BD5FCF" w:rsidRDefault="00C02ADE" w:rsidP="007B38D3">
    <w:pPr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DC511C" w14:textId="77777777" w:rsidR="00D7368A" w:rsidRDefault="00D7368A">
      <w:r>
        <w:separator/>
      </w:r>
    </w:p>
  </w:footnote>
  <w:footnote w:type="continuationSeparator" w:id="0">
    <w:p w14:paraId="45718E99" w14:textId="77777777" w:rsidR="00D7368A" w:rsidRDefault="00D7368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70F6D2" w14:textId="77777777" w:rsidR="000D2840" w:rsidRDefault="00824680" w:rsidP="00824680">
    <w:pPr>
      <w:pStyle w:val="Koptekst"/>
      <w:tabs>
        <w:tab w:val="clear" w:pos="4536"/>
        <w:tab w:val="clear" w:pos="9072"/>
        <w:tab w:val="left" w:pos="3300"/>
        <w:tab w:val="left" w:pos="7605"/>
      </w:tabs>
      <w:jc w:val="center"/>
      <w:rPr>
        <w:rFonts w:cs="Arial"/>
        <w:b/>
        <w:noProof/>
        <w:sz w:val="28"/>
        <w:szCs w:val="28"/>
      </w:rPr>
    </w:pPr>
    <w:r>
      <w:rPr>
        <w:noProof/>
      </w:rPr>
      <w:drawing>
        <wp:inline distT="0" distB="0" distL="0" distR="0" wp14:anchorId="6A7C7F10" wp14:editId="452368A5">
          <wp:extent cx="5929036" cy="533400"/>
          <wp:effectExtent l="0" t="0" r="0" b="0"/>
          <wp:docPr id="2" name="Afbeelding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36312" cy="5340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0BB9B288" w14:textId="77777777" w:rsidR="000D2840" w:rsidRDefault="000D2840" w:rsidP="00824680">
    <w:pPr>
      <w:widowControl w:val="0"/>
      <w:autoSpaceDE w:val="0"/>
      <w:autoSpaceDN w:val="0"/>
      <w:adjustRightInd w:val="0"/>
      <w:spacing w:before="99"/>
      <w:ind w:left="1701" w:right="-20" w:firstLine="567"/>
      <w:rPr>
        <w:rFonts w:ascii="Times New Roman" w:hAnsi="Times New Roman"/>
        <w:lang w:val="en-US"/>
      </w:rPr>
    </w:pPr>
  </w:p>
  <w:p w14:paraId="6E02AF85" w14:textId="77777777" w:rsidR="003427D3" w:rsidRPr="000D2840" w:rsidRDefault="002D0BEC" w:rsidP="000D2840">
    <w:pPr>
      <w:pStyle w:val="Koptekst"/>
      <w:tabs>
        <w:tab w:val="clear" w:pos="4536"/>
        <w:tab w:val="clear" w:pos="9072"/>
        <w:tab w:val="left" w:pos="3300"/>
        <w:tab w:val="left" w:pos="7605"/>
      </w:tabs>
      <w:rPr>
        <w:rFonts w:cs="Arial"/>
        <w:b/>
        <w:noProof/>
        <w:sz w:val="28"/>
        <w:szCs w:val="28"/>
      </w:rPr>
    </w:pPr>
    <w:r>
      <w:rPr>
        <w:rFonts w:cs="Arial"/>
        <w:b/>
        <w:noProof/>
        <w:sz w:val="28"/>
        <w:szCs w:val="28"/>
      </w:rPr>
      <w:t xml:space="preserve">  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3AA05C0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5164E8C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49DA8A0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B448C4E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C16AA1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A01CF434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8189B1A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504C238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0862D6FA"/>
    <w:lvl w:ilvl="0">
      <w:start w:val="1"/>
      <w:numFmt w:val="decimal"/>
      <w:pStyle w:val="Lijstnummering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0FA901AE"/>
    <w:multiLevelType w:val="hybridMultilevel"/>
    <w:tmpl w:val="1D9C2C70"/>
    <w:lvl w:ilvl="0" w:tplc="1BE2F1BA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1" w:tplc="CF708E12">
      <w:start w:val="1"/>
      <w:numFmt w:val="bullet"/>
      <w:lvlText w:val=""/>
      <w:lvlJc w:val="left"/>
      <w:pPr>
        <w:tabs>
          <w:tab w:val="num" w:pos="2007"/>
        </w:tabs>
        <w:ind w:left="2007" w:hanging="360"/>
      </w:pPr>
      <w:rPr>
        <w:rFonts w:ascii="Symbol" w:hAnsi="Symbol" w:hint="default"/>
      </w:rPr>
    </w:lvl>
    <w:lvl w:ilvl="2" w:tplc="04130005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ascii="Wingdings" w:hAnsi="Wingdings" w:hint="default"/>
      </w:rPr>
    </w:lvl>
  </w:abstractNum>
  <w:abstractNum w:abstractNumId="10" w15:restartNumberingAfterBreak="0">
    <w:nsid w:val="1F6C1718"/>
    <w:multiLevelType w:val="singleLevel"/>
    <w:tmpl w:val="67F83606"/>
    <w:lvl w:ilvl="0">
      <w:start w:val="1"/>
      <w:numFmt w:val="decimal"/>
      <w:lvlText w:val="mi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1" w15:restartNumberingAfterBreak="0">
    <w:nsid w:val="346B2292"/>
    <w:multiLevelType w:val="singleLevel"/>
    <w:tmpl w:val="55D08EEC"/>
    <w:lvl w:ilvl="0">
      <w:start w:val="1"/>
      <w:numFmt w:val="decimal"/>
      <w:lvlText w:val="k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2" w15:restartNumberingAfterBreak="0">
    <w:nsid w:val="36F5164A"/>
    <w:multiLevelType w:val="singleLevel"/>
    <w:tmpl w:val="3DA2CF78"/>
    <w:lvl w:ilvl="0">
      <w:start w:val="1"/>
      <w:numFmt w:val="decimal"/>
      <w:lvlText w:val="c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3" w15:restartNumberingAfterBreak="0">
    <w:nsid w:val="46A73927"/>
    <w:multiLevelType w:val="singleLevel"/>
    <w:tmpl w:val="6C64D174"/>
    <w:lvl w:ilvl="0">
      <w:start w:val="1"/>
      <w:numFmt w:val="decimal"/>
      <w:lvlText w:val="m-e-%1"/>
      <w:lvlJc w:val="left"/>
      <w:pPr>
        <w:ind w:left="72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4" w15:restartNumberingAfterBreak="0">
    <w:nsid w:val="571A4CE0"/>
    <w:multiLevelType w:val="singleLevel"/>
    <w:tmpl w:val="237472E4"/>
    <w:lvl w:ilvl="0">
      <w:start w:val="1"/>
      <w:numFmt w:val="decimal"/>
      <w:lvlText w:val="p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5" w15:restartNumberingAfterBreak="0">
    <w:nsid w:val="62046CEB"/>
    <w:multiLevelType w:val="hybridMultilevel"/>
    <w:tmpl w:val="92A2C22C"/>
    <w:lvl w:ilvl="0" w:tplc="C4CE861E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762D4"/>
    <w:multiLevelType w:val="singleLevel"/>
    <w:tmpl w:val="0052941A"/>
    <w:lvl w:ilvl="0">
      <w:start w:val="1"/>
      <w:numFmt w:val="decimal"/>
      <w:lvlText w:val="r-e-%1"/>
      <w:lvlJc w:val="left"/>
      <w:pPr>
        <w:ind w:left="786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7" w15:restartNumberingAfterBreak="0">
    <w:nsid w:val="74941110"/>
    <w:multiLevelType w:val="singleLevel"/>
    <w:tmpl w:val="33886AB8"/>
    <w:lvl w:ilvl="0">
      <w:start w:val="1"/>
      <w:numFmt w:val="decimal"/>
      <w:lvlText w:val="g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8" w15:restartNumberingAfterBreak="0">
    <w:nsid w:val="759521F6"/>
    <w:multiLevelType w:val="singleLevel"/>
    <w:tmpl w:val="D0A262DC"/>
    <w:lvl w:ilvl="0">
      <w:start w:val="1"/>
      <w:numFmt w:val="decimal"/>
      <w:lvlText w:val="j-e-%1"/>
      <w:lvlJc w:val="left"/>
      <w:pPr>
        <w:ind w:left="360" w:hanging="360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9" w15:restartNumberingAfterBreak="0">
    <w:nsid w:val="79C66901"/>
    <w:multiLevelType w:val="singleLevel"/>
    <w:tmpl w:val="3824206E"/>
    <w:lvl w:ilvl="0">
      <w:start w:val="1"/>
      <w:numFmt w:val="decimal"/>
      <w:lvlText w:val="a-e-%1"/>
      <w:lvlJc w:val="left"/>
      <w:pPr>
        <w:tabs>
          <w:tab w:val="num" w:pos="567"/>
        </w:tabs>
        <w:ind w:left="567" w:hanging="567"/>
      </w:pPr>
      <w:rPr>
        <w:rFonts w:ascii="Verdana" w:hAnsi="Verdana" w:hint="default"/>
        <w:b/>
        <w:i w:val="0"/>
        <w:caps w:val="0"/>
        <w:strike w:val="0"/>
        <w:dstrike w:val="0"/>
        <w:vanish w:val="0"/>
        <w:color w:val="000000"/>
        <w:sz w:val="18"/>
        <w:szCs w:val="18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0" w15:restartNumberingAfterBreak="0">
    <w:nsid w:val="7B2D47AF"/>
    <w:multiLevelType w:val="singleLevel"/>
    <w:tmpl w:val="629EDE3A"/>
    <w:lvl w:ilvl="0">
      <w:start w:val="1"/>
      <w:numFmt w:val="decimal"/>
      <w:pStyle w:val="Kop3"/>
      <w:lvlText w:val="%1"/>
      <w:lvlJc w:val="left"/>
      <w:pPr>
        <w:tabs>
          <w:tab w:val="num" w:pos="708"/>
        </w:tabs>
        <w:ind w:left="708" w:hanging="708"/>
      </w:pPr>
      <w:rPr>
        <w:rFonts w:hint="default"/>
      </w:rPr>
    </w:lvl>
  </w:abstractNum>
  <w:num w:numId="1" w16cid:durableId="165022129">
    <w:abstractNumId w:val="8"/>
  </w:num>
  <w:num w:numId="2" w16cid:durableId="1279414693">
    <w:abstractNumId w:val="20"/>
  </w:num>
  <w:num w:numId="3" w16cid:durableId="1833402022">
    <w:abstractNumId w:val="12"/>
  </w:num>
  <w:num w:numId="4" w16cid:durableId="1919560237">
    <w:abstractNumId w:val="13"/>
  </w:num>
  <w:num w:numId="5" w16cid:durableId="160242676">
    <w:abstractNumId w:val="19"/>
  </w:num>
  <w:num w:numId="6" w16cid:durableId="1717699567">
    <w:abstractNumId w:val="17"/>
  </w:num>
  <w:num w:numId="7" w16cid:durableId="1474954842">
    <w:abstractNumId w:val="14"/>
  </w:num>
  <w:num w:numId="8" w16cid:durableId="1885558382">
    <w:abstractNumId w:val="10"/>
  </w:num>
  <w:num w:numId="9" w16cid:durableId="774640793">
    <w:abstractNumId w:val="11"/>
  </w:num>
  <w:num w:numId="10" w16cid:durableId="1845320342">
    <w:abstractNumId w:val="16"/>
  </w:num>
  <w:num w:numId="11" w16cid:durableId="1572231609">
    <w:abstractNumId w:val="18"/>
  </w:num>
  <w:num w:numId="12" w16cid:durableId="2097359021">
    <w:abstractNumId w:val="15"/>
  </w:num>
  <w:num w:numId="13" w16cid:durableId="1540777349">
    <w:abstractNumId w:val="9"/>
  </w:num>
  <w:num w:numId="14" w16cid:durableId="589629022">
    <w:abstractNumId w:val="7"/>
  </w:num>
  <w:num w:numId="15" w16cid:durableId="418597615">
    <w:abstractNumId w:val="6"/>
  </w:num>
  <w:num w:numId="16" w16cid:durableId="899023802">
    <w:abstractNumId w:val="5"/>
  </w:num>
  <w:num w:numId="17" w16cid:durableId="1785416470">
    <w:abstractNumId w:val="4"/>
  </w:num>
  <w:num w:numId="18" w16cid:durableId="1841777566">
    <w:abstractNumId w:val="3"/>
  </w:num>
  <w:num w:numId="19" w16cid:durableId="972100186">
    <w:abstractNumId w:val="2"/>
  </w:num>
  <w:num w:numId="20" w16cid:durableId="1794404376">
    <w:abstractNumId w:val="1"/>
  </w:num>
  <w:num w:numId="21" w16cid:durableId="17423652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attachedTemplate r:id="rId1"/>
  <w:defaultTabStop w:val="567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GU_eerste_bak" w:val="1"/>
    <w:docVar w:name="GU_overige_bak" w:val="1"/>
  </w:docVars>
  <w:rsids>
    <w:rsidRoot w:val="00B1094C"/>
    <w:rsid w:val="00012CC5"/>
    <w:rsid w:val="000204A9"/>
    <w:rsid w:val="0008449F"/>
    <w:rsid w:val="00087BF5"/>
    <w:rsid w:val="000A1464"/>
    <w:rsid w:val="000D1027"/>
    <w:rsid w:val="000D2840"/>
    <w:rsid w:val="000E73AC"/>
    <w:rsid w:val="001036A8"/>
    <w:rsid w:val="001211E6"/>
    <w:rsid w:val="001213BB"/>
    <w:rsid w:val="00127055"/>
    <w:rsid w:val="00132422"/>
    <w:rsid w:val="0015259F"/>
    <w:rsid w:val="00157DDF"/>
    <w:rsid w:val="00165096"/>
    <w:rsid w:val="001665F3"/>
    <w:rsid w:val="00171AC3"/>
    <w:rsid w:val="00175897"/>
    <w:rsid w:val="001979B8"/>
    <w:rsid w:val="001D66CD"/>
    <w:rsid w:val="001E0CB5"/>
    <w:rsid w:val="001F0F04"/>
    <w:rsid w:val="002123BA"/>
    <w:rsid w:val="00235CBA"/>
    <w:rsid w:val="00236F94"/>
    <w:rsid w:val="00243E18"/>
    <w:rsid w:val="0025483E"/>
    <w:rsid w:val="002555BC"/>
    <w:rsid w:val="00287322"/>
    <w:rsid w:val="00290E8B"/>
    <w:rsid w:val="002917EF"/>
    <w:rsid w:val="0029588E"/>
    <w:rsid w:val="002A1EA6"/>
    <w:rsid w:val="002A791E"/>
    <w:rsid w:val="002B0247"/>
    <w:rsid w:val="002B0C8A"/>
    <w:rsid w:val="002D0BEC"/>
    <w:rsid w:val="00330CEC"/>
    <w:rsid w:val="0033440E"/>
    <w:rsid w:val="003417F4"/>
    <w:rsid w:val="003427D3"/>
    <w:rsid w:val="00347BB0"/>
    <w:rsid w:val="003512E6"/>
    <w:rsid w:val="00357D90"/>
    <w:rsid w:val="00392685"/>
    <w:rsid w:val="003929A1"/>
    <w:rsid w:val="003B2C41"/>
    <w:rsid w:val="003C460F"/>
    <w:rsid w:val="003D43B6"/>
    <w:rsid w:val="003D727D"/>
    <w:rsid w:val="003E5A96"/>
    <w:rsid w:val="003E69A4"/>
    <w:rsid w:val="00403289"/>
    <w:rsid w:val="004041A3"/>
    <w:rsid w:val="00421BF2"/>
    <w:rsid w:val="0042777E"/>
    <w:rsid w:val="004354A4"/>
    <w:rsid w:val="00481371"/>
    <w:rsid w:val="0048482A"/>
    <w:rsid w:val="004A519A"/>
    <w:rsid w:val="004C6E8A"/>
    <w:rsid w:val="004C7FE9"/>
    <w:rsid w:val="004E1E4E"/>
    <w:rsid w:val="004E6892"/>
    <w:rsid w:val="004F1044"/>
    <w:rsid w:val="005062B2"/>
    <w:rsid w:val="0055202A"/>
    <w:rsid w:val="00553BED"/>
    <w:rsid w:val="00553C49"/>
    <w:rsid w:val="005605F3"/>
    <w:rsid w:val="00580FF0"/>
    <w:rsid w:val="005B4EE1"/>
    <w:rsid w:val="005C1365"/>
    <w:rsid w:val="005D401C"/>
    <w:rsid w:val="005E140A"/>
    <w:rsid w:val="005E199B"/>
    <w:rsid w:val="005F115B"/>
    <w:rsid w:val="005F21C4"/>
    <w:rsid w:val="005F2B23"/>
    <w:rsid w:val="005F5316"/>
    <w:rsid w:val="005F662A"/>
    <w:rsid w:val="006033E1"/>
    <w:rsid w:val="00613B4D"/>
    <w:rsid w:val="00622845"/>
    <w:rsid w:val="00623B45"/>
    <w:rsid w:val="0065595B"/>
    <w:rsid w:val="0067198A"/>
    <w:rsid w:val="00680573"/>
    <w:rsid w:val="006A2EE4"/>
    <w:rsid w:val="006C3075"/>
    <w:rsid w:val="006E0BEB"/>
    <w:rsid w:val="006F2849"/>
    <w:rsid w:val="00702C64"/>
    <w:rsid w:val="00742387"/>
    <w:rsid w:val="00745EC3"/>
    <w:rsid w:val="007469AA"/>
    <w:rsid w:val="007508D6"/>
    <w:rsid w:val="0075516E"/>
    <w:rsid w:val="00760634"/>
    <w:rsid w:val="0076511C"/>
    <w:rsid w:val="0077093A"/>
    <w:rsid w:val="007A3B87"/>
    <w:rsid w:val="007A4EB2"/>
    <w:rsid w:val="007B38D3"/>
    <w:rsid w:val="007C4DA3"/>
    <w:rsid w:val="007D0F17"/>
    <w:rsid w:val="007D6209"/>
    <w:rsid w:val="007E5BC7"/>
    <w:rsid w:val="007E5EC1"/>
    <w:rsid w:val="00803CC4"/>
    <w:rsid w:val="00814A98"/>
    <w:rsid w:val="00824680"/>
    <w:rsid w:val="00825F5B"/>
    <w:rsid w:val="008365ED"/>
    <w:rsid w:val="008575C7"/>
    <w:rsid w:val="0086587A"/>
    <w:rsid w:val="00875876"/>
    <w:rsid w:val="00880B23"/>
    <w:rsid w:val="00881FD2"/>
    <w:rsid w:val="008D36B3"/>
    <w:rsid w:val="008E0434"/>
    <w:rsid w:val="009026D0"/>
    <w:rsid w:val="00914E26"/>
    <w:rsid w:val="0091560E"/>
    <w:rsid w:val="009342F4"/>
    <w:rsid w:val="00941070"/>
    <w:rsid w:val="00941143"/>
    <w:rsid w:val="009547D7"/>
    <w:rsid w:val="00955AB1"/>
    <w:rsid w:val="009770B3"/>
    <w:rsid w:val="009808FD"/>
    <w:rsid w:val="00981F65"/>
    <w:rsid w:val="00982A3F"/>
    <w:rsid w:val="0099112C"/>
    <w:rsid w:val="009936B3"/>
    <w:rsid w:val="00996520"/>
    <w:rsid w:val="009A0CD5"/>
    <w:rsid w:val="009B33F2"/>
    <w:rsid w:val="009E6C0D"/>
    <w:rsid w:val="00A25628"/>
    <w:rsid w:val="00A64364"/>
    <w:rsid w:val="00A94509"/>
    <w:rsid w:val="00AB42F8"/>
    <w:rsid w:val="00AB606B"/>
    <w:rsid w:val="00AC0DF6"/>
    <w:rsid w:val="00AC3FF8"/>
    <w:rsid w:val="00AC6466"/>
    <w:rsid w:val="00AE2116"/>
    <w:rsid w:val="00AE3EF0"/>
    <w:rsid w:val="00AF1D74"/>
    <w:rsid w:val="00AF2292"/>
    <w:rsid w:val="00AF3EC4"/>
    <w:rsid w:val="00B008E0"/>
    <w:rsid w:val="00B00F75"/>
    <w:rsid w:val="00B05457"/>
    <w:rsid w:val="00B1094C"/>
    <w:rsid w:val="00B2172A"/>
    <w:rsid w:val="00B37A99"/>
    <w:rsid w:val="00B47F6D"/>
    <w:rsid w:val="00B5610F"/>
    <w:rsid w:val="00B63C47"/>
    <w:rsid w:val="00B739F5"/>
    <w:rsid w:val="00BB27B0"/>
    <w:rsid w:val="00BD5FCF"/>
    <w:rsid w:val="00BE149A"/>
    <w:rsid w:val="00BE53D3"/>
    <w:rsid w:val="00BF2D51"/>
    <w:rsid w:val="00C02ADE"/>
    <w:rsid w:val="00C02C8E"/>
    <w:rsid w:val="00C168C6"/>
    <w:rsid w:val="00C31AE5"/>
    <w:rsid w:val="00C34936"/>
    <w:rsid w:val="00C46693"/>
    <w:rsid w:val="00C50AAF"/>
    <w:rsid w:val="00C5514C"/>
    <w:rsid w:val="00C577D2"/>
    <w:rsid w:val="00C5795D"/>
    <w:rsid w:val="00C649C3"/>
    <w:rsid w:val="00C65A4E"/>
    <w:rsid w:val="00C80466"/>
    <w:rsid w:val="00C94309"/>
    <w:rsid w:val="00CA5AFE"/>
    <w:rsid w:val="00CD78EE"/>
    <w:rsid w:val="00CE24FF"/>
    <w:rsid w:val="00D140DC"/>
    <w:rsid w:val="00D20D1B"/>
    <w:rsid w:val="00D46830"/>
    <w:rsid w:val="00D54D3F"/>
    <w:rsid w:val="00D62847"/>
    <w:rsid w:val="00D63BCF"/>
    <w:rsid w:val="00D7368A"/>
    <w:rsid w:val="00D74084"/>
    <w:rsid w:val="00D91CD0"/>
    <w:rsid w:val="00DA3B68"/>
    <w:rsid w:val="00DB1EF7"/>
    <w:rsid w:val="00DB5DE2"/>
    <w:rsid w:val="00DB5E3F"/>
    <w:rsid w:val="00DC4956"/>
    <w:rsid w:val="00DD0AA8"/>
    <w:rsid w:val="00DD398B"/>
    <w:rsid w:val="00DD5993"/>
    <w:rsid w:val="00DE1984"/>
    <w:rsid w:val="00E10941"/>
    <w:rsid w:val="00E30F7D"/>
    <w:rsid w:val="00E349B7"/>
    <w:rsid w:val="00E354D4"/>
    <w:rsid w:val="00E82DDA"/>
    <w:rsid w:val="00EC582C"/>
    <w:rsid w:val="00EC5A8E"/>
    <w:rsid w:val="00EC640C"/>
    <w:rsid w:val="00EE5490"/>
    <w:rsid w:val="00F00992"/>
    <w:rsid w:val="00F26EED"/>
    <w:rsid w:val="00F344FC"/>
    <w:rsid w:val="00F432FC"/>
    <w:rsid w:val="00F512A3"/>
    <w:rsid w:val="00F6611D"/>
    <w:rsid w:val="00F729AC"/>
    <w:rsid w:val="00F749BF"/>
    <w:rsid w:val="00F9163E"/>
    <w:rsid w:val="00F969B9"/>
    <w:rsid w:val="00FB3D2D"/>
    <w:rsid w:val="00FD607D"/>
    <w:rsid w:val="00FE452D"/>
    <w:rsid w:val="00FF37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20C6440"/>
  <w15:docId w15:val="{8C3FFA99-4616-4CCE-B32D-4BABCAC4AB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Pr>
      <w:rFonts w:ascii="Arial" w:hAnsi="Arial"/>
    </w:rPr>
  </w:style>
  <w:style w:type="paragraph" w:styleId="Kop1">
    <w:name w:val="heading 1"/>
    <w:basedOn w:val="Standaard"/>
    <w:next w:val="Standaard"/>
    <w:qFormat/>
    <w:pPr>
      <w:keepNext/>
      <w:spacing w:before="240" w:after="60"/>
      <w:outlineLvl w:val="0"/>
    </w:pPr>
    <w:rPr>
      <w:b/>
      <w:kern w:val="28"/>
      <w:sz w:val="28"/>
    </w:rPr>
  </w:style>
  <w:style w:type="paragraph" w:styleId="Kop2">
    <w:name w:val="heading 2"/>
    <w:basedOn w:val="Standaard"/>
    <w:next w:val="Standaard"/>
    <w:qFormat/>
    <w:pPr>
      <w:keepNext/>
      <w:outlineLvl w:val="1"/>
    </w:pPr>
    <w:rPr>
      <w:i/>
      <w:u w:val="single"/>
    </w:rPr>
  </w:style>
  <w:style w:type="paragraph" w:styleId="Kop3">
    <w:name w:val="heading 3"/>
    <w:basedOn w:val="Standaard"/>
    <w:next w:val="Standaard"/>
    <w:qFormat/>
    <w:pPr>
      <w:keepNext/>
      <w:numPr>
        <w:numId w:val="2"/>
      </w:numPr>
      <w:tabs>
        <w:tab w:val="left" w:pos="567"/>
      </w:tabs>
      <w:outlineLvl w:val="2"/>
    </w:pPr>
    <w:rPr>
      <w:b/>
    </w:rPr>
  </w:style>
  <w:style w:type="paragraph" w:styleId="Kop4">
    <w:name w:val="heading 4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3"/>
    </w:pPr>
    <w:rPr>
      <w:b/>
      <w:i/>
      <w:sz w:val="22"/>
    </w:rPr>
  </w:style>
  <w:style w:type="paragraph" w:styleId="Kop5">
    <w:name w:val="heading 5"/>
    <w:basedOn w:val="Standaard"/>
    <w:next w:val="Standaard"/>
    <w:qFormat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qFormat/>
    <w:pPr>
      <w:keepNext/>
      <w:spacing w:line="360" w:lineRule="auto"/>
      <w:outlineLvl w:val="5"/>
    </w:pPr>
    <w:rPr>
      <w:rFonts w:ascii="Verdana" w:hAnsi="Verdana"/>
      <w:b/>
      <w:bCs/>
      <w:i/>
      <w:iCs/>
      <w:sz w:val="18"/>
    </w:rPr>
  </w:style>
  <w:style w:type="paragraph" w:styleId="Kop7">
    <w:name w:val="heading 7"/>
    <w:basedOn w:val="Standaard"/>
    <w:next w:val="Standaard"/>
    <w:qFormat/>
    <w:pPr>
      <w:keepNext/>
      <w:outlineLvl w:val="6"/>
    </w:pPr>
    <w:rPr>
      <w:rFonts w:ascii="Verdana" w:hAnsi="Verdana"/>
      <w:sz w:val="28"/>
    </w:rPr>
  </w:style>
  <w:style w:type="paragraph" w:styleId="Kop9">
    <w:name w:val="heading 9"/>
    <w:basedOn w:val="Standaard"/>
    <w:next w:val="Standaard"/>
    <w:qFormat/>
    <w:pPr>
      <w:keepNext/>
      <w:widowControl w:val="0"/>
      <w:tabs>
        <w:tab w:val="left" w:pos="-1414"/>
        <w:tab w:val="left" w:pos="-848"/>
        <w:tab w:val="left" w:pos="-282"/>
        <w:tab w:val="left" w:pos="284"/>
        <w:tab w:val="left" w:pos="850"/>
        <w:tab w:val="left" w:pos="1416"/>
        <w:tab w:val="left" w:pos="1982"/>
        <w:tab w:val="left" w:pos="2548"/>
        <w:tab w:val="left" w:pos="3114"/>
        <w:tab w:val="left" w:pos="3680"/>
        <w:tab w:val="left" w:pos="4246"/>
        <w:tab w:val="left" w:pos="4812"/>
        <w:tab w:val="left" w:pos="5378"/>
        <w:tab w:val="left" w:pos="5944"/>
        <w:tab w:val="left" w:pos="6510"/>
        <w:tab w:val="left" w:pos="7076"/>
        <w:tab w:val="left" w:pos="7642"/>
        <w:tab w:val="left" w:pos="8208"/>
        <w:tab w:val="left" w:pos="8774"/>
      </w:tabs>
      <w:outlineLvl w:val="8"/>
    </w:pPr>
    <w:rPr>
      <w:b/>
      <w:i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1"/>
    <w:pPr>
      <w:tabs>
        <w:tab w:val="center" w:pos="4536"/>
        <w:tab w:val="right" w:pos="9072"/>
      </w:tabs>
    </w:pPr>
  </w:style>
  <w:style w:type="paragraph" w:styleId="Lijstopsomteken">
    <w:name w:val="List Bullet"/>
    <w:basedOn w:val="Standaard"/>
    <w:autoRedefine/>
    <w:semiHidden/>
    <w:rPr>
      <w:b/>
      <w:color w:val="0000FF"/>
    </w:rPr>
  </w:style>
  <w:style w:type="paragraph" w:styleId="Lijstnummering">
    <w:name w:val="List Number"/>
    <w:basedOn w:val="Standaard"/>
    <w:semiHidden/>
    <w:pPr>
      <w:numPr>
        <w:numId w:val="1"/>
      </w:numPr>
    </w:pPr>
  </w:style>
  <w:style w:type="paragraph" w:customStyle="1" w:styleId="Lijstspeciaal">
    <w:name w:val="Lijst speciaal"/>
    <w:basedOn w:val="Standaard"/>
    <w:pPr>
      <w:ind w:left="567" w:hanging="567"/>
    </w:pPr>
    <w:rPr>
      <w:spacing w:val="6"/>
    </w:rPr>
  </w:style>
  <w:style w:type="paragraph" w:styleId="Voettekst">
    <w:name w:val="footer"/>
    <w:basedOn w:val="Standaard"/>
    <w:link w:val="VoettekstChar"/>
    <w:pPr>
      <w:tabs>
        <w:tab w:val="center" w:pos="4536"/>
        <w:tab w:val="right" w:pos="9072"/>
      </w:tabs>
    </w:pPr>
  </w:style>
  <w:style w:type="character" w:styleId="Paginanummer">
    <w:name w:val="page number"/>
    <w:basedOn w:val="Standaardalinea-lettertype"/>
    <w:semiHidden/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character" w:styleId="Hyperlink">
    <w:name w:val="Hyperlink"/>
    <w:rPr>
      <w:color w:val="0000FF"/>
      <w:u w:val="single"/>
    </w:rPr>
  </w:style>
  <w:style w:type="paragraph" w:styleId="Index1">
    <w:name w:val="index 1"/>
    <w:basedOn w:val="Standaard"/>
    <w:next w:val="Standaard"/>
    <w:semiHidden/>
    <w:pPr>
      <w:tabs>
        <w:tab w:val="left" w:pos="567"/>
        <w:tab w:val="left" w:pos="1417"/>
        <w:tab w:val="left" w:pos="2551"/>
        <w:tab w:val="left" w:pos="3685"/>
        <w:tab w:val="left" w:pos="4819"/>
        <w:tab w:val="left" w:pos="5953"/>
        <w:tab w:val="left" w:pos="7087"/>
      </w:tabs>
      <w:spacing w:line="300" w:lineRule="atLeast"/>
    </w:pPr>
    <w:rPr>
      <w:rFonts w:ascii="Times New Roman" w:hAnsi="Times New Roman"/>
      <w:sz w:val="24"/>
    </w:rPr>
  </w:style>
  <w:style w:type="paragraph" w:styleId="Plattetekstinspringen">
    <w:name w:val="Body Text Indent"/>
    <w:basedOn w:val="Standaard"/>
    <w:semiHidden/>
    <w:pPr>
      <w:tabs>
        <w:tab w:val="left" w:pos="360"/>
      </w:tabs>
      <w:ind w:left="360" w:hanging="360"/>
    </w:pPr>
    <w:rPr>
      <w:rFonts w:cs="Arial"/>
      <w:color w:val="339966"/>
      <w:sz w:val="22"/>
      <w:szCs w:val="24"/>
    </w:rPr>
  </w:style>
  <w:style w:type="character" w:customStyle="1" w:styleId="PlattetekstinspringenChar">
    <w:name w:val="Platte tekst inspringen Char"/>
    <w:rPr>
      <w:rFonts w:ascii="Arial" w:hAnsi="Arial" w:cs="Arial"/>
      <w:color w:val="339966"/>
      <w:sz w:val="22"/>
      <w:szCs w:val="24"/>
    </w:rPr>
  </w:style>
  <w:style w:type="paragraph" w:styleId="Bloktekst">
    <w:name w:val="Block Text"/>
    <w:basedOn w:val="Standaard"/>
    <w:semiHidden/>
    <w:pPr>
      <w:ind w:left="720" w:right="-648"/>
    </w:pPr>
    <w:rPr>
      <w:rFonts w:cs="Arial"/>
    </w:rPr>
  </w:style>
  <w:style w:type="character" w:customStyle="1" w:styleId="Kop5Char">
    <w:name w:val="Kop 5 Char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Kop3Char">
    <w:name w:val="Kop 3 Char"/>
    <w:rPr>
      <w:rFonts w:ascii="Arial" w:hAnsi="Arial"/>
      <w:b/>
    </w:rPr>
  </w:style>
  <w:style w:type="paragraph" w:styleId="Plattetekst">
    <w:name w:val="Body Text"/>
    <w:basedOn w:val="Standaard"/>
    <w:semiHidden/>
    <w:pPr>
      <w:spacing w:after="120"/>
    </w:pPr>
  </w:style>
  <w:style w:type="character" w:customStyle="1" w:styleId="PlattetekstChar">
    <w:name w:val="Platte tekst Char"/>
    <w:rPr>
      <w:rFonts w:ascii="Arial" w:hAnsi="Arial"/>
    </w:rPr>
  </w:style>
  <w:style w:type="character" w:customStyle="1" w:styleId="Kop9Char">
    <w:name w:val="Kop 9 Char"/>
    <w:rPr>
      <w:rFonts w:ascii="Arial" w:hAnsi="Arial"/>
      <w:b/>
      <w:i/>
    </w:rPr>
  </w:style>
  <w:style w:type="character" w:customStyle="1" w:styleId="KoptekstChar">
    <w:name w:val="Koptekst Char"/>
    <w:rPr>
      <w:rFonts w:ascii="Arial" w:hAnsi="Arial"/>
    </w:rPr>
  </w:style>
  <w:style w:type="paragraph" w:styleId="Plattetekstinspringen2">
    <w:name w:val="Body Text Indent 2"/>
    <w:basedOn w:val="Standaard"/>
    <w:semiHidden/>
    <w:pPr>
      <w:ind w:left="567"/>
    </w:pPr>
    <w:rPr>
      <w:rFonts w:ascii="Verdana" w:hAnsi="Verdana"/>
      <w:sz w:val="18"/>
    </w:rPr>
  </w:style>
  <w:style w:type="paragraph" w:styleId="Plattetekstinspringen3">
    <w:name w:val="Body Text Indent 3"/>
    <w:basedOn w:val="Standaard"/>
    <w:semiHidden/>
    <w:pPr>
      <w:ind w:left="1260" w:hanging="720"/>
    </w:pPr>
    <w:rPr>
      <w:rFonts w:ascii="Verdana" w:hAnsi="Verdana"/>
      <w:b/>
      <w:sz w:val="18"/>
    </w:rPr>
  </w:style>
  <w:style w:type="paragraph" w:styleId="Plattetekst2">
    <w:name w:val="Body Text 2"/>
    <w:basedOn w:val="Standaard"/>
    <w:semiHidden/>
    <w:rPr>
      <w:rFonts w:ascii="Verdana" w:hAnsi="Verdana"/>
      <w:sz w:val="18"/>
    </w:rPr>
  </w:style>
  <w:style w:type="paragraph" w:styleId="Plattetekst3">
    <w:name w:val="Body Text 3"/>
    <w:basedOn w:val="Standaard"/>
    <w:semiHidden/>
    <w:pPr>
      <w:ind w:right="-35"/>
      <w:jc w:val="center"/>
    </w:pPr>
    <w:rPr>
      <w:rFonts w:ascii="Verdana" w:hAnsi="Verdana"/>
      <w:sz w:val="16"/>
      <w:szCs w:val="16"/>
    </w:rPr>
  </w:style>
  <w:style w:type="character" w:customStyle="1" w:styleId="KoptekstChar1">
    <w:name w:val="Koptekst Char1"/>
    <w:link w:val="Koptekst"/>
    <w:rsid w:val="00E10941"/>
    <w:rPr>
      <w:rFonts w:ascii="Arial" w:hAnsi="Arial"/>
    </w:rPr>
  </w:style>
  <w:style w:type="character" w:styleId="Nadruk">
    <w:name w:val="Emphasis"/>
    <w:qFormat/>
    <w:rsid w:val="00B2172A"/>
    <w:rPr>
      <w:i/>
      <w:iCs/>
    </w:rPr>
  </w:style>
  <w:style w:type="paragraph" w:customStyle="1" w:styleId="Default">
    <w:name w:val="Default"/>
    <w:rsid w:val="001213BB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StandaardLinks1cm">
    <w:name w:val="Standaard + Links:  1 cm"/>
    <w:basedOn w:val="Standaard"/>
    <w:rsid w:val="00BB27B0"/>
    <w:pPr>
      <w:ind w:left="567"/>
    </w:pPr>
    <w:rPr>
      <w:rFonts w:ascii="Verdana" w:hAnsi="Verdana"/>
      <w:sz w:val="18"/>
      <w:szCs w:val="18"/>
    </w:rPr>
  </w:style>
  <w:style w:type="character" w:customStyle="1" w:styleId="VoettekstChar">
    <w:name w:val="Voettekst Char"/>
    <w:basedOn w:val="Standaardalinea-lettertype"/>
    <w:link w:val="Voettekst"/>
    <w:rsid w:val="007B38D3"/>
    <w:rPr>
      <w:rFonts w:ascii="Arial" w:hAnsi="Aria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243E18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243E18"/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243E18"/>
    <w:rPr>
      <w:rFonts w:ascii="Arial" w:hAnsi="Aria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243E18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243E18"/>
    <w:rPr>
      <w:rFonts w:ascii="Arial" w:hAnsi="Arial"/>
      <w:b/>
      <w:bCs/>
    </w:rPr>
  </w:style>
  <w:style w:type="paragraph" w:styleId="Geenafstand">
    <w:name w:val="No Spacing"/>
    <w:uiPriority w:val="1"/>
    <w:qFormat/>
    <w:rsid w:val="001979B8"/>
    <w:rPr>
      <w:rFonts w:ascii="Arial" w:eastAsiaTheme="minorHAnsi" w:hAnsi="Arial" w:cs="Arial"/>
      <w:szCs w:val="22"/>
      <w:lang w:eastAsia="en-US"/>
    </w:rPr>
  </w:style>
  <w:style w:type="table" w:styleId="Tabelraster">
    <w:name w:val="Table Grid"/>
    <w:basedOn w:val="Standaardtabel"/>
    <w:uiPriority w:val="59"/>
    <w:rsid w:val="002A791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Rastertabel1licht">
    <w:name w:val="Grid Table 1 Light"/>
    <w:basedOn w:val="Standaardtabel"/>
    <w:uiPriority w:val="46"/>
    <w:rsid w:val="0094114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054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6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99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ustomXml" Target="../customXml/item4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ene.janssen\UQ\Klanten%20-%20Docs\Amstelveen\EA%20transport%20en%20verwerking%20afvalstromen%20(1351)\06.%20Bestanden%20voor%20publicatie\Standaardformulier%20%5bX%5d%20Referentieformat%20Aveen.dotm" TargetMode="Externa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1a9d099-3f14-4ec9-829a-ec3a01672c2b" xsi:nil="true"/>
    <lcf76f155ced4ddcb4097134ff3c332f xmlns="e90e4ba9-717f-4155-a15f-1b0a2485f1fa">
      <Terms xmlns="http://schemas.microsoft.com/office/infopath/2007/PartnerControls"/>
    </lcf76f155ced4ddcb4097134ff3c332f>
    <i8f876a044c240b99b432cba972c21e6 xmlns="21a9d099-3f14-4ec9-829a-ec3a01672c2b">
      <Terms xmlns="http://schemas.microsoft.com/office/infopath/2007/PartnerControls"/>
    </i8f876a044c240b99b432cba972c21e6>
    <la8120c8e5bf46478dac37004bc3c5bf xmlns="21a9d099-3f14-4ec9-829a-ec3a01672c2b">
      <Terms xmlns="http://schemas.microsoft.com/office/infopath/2007/PartnerControls"/>
    </la8120c8e5bf46478dac37004bc3c5bf>
    <_dlc_DocId xmlns="b27a60b8-0f91-45e7-94a6-6d968b8d2558">F4R4SHKKDZ5C-1075551559-128004</_dlc_DocId>
    <_dlc_DocIdUrl xmlns="b27a60b8-0f91-45e7-94a6-6d968b8d2558">
      <Url>https://amstelveen.sharepoint.com/sites/IenA/_layouts/15/DocIdRedir.aspx?ID=F4R4SHKKDZ5C-1075551559-128004</Url>
      <Description>F4R4SHKKDZ5C-1075551559-128004</Description>
    </_dlc_DocIdUrl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Basisdocument" ma:contentTypeID="0x0101003461259877754A49BA8A2CE1EB782078030017519B1F63D6E64EB499C171CA9E874E" ma:contentTypeVersion="16" ma:contentTypeDescription="Dit basisdocument is zichtbaar voor de medewerkers en is de standaard document type als er bijvoorbeeld een document wordt geupload" ma:contentTypeScope="" ma:versionID="2f5ac456d995ce3ce9b0a31128d0994c">
  <xsd:schema xmlns:xsd="http://www.w3.org/2001/XMLSchema" xmlns:xs="http://www.w3.org/2001/XMLSchema" xmlns:p="http://schemas.microsoft.com/office/2006/metadata/properties" xmlns:ns2="21a9d099-3f14-4ec9-829a-ec3a01672c2b" xmlns:ns3="b27a60b8-0f91-45e7-94a6-6d968b8d2558" xmlns:ns4="e90e4ba9-717f-4155-a15f-1b0a2485f1fa" targetNamespace="http://schemas.microsoft.com/office/2006/metadata/properties" ma:root="true" ma:fieldsID="864a97c42adde71ab8487677b55d82d7" ns2:_="" ns3:_="" ns4:_="">
    <xsd:import namespace="21a9d099-3f14-4ec9-829a-ec3a01672c2b"/>
    <xsd:import namespace="b27a60b8-0f91-45e7-94a6-6d968b8d2558"/>
    <xsd:import namespace="e90e4ba9-717f-4155-a15f-1b0a2485f1fa"/>
    <xsd:element name="properties">
      <xsd:complexType>
        <xsd:sequence>
          <xsd:element name="documentManagement">
            <xsd:complexType>
              <xsd:all>
                <xsd:element ref="ns2:la8120c8e5bf46478dac37004bc3c5bf" minOccurs="0"/>
                <xsd:element ref="ns2:TaxCatchAll" minOccurs="0"/>
                <xsd:element ref="ns2:TaxCatchAllLabel" minOccurs="0"/>
                <xsd:element ref="ns2:i8f876a044c240b99b432cba972c21e6" minOccurs="0"/>
                <xsd:element ref="ns3:_dlc_DocId" minOccurs="0"/>
                <xsd:element ref="ns3:_dlc_DocIdUrl" minOccurs="0"/>
                <xsd:element ref="ns3:_dlc_DocIdPersistId" minOccurs="0"/>
                <xsd:element ref="ns4:MediaServiceMetadata" minOccurs="0"/>
                <xsd:element ref="ns4:MediaServiceFastMetadata" minOccurs="0"/>
                <xsd:element ref="ns4:MediaServiceSearchProperties" minOccurs="0"/>
                <xsd:element ref="ns4:MediaServiceObjectDetectorVersions" minOccurs="0"/>
                <xsd:element ref="ns4:lcf76f155ced4ddcb4097134ff3c332f" minOccurs="0"/>
                <xsd:element ref="ns4:MediaServiceDateTaken" minOccurs="0"/>
                <xsd:element ref="ns4:MediaServiceGenerationTime" minOccurs="0"/>
                <xsd:element ref="ns4:MediaServiceEventHashCode" minOccurs="0"/>
                <xsd:element ref="ns4:MediaServiceOCR" minOccurs="0"/>
                <xsd:element ref="ns4:MediaServiceLocation" minOccurs="0"/>
                <xsd:element ref="ns4:MediaLengthInSeconds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1a9d099-3f14-4ec9-829a-ec3a01672c2b" elementFormDefault="qualified">
    <xsd:import namespace="http://schemas.microsoft.com/office/2006/documentManagement/types"/>
    <xsd:import namespace="http://schemas.microsoft.com/office/infopath/2007/PartnerControls"/>
    <xsd:element name="la8120c8e5bf46478dac37004bc3c5bf" ma:index="8" nillable="true" ma:taxonomy="true" ma:internalName="la8120c8e5bf46478dac37004bc3c5bf" ma:taxonomyFieldName="Type_x0020_document" ma:displayName="Type document" ma:default="" ma:fieldId="{5a8120c8-e5bf-4647-8dac-37004bc3c5bf}" ma:sspId="90b3b958-0269-4981-9737-c1909e1e525a" ma:termSetId="bb6eebd2-10e4-4125-9313-6242dc5c896e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hidden="true" ma:list="{cad79f59-d983-4ebf-8ecd-0e5de96796f3}" ma:internalName="TaxCatchAll" ma:showField="CatchAllData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hidden="true" ma:list="{cad79f59-d983-4ebf-8ecd-0e5de96796f3}" ma:internalName="TaxCatchAllLabel" ma:readOnly="true" ma:showField="CatchAllDataLabel" ma:web="b27a60b8-0f91-45e7-94a6-6d968b8d25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i8f876a044c240b99b432cba972c21e6" ma:index="12" nillable="true" ma:taxonomy="true" ma:internalName="i8f876a044c240b99b432cba972c21e6" ma:taxonomyFieldName="Afdeling_x0020_gemeente" ma:displayName="Afdeling of team" ma:indexed="true" ma:default="" ma:fieldId="{28f876a0-44c2-40b9-9b43-2cba972c21e6}" ma:sspId="90b3b958-0269-4981-9737-c1909e1e525a" ma:termSetId="170a3564-43c3-4f71-9b5a-a8425ac9739e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7a60b8-0f91-45e7-94a6-6d968b8d2558" elementFormDefault="qualified">
    <xsd:import namespace="http://schemas.microsoft.com/office/2006/documentManagement/types"/>
    <xsd:import namespace="http://schemas.microsoft.com/office/infopath/2007/PartnerControls"/>
    <xsd:element name="_dlc_DocId" ma:index="14" nillable="true" ma:displayName="Waarde van de document-id" ma:description="De waarde van de document-id die aan dit item is toegewezen." ma:indexed="true" ma:internalName="_dlc_DocId" ma:readOnly="true">
      <xsd:simpleType>
        <xsd:restriction base="dms:Text"/>
      </xsd:simpleType>
    </xsd:element>
    <xsd:element name="_dlc_DocIdUrl" ma:index="15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6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29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3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90e4ba9-717f-4155-a15f-1b0a2485f1f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7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8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90b3b958-0269-4981-9737-c1909e1e525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23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2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2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7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Props1.xml><?xml version="1.0" encoding="utf-8"?>
<ds:datastoreItem xmlns:ds="http://schemas.openxmlformats.org/officeDocument/2006/customXml" ds:itemID="{E6078729-7786-4F48-9CF5-86F751216DCB}">
  <ds:schemaRefs>
    <ds:schemaRef ds:uri="http://schemas.microsoft.com/office/2006/metadata/properties"/>
    <ds:schemaRef ds:uri="http://schemas.microsoft.com/office/infopath/2007/PartnerControls"/>
    <ds:schemaRef ds:uri="40faa72d-7604-4f4d-a488-93cffb7df14f"/>
    <ds:schemaRef ds:uri="962d65e8-ec2e-4f08-b510-02888a857b6e"/>
  </ds:schemaRefs>
</ds:datastoreItem>
</file>

<file path=customXml/itemProps2.xml><?xml version="1.0" encoding="utf-8"?>
<ds:datastoreItem xmlns:ds="http://schemas.openxmlformats.org/officeDocument/2006/customXml" ds:itemID="{EBDBB2A7-83A7-4B09-90B1-9D1E7AD7B455}"/>
</file>

<file path=customXml/itemProps3.xml><?xml version="1.0" encoding="utf-8"?>
<ds:datastoreItem xmlns:ds="http://schemas.openxmlformats.org/officeDocument/2006/customXml" ds:itemID="{31F55338-6193-43A0-8CDD-71B49C1BABB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F739A4EE-A50A-492B-92B9-6D31B1369F19}"/>
</file>

<file path=docProps/app.xml><?xml version="1.0" encoding="utf-8"?>
<Properties xmlns="http://schemas.openxmlformats.org/officeDocument/2006/extended-properties" xmlns:vt="http://schemas.openxmlformats.org/officeDocument/2006/docPropsVTypes">
  <Template>Standaardformulier [X] Referentieformat Aveen</Template>
  <TotalTime>4</TotalTime>
  <Pages>1</Pages>
  <Words>164</Words>
  <Characters>1028</Characters>
  <Application>Microsoft Office Word</Application>
  <DocSecurity>0</DocSecurity>
  <Lines>29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Amstelveen</Company>
  <LinksUpToDate>false</LinksUpToDate>
  <CharactersWithSpaces>1181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Rene Janssen</dc:creator>
  <cp:lastModifiedBy>Rene Janssen</cp:lastModifiedBy>
  <cp:revision>6</cp:revision>
  <cp:lastPrinted>2017-03-20T10:31:00Z</cp:lastPrinted>
  <dcterms:created xsi:type="dcterms:W3CDTF">2025-07-03T09:03:00Z</dcterms:created>
  <dcterms:modified xsi:type="dcterms:W3CDTF">2025-11-05T08:44:00Z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0x0101003461259877754A49BA8A2CE1EB782078030017519B1F63D6E64EB499C171CA9E874E</vt:lpwstr>
  </property>
  <property fmtid="{D5CDD505-2E9C-101B-9397-08002B2CF9AE}" pid="3" name="_dlc_DocIdItemGuid">
    <vt:lpwstr>f3cfb4de-ae36-460f-8699-37d1b496a823</vt:lpwstr>
  </property>
  <property fmtid="{D5CDD505-2E9C-101B-9397-08002B2CF9AE}" pid="4" name="Afdeling_x0020_gemeente">
    <vt:lpwstr/>
  </property>
  <property fmtid="{D5CDD505-2E9C-101B-9397-08002B2CF9AE}" pid="5" name="Type_x0020_document">
    <vt:lpwstr/>
  </property>
  <property fmtid="{D5CDD505-2E9C-101B-9397-08002B2CF9AE}" pid="6" name="Type document">
    <vt:lpwstr/>
  </property>
  <property fmtid="{D5CDD505-2E9C-101B-9397-08002B2CF9AE}" pid="7" name="Afdeling gemeente">
    <vt:lpwstr/>
  </property>
  <property fmtid="{D5CDD505-2E9C-101B-9397-08002B2CF9AE}" pid="8" name="MediaServiceImageTags">
    <vt:lpwstr/>
  </property>
</Properties>
</file>