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9CE55F7644F4BAD74F9868A2FA430" ma:contentTypeVersion="0" ma:contentTypeDescription="Een nieuw document maken." ma:contentTypeScope="" ma:versionID="866aa571616b59c053ee48fa52ac31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4C2A9-2304-48C3-8531-11C7E91F59A8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0x0101008779CE55F7644F4BAD74F9868A2FA430</vt:lpwstr>
  </property>
  <property fmtid="{D5CDD505-2E9C-101B-9397-08002B2CF9AE}" pid="3" name="MediaServiceImageTags">
    <vt:lpwstr/>
  </property>
</Properties>
</file>