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3CA20AC6"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e 7</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5D7486F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7B7AF1">
        <w:rPr>
          <w:rFonts w:ascii="Arial" w:hAnsi="Arial" w:cs="Arial"/>
          <w:bCs/>
          <w:color w:val="auto"/>
          <w:sz w:val="18"/>
        </w:rPr>
        <w:t>4</w:t>
      </w:r>
      <w:r w:rsidR="00181CFC" w:rsidRPr="002A6549">
        <w:rPr>
          <w:rFonts w:ascii="Arial" w:hAnsi="Arial" w:cs="Arial"/>
          <w:bCs/>
          <w:color w:val="auto"/>
          <w:sz w:val="18"/>
        </w:rPr>
        <w:t xml:space="preserve">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10BD023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de </w:t>
      </w:r>
      <w:r w:rsidR="00D12DB4" w:rsidRPr="00D12DB4">
        <w:rPr>
          <w:rFonts w:ascii="Arial" w:hAnsi="Arial" w:cs="Arial"/>
          <w:bCs/>
          <w:color w:val="auto"/>
          <w:sz w:val="18"/>
          <w:highlight w:val="yellow"/>
        </w:rPr>
        <w:t>[Raam]</w:t>
      </w:r>
      <w:r w:rsidR="00D12DB4">
        <w:rPr>
          <w:rFonts w:ascii="Arial" w:hAnsi="Arial" w:cs="Arial"/>
          <w:bCs/>
          <w:color w:val="auto"/>
          <w:sz w:val="18"/>
        </w:rPr>
        <w:t>Overeenkomst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EC09" w14:textId="77777777" w:rsidR="00D469FC" w:rsidRDefault="00D469FC" w:rsidP="003D4B84">
      <w:r>
        <w:separator/>
      </w:r>
    </w:p>
  </w:endnote>
  <w:endnote w:type="continuationSeparator" w:id="0">
    <w:p w14:paraId="62AAAA3E" w14:textId="77777777" w:rsidR="00D469FC" w:rsidRDefault="00D469FC"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0D83" w14:textId="77777777" w:rsidR="00D469FC" w:rsidRDefault="00D469FC" w:rsidP="003D4B84">
      <w:r>
        <w:separator/>
      </w:r>
    </w:p>
  </w:footnote>
  <w:footnote w:type="continuationSeparator" w:id="0">
    <w:p w14:paraId="161789B1" w14:textId="77777777" w:rsidR="00D469FC" w:rsidRDefault="00D469FC"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B7AF1"/>
    <w:rsid w:val="007C5B1D"/>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A11EB"/>
    <w:rsid w:val="00AB24F8"/>
    <w:rsid w:val="00AB680E"/>
    <w:rsid w:val="00AE461A"/>
    <w:rsid w:val="00AF3123"/>
    <w:rsid w:val="00B02E5D"/>
    <w:rsid w:val="00B221B4"/>
    <w:rsid w:val="00B25260"/>
    <w:rsid w:val="00B75B47"/>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79CE55F7644F4BAD74F9868A2FA430" ma:contentTypeVersion="3" ma:contentTypeDescription="Create a new document." ma:contentTypeScope="" ma:versionID="c95ff6566c4aa80a0206e9d718116785">
  <xsd:schema xmlns:xsd="http://www.w3.org/2001/XMLSchema" xmlns:xs="http://www.w3.org/2001/XMLSchema" xmlns:p="http://schemas.microsoft.com/office/2006/metadata/properties" xmlns:ns2="f31b1378-cb3c-47c2-b09c-903114fbd343" targetNamespace="http://schemas.microsoft.com/office/2006/metadata/properties" ma:root="true" ma:fieldsID="c92b0e8d6f623b750dbd455f90a16a6e" ns2:_="">
    <xsd:import namespace="f31b1378-cb3c-47c2-b09c-903114fbd3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b1378-cb3c-47c2-b09c-903114fbd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89D58D25-C649-4B57-B9D1-F868E47A963C}">
  <ds:schemaRefs>
    <ds:schemaRef ds:uri="http://schemas.microsoft.com/office/infopath/2007/PartnerControls"/>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6236bc4f-018d-431f-9bf1-d9a874333f01"/>
    <ds:schemaRef ds:uri="http://purl.org/dc/terms/"/>
  </ds:schemaRefs>
</ds:datastoreItem>
</file>

<file path=customXml/itemProps3.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4.xml><?xml version="1.0" encoding="utf-8"?>
<ds:datastoreItem xmlns:ds="http://schemas.openxmlformats.org/officeDocument/2006/customXml" ds:itemID="{72D3FA7B-53B0-45C5-91A4-EF4E14908797}"/>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24</TotalTime>
  <Pages>2</Pages>
  <Words>354</Words>
  <Characters>1947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2018-11-14T09:05:00Z</cp:lastPrinted>
  <dcterms:created xsi:type="dcterms:W3CDTF">2025-04-03T07:00:00Z</dcterms:created>
  <dcterms:modified xsi:type="dcterms:W3CDTF">2025-11-14T16:39:00Z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0x0101008779CE55F7644F4BAD74F9868A2FA430</vt:lpwstr>
  </property>
  <property fmtid="{D5CDD505-2E9C-101B-9397-08002B2CF9AE}" pid="3" name="MediaServiceImageTags">
    <vt:lpwstr/>
  </property>
</Properties>
</file>