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67BBB" w14:textId="67998B2A" w:rsidR="00596FF9" w:rsidRPr="008714FE" w:rsidRDefault="00596FF9" w:rsidP="008714FE">
      <w:pPr>
        <w:spacing w:line="360" w:lineRule="auto"/>
        <w:jc w:val="center"/>
        <w:rPr>
          <w:rFonts w:ascii="Verdana" w:hAnsi="Verdana"/>
          <w:b/>
          <w:bCs/>
          <w:sz w:val="24"/>
        </w:rPr>
      </w:pPr>
      <w:bookmarkStart w:id="0" w:name="_Toc485732829"/>
      <w:bookmarkStart w:id="1" w:name="_Toc182389396"/>
      <w:r w:rsidRPr="008714FE">
        <w:rPr>
          <w:rFonts w:ascii="Verdana" w:hAnsi="Verdana"/>
          <w:b/>
          <w:bCs/>
          <w:sz w:val="24"/>
        </w:rPr>
        <w:t xml:space="preserve">Bijlage </w:t>
      </w:r>
      <w:r w:rsidR="00366A81" w:rsidRPr="008714FE">
        <w:rPr>
          <w:rFonts w:ascii="Verdana" w:hAnsi="Verdana"/>
          <w:b/>
          <w:bCs/>
          <w:sz w:val="24"/>
        </w:rPr>
        <w:t>2</w:t>
      </w:r>
      <w:r w:rsidR="00CD70A6" w:rsidRPr="008714FE">
        <w:rPr>
          <w:rFonts w:ascii="Verdana" w:hAnsi="Verdana"/>
          <w:b/>
          <w:bCs/>
          <w:sz w:val="24"/>
        </w:rPr>
        <w:t xml:space="preserve"> </w:t>
      </w:r>
      <w:r w:rsidRPr="008714FE">
        <w:rPr>
          <w:rFonts w:ascii="Verdana" w:hAnsi="Verdana"/>
          <w:b/>
          <w:bCs/>
          <w:sz w:val="24"/>
        </w:rPr>
        <w:t>Model projectgegevens</w:t>
      </w:r>
      <w:bookmarkEnd w:id="0"/>
      <w:bookmarkEnd w:id="1"/>
    </w:p>
    <w:p w14:paraId="118AF5ED" w14:textId="2AC38C67" w:rsidR="00293D5B" w:rsidRPr="002D3028" w:rsidRDefault="00293D5B" w:rsidP="008714FE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2D3028">
        <w:rPr>
          <w:rFonts w:ascii="Verdana" w:hAnsi="Verdana"/>
          <w:sz w:val="20"/>
          <w:szCs w:val="20"/>
        </w:rPr>
        <w:t>Nationaal niet openbare aanbesteding</w:t>
      </w:r>
    </w:p>
    <w:p w14:paraId="1B094CBB" w14:textId="77777777" w:rsidR="00293D5B" w:rsidRPr="002D3028" w:rsidRDefault="00293D5B" w:rsidP="008714FE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2D3028">
        <w:rPr>
          <w:rFonts w:ascii="Verdana" w:hAnsi="Verdana"/>
          <w:sz w:val="20"/>
          <w:szCs w:val="20"/>
        </w:rPr>
        <w:t>Realisatie gemeenschapshuis Vidi Reo Ravenstein</w:t>
      </w:r>
    </w:p>
    <w:p w14:paraId="4ED16E49" w14:textId="77777777" w:rsidR="00293D5B" w:rsidRPr="002D3028" w:rsidRDefault="00293D5B" w:rsidP="008714FE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2D3028">
        <w:rPr>
          <w:rFonts w:ascii="Verdana" w:hAnsi="Verdana"/>
          <w:sz w:val="20"/>
          <w:szCs w:val="20"/>
        </w:rPr>
        <w:t>referentienummer: 20251030/VGM-MV/JS001</w:t>
      </w:r>
    </w:p>
    <w:p w14:paraId="0DE559A7" w14:textId="77777777" w:rsidR="00596FF9" w:rsidRPr="00D96349" w:rsidRDefault="00596FF9" w:rsidP="00596FF9"/>
    <w:p w14:paraId="1025900D" w14:textId="77777777" w:rsidR="008714FE" w:rsidRDefault="00596FF9" w:rsidP="00596FF9">
      <w:pPr>
        <w:rPr>
          <w:rFonts w:ascii="Verdana" w:hAnsi="Verdana"/>
          <w:szCs w:val="18"/>
        </w:rPr>
      </w:pPr>
      <w:r w:rsidRPr="0020485F">
        <w:rPr>
          <w:rFonts w:ascii="Verdana" w:hAnsi="Verdana"/>
          <w:szCs w:val="18"/>
        </w:rPr>
        <w:t xml:space="preserve">Onderstaand model bevat de verplicht in te dienen projectgegevens van een </w:t>
      </w:r>
      <w:r w:rsidR="005D655D" w:rsidRPr="0020485F">
        <w:rPr>
          <w:rFonts w:ascii="Verdana" w:hAnsi="Verdana"/>
          <w:szCs w:val="18"/>
        </w:rPr>
        <w:t xml:space="preserve">in </w:t>
      </w:r>
      <w:r w:rsidRPr="0020485F">
        <w:rPr>
          <w:rFonts w:ascii="Verdana" w:hAnsi="Verdana"/>
          <w:szCs w:val="18"/>
        </w:rPr>
        <w:t xml:space="preserve">te dienen referentie. </w:t>
      </w:r>
    </w:p>
    <w:p w14:paraId="32AD0F4C" w14:textId="09B56D0F" w:rsidR="00596FF9" w:rsidRPr="0020485F" w:rsidRDefault="00596FF9" w:rsidP="00596FF9">
      <w:pPr>
        <w:rPr>
          <w:rFonts w:ascii="Verdana" w:hAnsi="Verdana"/>
          <w:szCs w:val="18"/>
        </w:rPr>
      </w:pPr>
      <w:r w:rsidRPr="0020485F">
        <w:rPr>
          <w:rFonts w:ascii="Verdana" w:hAnsi="Verdana"/>
          <w:szCs w:val="18"/>
        </w:rPr>
        <w:t>Gebruik van het model als zodanig is facultatief.</w:t>
      </w:r>
    </w:p>
    <w:p w14:paraId="34309B5B" w14:textId="77777777" w:rsidR="00596FF9" w:rsidRPr="0020485F" w:rsidRDefault="00596FF9" w:rsidP="00596FF9">
      <w:pPr>
        <w:rPr>
          <w:rFonts w:ascii="Verdana" w:hAnsi="Verdana"/>
          <w:b/>
          <w:szCs w:val="18"/>
        </w:rPr>
      </w:pPr>
    </w:p>
    <w:tbl>
      <w:tblPr>
        <w:tblW w:w="10047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3924"/>
        <w:gridCol w:w="3854"/>
      </w:tblGrid>
      <w:tr w:rsidR="00596FF9" w:rsidRPr="0020485F" w14:paraId="575954BB" w14:textId="77777777" w:rsidTr="00471DF2">
        <w:tc>
          <w:tcPr>
            <w:tcW w:w="2269" w:type="dxa"/>
            <w:tcBorders>
              <w:top w:val="nil"/>
              <w:left w:val="nil"/>
              <w:bottom w:val="nil"/>
            </w:tcBorders>
          </w:tcPr>
          <w:p w14:paraId="47C4D1DB" w14:textId="77777777" w:rsidR="00596FF9" w:rsidRPr="0020485F" w:rsidRDefault="00596FF9" w:rsidP="00804AAE">
            <w:pPr>
              <w:rPr>
                <w:rFonts w:ascii="Verdana" w:hAnsi="Verdana"/>
                <w:szCs w:val="18"/>
              </w:rPr>
            </w:pPr>
            <w:r w:rsidRPr="0020485F">
              <w:rPr>
                <w:rFonts w:ascii="Verdana" w:hAnsi="Verdana"/>
                <w:szCs w:val="18"/>
              </w:rPr>
              <w:t>Naam project:</w:t>
            </w:r>
          </w:p>
        </w:tc>
        <w:tc>
          <w:tcPr>
            <w:tcW w:w="7778" w:type="dxa"/>
            <w:gridSpan w:val="2"/>
          </w:tcPr>
          <w:p w14:paraId="64B38DF1" w14:textId="77777777" w:rsidR="00596FF9" w:rsidRPr="0020485F" w:rsidRDefault="00596FF9" w:rsidP="00804AAE">
            <w:pPr>
              <w:rPr>
                <w:rFonts w:ascii="Verdana" w:hAnsi="Verdana"/>
                <w:szCs w:val="18"/>
              </w:rPr>
            </w:pPr>
          </w:p>
        </w:tc>
      </w:tr>
      <w:tr w:rsidR="00596FF9" w:rsidRPr="0020485F" w14:paraId="0AB93FE6" w14:textId="77777777" w:rsidTr="00471DF2">
        <w:tc>
          <w:tcPr>
            <w:tcW w:w="2269" w:type="dxa"/>
            <w:tcBorders>
              <w:top w:val="nil"/>
              <w:left w:val="nil"/>
              <w:bottom w:val="nil"/>
            </w:tcBorders>
          </w:tcPr>
          <w:p w14:paraId="19145F48" w14:textId="77777777" w:rsidR="00596FF9" w:rsidRPr="0020485F" w:rsidRDefault="00596FF9" w:rsidP="00804AAE">
            <w:pPr>
              <w:rPr>
                <w:rFonts w:ascii="Verdana" w:hAnsi="Verdana"/>
                <w:szCs w:val="18"/>
              </w:rPr>
            </w:pPr>
            <w:r w:rsidRPr="0020485F">
              <w:rPr>
                <w:rFonts w:ascii="Verdana" w:hAnsi="Verdana"/>
                <w:szCs w:val="18"/>
              </w:rPr>
              <w:t xml:space="preserve">Plaats project: </w:t>
            </w:r>
          </w:p>
        </w:tc>
        <w:tc>
          <w:tcPr>
            <w:tcW w:w="7778" w:type="dxa"/>
            <w:gridSpan w:val="2"/>
          </w:tcPr>
          <w:p w14:paraId="3D97FC5D" w14:textId="77777777" w:rsidR="00596FF9" w:rsidRPr="0020485F" w:rsidRDefault="00596FF9" w:rsidP="00804AAE">
            <w:pPr>
              <w:rPr>
                <w:rFonts w:ascii="Verdana" w:hAnsi="Verdana"/>
                <w:szCs w:val="18"/>
              </w:rPr>
            </w:pPr>
          </w:p>
        </w:tc>
      </w:tr>
      <w:tr w:rsidR="00596FF9" w:rsidRPr="0020485F" w14:paraId="2D1E0D00" w14:textId="77777777" w:rsidTr="00471DF2">
        <w:tc>
          <w:tcPr>
            <w:tcW w:w="2269" w:type="dxa"/>
            <w:tcBorders>
              <w:top w:val="nil"/>
              <w:left w:val="nil"/>
              <w:bottom w:val="nil"/>
            </w:tcBorders>
          </w:tcPr>
          <w:p w14:paraId="7FD5124C" w14:textId="719089E9" w:rsidR="00596FF9" w:rsidRPr="0020485F" w:rsidRDefault="00596FF9" w:rsidP="00804AAE">
            <w:pPr>
              <w:rPr>
                <w:rFonts w:ascii="Verdana" w:hAnsi="Verdana"/>
                <w:szCs w:val="18"/>
              </w:rPr>
            </w:pPr>
            <w:r w:rsidRPr="0020485F">
              <w:rPr>
                <w:rFonts w:ascii="Verdana" w:hAnsi="Verdana"/>
                <w:szCs w:val="18"/>
              </w:rPr>
              <w:t>Omvang (</w:t>
            </w:r>
            <w:r w:rsidR="003F766B" w:rsidRPr="0020485F">
              <w:rPr>
                <w:rFonts w:ascii="Verdana" w:hAnsi="Verdana"/>
                <w:szCs w:val="18"/>
              </w:rPr>
              <w:t>BVO</w:t>
            </w:r>
            <w:r w:rsidRPr="0020485F">
              <w:rPr>
                <w:rFonts w:ascii="Verdana" w:hAnsi="Verdana"/>
                <w:szCs w:val="18"/>
              </w:rPr>
              <w:t xml:space="preserve">) </w:t>
            </w:r>
          </w:p>
        </w:tc>
        <w:tc>
          <w:tcPr>
            <w:tcW w:w="7778" w:type="dxa"/>
            <w:gridSpan w:val="2"/>
          </w:tcPr>
          <w:p w14:paraId="2C2BF335" w14:textId="77777777" w:rsidR="00596FF9" w:rsidRPr="0020485F" w:rsidRDefault="00596FF9" w:rsidP="00804AAE">
            <w:pPr>
              <w:jc w:val="right"/>
              <w:rPr>
                <w:rFonts w:ascii="Verdana" w:hAnsi="Verdana"/>
                <w:b/>
                <w:szCs w:val="18"/>
              </w:rPr>
            </w:pPr>
            <w:r w:rsidRPr="0020485F">
              <w:rPr>
                <w:rFonts w:ascii="Verdana" w:hAnsi="Verdana"/>
                <w:szCs w:val="18"/>
              </w:rPr>
              <w:t>m</w:t>
            </w:r>
            <w:r w:rsidRPr="0020485F">
              <w:rPr>
                <w:rFonts w:ascii="Verdana" w:hAnsi="Verdana"/>
                <w:szCs w:val="18"/>
                <w:vertAlign w:val="superscript"/>
              </w:rPr>
              <w:t>2</w:t>
            </w:r>
          </w:p>
        </w:tc>
      </w:tr>
      <w:tr w:rsidR="00596FF9" w:rsidRPr="0020485F" w14:paraId="5B726712" w14:textId="77777777" w:rsidTr="00471DF2">
        <w:tc>
          <w:tcPr>
            <w:tcW w:w="2269" w:type="dxa"/>
            <w:tcBorders>
              <w:top w:val="nil"/>
              <w:left w:val="nil"/>
              <w:bottom w:val="nil"/>
            </w:tcBorders>
          </w:tcPr>
          <w:p w14:paraId="74E57D2F" w14:textId="77777777" w:rsidR="00596FF9" w:rsidRPr="0020485F" w:rsidRDefault="00596FF9" w:rsidP="00804AAE">
            <w:pPr>
              <w:rPr>
                <w:rFonts w:ascii="Verdana" w:hAnsi="Verdana"/>
                <w:szCs w:val="18"/>
              </w:rPr>
            </w:pPr>
            <w:r w:rsidRPr="0020485F">
              <w:rPr>
                <w:rFonts w:ascii="Verdana" w:hAnsi="Verdana"/>
                <w:szCs w:val="18"/>
              </w:rPr>
              <w:t>Opdrachtsom:</w:t>
            </w:r>
          </w:p>
        </w:tc>
        <w:tc>
          <w:tcPr>
            <w:tcW w:w="3924" w:type="dxa"/>
            <w:tcBorders>
              <w:right w:val="nil"/>
            </w:tcBorders>
          </w:tcPr>
          <w:p w14:paraId="23005928" w14:textId="77777777" w:rsidR="00596FF9" w:rsidRPr="0020485F" w:rsidRDefault="00596FF9" w:rsidP="00804AAE">
            <w:pPr>
              <w:rPr>
                <w:rFonts w:ascii="Verdana" w:hAnsi="Verdana"/>
                <w:szCs w:val="18"/>
              </w:rPr>
            </w:pPr>
            <w:r w:rsidRPr="0020485F">
              <w:rPr>
                <w:rFonts w:ascii="Verdana" w:hAnsi="Verdana"/>
                <w:szCs w:val="18"/>
              </w:rPr>
              <w:t>€</w:t>
            </w:r>
          </w:p>
        </w:tc>
        <w:tc>
          <w:tcPr>
            <w:tcW w:w="3854" w:type="dxa"/>
            <w:tcBorders>
              <w:left w:val="nil"/>
            </w:tcBorders>
          </w:tcPr>
          <w:p w14:paraId="5F69085B" w14:textId="77777777" w:rsidR="00596FF9" w:rsidRPr="0020485F" w:rsidRDefault="00596FF9" w:rsidP="00804AAE">
            <w:pPr>
              <w:jc w:val="right"/>
              <w:rPr>
                <w:rFonts w:ascii="Verdana" w:hAnsi="Verdana"/>
                <w:szCs w:val="18"/>
              </w:rPr>
            </w:pPr>
            <w:r w:rsidRPr="0020485F">
              <w:rPr>
                <w:rFonts w:ascii="Verdana" w:hAnsi="Verdana"/>
                <w:szCs w:val="18"/>
              </w:rPr>
              <w:t>exclusief btw</w:t>
            </w:r>
          </w:p>
        </w:tc>
      </w:tr>
      <w:tr w:rsidR="00596FF9" w:rsidRPr="0020485F" w14:paraId="4F73F9F9" w14:textId="77777777" w:rsidTr="00471DF2">
        <w:tc>
          <w:tcPr>
            <w:tcW w:w="2269" w:type="dxa"/>
            <w:tcBorders>
              <w:top w:val="nil"/>
              <w:left w:val="nil"/>
              <w:bottom w:val="nil"/>
            </w:tcBorders>
          </w:tcPr>
          <w:p w14:paraId="4EE8F97A" w14:textId="77777777" w:rsidR="00596FF9" w:rsidRPr="0020485F" w:rsidRDefault="00596FF9" w:rsidP="00804AAE">
            <w:pPr>
              <w:rPr>
                <w:rFonts w:ascii="Verdana" w:hAnsi="Verdana"/>
                <w:szCs w:val="18"/>
              </w:rPr>
            </w:pPr>
            <w:r w:rsidRPr="0020485F">
              <w:rPr>
                <w:rFonts w:ascii="Verdana" w:hAnsi="Verdana"/>
                <w:szCs w:val="18"/>
              </w:rPr>
              <w:t>Ontwerpperiode:</w:t>
            </w:r>
          </w:p>
        </w:tc>
        <w:tc>
          <w:tcPr>
            <w:tcW w:w="7778" w:type="dxa"/>
            <w:gridSpan w:val="2"/>
          </w:tcPr>
          <w:p w14:paraId="5AB7924A" w14:textId="77777777" w:rsidR="00596FF9" w:rsidRPr="0020485F" w:rsidRDefault="00596FF9" w:rsidP="00804AAE">
            <w:pPr>
              <w:rPr>
                <w:rFonts w:ascii="Verdana" w:hAnsi="Verdana"/>
                <w:szCs w:val="18"/>
              </w:rPr>
            </w:pPr>
          </w:p>
        </w:tc>
      </w:tr>
      <w:tr w:rsidR="00596FF9" w:rsidRPr="0020485F" w14:paraId="30D18730" w14:textId="77777777" w:rsidTr="00471DF2">
        <w:tc>
          <w:tcPr>
            <w:tcW w:w="2269" w:type="dxa"/>
            <w:tcBorders>
              <w:top w:val="nil"/>
              <w:left w:val="nil"/>
              <w:bottom w:val="nil"/>
            </w:tcBorders>
          </w:tcPr>
          <w:p w14:paraId="2F499E2C" w14:textId="77777777" w:rsidR="00596FF9" w:rsidRPr="0020485F" w:rsidRDefault="00596FF9" w:rsidP="00804AAE">
            <w:pPr>
              <w:rPr>
                <w:rFonts w:ascii="Verdana" w:hAnsi="Verdana"/>
                <w:szCs w:val="18"/>
              </w:rPr>
            </w:pPr>
            <w:r w:rsidRPr="0020485F">
              <w:rPr>
                <w:rFonts w:ascii="Verdana" w:hAnsi="Verdana"/>
                <w:szCs w:val="18"/>
              </w:rPr>
              <w:t>Realisatieperiode:</w:t>
            </w:r>
          </w:p>
        </w:tc>
        <w:tc>
          <w:tcPr>
            <w:tcW w:w="7778" w:type="dxa"/>
            <w:gridSpan w:val="2"/>
          </w:tcPr>
          <w:p w14:paraId="3645DA39" w14:textId="77777777" w:rsidR="00596FF9" w:rsidRPr="0020485F" w:rsidRDefault="00596FF9" w:rsidP="00804AAE">
            <w:pPr>
              <w:rPr>
                <w:rFonts w:ascii="Verdana" w:hAnsi="Verdana"/>
                <w:i/>
                <w:szCs w:val="18"/>
              </w:rPr>
            </w:pPr>
          </w:p>
        </w:tc>
      </w:tr>
      <w:tr w:rsidR="00596FF9" w:rsidRPr="0020485F" w14:paraId="092A52C5" w14:textId="77777777" w:rsidTr="00471DF2">
        <w:tc>
          <w:tcPr>
            <w:tcW w:w="2269" w:type="dxa"/>
            <w:tcBorders>
              <w:top w:val="nil"/>
              <w:left w:val="nil"/>
              <w:bottom w:val="nil"/>
            </w:tcBorders>
          </w:tcPr>
          <w:p w14:paraId="713C050A" w14:textId="77777777" w:rsidR="00596FF9" w:rsidRPr="0020485F" w:rsidRDefault="00596FF9" w:rsidP="00804AAE">
            <w:pPr>
              <w:rPr>
                <w:rFonts w:ascii="Verdana" w:hAnsi="Verdana"/>
                <w:szCs w:val="18"/>
              </w:rPr>
            </w:pPr>
            <w:r w:rsidRPr="0020485F">
              <w:rPr>
                <w:rFonts w:ascii="Verdana" w:hAnsi="Verdana"/>
                <w:szCs w:val="18"/>
              </w:rPr>
              <w:t>Naam opdrachtnemer:</w:t>
            </w:r>
          </w:p>
        </w:tc>
        <w:tc>
          <w:tcPr>
            <w:tcW w:w="7778" w:type="dxa"/>
            <w:gridSpan w:val="2"/>
          </w:tcPr>
          <w:p w14:paraId="269A5136" w14:textId="77777777" w:rsidR="00596FF9" w:rsidRPr="0020485F" w:rsidRDefault="00596FF9" w:rsidP="00804AAE">
            <w:pPr>
              <w:rPr>
                <w:rFonts w:ascii="Verdana" w:hAnsi="Verdana"/>
                <w:szCs w:val="18"/>
              </w:rPr>
            </w:pPr>
          </w:p>
        </w:tc>
      </w:tr>
      <w:tr w:rsidR="00596FF9" w:rsidRPr="0020485F" w14:paraId="71BA9C40" w14:textId="77777777" w:rsidTr="00471DF2">
        <w:tc>
          <w:tcPr>
            <w:tcW w:w="2269" w:type="dxa"/>
            <w:tcBorders>
              <w:top w:val="nil"/>
              <w:left w:val="nil"/>
              <w:bottom w:val="nil"/>
            </w:tcBorders>
          </w:tcPr>
          <w:p w14:paraId="37B6145A" w14:textId="77777777" w:rsidR="00596FF9" w:rsidRPr="0020485F" w:rsidRDefault="00596FF9" w:rsidP="00804AAE">
            <w:pPr>
              <w:rPr>
                <w:rFonts w:ascii="Verdana" w:hAnsi="Verdana"/>
                <w:szCs w:val="18"/>
              </w:rPr>
            </w:pPr>
            <w:r w:rsidRPr="0020485F">
              <w:rPr>
                <w:rFonts w:ascii="Verdana" w:hAnsi="Verdana"/>
                <w:szCs w:val="18"/>
              </w:rPr>
              <w:t>Naam opdrachtgever:</w:t>
            </w:r>
          </w:p>
        </w:tc>
        <w:tc>
          <w:tcPr>
            <w:tcW w:w="7778" w:type="dxa"/>
            <w:gridSpan w:val="2"/>
            <w:tcBorders>
              <w:bottom w:val="single" w:sz="4" w:space="0" w:color="auto"/>
            </w:tcBorders>
          </w:tcPr>
          <w:p w14:paraId="5F3790CB" w14:textId="77777777" w:rsidR="00596FF9" w:rsidRPr="0020485F" w:rsidRDefault="00596FF9" w:rsidP="00804AAE">
            <w:pPr>
              <w:rPr>
                <w:rFonts w:ascii="Verdana" w:hAnsi="Verdana"/>
                <w:szCs w:val="18"/>
              </w:rPr>
            </w:pPr>
          </w:p>
        </w:tc>
      </w:tr>
      <w:tr w:rsidR="00596FF9" w:rsidRPr="0020485F" w14:paraId="4BDC1972" w14:textId="77777777" w:rsidTr="00471DF2">
        <w:tc>
          <w:tcPr>
            <w:tcW w:w="2269" w:type="dxa"/>
            <w:tcBorders>
              <w:top w:val="nil"/>
              <w:left w:val="nil"/>
              <w:bottom w:val="nil"/>
            </w:tcBorders>
          </w:tcPr>
          <w:p w14:paraId="1F0941A8" w14:textId="63D52EBC" w:rsidR="00596FF9" w:rsidRPr="0020485F" w:rsidRDefault="00596FF9" w:rsidP="00804AAE">
            <w:pPr>
              <w:rPr>
                <w:rFonts w:ascii="Verdana" w:hAnsi="Verdana"/>
                <w:szCs w:val="18"/>
              </w:rPr>
            </w:pPr>
            <w:r w:rsidRPr="0020485F">
              <w:rPr>
                <w:rFonts w:ascii="Verdana" w:hAnsi="Verdana"/>
                <w:szCs w:val="18"/>
              </w:rPr>
              <w:t>contactgegevens opdrachtgever:</w:t>
            </w:r>
          </w:p>
        </w:tc>
        <w:tc>
          <w:tcPr>
            <w:tcW w:w="7778" w:type="dxa"/>
            <w:gridSpan w:val="2"/>
            <w:tcBorders>
              <w:bottom w:val="single" w:sz="4" w:space="0" w:color="auto"/>
            </w:tcBorders>
          </w:tcPr>
          <w:p w14:paraId="41288DFE" w14:textId="77777777" w:rsidR="00596FF9" w:rsidRPr="0020485F" w:rsidRDefault="00596FF9" w:rsidP="00804AAE">
            <w:pPr>
              <w:rPr>
                <w:rFonts w:ascii="Verdana" w:hAnsi="Verdana"/>
                <w:szCs w:val="18"/>
              </w:rPr>
            </w:pPr>
          </w:p>
        </w:tc>
      </w:tr>
      <w:tr w:rsidR="00596FF9" w:rsidRPr="0020485F" w14:paraId="705B2902" w14:textId="77777777" w:rsidTr="00471DF2">
        <w:tc>
          <w:tcPr>
            <w:tcW w:w="100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C02BC0" w14:textId="454B029B" w:rsidR="00596FF9" w:rsidRPr="0020485F" w:rsidRDefault="00596FF9" w:rsidP="00804AAE">
            <w:pPr>
              <w:rPr>
                <w:rFonts w:ascii="Verdana" w:hAnsi="Verdana"/>
                <w:szCs w:val="18"/>
              </w:rPr>
            </w:pPr>
          </w:p>
        </w:tc>
      </w:tr>
      <w:tr w:rsidR="00596FF9" w:rsidRPr="0020485F" w14:paraId="73A23EEC" w14:textId="77777777" w:rsidTr="00471DF2">
        <w:tc>
          <w:tcPr>
            <w:tcW w:w="10047" w:type="dxa"/>
            <w:gridSpan w:val="3"/>
            <w:tcBorders>
              <w:top w:val="nil"/>
              <w:left w:val="nil"/>
              <w:right w:val="nil"/>
            </w:tcBorders>
          </w:tcPr>
          <w:p w14:paraId="4573DF0D" w14:textId="77777777" w:rsidR="004203CD" w:rsidRDefault="00596FF9" w:rsidP="005D655D">
            <w:pPr>
              <w:rPr>
                <w:rFonts w:ascii="Verdana" w:hAnsi="Verdana"/>
                <w:szCs w:val="18"/>
              </w:rPr>
            </w:pPr>
            <w:r w:rsidRPr="0020485F">
              <w:rPr>
                <w:rFonts w:ascii="Verdana" w:hAnsi="Verdana"/>
                <w:szCs w:val="18"/>
              </w:rPr>
              <w:t>Beschrijving rol gegadigde als opdrachtnemer bij de referentie</w:t>
            </w:r>
            <w:r w:rsidRPr="0020485F">
              <w:rPr>
                <w:rStyle w:val="Voetnootmarkering"/>
                <w:rFonts w:ascii="Verdana" w:hAnsi="Verdana"/>
                <w:szCs w:val="18"/>
              </w:rPr>
              <w:footnoteReference w:id="2"/>
            </w:r>
            <w:r w:rsidRPr="0020485F">
              <w:rPr>
                <w:rFonts w:ascii="Verdana" w:hAnsi="Verdana"/>
                <w:szCs w:val="18"/>
              </w:rPr>
              <w:t>:</w:t>
            </w:r>
          </w:p>
          <w:p w14:paraId="50449F5B" w14:textId="0AAFA117" w:rsidR="00596FF9" w:rsidRPr="0020485F" w:rsidRDefault="00596FF9" w:rsidP="005D655D">
            <w:pPr>
              <w:rPr>
                <w:rFonts w:ascii="Verdana" w:hAnsi="Verdana"/>
                <w:szCs w:val="18"/>
              </w:rPr>
            </w:pPr>
            <w:r w:rsidRPr="0020485F">
              <w:rPr>
                <w:rFonts w:ascii="Verdana" w:hAnsi="Verdana"/>
                <w:szCs w:val="18"/>
              </w:rPr>
              <w:t xml:space="preserve">(bij uitvoering in </w:t>
            </w:r>
            <w:r w:rsidR="004203CD">
              <w:rPr>
                <w:rFonts w:ascii="Verdana" w:hAnsi="Verdana"/>
                <w:szCs w:val="18"/>
              </w:rPr>
              <w:t xml:space="preserve">een </w:t>
            </w:r>
            <w:r w:rsidRPr="0020485F">
              <w:rPr>
                <w:rFonts w:ascii="Verdana" w:hAnsi="Verdana"/>
                <w:szCs w:val="18"/>
              </w:rPr>
              <w:t>combinatie het eigen aandeel</w:t>
            </w:r>
            <w:r w:rsidR="004203CD">
              <w:rPr>
                <w:rFonts w:ascii="Verdana" w:hAnsi="Verdana"/>
                <w:szCs w:val="18"/>
              </w:rPr>
              <w:t xml:space="preserve"> omschrijven</w:t>
            </w:r>
            <w:r w:rsidRPr="0020485F">
              <w:rPr>
                <w:rFonts w:ascii="Verdana" w:hAnsi="Verdana"/>
                <w:szCs w:val="18"/>
              </w:rPr>
              <w:t>)</w:t>
            </w:r>
          </w:p>
        </w:tc>
      </w:tr>
      <w:tr w:rsidR="00596FF9" w:rsidRPr="0046610E" w14:paraId="5C5218DB" w14:textId="77777777" w:rsidTr="008714FE">
        <w:trPr>
          <w:trHeight w:val="4396"/>
        </w:trPr>
        <w:tc>
          <w:tcPr>
            <w:tcW w:w="10047" w:type="dxa"/>
            <w:gridSpan w:val="3"/>
          </w:tcPr>
          <w:p w14:paraId="3254CDE9" w14:textId="77777777" w:rsidR="00596FF9" w:rsidRPr="0046610E" w:rsidRDefault="00596FF9" w:rsidP="00804AAE">
            <w:pPr>
              <w:rPr>
                <w:rFonts w:ascii="Verdana" w:hAnsi="Verdana"/>
                <w:sz w:val="20"/>
                <w:szCs w:val="20"/>
              </w:rPr>
            </w:pPr>
          </w:p>
          <w:p w14:paraId="7A6C25F4" w14:textId="77777777" w:rsidR="00596FF9" w:rsidRPr="0046610E" w:rsidRDefault="00596FF9" w:rsidP="00804AAE">
            <w:pPr>
              <w:rPr>
                <w:rFonts w:ascii="Verdana" w:hAnsi="Verdana"/>
                <w:sz w:val="20"/>
                <w:szCs w:val="20"/>
              </w:rPr>
            </w:pPr>
          </w:p>
          <w:p w14:paraId="21F8F854" w14:textId="77777777" w:rsidR="00596FF9" w:rsidRPr="0046610E" w:rsidRDefault="00596FF9" w:rsidP="00804AAE">
            <w:pPr>
              <w:rPr>
                <w:rFonts w:ascii="Verdana" w:hAnsi="Verdana"/>
                <w:sz w:val="20"/>
                <w:szCs w:val="20"/>
              </w:rPr>
            </w:pPr>
          </w:p>
          <w:p w14:paraId="675B7D90" w14:textId="39EF259B" w:rsidR="00596FF9" w:rsidRPr="0046610E" w:rsidRDefault="00596FF9" w:rsidP="00804AAE">
            <w:pPr>
              <w:rPr>
                <w:rFonts w:ascii="Verdana" w:hAnsi="Verdana"/>
                <w:sz w:val="20"/>
                <w:szCs w:val="20"/>
              </w:rPr>
            </w:pPr>
          </w:p>
          <w:p w14:paraId="0EB662AC" w14:textId="003FED6A" w:rsidR="005A5469" w:rsidRPr="0046610E" w:rsidRDefault="005A5469" w:rsidP="00804AAE">
            <w:pPr>
              <w:rPr>
                <w:rFonts w:ascii="Verdana" w:hAnsi="Verdana"/>
                <w:sz w:val="20"/>
                <w:szCs w:val="20"/>
              </w:rPr>
            </w:pPr>
          </w:p>
          <w:p w14:paraId="2F83A7CB" w14:textId="4F1A40B0" w:rsidR="005A5469" w:rsidRPr="0046610E" w:rsidRDefault="005A5469" w:rsidP="00804AAE">
            <w:pPr>
              <w:rPr>
                <w:rFonts w:ascii="Verdana" w:hAnsi="Verdana"/>
                <w:sz w:val="20"/>
                <w:szCs w:val="20"/>
              </w:rPr>
            </w:pPr>
          </w:p>
          <w:p w14:paraId="3D307FC5" w14:textId="77777777" w:rsidR="005A5469" w:rsidRPr="0046610E" w:rsidRDefault="005A5469" w:rsidP="00804AAE">
            <w:pPr>
              <w:rPr>
                <w:rFonts w:ascii="Verdana" w:hAnsi="Verdana"/>
                <w:sz w:val="20"/>
                <w:szCs w:val="20"/>
              </w:rPr>
            </w:pPr>
          </w:p>
          <w:p w14:paraId="31B1EC35" w14:textId="77777777" w:rsidR="005A5469" w:rsidRPr="0046610E" w:rsidRDefault="005A5469" w:rsidP="00804AAE">
            <w:pPr>
              <w:rPr>
                <w:rFonts w:ascii="Verdana" w:hAnsi="Verdana"/>
                <w:sz w:val="20"/>
                <w:szCs w:val="20"/>
              </w:rPr>
            </w:pPr>
          </w:p>
          <w:p w14:paraId="0BA73B12" w14:textId="01DEA02A" w:rsidR="00596FF9" w:rsidRPr="0046610E" w:rsidRDefault="00596FF9" w:rsidP="00804AAE">
            <w:pPr>
              <w:rPr>
                <w:rFonts w:ascii="Verdana" w:hAnsi="Verdana"/>
                <w:sz w:val="20"/>
                <w:szCs w:val="20"/>
              </w:rPr>
            </w:pPr>
          </w:p>
          <w:p w14:paraId="54B31E95" w14:textId="77777777" w:rsidR="005A5469" w:rsidRPr="0046610E" w:rsidRDefault="005A5469" w:rsidP="00804AAE">
            <w:pPr>
              <w:rPr>
                <w:rFonts w:ascii="Verdana" w:hAnsi="Verdana"/>
                <w:sz w:val="20"/>
                <w:szCs w:val="20"/>
              </w:rPr>
            </w:pPr>
          </w:p>
          <w:p w14:paraId="55003EB7" w14:textId="77777777" w:rsidR="00596FF9" w:rsidRDefault="00596FF9" w:rsidP="00804AAE">
            <w:pPr>
              <w:rPr>
                <w:rFonts w:ascii="Verdana" w:hAnsi="Verdana"/>
                <w:sz w:val="20"/>
                <w:szCs w:val="20"/>
              </w:rPr>
            </w:pPr>
          </w:p>
          <w:p w14:paraId="226DFC6F" w14:textId="77777777" w:rsidR="004203CD" w:rsidRDefault="004203CD" w:rsidP="00804AAE">
            <w:pPr>
              <w:rPr>
                <w:rFonts w:ascii="Verdana" w:hAnsi="Verdana"/>
                <w:sz w:val="20"/>
                <w:szCs w:val="20"/>
              </w:rPr>
            </w:pPr>
          </w:p>
          <w:p w14:paraId="11EEC395" w14:textId="77777777" w:rsidR="004203CD" w:rsidRDefault="004203CD" w:rsidP="00804AAE">
            <w:pPr>
              <w:rPr>
                <w:rFonts w:ascii="Verdana" w:hAnsi="Verdana"/>
                <w:sz w:val="20"/>
                <w:szCs w:val="20"/>
              </w:rPr>
            </w:pPr>
          </w:p>
          <w:p w14:paraId="03EAD43D" w14:textId="77777777" w:rsidR="004203CD" w:rsidRDefault="004203CD" w:rsidP="00804AAE">
            <w:pPr>
              <w:rPr>
                <w:rFonts w:ascii="Verdana" w:hAnsi="Verdana"/>
                <w:sz w:val="20"/>
                <w:szCs w:val="20"/>
              </w:rPr>
            </w:pPr>
          </w:p>
          <w:p w14:paraId="4F80BB43" w14:textId="77777777" w:rsidR="004203CD" w:rsidRDefault="004203CD" w:rsidP="00804AAE">
            <w:pPr>
              <w:rPr>
                <w:rFonts w:ascii="Verdana" w:hAnsi="Verdana"/>
                <w:sz w:val="20"/>
                <w:szCs w:val="20"/>
              </w:rPr>
            </w:pPr>
          </w:p>
          <w:p w14:paraId="565AFAFB" w14:textId="77777777" w:rsidR="004203CD" w:rsidRDefault="004203CD" w:rsidP="00804AAE">
            <w:pPr>
              <w:rPr>
                <w:rFonts w:ascii="Verdana" w:hAnsi="Verdana"/>
                <w:sz w:val="20"/>
                <w:szCs w:val="20"/>
              </w:rPr>
            </w:pPr>
          </w:p>
          <w:p w14:paraId="7A6EA16E" w14:textId="77777777" w:rsidR="004203CD" w:rsidRDefault="004203CD" w:rsidP="00804AAE">
            <w:pPr>
              <w:rPr>
                <w:rFonts w:ascii="Verdana" w:hAnsi="Verdana"/>
                <w:sz w:val="20"/>
                <w:szCs w:val="20"/>
              </w:rPr>
            </w:pPr>
          </w:p>
          <w:p w14:paraId="432C8385" w14:textId="77777777" w:rsidR="004203CD" w:rsidRDefault="004203CD" w:rsidP="00804AAE">
            <w:pPr>
              <w:rPr>
                <w:rFonts w:ascii="Verdana" w:hAnsi="Verdana"/>
                <w:sz w:val="20"/>
                <w:szCs w:val="20"/>
              </w:rPr>
            </w:pPr>
          </w:p>
          <w:p w14:paraId="2C21757D" w14:textId="77777777" w:rsidR="004203CD" w:rsidRDefault="004203CD" w:rsidP="00804AAE">
            <w:pPr>
              <w:rPr>
                <w:rFonts w:ascii="Verdana" w:hAnsi="Verdana"/>
                <w:sz w:val="20"/>
                <w:szCs w:val="20"/>
              </w:rPr>
            </w:pPr>
          </w:p>
          <w:p w14:paraId="19C6821E" w14:textId="77777777" w:rsidR="004203CD" w:rsidRDefault="004203CD" w:rsidP="00804AAE">
            <w:pPr>
              <w:rPr>
                <w:rFonts w:ascii="Verdana" w:hAnsi="Verdana"/>
                <w:sz w:val="20"/>
                <w:szCs w:val="20"/>
              </w:rPr>
            </w:pPr>
          </w:p>
          <w:p w14:paraId="486B3BBA" w14:textId="77777777" w:rsidR="00E243A0" w:rsidRDefault="00E243A0" w:rsidP="00804AAE">
            <w:pPr>
              <w:rPr>
                <w:rFonts w:ascii="Verdana" w:hAnsi="Verdana"/>
                <w:sz w:val="20"/>
                <w:szCs w:val="20"/>
              </w:rPr>
            </w:pPr>
          </w:p>
          <w:p w14:paraId="2991E02E" w14:textId="77777777" w:rsidR="00E243A0" w:rsidRPr="0046610E" w:rsidRDefault="00E243A0" w:rsidP="00804AA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CA1BD76" w14:textId="366BD5CF" w:rsidR="00740FEF" w:rsidRPr="0046610E" w:rsidRDefault="00740FEF" w:rsidP="00FA584E">
      <w:pPr>
        <w:spacing w:line="240" w:lineRule="auto"/>
        <w:rPr>
          <w:rFonts w:ascii="Verdana" w:hAnsi="Verdana"/>
          <w:b/>
          <w:sz w:val="20"/>
          <w:szCs w:val="20"/>
        </w:rPr>
      </w:pPr>
      <w:bookmarkStart w:id="2" w:name="_Toc182389397"/>
      <w:bookmarkEnd w:id="2"/>
    </w:p>
    <w:sectPr w:rsidR="00740FEF" w:rsidRPr="0046610E" w:rsidSect="00E243A0">
      <w:headerReference w:type="default" r:id="rId11"/>
      <w:footerReference w:type="default" r:id="rId12"/>
      <w:footerReference w:type="first" r:id="rId13"/>
      <w:pgSz w:w="11906" w:h="16838" w:code="9"/>
      <w:pgMar w:top="1843" w:right="851" w:bottom="848" w:left="1134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850CE" w14:textId="77777777" w:rsidR="00A912F7" w:rsidRDefault="00A912F7">
      <w:r>
        <w:separator/>
      </w:r>
    </w:p>
  </w:endnote>
  <w:endnote w:type="continuationSeparator" w:id="0">
    <w:p w14:paraId="212AD573" w14:textId="77777777" w:rsidR="00A912F7" w:rsidRDefault="00A912F7">
      <w:r>
        <w:continuationSeparator/>
      </w:r>
    </w:p>
  </w:endnote>
  <w:endnote w:type="continuationNotice" w:id="1">
    <w:p w14:paraId="7FFE697B" w14:textId="77777777" w:rsidR="00A912F7" w:rsidRDefault="00A912F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14ED8" w14:textId="77777777" w:rsidR="0019332D" w:rsidRDefault="0019332D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7B235E1D" wp14:editId="16DE8961">
              <wp:simplePos x="0" y="0"/>
              <wp:positionH relativeFrom="page">
                <wp:posOffset>7173595</wp:posOffset>
              </wp:positionH>
              <wp:positionV relativeFrom="page">
                <wp:posOffset>10414000</wp:posOffset>
              </wp:positionV>
              <wp:extent cx="240665" cy="179705"/>
              <wp:effectExtent l="1270" t="3175" r="0" b="0"/>
              <wp:wrapNone/>
              <wp:docPr id="2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66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C7AE5F" w14:textId="0F269F0C" w:rsidR="0019332D" w:rsidRPr="0023238C" w:rsidRDefault="0019332D" w:rsidP="00A35892">
                          <w:pPr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instrText xml:space="preserve"> DOCPROPERTY  Category  \* MERGEFORMAT </w:instrTex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9E5592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t>v1.00 W10</w: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235E1D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26" type="#_x0000_t202" style="position:absolute;margin-left:564.85pt;margin-top:820pt;width:18.95pt;height:14.1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" filled="f" stroked="f">
              <v:textbox inset="0,0,0,0">
                <w:txbxContent>
                  <w:p w14:paraId="5CC7AE5F" w14:textId="0F269F0C" w:rsidR="0019332D" w:rsidRPr="0023238C" w:rsidRDefault="0019332D" w:rsidP="00A35892">
                    <w:pPr>
                      <w:rPr>
                        <w:color w:val="FFFFFF" w:themeColor="background1"/>
                        <w:sz w:val="12"/>
                        <w:szCs w:val="12"/>
                      </w:rPr>
                    </w:pP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begin"/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instrText xml:space="preserve"> DOCPROPERTY  Category  \* MERGEFORMAT </w:instrTex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separate"/>
                    </w:r>
                    <w:r w:rsidR="009E5592">
                      <w:rPr>
                        <w:color w:val="FFFFFF" w:themeColor="background1"/>
                        <w:sz w:val="12"/>
                        <w:szCs w:val="12"/>
                      </w:rPr>
                      <w:t>v1.00 W10</w: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989CD" w14:textId="77777777" w:rsidR="0019332D" w:rsidRDefault="0019332D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FEB43FA" wp14:editId="6F9B98AC">
              <wp:simplePos x="0" y="0"/>
              <wp:positionH relativeFrom="page">
                <wp:posOffset>7021195</wp:posOffset>
              </wp:positionH>
              <wp:positionV relativeFrom="page">
                <wp:posOffset>10261600</wp:posOffset>
              </wp:positionV>
              <wp:extent cx="240665" cy="179705"/>
              <wp:effectExtent l="1270" t="3175" r="0" b="0"/>
              <wp:wrapNone/>
              <wp:docPr id="1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66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E30554" w14:textId="1ED5EADE" w:rsidR="0019332D" w:rsidRPr="0023238C" w:rsidRDefault="0019332D" w:rsidP="00A35892">
                          <w:pPr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instrText xml:space="preserve"> DOCPROPERTY  Category  \* MERGEFORMAT </w:instrTex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9E5592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t>v1.00 W10</w: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EB43FA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7" type="#_x0000_t202" style="position:absolute;margin-left:552.85pt;margin-top:808pt;width:18.95pt;height:14.1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" filled="f" stroked="f">
              <v:textbox inset="0,0,0,0">
                <w:txbxContent>
                  <w:p w14:paraId="0FE30554" w14:textId="1ED5EADE" w:rsidR="0019332D" w:rsidRPr="0023238C" w:rsidRDefault="0019332D" w:rsidP="00A35892">
                    <w:pPr>
                      <w:rPr>
                        <w:color w:val="FFFFFF" w:themeColor="background1"/>
                        <w:sz w:val="12"/>
                        <w:szCs w:val="12"/>
                      </w:rPr>
                    </w:pP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begin"/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instrText xml:space="preserve"> DOCPROPERTY  Category  \* MERGEFORMAT </w:instrTex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separate"/>
                    </w:r>
                    <w:r w:rsidR="009E5592">
                      <w:rPr>
                        <w:color w:val="FFFFFF" w:themeColor="background1"/>
                        <w:sz w:val="12"/>
                        <w:szCs w:val="12"/>
                      </w:rPr>
                      <w:t>v1.00 W10</w: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53079" w14:textId="77777777" w:rsidR="00A912F7" w:rsidRDefault="00A912F7">
      <w:r>
        <w:separator/>
      </w:r>
    </w:p>
  </w:footnote>
  <w:footnote w:type="continuationSeparator" w:id="0">
    <w:p w14:paraId="5F507FEF" w14:textId="77777777" w:rsidR="00A912F7" w:rsidRDefault="00A912F7">
      <w:r>
        <w:continuationSeparator/>
      </w:r>
    </w:p>
  </w:footnote>
  <w:footnote w:type="continuationNotice" w:id="1">
    <w:p w14:paraId="3D9E9B0C" w14:textId="77777777" w:rsidR="00A912F7" w:rsidRDefault="00A912F7">
      <w:pPr>
        <w:spacing w:line="240" w:lineRule="auto"/>
      </w:pPr>
    </w:p>
  </w:footnote>
  <w:footnote w:id="2">
    <w:p w14:paraId="07231CA2" w14:textId="1D6D9B6B" w:rsidR="0019332D" w:rsidRPr="008B565C" w:rsidRDefault="0019332D" w:rsidP="00596FF9">
      <w:pPr>
        <w:pStyle w:val="Voetnoottekst"/>
        <w:rPr>
          <w:sz w:val="16"/>
          <w:szCs w:val="16"/>
        </w:rPr>
      </w:pPr>
      <w:r w:rsidRPr="008B565C">
        <w:rPr>
          <w:rStyle w:val="Voetnootmarkering"/>
          <w:sz w:val="16"/>
          <w:szCs w:val="16"/>
        </w:rPr>
        <w:footnoteRef/>
      </w:r>
      <w:r w:rsidRPr="008B565C">
        <w:rPr>
          <w:sz w:val="16"/>
          <w:szCs w:val="16"/>
        </w:rPr>
        <w:t xml:space="preserve"> Bij </w:t>
      </w:r>
      <w:r>
        <w:rPr>
          <w:sz w:val="16"/>
          <w:szCs w:val="16"/>
        </w:rPr>
        <w:t xml:space="preserve">de </w:t>
      </w:r>
      <w:r w:rsidRPr="008B565C">
        <w:rPr>
          <w:sz w:val="16"/>
          <w:szCs w:val="16"/>
        </w:rPr>
        <w:t>uitvoering</w:t>
      </w:r>
      <w:r>
        <w:rPr>
          <w:sz w:val="16"/>
          <w:szCs w:val="16"/>
        </w:rPr>
        <w:t xml:space="preserve"> van een</w:t>
      </w:r>
      <w:r w:rsidRPr="008B565C">
        <w:rPr>
          <w:sz w:val="16"/>
          <w:szCs w:val="16"/>
        </w:rPr>
        <w:t xml:space="preserve"> referentieproject door </w:t>
      </w:r>
      <w:r>
        <w:rPr>
          <w:sz w:val="16"/>
          <w:szCs w:val="16"/>
        </w:rPr>
        <w:t xml:space="preserve">de </w:t>
      </w:r>
      <w:r w:rsidRPr="008B565C">
        <w:rPr>
          <w:sz w:val="16"/>
          <w:szCs w:val="16"/>
        </w:rPr>
        <w:t>gegadigde in combinatie met derden: geef de beschrijving van het eigen aandeel van de gegadigde in de combinatie bij de uitvoering van de referentie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135" w:tblpY="625"/>
      <w:tblOverlap w:val="never"/>
      <w:tblW w:w="11227" w:type="dxa"/>
      <w:tblLayout w:type="fixed"/>
      <w:tblCellMar>
        <w:left w:w="0" w:type="dxa"/>
      </w:tblCellMar>
      <w:tblLook w:val="04A0" w:firstRow="1" w:lastRow="0" w:firstColumn="1" w:lastColumn="0" w:noHBand="0" w:noVBand="1"/>
    </w:tblPr>
    <w:tblGrid>
      <w:gridCol w:w="2869"/>
      <w:gridCol w:w="2868"/>
      <w:gridCol w:w="2868"/>
      <w:gridCol w:w="2622"/>
    </w:tblGrid>
    <w:tr w:rsidR="0019332D" w:rsidRPr="00415DC8" w14:paraId="1BB5E886" w14:textId="77777777" w:rsidTr="00C53112">
      <w:trPr>
        <w:trHeight w:hRule="exact" w:val="284"/>
      </w:trPr>
      <w:tc>
        <w:tcPr>
          <w:tcW w:w="2869" w:type="dxa"/>
          <w:vAlign w:val="bottom"/>
        </w:tcPr>
        <w:p w14:paraId="5A2CA85F" w14:textId="77777777" w:rsidR="0019332D" w:rsidRPr="00415DC8" w:rsidRDefault="0019332D" w:rsidP="003402F9">
          <w:pPr>
            <w:rPr>
              <w:rFonts w:cs="Arial"/>
              <w:b/>
              <w:sz w:val="16"/>
              <w:szCs w:val="14"/>
            </w:rPr>
          </w:pPr>
        </w:p>
      </w:tc>
      <w:tc>
        <w:tcPr>
          <w:tcW w:w="2868" w:type="dxa"/>
          <w:vAlign w:val="bottom"/>
        </w:tcPr>
        <w:p w14:paraId="7E442637" w14:textId="6D08F9AC" w:rsidR="0019332D" w:rsidRPr="00BE6E41" w:rsidRDefault="0019332D" w:rsidP="003402F9">
          <w:pPr>
            <w:rPr>
              <w:rFonts w:cs="Arial"/>
              <w:b/>
              <w:sz w:val="16"/>
              <w:szCs w:val="16"/>
            </w:rPr>
          </w:pPr>
        </w:p>
      </w:tc>
      <w:tc>
        <w:tcPr>
          <w:tcW w:w="2868" w:type="dxa"/>
          <w:vAlign w:val="bottom"/>
        </w:tcPr>
        <w:p w14:paraId="177B06CA" w14:textId="705A9B4D" w:rsidR="0019332D" w:rsidRPr="00415DC8" w:rsidRDefault="0019332D" w:rsidP="003402F9">
          <w:pPr>
            <w:rPr>
              <w:rFonts w:cs="Arial"/>
              <w:b/>
              <w:sz w:val="16"/>
              <w:szCs w:val="14"/>
            </w:rPr>
          </w:pPr>
        </w:p>
      </w:tc>
      <w:tc>
        <w:tcPr>
          <w:tcW w:w="2622" w:type="dxa"/>
          <w:vAlign w:val="bottom"/>
        </w:tcPr>
        <w:p w14:paraId="65C04221" w14:textId="528FC3E2" w:rsidR="0019332D" w:rsidRPr="00415DC8" w:rsidRDefault="0019332D" w:rsidP="003402F9">
          <w:pPr>
            <w:rPr>
              <w:rFonts w:cs="Arial"/>
              <w:b/>
              <w:sz w:val="16"/>
              <w:szCs w:val="14"/>
            </w:rPr>
          </w:pPr>
        </w:p>
      </w:tc>
    </w:tr>
    <w:tr w:rsidR="0019332D" w:rsidRPr="00AB57AB" w14:paraId="3CF9ABD3" w14:textId="77777777" w:rsidTr="00C53112">
      <w:trPr>
        <w:trHeight w:hRule="exact" w:val="567"/>
      </w:trPr>
      <w:tc>
        <w:tcPr>
          <w:tcW w:w="2869" w:type="dxa"/>
        </w:tcPr>
        <w:p w14:paraId="2CA60BD0" w14:textId="77777777" w:rsidR="0019332D" w:rsidRPr="000F6A0D" w:rsidRDefault="0019332D" w:rsidP="003402F9"/>
      </w:tc>
      <w:tc>
        <w:tcPr>
          <w:tcW w:w="2868" w:type="dxa"/>
          <w:shd w:val="clear" w:color="auto" w:fill="auto"/>
        </w:tcPr>
        <w:p w14:paraId="791FE7B3" w14:textId="0C5F3D7D" w:rsidR="0019332D" w:rsidRPr="002A1984" w:rsidRDefault="0019332D" w:rsidP="003402F9"/>
      </w:tc>
      <w:tc>
        <w:tcPr>
          <w:tcW w:w="2868" w:type="dxa"/>
          <w:shd w:val="clear" w:color="auto" w:fill="auto"/>
        </w:tcPr>
        <w:p w14:paraId="5808C69F" w14:textId="56A7F521" w:rsidR="0019332D" w:rsidRPr="002A1984" w:rsidRDefault="0019332D" w:rsidP="003402F9"/>
      </w:tc>
      <w:tc>
        <w:tcPr>
          <w:tcW w:w="2622" w:type="dxa"/>
        </w:tcPr>
        <w:p w14:paraId="63B8A0B2" w14:textId="5F04CFE2" w:rsidR="0019332D" w:rsidRPr="00AB57AB" w:rsidRDefault="0019332D" w:rsidP="003402F9">
          <w:pPr>
            <w:rPr>
              <w:lang w:val="en-GB"/>
            </w:rPr>
          </w:pPr>
        </w:p>
      </w:tc>
    </w:tr>
    <w:tr w:rsidR="0019332D" w:rsidRPr="00415DC8" w14:paraId="27CC64CA" w14:textId="77777777" w:rsidTr="00C53112">
      <w:trPr>
        <w:trHeight w:hRule="exact" w:val="284"/>
      </w:trPr>
      <w:tc>
        <w:tcPr>
          <w:tcW w:w="2869" w:type="dxa"/>
          <w:vAlign w:val="bottom"/>
        </w:tcPr>
        <w:p w14:paraId="51418B5A" w14:textId="77777777" w:rsidR="0019332D" w:rsidRPr="00415DC8" w:rsidRDefault="0019332D" w:rsidP="0018200E">
          <w:pPr>
            <w:rPr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5A8BE365" w14:textId="77777777" w:rsidR="0019332D" w:rsidRPr="00415DC8" w:rsidRDefault="0019332D" w:rsidP="0018200E">
          <w:pPr>
            <w:rPr>
              <w:rFonts w:cs="Arial"/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439F8284" w14:textId="0473DFA3" w:rsidR="0019332D" w:rsidRPr="00415DC8" w:rsidRDefault="0019332D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</w:p>
      </w:tc>
      <w:tc>
        <w:tcPr>
          <w:tcW w:w="2622" w:type="dxa"/>
        </w:tcPr>
        <w:p w14:paraId="595EE036" w14:textId="77777777" w:rsidR="0019332D" w:rsidRPr="00415DC8" w:rsidRDefault="0019332D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</w:p>
      </w:tc>
    </w:tr>
    <w:tr w:rsidR="0019332D" w:rsidRPr="00415DC8" w14:paraId="4AEAB82F" w14:textId="77777777" w:rsidTr="00C53112">
      <w:trPr>
        <w:trHeight w:hRule="exact" w:val="284"/>
      </w:trPr>
      <w:tc>
        <w:tcPr>
          <w:tcW w:w="2869" w:type="dxa"/>
          <w:vAlign w:val="bottom"/>
        </w:tcPr>
        <w:p w14:paraId="674365CF" w14:textId="77777777" w:rsidR="0019332D" w:rsidRPr="00415DC8" w:rsidRDefault="0019332D" w:rsidP="0018200E">
          <w:pPr>
            <w:rPr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1FA59A88" w14:textId="77777777" w:rsidR="0019332D" w:rsidRPr="00415DC8" w:rsidRDefault="0019332D" w:rsidP="0018200E">
          <w:pPr>
            <w:rPr>
              <w:rFonts w:cs="Arial"/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2F260F33" w14:textId="6C573239" w:rsidR="0019332D" w:rsidRDefault="0019332D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</w:p>
      </w:tc>
      <w:tc>
        <w:tcPr>
          <w:tcW w:w="2622" w:type="dxa"/>
        </w:tcPr>
        <w:p w14:paraId="6221EF6B" w14:textId="77777777" w:rsidR="0019332D" w:rsidRPr="00415DC8" w:rsidRDefault="0019332D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</w:p>
      </w:tc>
    </w:tr>
  </w:tbl>
  <w:p w14:paraId="29A8B486" w14:textId="3CC69D95" w:rsidR="0019332D" w:rsidRPr="0018200E" w:rsidRDefault="0019332D" w:rsidP="0018200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C7671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1" w15:restartNumberingAfterBreak="0">
    <w:nsid w:val="07836F8F"/>
    <w:multiLevelType w:val="multilevel"/>
    <w:tmpl w:val="476C5BB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2" w15:restartNumberingAfterBreak="0">
    <w:nsid w:val="0A1B4BED"/>
    <w:multiLevelType w:val="multilevel"/>
    <w:tmpl w:val="5F26AA94"/>
    <w:numStyleLink w:val="ZRIOpsommingstekens"/>
  </w:abstractNum>
  <w:abstractNum w:abstractNumId="3" w15:restartNumberingAfterBreak="0">
    <w:nsid w:val="0A82562B"/>
    <w:multiLevelType w:val="multilevel"/>
    <w:tmpl w:val="5F26AA94"/>
    <w:numStyleLink w:val="ZRIOpsommingstekens"/>
  </w:abstractNum>
  <w:abstractNum w:abstractNumId="4" w15:restartNumberingAfterBreak="0">
    <w:nsid w:val="0A965C06"/>
    <w:multiLevelType w:val="multilevel"/>
    <w:tmpl w:val="5F26AA94"/>
    <w:numStyleLink w:val="ZRIOpsommingstekens"/>
  </w:abstractNum>
  <w:abstractNum w:abstractNumId="5" w15:restartNumberingAfterBreak="0">
    <w:nsid w:val="0B5C03E2"/>
    <w:multiLevelType w:val="hybridMultilevel"/>
    <w:tmpl w:val="6CAA33BC"/>
    <w:lvl w:ilvl="0" w:tplc="ABAC6D9E">
      <w:start w:val="1"/>
      <w:numFmt w:val="decimal"/>
      <w:lvlText w:val="%1."/>
      <w:lvlJc w:val="left"/>
      <w:pPr>
        <w:ind w:left="720" w:hanging="360"/>
      </w:pPr>
    </w:lvl>
    <w:lvl w:ilvl="1" w:tplc="9D704E72" w:tentative="1">
      <w:start w:val="1"/>
      <w:numFmt w:val="lowerLetter"/>
      <w:lvlText w:val="%2."/>
      <w:lvlJc w:val="left"/>
      <w:pPr>
        <w:ind w:left="1440" w:hanging="360"/>
      </w:pPr>
    </w:lvl>
    <w:lvl w:ilvl="2" w:tplc="E2E27A34" w:tentative="1">
      <w:start w:val="1"/>
      <w:numFmt w:val="lowerRoman"/>
      <w:lvlText w:val="%3."/>
      <w:lvlJc w:val="right"/>
      <w:pPr>
        <w:ind w:left="2160" w:hanging="180"/>
      </w:pPr>
    </w:lvl>
    <w:lvl w:ilvl="3" w:tplc="96246F1C" w:tentative="1">
      <w:start w:val="1"/>
      <w:numFmt w:val="decimal"/>
      <w:lvlText w:val="%4."/>
      <w:lvlJc w:val="left"/>
      <w:pPr>
        <w:ind w:left="2880" w:hanging="360"/>
      </w:pPr>
    </w:lvl>
    <w:lvl w:ilvl="4" w:tplc="F4CE3CF8" w:tentative="1">
      <w:start w:val="1"/>
      <w:numFmt w:val="lowerLetter"/>
      <w:lvlText w:val="%5."/>
      <w:lvlJc w:val="left"/>
      <w:pPr>
        <w:ind w:left="3600" w:hanging="360"/>
      </w:pPr>
    </w:lvl>
    <w:lvl w:ilvl="5" w:tplc="856E35AA" w:tentative="1">
      <w:start w:val="1"/>
      <w:numFmt w:val="lowerRoman"/>
      <w:lvlText w:val="%6."/>
      <w:lvlJc w:val="right"/>
      <w:pPr>
        <w:ind w:left="4320" w:hanging="180"/>
      </w:pPr>
    </w:lvl>
    <w:lvl w:ilvl="6" w:tplc="2330382A" w:tentative="1">
      <w:start w:val="1"/>
      <w:numFmt w:val="decimal"/>
      <w:lvlText w:val="%7."/>
      <w:lvlJc w:val="left"/>
      <w:pPr>
        <w:ind w:left="5040" w:hanging="360"/>
      </w:pPr>
    </w:lvl>
    <w:lvl w:ilvl="7" w:tplc="F9EC7B30" w:tentative="1">
      <w:start w:val="1"/>
      <w:numFmt w:val="lowerLetter"/>
      <w:lvlText w:val="%8."/>
      <w:lvlJc w:val="left"/>
      <w:pPr>
        <w:ind w:left="5760" w:hanging="360"/>
      </w:pPr>
    </w:lvl>
    <w:lvl w:ilvl="8" w:tplc="6A4EB2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F02ABA"/>
    <w:multiLevelType w:val="multilevel"/>
    <w:tmpl w:val="5F26AA94"/>
    <w:numStyleLink w:val="ZRIOpsommingstekens"/>
  </w:abstractNum>
  <w:abstractNum w:abstractNumId="7" w15:restartNumberingAfterBreak="0">
    <w:nsid w:val="10CA367F"/>
    <w:multiLevelType w:val="hybridMultilevel"/>
    <w:tmpl w:val="E8EC539A"/>
    <w:lvl w:ilvl="0" w:tplc="634CF57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33726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50213B8"/>
    <w:multiLevelType w:val="multilevel"/>
    <w:tmpl w:val="5F26AA94"/>
    <w:numStyleLink w:val="ZRIOpsommingstekens"/>
  </w:abstractNum>
  <w:abstractNum w:abstractNumId="10" w15:restartNumberingAfterBreak="0">
    <w:nsid w:val="18C44842"/>
    <w:multiLevelType w:val="multilevel"/>
    <w:tmpl w:val="64CA367A"/>
    <w:lvl w:ilvl="0">
      <w:start w:val="1"/>
      <w:numFmt w:val="decimal"/>
      <w:pStyle w:val="ZRIKop"/>
      <w:lvlText w:val="%1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pStyle w:val="ZRITussenkop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pStyle w:val="ZRISubkop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1A975731"/>
    <w:multiLevelType w:val="singleLevel"/>
    <w:tmpl w:val="93128D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bCs/>
        <w:sz w:val="18"/>
      </w:rPr>
    </w:lvl>
  </w:abstractNum>
  <w:abstractNum w:abstractNumId="12" w15:restartNumberingAfterBreak="0">
    <w:nsid w:val="1C552C21"/>
    <w:multiLevelType w:val="multilevel"/>
    <w:tmpl w:val="5F26AA94"/>
    <w:numStyleLink w:val="ZRIOpsommingstekens"/>
  </w:abstractNum>
  <w:abstractNum w:abstractNumId="13" w15:restartNumberingAfterBreak="0">
    <w:nsid w:val="1FE839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14" w15:restartNumberingAfterBreak="0">
    <w:nsid w:val="21160110"/>
    <w:multiLevelType w:val="multilevel"/>
    <w:tmpl w:val="5F26AA94"/>
    <w:styleLink w:val="ZRIOpsommingstekens"/>
    <w:lvl w:ilvl="0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15" w15:restartNumberingAfterBreak="0">
    <w:nsid w:val="211B4F87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16" w15:restartNumberingAfterBreak="0">
    <w:nsid w:val="22747752"/>
    <w:multiLevelType w:val="multilevel"/>
    <w:tmpl w:val="5F26AA94"/>
    <w:numStyleLink w:val="ZRIOpsommingstekens"/>
  </w:abstractNum>
  <w:abstractNum w:abstractNumId="17" w15:restartNumberingAfterBreak="0">
    <w:nsid w:val="36D71852"/>
    <w:multiLevelType w:val="multilevel"/>
    <w:tmpl w:val="5F26AA94"/>
    <w:numStyleLink w:val="ZRIOpsommingstekens"/>
  </w:abstractNum>
  <w:abstractNum w:abstractNumId="18" w15:restartNumberingAfterBreak="0">
    <w:nsid w:val="38CA5F77"/>
    <w:multiLevelType w:val="multilevel"/>
    <w:tmpl w:val="5F26AA94"/>
    <w:numStyleLink w:val="ZRIOpsommingstekens"/>
  </w:abstractNum>
  <w:abstractNum w:abstractNumId="19" w15:restartNumberingAfterBreak="0">
    <w:nsid w:val="39D268E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CD9163B"/>
    <w:multiLevelType w:val="hybridMultilevel"/>
    <w:tmpl w:val="19845262"/>
    <w:lvl w:ilvl="0" w:tplc="634CF57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533ADB"/>
    <w:multiLevelType w:val="multilevel"/>
    <w:tmpl w:val="5F26AA94"/>
    <w:numStyleLink w:val="ZRIOpsommingstekens"/>
  </w:abstractNum>
  <w:abstractNum w:abstractNumId="22" w15:restartNumberingAfterBreak="0">
    <w:nsid w:val="4B11163D"/>
    <w:multiLevelType w:val="hybridMultilevel"/>
    <w:tmpl w:val="96361A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AE4AAC"/>
    <w:multiLevelType w:val="multilevel"/>
    <w:tmpl w:val="EC4A9BD4"/>
    <w:lvl w:ilvl="0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24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5" w15:restartNumberingAfterBreak="0">
    <w:nsid w:val="55450422"/>
    <w:multiLevelType w:val="multilevel"/>
    <w:tmpl w:val="5F26AA94"/>
    <w:numStyleLink w:val="ZRIOpsommingstekens"/>
  </w:abstractNum>
  <w:abstractNum w:abstractNumId="26" w15:restartNumberingAfterBreak="0">
    <w:nsid w:val="55FD17B5"/>
    <w:multiLevelType w:val="hybridMultilevel"/>
    <w:tmpl w:val="4990B05A"/>
    <w:lvl w:ilvl="0" w:tplc="71EC03DC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8B26F79"/>
    <w:multiLevelType w:val="multilevel"/>
    <w:tmpl w:val="A2D683B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28" w15:restartNumberingAfterBreak="0">
    <w:nsid w:val="598B693E"/>
    <w:multiLevelType w:val="hybridMultilevel"/>
    <w:tmpl w:val="CED68194"/>
    <w:lvl w:ilvl="0" w:tplc="EB6C3D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E26B84"/>
    <w:multiLevelType w:val="hybridMultilevel"/>
    <w:tmpl w:val="BBC8658C"/>
    <w:lvl w:ilvl="0" w:tplc="F8706760">
      <w:start w:val="1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Arial" w:hAnsi="Arial" w:hint="default"/>
      </w:rPr>
    </w:lvl>
    <w:lvl w:ilvl="1" w:tplc="04130019">
      <w:start w:val="1"/>
      <w:numFmt w:val="bullet"/>
      <w:lvlText w:val="-"/>
      <w:lvlJc w:val="left"/>
      <w:pPr>
        <w:tabs>
          <w:tab w:val="num" w:pos="646"/>
        </w:tabs>
        <w:ind w:left="646" w:hanging="360"/>
      </w:pPr>
      <w:rPr>
        <w:rFonts w:ascii="Arial" w:hAnsi="Arial" w:hint="default"/>
      </w:r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EA7706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31" w15:restartNumberingAfterBreak="0">
    <w:nsid w:val="6C717231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32" w15:restartNumberingAfterBreak="0">
    <w:nsid w:val="6E35245C"/>
    <w:multiLevelType w:val="multilevel"/>
    <w:tmpl w:val="5F26AA94"/>
    <w:numStyleLink w:val="ZRIOpsommingstekens"/>
  </w:abstractNum>
  <w:abstractNum w:abstractNumId="33" w15:restartNumberingAfterBreak="0">
    <w:nsid w:val="6ED24B8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34" w15:restartNumberingAfterBreak="0">
    <w:nsid w:val="6EF920E3"/>
    <w:multiLevelType w:val="multilevel"/>
    <w:tmpl w:val="5F26AA94"/>
    <w:numStyleLink w:val="ZRIOpsommingstekens"/>
  </w:abstractNum>
  <w:abstractNum w:abstractNumId="35" w15:restartNumberingAfterBreak="0">
    <w:nsid w:val="6FB25C94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36" w15:restartNumberingAfterBreak="0">
    <w:nsid w:val="75A33065"/>
    <w:multiLevelType w:val="multilevel"/>
    <w:tmpl w:val="5F26AA94"/>
    <w:numStyleLink w:val="ZRIOpsommingstekens"/>
  </w:abstractNum>
  <w:abstractNum w:abstractNumId="37" w15:restartNumberingAfterBreak="0">
    <w:nsid w:val="7BBE07FE"/>
    <w:multiLevelType w:val="hybridMultilevel"/>
    <w:tmpl w:val="F5986EB8"/>
    <w:lvl w:ilvl="0" w:tplc="0413000F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CFB0D62"/>
    <w:multiLevelType w:val="multilevel"/>
    <w:tmpl w:val="5F26AA94"/>
    <w:numStyleLink w:val="ZRIOpsommingstekens"/>
  </w:abstractNum>
  <w:abstractNum w:abstractNumId="39" w15:restartNumberingAfterBreak="0">
    <w:nsid w:val="7D951CA4"/>
    <w:multiLevelType w:val="singleLevel"/>
    <w:tmpl w:val="1304CC8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40" w15:restartNumberingAfterBreak="0">
    <w:nsid w:val="7E170109"/>
    <w:multiLevelType w:val="multilevel"/>
    <w:tmpl w:val="5F26AA94"/>
    <w:numStyleLink w:val="ZRIOpsommingstekens"/>
  </w:abstractNum>
  <w:num w:numId="1" w16cid:durableId="1148982802">
    <w:abstractNumId w:val="10"/>
  </w:num>
  <w:num w:numId="2" w16cid:durableId="449781263">
    <w:abstractNumId w:val="14"/>
  </w:num>
  <w:num w:numId="3" w16cid:durableId="950547220">
    <w:abstractNumId w:val="10"/>
  </w:num>
  <w:num w:numId="4" w16cid:durableId="8608143">
    <w:abstractNumId w:val="5"/>
  </w:num>
  <w:num w:numId="5" w16cid:durableId="1205488616">
    <w:abstractNumId w:val="11"/>
  </w:num>
  <w:num w:numId="6" w16cid:durableId="1055398806">
    <w:abstractNumId w:val="15"/>
  </w:num>
  <w:num w:numId="7" w16cid:durableId="1807821161">
    <w:abstractNumId w:val="35"/>
  </w:num>
  <w:num w:numId="8" w16cid:durableId="1269385948">
    <w:abstractNumId w:val="13"/>
  </w:num>
  <w:num w:numId="9" w16cid:durableId="1286428710">
    <w:abstractNumId w:val="30"/>
  </w:num>
  <w:num w:numId="10" w16cid:durableId="626667752">
    <w:abstractNumId w:val="31"/>
  </w:num>
  <w:num w:numId="11" w16cid:durableId="741147821">
    <w:abstractNumId w:val="33"/>
  </w:num>
  <w:num w:numId="12" w16cid:durableId="418911772">
    <w:abstractNumId w:val="38"/>
  </w:num>
  <w:num w:numId="13" w16cid:durableId="181020449">
    <w:abstractNumId w:val="17"/>
  </w:num>
  <w:num w:numId="14" w16cid:durableId="937828091">
    <w:abstractNumId w:val="39"/>
  </w:num>
  <w:num w:numId="15" w16cid:durableId="739909813">
    <w:abstractNumId w:val="1"/>
  </w:num>
  <w:num w:numId="16" w16cid:durableId="907763740">
    <w:abstractNumId w:val="26"/>
  </w:num>
  <w:num w:numId="17" w16cid:durableId="443886854">
    <w:abstractNumId w:val="3"/>
  </w:num>
  <w:num w:numId="18" w16cid:durableId="1928267838">
    <w:abstractNumId w:val="20"/>
  </w:num>
  <w:num w:numId="19" w16cid:durableId="1204832701">
    <w:abstractNumId w:val="7"/>
  </w:num>
  <w:num w:numId="20" w16cid:durableId="1939632490">
    <w:abstractNumId w:val="10"/>
  </w:num>
  <w:num w:numId="21" w16cid:durableId="1607230838">
    <w:abstractNumId w:val="10"/>
  </w:num>
  <w:num w:numId="22" w16cid:durableId="992947053">
    <w:abstractNumId w:val="27"/>
  </w:num>
  <w:num w:numId="23" w16cid:durableId="831988676">
    <w:abstractNumId w:val="36"/>
  </w:num>
  <w:num w:numId="24" w16cid:durableId="2009360009">
    <w:abstractNumId w:val="21"/>
  </w:num>
  <w:num w:numId="25" w16cid:durableId="559829772">
    <w:abstractNumId w:val="9"/>
  </w:num>
  <w:num w:numId="26" w16cid:durableId="343216485">
    <w:abstractNumId w:val="0"/>
  </w:num>
  <w:num w:numId="27" w16cid:durableId="57672989">
    <w:abstractNumId w:val="23"/>
  </w:num>
  <w:num w:numId="28" w16cid:durableId="1467312522">
    <w:abstractNumId w:val="12"/>
  </w:num>
  <w:num w:numId="29" w16cid:durableId="1718898337">
    <w:abstractNumId w:val="32"/>
  </w:num>
  <w:num w:numId="30" w16cid:durableId="1517396">
    <w:abstractNumId w:val="37"/>
  </w:num>
  <w:num w:numId="31" w16cid:durableId="369955894">
    <w:abstractNumId w:val="24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32" w16cid:durableId="1260987582">
    <w:abstractNumId w:val="10"/>
  </w:num>
  <w:num w:numId="33" w16cid:durableId="1690987867">
    <w:abstractNumId w:val="6"/>
  </w:num>
  <w:num w:numId="34" w16cid:durableId="1946885976">
    <w:abstractNumId w:val="8"/>
  </w:num>
  <w:num w:numId="35" w16cid:durableId="231157343">
    <w:abstractNumId w:val="10"/>
  </w:num>
  <w:num w:numId="36" w16cid:durableId="418605221">
    <w:abstractNumId w:val="10"/>
  </w:num>
  <w:num w:numId="37" w16cid:durableId="696584029">
    <w:abstractNumId w:val="19"/>
  </w:num>
  <w:num w:numId="38" w16cid:durableId="2121367429">
    <w:abstractNumId w:val="29"/>
  </w:num>
  <w:num w:numId="39" w16cid:durableId="387807664">
    <w:abstractNumId w:val="18"/>
  </w:num>
  <w:num w:numId="40" w16cid:durableId="1042512267">
    <w:abstractNumId w:val="2"/>
  </w:num>
  <w:num w:numId="41" w16cid:durableId="1341815017">
    <w:abstractNumId w:val="25"/>
  </w:num>
  <w:num w:numId="42" w16cid:durableId="1935359762">
    <w:abstractNumId w:val="22"/>
  </w:num>
  <w:num w:numId="43" w16cid:durableId="127480392">
    <w:abstractNumId w:val="16"/>
  </w:num>
  <w:num w:numId="44" w16cid:durableId="1061753729">
    <w:abstractNumId w:val="40"/>
  </w:num>
  <w:num w:numId="45" w16cid:durableId="129129320">
    <w:abstractNumId w:val="34"/>
  </w:num>
  <w:num w:numId="46" w16cid:durableId="1360618685">
    <w:abstractNumId w:val="28"/>
  </w:num>
  <w:num w:numId="47" w16cid:durableId="258030936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autoHyphenation/>
  <w:hyphenationZone w:val="425"/>
  <w:drawingGridHorizontalSpacing w:val="283"/>
  <w:drawingGridVerticalSpacing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es_aan" w:val="Waar"/>
    <w:docVar w:name="Concept_aan" w:val="Onwaar"/>
    <w:docVar w:name="DocDate" w:val="29-6-2017"/>
    <w:docVar w:name="Logo_aan" w:val="Waar"/>
    <w:docVar w:name="ONRI_aan" w:val="Onwaar"/>
  </w:docVars>
  <w:rsids>
    <w:rsidRoot w:val="00596FF9"/>
    <w:rsid w:val="00000D3C"/>
    <w:rsid w:val="000042DF"/>
    <w:rsid w:val="00007B9F"/>
    <w:rsid w:val="00013378"/>
    <w:rsid w:val="00016032"/>
    <w:rsid w:val="00021F86"/>
    <w:rsid w:val="00021FA4"/>
    <w:rsid w:val="00025853"/>
    <w:rsid w:val="00025FD6"/>
    <w:rsid w:val="00032842"/>
    <w:rsid w:val="000345BF"/>
    <w:rsid w:val="00034F87"/>
    <w:rsid w:val="00035BCC"/>
    <w:rsid w:val="00036A4F"/>
    <w:rsid w:val="000401E0"/>
    <w:rsid w:val="00040445"/>
    <w:rsid w:val="00041CAC"/>
    <w:rsid w:val="000424B8"/>
    <w:rsid w:val="000432B1"/>
    <w:rsid w:val="000445E9"/>
    <w:rsid w:val="00046621"/>
    <w:rsid w:val="00047D7D"/>
    <w:rsid w:val="00047EC5"/>
    <w:rsid w:val="00047F1D"/>
    <w:rsid w:val="00051C01"/>
    <w:rsid w:val="00052E85"/>
    <w:rsid w:val="0005599F"/>
    <w:rsid w:val="0005645A"/>
    <w:rsid w:val="00056737"/>
    <w:rsid w:val="00057C74"/>
    <w:rsid w:val="00064F5C"/>
    <w:rsid w:val="00064FD4"/>
    <w:rsid w:val="00066073"/>
    <w:rsid w:val="00066604"/>
    <w:rsid w:val="0007059A"/>
    <w:rsid w:val="000723A2"/>
    <w:rsid w:val="00072814"/>
    <w:rsid w:val="00075E42"/>
    <w:rsid w:val="0007683D"/>
    <w:rsid w:val="00076D5D"/>
    <w:rsid w:val="00083B1D"/>
    <w:rsid w:val="00084D5F"/>
    <w:rsid w:val="00084FF1"/>
    <w:rsid w:val="00085847"/>
    <w:rsid w:val="0008666C"/>
    <w:rsid w:val="000A08F9"/>
    <w:rsid w:val="000A19D8"/>
    <w:rsid w:val="000A6756"/>
    <w:rsid w:val="000A6E47"/>
    <w:rsid w:val="000B0964"/>
    <w:rsid w:val="000B1267"/>
    <w:rsid w:val="000B1BB9"/>
    <w:rsid w:val="000B2120"/>
    <w:rsid w:val="000B4ED9"/>
    <w:rsid w:val="000B63B6"/>
    <w:rsid w:val="000B7D20"/>
    <w:rsid w:val="000C13AB"/>
    <w:rsid w:val="000C1BAC"/>
    <w:rsid w:val="000C66EF"/>
    <w:rsid w:val="000D0F7F"/>
    <w:rsid w:val="000D1540"/>
    <w:rsid w:val="000D2210"/>
    <w:rsid w:val="000D2DD6"/>
    <w:rsid w:val="000D5895"/>
    <w:rsid w:val="000D7A4A"/>
    <w:rsid w:val="000E0E56"/>
    <w:rsid w:val="000E5ADD"/>
    <w:rsid w:val="000E63DA"/>
    <w:rsid w:val="000E63FA"/>
    <w:rsid w:val="000F056A"/>
    <w:rsid w:val="000F1806"/>
    <w:rsid w:val="000F18C4"/>
    <w:rsid w:val="000F20D3"/>
    <w:rsid w:val="000F5663"/>
    <w:rsid w:val="000F6A0D"/>
    <w:rsid w:val="000F6A44"/>
    <w:rsid w:val="000F7932"/>
    <w:rsid w:val="000F7B35"/>
    <w:rsid w:val="0011027E"/>
    <w:rsid w:val="00111FAB"/>
    <w:rsid w:val="00112AEE"/>
    <w:rsid w:val="00115EC1"/>
    <w:rsid w:val="00116385"/>
    <w:rsid w:val="00116C7E"/>
    <w:rsid w:val="00117213"/>
    <w:rsid w:val="0011754B"/>
    <w:rsid w:val="00121432"/>
    <w:rsid w:val="001241DF"/>
    <w:rsid w:val="00124339"/>
    <w:rsid w:val="001250FB"/>
    <w:rsid w:val="0012683C"/>
    <w:rsid w:val="00126930"/>
    <w:rsid w:val="00126B94"/>
    <w:rsid w:val="001301C3"/>
    <w:rsid w:val="0013020F"/>
    <w:rsid w:val="00130450"/>
    <w:rsid w:val="001312C6"/>
    <w:rsid w:val="00131480"/>
    <w:rsid w:val="001318AA"/>
    <w:rsid w:val="00132D43"/>
    <w:rsid w:val="0013486A"/>
    <w:rsid w:val="00137E0D"/>
    <w:rsid w:val="00140025"/>
    <w:rsid w:val="0014027F"/>
    <w:rsid w:val="00140D56"/>
    <w:rsid w:val="00141DE3"/>
    <w:rsid w:val="00141EA7"/>
    <w:rsid w:val="00144720"/>
    <w:rsid w:val="0014577C"/>
    <w:rsid w:val="00147F70"/>
    <w:rsid w:val="001521C3"/>
    <w:rsid w:val="001547BE"/>
    <w:rsid w:val="00154F5C"/>
    <w:rsid w:val="001553DC"/>
    <w:rsid w:val="00161CCF"/>
    <w:rsid w:val="0016214A"/>
    <w:rsid w:val="00162B6A"/>
    <w:rsid w:val="00162FFC"/>
    <w:rsid w:val="00167A0D"/>
    <w:rsid w:val="00167DBA"/>
    <w:rsid w:val="00171DCE"/>
    <w:rsid w:val="00173890"/>
    <w:rsid w:val="00174064"/>
    <w:rsid w:val="0017428D"/>
    <w:rsid w:val="00176E04"/>
    <w:rsid w:val="00181567"/>
    <w:rsid w:val="001818B3"/>
    <w:rsid w:val="0018200E"/>
    <w:rsid w:val="001868DD"/>
    <w:rsid w:val="001874EC"/>
    <w:rsid w:val="00191126"/>
    <w:rsid w:val="00191B1D"/>
    <w:rsid w:val="0019332D"/>
    <w:rsid w:val="00193B38"/>
    <w:rsid w:val="00193C74"/>
    <w:rsid w:val="00195926"/>
    <w:rsid w:val="0019737B"/>
    <w:rsid w:val="001A130F"/>
    <w:rsid w:val="001A1700"/>
    <w:rsid w:val="001A1E55"/>
    <w:rsid w:val="001A5CB6"/>
    <w:rsid w:val="001A716C"/>
    <w:rsid w:val="001B007F"/>
    <w:rsid w:val="001B137A"/>
    <w:rsid w:val="001B1A3F"/>
    <w:rsid w:val="001B1B59"/>
    <w:rsid w:val="001B2EB8"/>
    <w:rsid w:val="001B323F"/>
    <w:rsid w:val="001B357F"/>
    <w:rsid w:val="001B66BD"/>
    <w:rsid w:val="001B72C4"/>
    <w:rsid w:val="001B7B5F"/>
    <w:rsid w:val="001C0A3F"/>
    <w:rsid w:val="001C0EBB"/>
    <w:rsid w:val="001C13B0"/>
    <w:rsid w:val="001C15D4"/>
    <w:rsid w:val="001C754F"/>
    <w:rsid w:val="001C7986"/>
    <w:rsid w:val="001D0D8C"/>
    <w:rsid w:val="001D123F"/>
    <w:rsid w:val="001D53AB"/>
    <w:rsid w:val="001D5CAB"/>
    <w:rsid w:val="001D6842"/>
    <w:rsid w:val="001D764B"/>
    <w:rsid w:val="001E0730"/>
    <w:rsid w:val="001F2921"/>
    <w:rsid w:val="001F63E1"/>
    <w:rsid w:val="001F77D1"/>
    <w:rsid w:val="0020485F"/>
    <w:rsid w:val="00205692"/>
    <w:rsid w:val="00205E74"/>
    <w:rsid w:val="00210686"/>
    <w:rsid w:val="00211FE0"/>
    <w:rsid w:val="00214F93"/>
    <w:rsid w:val="00217471"/>
    <w:rsid w:val="00222A3E"/>
    <w:rsid w:val="00225540"/>
    <w:rsid w:val="002277CF"/>
    <w:rsid w:val="002301DA"/>
    <w:rsid w:val="002319B0"/>
    <w:rsid w:val="0023238C"/>
    <w:rsid w:val="00232D3D"/>
    <w:rsid w:val="0023511B"/>
    <w:rsid w:val="002366E8"/>
    <w:rsid w:val="00237E41"/>
    <w:rsid w:val="002412B7"/>
    <w:rsid w:val="00244EEF"/>
    <w:rsid w:val="00245A41"/>
    <w:rsid w:val="00246A9E"/>
    <w:rsid w:val="002542E5"/>
    <w:rsid w:val="0026094D"/>
    <w:rsid w:val="00262496"/>
    <w:rsid w:val="00262CEA"/>
    <w:rsid w:val="00270E66"/>
    <w:rsid w:val="00270EB0"/>
    <w:rsid w:val="002735AB"/>
    <w:rsid w:val="00273FBB"/>
    <w:rsid w:val="00275272"/>
    <w:rsid w:val="00281B04"/>
    <w:rsid w:val="00281E33"/>
    <w:rsid w:val="0028319E"/>
    <w:rsid w:val="00284A84"/>
    <w:rsid w:val="00284D0E"/>
    <w:rsid w:val="00285816"/>
    <w:rsid w:val="00287C7B"/>
    <w:rsid w:val="00291F66"/>
    <w:rsid w:val="00292BEA"/>
    <w:rsid w:val="00293D5B"/>
    <w:rsid w:val="00293E2C"/>
    <w:rsid w:val="00294BFC"/>
    <w:rsid w:val="00295F5F"/>
    <w:rsid w:val="002A13D1"/>
    <w:rsid w:val="002A347B"/>
    <w:rsid w:val="002A57A7"/>
    <w:rsid w:val="002A657E"/>
    <w:rsid w:val="002A6960"/>
    <w:rsid w:val="002A7A18"/>
    <w:rsid w:val="002A7B67"/>
    <w:rsid w:val="002B200F"/>
    <w:rsid w:val="002B2976"/>
    <w:rsid w:val="002B40BA"/>
    <w:rsid w:val="002B60FF"/>
    <w:rsid w:val="002C05F1"/>
    <w:rsid w:val="002C1567"/>
    <w:rsid w:val="002C5F2A"/>
    <w:rsid w:val="002C61CF"/>
    <w:rsid w:val="002D08B8"/>
    <w:rsid w:val="002D2503"/>
    <w:rsid w:val="002D275A"/>
    <w:rsid w:val="002D28D6"/>
    <w:rsid w:val="002D3028"/>
    <w:rsid w:val="002D406E"/>
    <w:rsid w:val="002D49E1"/>
    <w:rsid w:val="002D5CEA"/>
    <w:rsid w:val="002D6402"/>
    <w:rsid w:val="002D7F5E"/>
    <w:rsid w:val="002E334E"/>
    <w:rsid w:val="002E37B3"/>
    <w:rsid w:val="002E6C5D"/>
    <w:rsid w:val="002E6D3F"/>
    <w:rsid w:val="002F0100"/>
    <w:rsid w:val="002F13D9"/>
    <w:rsid w:val="002F324D"/>
    <w:rsid w:val="002F3DCC"/>
    <w:rsid w:val="002F51B1"/>
    <w:rsid w:val="002F586C"/>
    <w:rsid w:val="002F7742"/>
    <w:rsid w:val="002F7D60"/>
    <w:rsid w:val="00302B40"/>
    <w:rsid w:val="00303794"/>
    <w:rsid w:val="00303925"/>
    <w:rsid w:val="00303EEE"/>
    <w:rsid w:val="00310DE3"/>
    <w:rsid w:val="0031563A"/>
    <w:rsid w:val="003162D4"/>
    <w:rsid w:val="00323315"/>
    <w:rsid w:val="00325879"/>
    <w:rsid w:val="00325FAC"/>
    <w:rsid w:val="00326044"/>
    <w:rsid w:val="00327020"/>
    <w:rsid w:val="00332C58"/>
    <w:rsid w:val="00332CC7"/>
    <w:rsid w:val="003402F9"/>
    <w:rsid w:val="0034044E"/>
    <w:rsid w:val="003405B3"/>
    <w:rsid w:val="00340A5A"/>
    <w:rsid w:val="003508FB"/>
    <w:rsid w:val="0035493E"/>
    <w:rsid w:val="00354D85"/>
    <w:rsid w:val="003557F8"/>
    <w:rsid w:val="0036116A"/>
    <w:rsid w:val="003618C5"/>
    <w:rsid w:val="003620B0"/>
    <w:rsid w:val="00362E91"/>
    <w:rsid w:val="00363DDC"/>
    <w:rsid w:val="00365598"/>
    <w:rsid w:val="00365D6C"/>
    <w:rsid w:val="003662FB"/>
    <w:rsid w:val="00366A81"/>
    <w:rsid w:val="00371755"/>
    <w:rsid w:val="00371974"/>
    <w:rsid w:val="00371DD7"/>
    <w:rsid w:val="00372015"/>
    <w:rsid w:val="00377A86"/>
    <w:rsid w:val="003833BF"/>
    <w:rsid w:val="00384787"/>
    <w:rsid w:val="00384BE2"/>
    <w:rsid w:val="00385113"/>
    <w:rsid w:val="00391305"/>
    <w:rsid w:val="00391C35"/>
    <w:rsid w:val="00392646"/>
    <w:rsid w:val="003937EC"/>
    <w:rsid w:val="00396E61"/>
    <w:rsid w:val="003A02B9"/>
    <w:rsid w:val="003A0377"/>
    <w:rsid w:val="003A0D88"/>
    <w:rsid w:val="003A0EFE"/>
    <w:rsid w:val="003A1C02"/>
    <w:rsid w:val="003A2940"/>
    <w:rsid w:val="003A5210"/>
    <w:rsid w:val="003A522E"/>
    <w:rsid w:val="003A5613"/>
    <w:rsid w:val="003A5ED3"/>
    <w:rsid w:val="003A6FC2"/>
    <w:rsid w:val="003B0BDE"/>
    <w:rsid w:val="003B2275"/>
    <w:rsid w:val="003B3F4D"/>
    <w:rsid w:val="003B5510"/>
    <w:rsid w:val="003B59A6"/>
    <w:rsid w:val="003C3305"/>
    <w:rsid w:val="003C344E"/>
    <w:rsid w:val="003C5FEC"/>
    <w:rsid w:val="003D08F0"/>
    <w:rsid w:val="003D2F41"/>
    <w:rsid w:val="003D57A4"/>
    <w:rsid w:val="003D66F4"/>
    <w:rsid w:val="003D73EA"/>
    <w:rsid w:val="003E1894"/>
    <w:rsid w:val="003E6B9C"/>
    <w:rsid w:val="003F02B4"/>
    <w:rsid w:val="003F1EFE"/>
    <w:rsid w:val="003F3294"/>
    <w:rsid w:val="003F5614"/>
    <w:rsid w:val="003F67EB"/>
    <w:rsid w:val="003F7554"/>
    <w:rsid w:val="003F766B"/>
    <w:rsid w:val="00401E46"/>
    <w:rsid w:val="00403446"/>
    <w:rsid w:val="004056A5"/>
    <w:rsid w:val="0040715E"/>
    <w:rsid w:val="0041007B"/>
    <w:rsid w:val="00410819"/>
    <w:rsid w:val="004126F8"/>
    <w:rsid w:val="00414B14"/>
    <w:rsid w:val="00415127"/>
    <w:rsid w:val="00415DC8"/>
    <w:rsid w:val="004160DB"/>
    <w:rsid w:val="004203CD"/>
    <w:rsid w:val="0042084F"/>
    <w:rsid w:val="00423F42"/>
    <w:rsid w:val="00424334"/>
    <w:rsid w:val="00424905"/>
    <w:rsid w:val="00424AD9"/>
    <w:rsid w:val="00425223"/>
    <w:rsid w:val="00425260"/>
    <w:rsid w:val="0042760B"/>
    <w:rsid w:val="00432EE7"/>
    <w:rsid w:val="004345C2"/>
    <w:rsid w:val="004350A0"/>
    <w:rsid w:val="00435A18"/>
    <w:rsid w:val="0043751E"/>
    <w:rsid w:val="00441523"/>
    <w:rsid w:val="00443E15"/>
    <w:rsid w:val="0044412D"/>
    <w:rsid w:val="00452A38"/>
    <w:rsid w:val="00453C3E"/>
    <w:rsid w:val="004550B1"/>
    <w:rsid w:val="00456F9D"/>
    <w:rsid w:val="0045717D"/>
    <w:rsid w:val="004644EC"/>
    <w:rsid w:val="00464F03"/>
    <w:rsid w:val="0046509D"/>
    <w:rsid w:val="0046610E"/>
    <w:rsid w:val="00466190"/>
    <w:rsid w:val="00471DF2"/>
    <w:rsid w:val="00472A21"/>
    <w:rsid w:val="00472AB9"/>
    <w:rsid w:val="00472ED7"/>
    <w:rsid w:val="00482B65"/>
    <w:rsid w:val="00485A01"/>
    <w:rsid w:val="00490730"/>
    <w:rsid w:val="00494B41"/>
    <w:rsid w:val="004959F2"/>
    <w:rsid w:val="004976DF"/>
    <w:rsid w:val="004A02BA"/>
    <w:rsid w:val="004A0E4D"/>
    <w:rsid w:val="004A32DD"/>
    <w:rsid w:val="004A5D54"/>
    <w:rsid w:val="004B1F26"/>
    <w:rsid w:val="004B3A27"/>
    <w:rsid w:val="004B579B"/>
    <w:rsid w:val="004B5AC1"/>
    <w:rsid w:val="004B689A"/>
    <w:rsid w:val="004B6BC6"/>
    <w:rsid w:val="004B715D"/>
    <w:rsid w:val="004C0382"/>
    <w:rsid w:val="004C03F7"/>
    <w:rsid w:val="004C5287"/>
    <w:rsid w:val="004C5562"/>
    <w:rsid w:val="004C5AE0"/>
    <w:rsid w:val="004C60C2"/>
    <w:rsid w:val="004C7623"/>
    <w:rsid w:val="004D00FB"/>
    <w:rsid w:val="004D54C7"/>
    <w:rsid w:val="004D6250"/>
    <w:rsid w:val="004D70C6"/>
    <w:rsid w:val="004D7A00"/>
    <w:rsid w:val="004E047B"/>
    <w:rsid w:val="004E1F92"/>
    <w:rsid w:val="004E4140"/>
    <w:rsid w:val="004E4CCF"/>
    <w:rsid w:val="004E4DBC"/>
    <w:rsid w:val="004F08BD"/>
    <w:rsid w:val="004F0A5A"/>
    <w:rsid w:val="004F1166"/>
    <w:rsid w:val="004F18DE"/>
    <w:rsid w:val="004F337E"/>
    <w:rsid w:val="004F5B40"/>
    <w:rsid w:val="004F65CF"/>
    <w:rsid w:val="004F7237"/>
    <w:rsid w:val="0050302C"/>
    <w:rsid w:val="005065CC"/>
    <w:rsid w:val="00506CC9"/>
    <w:rsid w:val="0050738F"/>
    <w:rsid w:val="00512A19"/>
    <w:rsid w:val="00514A37"/>
    <w:rsid w:val="00515D34"/>
    <w:rsid w:val="00522B02"/>
    <w:rsid w:val="0052364A"/>
    <w:rsid w:val="00524BDA"/>
    <w:rsid w:val="005271B5"/>
    <w:rsid w:val="0052742C"/>
    <w:rsid w:val="00527564"/>
    <w:rsid w:val="00527A03"/>
    <w:rsid w:val="00530485"/>
    <w:rsid w:val="0053049E"/>
    <w:rsid w:val="00531011"/>
    <w:rsid w:val="00533989"/>
    <w:rsid w:val="005342BC"/>
    <w:rsid w:val="005354DB"/>
    <w:rsid w:val="005356DF"/>
    <w:rsid w:val="005433ED"/>
    <w:rsid w:val="00547745"/>
    <w:rsid w:val="00547C31"/>
    <w:rsid w:val="00552668"/>
    <w:rsid w:val="0055282C"/>
    <w:rsid w:val="00562557"/>
    <w:rsid w:val="00565497"/>
    <w:rsid w:val="00565512"/>
    <w:rsid w:val="005716AC"/>
    <w:rsid w:val="00575387"/>
    <w:rsid w:val="00575992"/>
    <w:rsid w:val="005759E6"/>
    <w:rsid w:val="005769A8"/>
    <w:rsid w:val="00576E5E"/>
    <w:rsid w:val="00577ABB"/>
    <w:rsid w:val="00577D4D"/>
    <w:rsid w:val="005813BD"/>
    <w:rsid w:val="00583120"/>
    <w:rsid w:val="00586566"/>
    <w:rsid w:val="005906FE"/>
    <w:rsid w:val="005941F9"/>
    <w:rsid w:val="00594660"/>
    <w:rsid w:val="0059500D"/>
    <w:rsid w:val="00595886"/>
    <w:rsid w:val="00596FF9"/>
    <w:rsid w:val="0059797B"/>
    <w:rsid w:val="00597E2E"/>
    <w:rsid w:val="005A5469"/>
    <w:rsid w:val="005A647D"/>
    <w:rsid w:val="005B0174"/>
    <w:rsid w:val="005B29BD"/>
    <w:rsid w:val="005B4CA4"/>
    <w:rsid w:val="005B5DCE"/>
    <w:rsid w:val="005B7738"/>
    <w:rsid w:val="005B7C61"/>
    <w:rsid w:val="005C067C"/>
    <w:rsid w:val="005C1C7A"/>
    <w:rsid w:val="005C2464"/>
    <w:rsid w:val="005C40A8"/>
    <w:rsid w:val="005C4BF5"/>
    <w:rsid w:val="005C53B0"/>
    <w:rsid w:val="005C5409"/>
    <w:rsid w:val="005C674D"/>
    <w:rsid w:val="005D02F7"/>
    <w:rsid w:val="005D13C0"/>
    <w:rsid w:val="005D3233"/>
    <w:rsid w:val="005D3607"/>
    <w:rsid w:val="005D4402"/>
    <w:rsid w:val="005D49E8"/>
    <w:rsid w:val="005D50A1"/>
    <w:rsid w:val="005D655D"/>
    <w:rsid w:val="005D6CD8"/>
    <w:rsid w:val="005D7279"/>
    <w:rsid w:val="005D7668"/>
    <w:rsid w:val="005D7B62"/>
    <w:rsid w:val="005E2E1A"/>
    <w:rsid w:val="005E55D2"/>
    <w:rsid w:val="005E694B"/>
    <w:rsid w:val="005F0DAD"/>
    <w:rsid w:val="005F1FE3"/>
    <w:rsid w:val="005F263D"/>
    <w:rsid w:val="005F3FB5"/>
    <w:rsid w:val="005F4235"/>
    <w:rsid w:val="005F5B48"/>
    <w:rsid w:val="00601D2C"/>
    <w:rsid w:val="006060BB"/>
    <w:rsid w:val="006072DC"/>
    <w:rsid w:val="00611553"/>
    <w:rsid w:val="0061292F"/>
    <w:rsid w:val="006162D5"/>
    <w:rsid w:val="00617DEE"/>
    <w:rsid w:val="00617F58"/>
    <w:rsid w:val="00623FC4"/>
    <w:rsid w:val="00624143"/>
    <w:rsid w:val="006252F9"/>
    <w:rsid w:val="00626605"/>
    <w:rsid w:val="00631EC3"/>
    <w:rsid w:val="00633329"/>
    <w:rsid w:val="00633B08"/>
    <w:rsid w:val="00633E85"/>
    <w:rsid w:val="00634224"/>
    <w:rsid w:val="00634A41"/>
    <w:rsid w:val="00634FAE"/>
    <w:rsid w:val="006358F7"/>
    <w:rsid w:val="0063714B"/>
    <w:rsid w:val="00640287"/>
    <w:rsid w:val="00642EBB"/>
    <w:rsid w:val="0064416F"/>
    <w:rsid w:val="00644C76"/>
    <w:rsid w:val="00645A5D"/>
    <w:rsid w:val="00647A6A"/>
    <w:rsid w:val="00651A9B"/>
    <w:rsid w:val="0065255B"/>
    <w:rsid w:val="00653591"/>
    <w:rsid w:val="00655C4B"/>
    <w:rsid w:val="006578A6"/>
    <w:rsid w:val="0066072B"/>
    <w:rsid w:val="0066262D"/>
    <w:rsid w:val="00662E74"/>
    <w:rsid w:val="00665720"/>
    <w:rsid w:val="00666F3B"/>
    <w:rsid w:val="0067173C"/>
    <w:rsid w:val="0067187C"/>
    <w:rsid w:val="00672EDE"/>
    <w:rsid w:val="006747D9"/>
    <w:rsid w:val="006749FC"/>
    <w:rsid w:val="00675593"/>
    <w:rsid w:val="0067566B"/>
    <w:rsid w:val="00676DAC"/>
    <w:rsid w:val="00677FD6"/>
    <w:rsid w:val="00683707"/>
    <w:rsid w:val="00686050"/>
    <w:rsid w:val="00686756"/>
    <w:rsid w:val="00687AB2"/>
    <w:rsid w:val="0069057B"/>
    <w:rsid w:val="00692272"/>
    <w:rsid w:val="00695E33"/>
    <w:rsid w:val="00696D14"/>
    <w:rsid w:val="006A1580"/>
    <w:rsid w:val="006A2642"/>
    <w:rsid w:val="006A4DBC"/>
    <w:rsid w:val="006A5365"/>
    <w:rsid w:val="006B0027"/>
    <w:rsid w:val="006B5FCC"/>
    <w:rsid w:val="006B7CB7"/>
    <w:rsid w:val="006C0A7F"/>
    <w:rsid w:val="006C125B"/>
    <w:rsid w:val="006C206A"/>
    <w:rsid w:val="006C3CB3"/>
    <w:rsid w:val="006C7421"/>
    <w:rsid w:val="006C7FCC"/>
    <w:rsid w:val="006D1394"/>
    <w:rsid w:val="006D30F4"/>
    <w:rsid w:val="006D5995"/>
    <w:rsid w:val="006D690C"/>
    <w:rsid w:val="006D72FD"/>
    <w:rsid w:val="006E116F"/>
    <w:rsid w:val="006E1A38"/>
    <w:rsid w:val="006E3F7A"/>
    <w:rsid w:val="006E5AF0"/>
    <w:rsid w:val="006E6B97"/>
    <w:rsid w:val="006E71A2"/>
    <w:rsid w:val="006E7543"/>
    <w:rsid w:val="006F0865"/>
    <w:rsid w:val="006F0E44"/>
    <w:rsid w:val="006F2553"/>
    <w:rsid w:val="006F3BF2"/>
    <w:rsid w:val="006F3C9E"/>
    <w:rsid w:val="006F3F6A"/>
    <w:rsid w:val="006F43AD"/>
    <w:rsid w:val="006F4C48"/>
    <w:rsid w:val="00703B7D"/>
    <w:rsid w:val="00703F20"/>
    <w:rsid w:val="007044A8"/>
    <w:rsid w:val="00707C36"/>
    <w:rsid w:val="00707E47"/>
    <w:rsid w:val="00721DE7"/>
    <w:rsid w:val="007230CC"/>
    <w:rsid w:val="00723C7F"/>
    <w:rsid w:val="00724F54"/>
    <w:rsid w:val="00731EF9"/>
    <w:rsid w:val="00732DEE"/>
    <w:rsid w:val="00734B28"/>
    <w:rsid w:val="0073504B"/>
    <w:rsid w:val="00737366"/>
    <w:rsid w:val="0073795C"/>
    <w:rsid w:val="00740FEF"/>
    <w:rsid w:val="00741D16"/>
    <w:rsid w:val="00741DDE"/>
    <w:rsid w:val="00742A19"/>
    <w:rsid w:val="00743651"/>
    <w:rsid w:val="0074464B"/>
    <w:rsid w:val="007460E3"/>
    <w:rsid w:val="00747495"/>
    <w:rsid w:val="00750218"/>
    <w:rsid w:val="007514FA"/>
    <w:rsid w:val="00752C9D"/>
    <w:rsid w:val="00752E11"/>
    <w:rsid w:val="007532E2"/>
    <w:rsid w:val="007534CE"/>
    <w:rsid w:val="00754F3A"/>
    <w:rsid w:val="007557CA"/>
    <w:rsid w:val="00756CA2"/>
    <w:rsid w:val="00757035"/>
    <w:rsid w:val="00757BCF"/>
    <w:rsid w:val="00760379"/>
    <w:rsid w:val="00760D8D"/>
    <w:rsid w:val="00761D09"/>
    <w:rsid w:val="00763C3C"/>
    <w:rsid w:val="00766388"/>
    <w:rsid w:val="00767492"/>
    <w:rsid w:val="00770804"/>
    <w:rsid w:val="00771EE3"/>
    <w:rsid w:val="007734E1"/>
    <w:rsid w:val="00776571"/>
    <w:rsid w:val="00777662"/>
    <w:rsid w:val="00783247"/>
    <w:rsid w:val="00783E8A"/>
    <w:rsid w:val="00784256"/>
    <w:rsid w:val="00790077"/>
    <w:rsid w:val="007907AE"/>
    <w:rsid w:val="00791C5F"/>
    <w:rsid w:val="00792649"/>
    <w:rsid w:val="00792A68"/>
    <w:rsid w:val="00793437"/>
    <w:rsid w:val="00794458"/>
    <w:rsid w:val="007A05A8"/>
    <w:rsid w:val="007A317B"/>
    <w:rsid w:val="007A4834"/>
    <w:rsid w:val="007A50D6"/>
    <w:rsid w:val="007A5464"/>
    <w:rsid w:val="007A54A3"/>
    <w:rsid w:val="007A5864"/>
    <w:rsid w:val="007A624A"/>
    <w:rsid w:val="007A6797"/>
    <w:rsid w:val="007A745B"/>
    <w:rsid w:val="007A7C8F"/>
    <w:rsid w:val="007B1C98"/>
    <w:rsid w:val="007B3896"/>
    <w:rsid w:val="007B4276"/>
    <w:rsid w:val="007B4F52"/>
    <w:rsid w:val="007B6A5D"/>
    <w:rsid w:val="007B6D9A"/>
    <w:rsid w:val="007B7B8B"/>
    <w:rsid w:val="007C1129"/>
    <w:rsid w:val="007C16DD"/>
    <w:rsid w:val="007C1818"/>
    <w:rsid w:val="007C76D5"/>
    <w:rsid w:val="007D3337"/>
    <w:rsid w:val="007D6705"/>
    <w:rsid w:val="007D7534"/>
    <w:rsid w:val="007E1892"/>
    <w:rsid w:val="007E5875"/>
    <w:rsid w:val="007F1355"/>
    <w:rsid w:val="007F1FA0"/>
    <w:rsid w:val="007F3087"/>
    <w:rsid w:val="007F3114"/>
    <w:rsid w:val="00802EA3"/>
    <w:rsid w:val="00804AAE"/>
    <w:rsid w:val="008066FA"/>
    <w:rsid w:val="00807E76"/>
    <w:rsid w:val="0081161C"/>
    <w:rsid w:val="00811BBA"/>
    <w:rsid w:val="00812B35"/>
    <w:rsid w:val="00814433"/>
    <w:rsid w:val="008153DE"/>
    <w:rsid w:val="00817D97"/>
    <w:rsid w:val="0082028D"/>
    <w:rsid w:val="0082304D"/>
    <w:rsid w:val="0082376F"/>
    <w:rsid w:val="0082732A"/>
    <w:rsid w:val="00827483"/>
    <w:rsid w:val="00833747"/>
    <w:rsid w:val="008349B4"/>
    <w:rsid w:val="00835511"/>
    <w:rsid w:val="008362CF"/>
    <w:rsid w:val="00836604"/>
    <w:rsid w:val="00836C26"/>
    <w:rsid w:val="00837CAA"/>
    <w:rsid w:val="00837FE6"/>
    <w:rsid w:val="00842098"/>
    <w:rsid w:val="00843C49"/>
    <w:rsid w:val="0084467E"/>
    <w:rsid w:val="00845340"/>
    <w:rsid w:val="008460E3"/>
    <w:rsid w:val="00847E49"/>
    <w:rsid w:val="00851BFE"/>
    <w:rsid w:val="00852323"/>
    <w:rsid w:val="00852752"/>
    <w:rsid w:val="00853E17"/>
    <w:rsid w:val="00854223"/>
    <w:rsid w:val="00854294"/>
    <w:rsid w:val="00854B08"/>
    <w:rsid w:val="008555C3"/>
    <w:rsid w:val="00855781"/>
    <w:rsid w:val="0086253E"/>
    <w:rsid w:val="00862984"/>
    <w:rsid w:val="00864034"/>
    <w:rsid w:val="00866376"/>
    <w:rsid w:val="00867DA9"/>
    <w:rsid w:val="00870A32"/>
    <w:rsid w:val="00870D80"/>
    <w:rsid w:val="00871000"/>
    <w:rsid w:val="008714FE"/>
    <w:rsid w:val="008729C4"/>
    <w:rsid w:val="00880639"/>
    <w:rsid w:val="0088195A"/>
    <w:rsid w:val="008827B5"/>
    <w:rsid w:val="008844CE"/>
    <w:rsid w:val="0088450B"/>
    <w:rsid w:val="00885E97"/>
    <w:rsid w:val="00892459"/>
    <w:rsid w:val="0089296B"/>
    <w:rsid w:val="0089745A"/>
    <w:rsid w:val="00897A4D"/>
    <w:rsid w:val="008A0118"/>
    <w:rsid w:val="008A06FD"/>
    <w:rsid w:val="008A1003"/>
    <w:rsid w:val="008A1D8B"/>
    <w:rsid w:val="008A48E1"/>
    <w:rsid w:val="008A5808"/>
    <w:rsid w:val="008A5992"/>
    <w:rsid w:val="008B0803"/>
    <w:rsid w:val="008B0966"/>
    <w:rsid w:val="008B0CB4"/>
    <w:rsid w:val="008B1CE2"/>
    <w:rsid w:val="008B46BC"/>
    <w:rsid w:val="008B4C61"/>
    <w:rsid w:val="008B5313"/>
    <w:rsid w:val="008C4238"/>
    <w:rsid w:val="008D014B"/>
    <w:rsid w:val="008D02F9"/>
    <w:rsid w:val="008D054C"/>
    <w:rsid w:val="008D1A0A"/>
    <w:rsid w:val="008D261E"/>
    <w:rsid w:val="008D4620"/>
    <w:rsid w:val="008D4CA2"/>
    <w:rsid w:val="008E0071"/>
    <w:rsid w:val="008E185D"/>
    <w:rsid w:val="008E3499"/>
    <w:rsid w:val="008E4602"/>
    <w:rsid w:val="008E647B"/>
    <w:rsid w:val="008E7AD7"/>
    <w:rsid w:val="008F17AF"/>
    <w:rsid w:val="008F2B25"/>
    <w:rsid w:val="008F3613"/>
    <w:rsid w:val="008F51FB"/>
    <w:rsid w:val="008F5655"/>
    <w:rsid w:val="008F5BE7"/>
    <w:rsid w:val="00902C00"/>
    <w:rsid w:val="009034C2"/>
    <w:rsid w:val="00903682"/>
    <w:rsid w:val="00903F6D"/>
    <w:rsid w:val="009070FD"/>
    <w:rsid w:val="009135EA"/>
    <w:rsid w:val="009161E2"/>
    <w:rsid w:val="009166A9"/>
    <w:rsid w:val="00916F2F"/>
    <w:rsid w:val="009173DB"/>
    <w:rsid w:val="00920D95"/>
    <w:rsid w:val="00921384"/>
    <w:rsid w:val="00921779"/>
    <w:rsid w:val="009218F7"/>
    <w:rsid w:val="00922063"/>
    <w:rsid w:val="009227A5"/>
    <w:rsid w:val="00923462"/>
    <w:rsid w:val="0092538E"/>
    <w:rsid w:val="00925AE3"/>
    <w:rsid w:val="00930B47"/>
    <w:rsid w:val="009342E4"/>
    <w:rsid w:val="0093493F"/>
    <w:rsid w:val="009361FE"/>
    <w:rsid w:val="00936487"/>
    <w:rsid w:val="0093651B"/>
    <w:rsid w:val="00936FE0"/>
    <w:rsid w:val="00937A93"/>
    <w:rsid w:val="00944025"/>
    <w:rsid w:val="00945A7C"/>
    <w:rsid w:val="009475B6"/>
    <w:rsid w:val="00952024"/>
    <w:rsid w:val="0095211A"/>
    <w:rsid w:val="00953081"/>
    <w:rsid w:val="00956A4B"/>
    <w:rsid w:val="00956D9F"/>
    <w:rsid w:val="009606A2"/>
    <w:rsid w:val="00962082"/>
    <w:rsid w:val="009642EF"/>
    <w:rsid w:val="009670CE"/>
    <w:rsid w:val="00971756"/>
    <w:rsid w:val="00975C4A"/>
    <w:rsid w:val="00976AD5"/>
    <w:rsid w:val="00977A7D"/>
    <w:rsid w:val="00977CDA"/>
    <w:rsid w:val="009802E7"/>
    <w:rsid w:val="0098071E"/>
    <w:rsid w:val="0098321A"/>
    <w:rsid w:val="00983477"/>
    <w:rsid w:val="009834DD"/>
    <w:rsid w:val="00987146"/>
    <w:rsid w:val="00994C4F"/>
    <w:rsid w:val="0099791C"/>
    <w:rsid w:val="009A2107"/>
    <w:rsid w:val="009A67A7"/>
    <w:rsid w:val="009A6AD8"/>
    <w:rsid w:val="009B0A1B"/>
    <w:rsid w:val="009B2DF0"/>
    <w:rsid w:val="009B39F2"/>
    <w:rsid w:val="009B7ADD"/>
    <w:rsid w:val="009C133F"/>
    <w:rsid w:val="009C4792"/>
    <w:rsid w:val="009C4FED"/>
    <w:rsid w:val="009C5BCD"/>
    <w:rsid w:val="009C6B4A"/>
    <w:rsid w:val="009D1FCB"/>
    <w:rsid w:val="009D26A9"/>
    <w:rsid w:val="009E0E47"/>
    <w:rsid w:val="009E1A0E"/>
    <w:rsid w:val="009E259B"/>
    <w:rsid w:val="009E3753"/>
    <w:rsid w:val="009E3D5D"/>
    <w:rsid w:val="009E4742"/>
    <w:rsid w:val="009E4915"/>
    <w:rsid w:val="009E5592"/>
    <w:rsid w:val="009F36AF"/>
    <w:rsid w:val="009F3725"/>
    <w:rsid w:val="00A00B1D"/>
    <w:rsid w:val="00A00E29"/>
    <w:rsid w:val="00A02F02"/>
    <w:rsid w:val="00A04CCD"/>
    <w:rsid w:val="00A05570"/>
    <w:rsid w:val="00A06952"/>
    <w:rsid w:val="00A069F1"/>
    <w:rsid w:val="00A0781E"/>
    <w:rsid w:val="00A10DF5"/>
    <w:rsid w:val="00A11052"/>
    <w:rsid w:val="00A1273B"/>
    <w:rsid w:val="00A12F01"/>
    <w:rsid w:val="00A149EA"/>
    <w:rsid w:val="00A21031"/>
    <w:rsid w:val="00A21499"/>
    <w:rsid w:val="00A250A6"/>
    <w:rsid w:val="00A26B8F"/>
    <w:rsid w:val="00A26B9A"/>
    <w:rsid w:val="00A26F24"/>
    <w:rsid w:val="00A303DF"/>
    <w:rsid w:val="00A33C7A"/>
    <w:rsid w:val="00A34A62"/>
    <w:rsid w:val="00A35310"/>
    <w:rsid w:val="00A3542C"/>
    <w:rsid w:val="00A35892"/>
    <w:rsid w:val="00A35B6C"/>
    <w:rsid w:val="00A35FBE"/>
    <w:rsid w:val="00A40F1F"/>
    <w:rsid w:val="00A41F09"/>
    <w:rsid w:val="00A44182"/>
    <w:rsid w:val="00A47267"/>
    <w:rsid w:val="00A479D3"/>
    <w:rsid w:val="00A50133"/>
    <w:rsid w:val="00A50AA3"/>
    <w:rsid w:val="00A50B71"/>
    <w:rsid w:val="00A51836"/>
    <w:rsid w:val="00A54073"/>
    <w:rsid w:val="00A542F2"/>
    <w:rsid w:val="00A5459D"/>
    <w:rsid w:val="00A54AAB"/>
    <w:rsid w:val="00A550C3"/>
    <w:rsid w:val="00A55EBA"/>
    <w:rsid w:val="00A56F9C"/>
    <w:rsid w:val="00A663E7"/>
    <w:rsid w:val="00A66448"/>
    <w:rsid w:val="00A71F6B"/>
    <w:rsid w:val="00A72A0A"/>
    <w:rsid w:val="00A76A5F"/>
    <w:rsid w:val="00A80A1C"/>
    <w:rsid w:val="00A815F7"/>
    <w:rsid w:val="00A83368"/>
    <w:rsid w:val="00A84CA2"/>
    <w:rsid w:val="00A87D5B"/>
    <w:rsid w:val="00A87D5D"/>
    <w:rsid w:val="00A90115"/>
    <w:rsid w:val="00A912F7"/>
    <w:rsid w:val="00A91F04"/>
    <w:rsid w:val="00A92A96"/>
    <w:rsid w:val="00A941D9"/>
    <w:rsid w:val="00A96908"/>
    <w:rsid w:val="00AA3FC5"/>
    <w:rsid w:val="00AA7C4C"/>
    <w:rsid w:val="00AB050B"/>
    <w:rsid w:val="00AB0758"/>
    <w:rsid w:val="00AB0F4A"/>
    <w:rsid w:val="00AB68B8"/>
    <w:rsid w:val="00AC0A48"/>
    <w:rsid w:val="00AC3721"/>
    <w:rsid w:val="00AC4872"/>
    <w:rsid w:val="00AC6623"/>
    <w:rsid w:val="00AC6B77"/>
    <w:rsid w:val="00AD58BA"/>
    <w:rsid w:val="00AE0854"/>
    <w:rsid w:val="00AE1432"/>
    <w:rsid w:val="00AE2B3C"/>
    <w:rsid w:val="00AE343F"/>
    <w:rsid w:val="00AE4737"/>
    <w:rsid w:val="00AE67EC"/>
    <w:rsid w:val="00AE79D7"/>
    <w:rsid w:val="00AF178F"/>
    <w:rsid w:val="00AF3C7D"/>
    <w:rsid w:val="00AF53A0"/>
    <w:rsid w:val="00AF573F"/>
    <w:rsid w:val="00AF73CD"/>
    <w:rsid w:val="00B00D36"/>
    <w:rsid w:val="00B00F6A"/>
    <w:rsid w:val="00B03A59"/>
    <w:rsid w:val="00B05382"/>
    <w:rsid w:val="00B05488"/>
    <w:rsid w:val="00B06133"/>
    <w:rsid w:val="00B103EA"/>
    <w:rsid w:val="00B12BC0"/>
    <w:rsid w:val="00B15209"/>
    <w:rsid w:val="00B1592F"/>
    <w:rsid w:val="00B167C8"/>
    <w:rsid w:val="00B17FCD"/>
    <w:rsid w:val="00B20EEC"/>
    <w:rsid w:val="00B23F5E"/>
    <w:rsid w:val="00B24804"/>
    <w:rsid w:val="00B25CD5"/>
    <w:rsid w:val="00B379EB"/>
    <w:rsid w:val="00B37A79"/>
    <w:rsid w:val="00B37DD2"/>
    <w:rsid w:val="00B41936"/>
    <w:rsid w:val="00B43AF7"/>
    <w:rsid w:val="00B43FD7"/>
    <w:rsid w:val="00B453D9"/>
    <w:rsid w:val="00B45A9D"/>
    <w:rsid w:val="00B468E5"/>
    <w:rsid w:val="00B47F1D"/>
    <w:rsid w:val="00B50391"/>
    <w:rsid w:val="00B50765"/>
    <w:rsid w:val="00B51878"/>
    <w:rsid w:val="00B53DC9"/>
    <w:rsid w:val="00B56FD5"/>
    <w:rsid w:val="00B5765D"/>
    <w:rsid w:val="00B6083B"/>
    <w:rsid w:val="00B6646B"/>
    <w:rsid w:val="00B67024"/>
    <w:rsid w:val="00B67659"/>
    <w:rsid w:val="00B704C2"/>
    <w:rsid w:val="00B70528"/>
    <w:rsid w:val="00B71BF7"/>
    <w:rsid w:val="00B72E43"/>
    <w:rsid w:val="00B7304B"/>
    <w:rsid w:val="00B748DC"/>
    <w:rsid w:val="00B75F41"/>
    <w:rsid w:val="00B76E18"/>
    <w:rsid w:val="00B77A16"/>
    <w:rsid w:val="00B807FB"/>
    <w:rsid w:val="00B8233A"/>
    <w:rsid w:val="00B827B4"/>
    <w:rsid w:val="00B851FC"/>
    <w:rsid w:val="00B901F9"/>
    <w:rsid w:val="00B90F42"/>
    <w:rsid w:val="00B91DAD"/>
    <w:rsid w:val="00B91E11"/>
    <w:rsid w:val="00B93284"/>
    <w:rsid w:val="00B93941"/>
    <w:rsid w:val="00B93FF9"/>
    <w:rsid w:val="00B943E3"/>
    <w:rsid w:val="00B94E83"/>
    <w:rsid w:val="00BA0C49"/>
    <w:rsid w:val="00BA49F1"/>
    <w:rsid w:val="00BA65B6"/>
    <w:rsid w:val="00BB3D85"/>
    <w:rsid w:val="00BB7DB7"/>
    <w:rsid w:val="00BC02E1"/>
    <w:rsid w:val="00BC100F"/>
    <w:rsid w:val="00BC4416"/>
    <w:rsid w:val="00BC4DBE"/>
    <w:rsid w:val="00BC5A9C"/>
    <w:rsid w:val="00BD0A84"/>
    <w:rsid w:val="00BD3794"/>
    <w:rsid w:val="00BD6F3B"/>
    <w:rsid w:val="00BE0030"/>
    <w:rsid w:val="00BE1015"/>
    <w:rsid w:val="00BE21C4"/>
    <w:rsid w:val="00BE6E41"/>
    <w:rsid w:val="00BE706A"/>
    <w:rsid w:val="00C022AF"/>
    <w:rsid w:val="00C05245"/>
    <w:rsid w:val="00C0577E"/>
    <w:rsid w:val="00C06C5D"/>
    <w:rsid w:val="00C07C15"/>
    <w:rsid w:val="00C11E77"/>
    <w:rsid w:val="00C1362A"/>
    <w:rsid w:val="00C1462B"/>
    <w:rsid w:val="00C14BBA"/>
    <w:rsid w:val="00C1783E"/>
    <w:rsid w:val="00C17B2D"/>
    <w:rsid w:val="00C17DC4"/>
    <w:rsid w:val="00C204D3"/>
    <w:rsid w:val="00C22DC6"/>
    <w:rsid w:val="00C2374D"/>
    <w:rsid w:val="00C24EE4"/>
    <w:rsid w:val="00C35288"/>
    <w:rsid w:val="00C3578C"/>
    <w:rsid w:val="00C35E6E"/>
    <w:rsid w:val="00C377AD"/>
    <w:rsid w:val="00C41555"/>
    <w:rsid w:val="00C4165D"/>
    <w:rsid w:val="00C42A1A"/>
    <w:rsid w:val="00C436D9"/>
    <w:rsid w:val="00C45FAA"/>
    <w:rsid w:val="00C474E8"/>
    <w:rsid w:val="00C50A3A"/>
    <w:rsid w:val="00C52654"/>
    <w:rsid w:val="00C528BF"/>
    <w:rsid w:val="00C53112"/>
    <w:rsid w:val="00C53733"/>
    <w:rsid w:val="00C53D2E"/>
    <w:rsid w:val="00C551A7"/>
    <w:rsid w:val="00C610AA"/>
    <w:rsid w:val="00C6538C"/>
    <w:rsid w:val="00C65894"/>
    <w:rsid w:val="00C71250"/>
    <w:rsid w:val="00C7142E"/>
    <w:rsid w:val="00C72B5F"/>
    <w:rsid w:val="00C74110"/>
    <w:rsid w:val="00C91B4D"/>
    <w:rsid w:val="00C92B46"/>
    <w:rsid w:val="00C97ABB"/>
    <w:rsid w:val="00CA0E17"/>
    <w:rsid w:val="00CA158E"/>
    <w:rsid w:val="00CA2BBD"/>
    <w:rsid w:val="00CA2ECE"/>
    <w:rsid w:val="00CA5D64"/>
    <w:rsid w:val="00CB1792"/>
    <w:rsid w:val="00CB4F37"/>
    <w:rsid w:val="00CB6682"/>
    <w:rsid w:val="00CB72BF"/>
    <w:rsid w:val="00CC0839"/>
    <w:rsid w:val="00CC1D7F"/>
    <w:rsid w:val="00CC6E08"/>
    <w:rsid w:val="00CD3A30"/>
    <w:rsid w:val="00CD4F35"/>
    <w:rsid w:val="00CD596D"/>
    <w:rsid w:val="00CD6802"/>
    <w:rsid w:val="00CD70A6"/>
    <w:rsid w:val="00CE009C"/>
    <w:rsid w:val="00CF1C26"/>
    <w:rsid w:val="00CF2363"/>
    <w:rsid w:val="00CF2721"/>
    <w:rsid w:val="00CF4FD0"/>
    <w:rsid w:val="00CF6E2D"/>
    <w:rsid w:val="00D01A29"/>
    <w:rsid w:val="00D022AD"/>
    <w:rsid w:val="00D028C3"/>
    <w:rsid w:val="00D06CBB"/>
    <w:rsid w:val="00D07A66"/>
    <w:rsid w:val="00D10AAF"/>
    <w:rsid w:val="00D10F83"/>
    <w:rsid w:val="00D11CA7"/>
    <w:rsid w:val="00D14CFB"/>
    <w:rsid w:val="00D15298"/>
    <w:rsid w:val="00D15BF4"/>
    <w:rsid w:val="00D16C91"/>
    <w:rsid w:val="00D2017C"/>
    <w:rsid w:val="00D2120C"/>
    <w:rsid w:val="00D2298C"/>
    <w:rsid w:val="00D25F3B"/>
    <w:rsid w:val="00D27411"/>
    <w:rsid w:val="00D312C3"/>
    <w:rsid w:val="00D33B9C"/>
    <w:rsid w:val="00D34C38"/>
    <w:rsid w:val="00D36AE4"/>
    <w:rsid w:val="00D400C4"/>
    <w:rsid w:val="00D41043"/>
    <w:rsid w:val="00D45CFF"/>
    <w:rsid w:val="00D45D8E"/>
    <w:rsid w:val="00D50C5D"/>
    <w:rsid w:val="00D51B08"/>
    <w:rsid w:val="00D53E41"/>
    <w:rsid w:val="00D55042"/>
    <w:rsid w:val="00D550D0"/>
    <w:rsid w:val="00D651B6"/>
    <w:rsid w:val="00D67410"/>
    <w:rsid w:val="00D70CE8"/>
    <w:rsid w:val="00D7444D"/>
    <w:rsid w:val="00D75550"/>
    <w:rsid w:val="00D75979"/>
    <w:rsid w:val="00D77A4B"/>
    <w:rsid w:val="00D86269"/>
    <w:rsid w:val="00D86FF7"/>
    <w:rsid w:val="00D91C05"/>
    <w:rsid w:val="00D926C2"/>
    <w:rsid w:val="00D93869"/>
    <w:rsid w:val="00D9544E"/>
    <w:rsid w:val="00D97641"/>
    <w:rsid w:val="00D977D6"/>
    <w:rsid w:val="00DA1647"/>
    <w:rsid w:val="00DA1976"/>
    <w:rsid w:val="00DA2E1A"/>
    <w:rsid w:val="00DB029C"/>
    <w:rsid w:val="00DB0867"/>
    <w:rsid w:val="00DB0DA2"/>
    <w:rsid w:val="00DB12FC"/>
    <w:rsid w:val="00DB2648"/>
    <w:rsid w:val="00DB2734"/>
    <w:rsid w:val="00DB2AF4"/>
    <w:rsid w:val="00DB6876"/>
    <w:rsid w:val="00DB6D02"/>
    <w:rsid w:val="00DC1057"/>
    <w:rsid w:val="00DC316E"/>
    <w:rsid w:val="00DC3DAA"/>
    <w:rsid w:val="00DC6075"/>
    <w:rsid w:val="00DC6F53"/>
    <w:rsid w:val="00DC7D72"/>
    <w:rsid w:val="00DD07FB"/>
    <w:rsid w:val="00DD09E3"/>
    <w:rsid w:val="00DD2AB3"/>
    <w:rsid w:val="00DD33F0"/>
    <w:rsid w:val="00DD3AFD"/>
    <w:rsid w:val="00DD55E6"/>
    <w:rsid w:val="00DD59EF"/>
    <w:rsid w:val="00DD6BD1"/>
    <w:rsid w:val="00DE16DD"/>
    <w:rsid w:val="00DE18D4"/>
    <w:rsid w:val="00DE3B6E"/>
    <w:rsid w:val="00DE55F7"/>
    <w:rsid w:val="00DE637D"/>
    <w:rsid w:val="00DE7814"/>
    <w:rsid w:val="00DF0899"/>
    <w:rsid w:val="00DF0FEB"/>
    <w:rsid w:val="00DF14AD"/>
    <w:rsid w:val="00DF3160"/>
    <w:rsid w:val="00DF36CB"/>
    <w:rsid w:val="00DF63DF"/>
    <w:rsid w:val="00DF7462"/>
    <w:rsid w:val="00DF7A75"/>
    <w:rsid w:val="00E00A37"/>
    <w:rsid w:val="00E00AA6"/>
    <w:rsid w:val="00E02BD2"/>
    <w:rsid w:val="00E02D66"/>
    <w:rsid w:val="00E04444"/>
    <w:rsid w:val="00E04B8E"/>
    <w:rsid w:val="00E069AC"/>
    <w:rsid w:val="00E107BF"/>
    <w:rsid w:val="00E11775"/>
    <w:rsid w:val="00E1336A"/>
    <w:rsid w:val="00E13983"/>
    <w:rsid w:val="00E175C5"/>
    <w:rsid w:val="00E20F82"/>
    <w:rsid w:val="00E21250"/>
    <w:rsid w:val="00E22A8C"/>
    <w:rsid w:val="00E232B9"/>
    <w:rsid w:val="00E23C9F"/>
    <w:rsid w:val="00E243A0"/>
    <w:rsid w:val="00E24E59"/>
    <w:rsid w:val="00E26345"/>
    <w:rsid w:val="00E26351"/>
    <w:rsid w:val="00E27CDE"/>
    <w:rsid w:val="00E33AB4"/>
    <w:rsid w:val="00E35138"/>
    <w:rsid w:val="00E35AE5"/>
    <w:rsid w:val="00E37097"/>
    <w:rsid w:val="00E42D70"/>
    <w:rsid w:val="00E439E6"/>
    <w:rsid w:val="00E44554"/>
    <w:rsid w:val="00E449EC"/>
    <w:rsid w:val="00E44E76"/>
    <w:rsid w:val="00E456E8"/>
    <w:rsid w:val="00E4585D"/>
    <w:rsid w:val="00E5031A"/>
    <w:rsid w:val="00E5186F"/>
    <w:rsid w:val="00E51E0A"/>
    <w:rsid w:val="00E54092"/>
    <w:rsid w:val="00E60008"/>
    <w:rsid w:val="00E604B5"/>
    <w:rsid w:val="00E6211F"/>
    <w:rsid w:val="00E634F8"/>
    <w:rsid w:val="00E63D18"/>
    <w:rsid w:val="00E660F3"/>
    <w:rsid w:val="00E752A0"/>
    <w:rsid w:val="00E75D0B"/>
    <w:rsid w:val="00E761BF"/>
    <w:rsid w:val="00E81826"/>
    <w:rsid w:val="00E91E8E"/>
    <w:rsid w:val="00E92C5F"/>
    <w:rsid w:val="00E9363B"/>
    <w:rsid w:val="00E93CB7"/>
    <w:rsid w:val="00E97418"/>
    <w:rsid w:val="00E97681"/>
    <w:rsid w:val="00E97C64"/>
    <w:rsid w:val="00EA101E"/>
    <w:rsid w:val="00EA156A"/>
    <w:rsid w:val="00EA1912"/>
    <w:rsid w:val="00EA3B53"/>
    <w:rsid w:val="00EA66ED"/>
    <w:rsid w:val="00EB230B"/>
    <w:rsid w:val="00EB4816"/>
    <w:rsid w:val="00EB4A21"/>
    <w:rsid w:val="00EB54EF"/>
    <w:rsid w:val="00EB6955"/>
    <w:rsid w:val="00EB6B2E"/>
    <w:rsid w:val="00EC0B2B"/>
    <w:rsid w:val="00EC5ADE"/>
    <w:rsid w:val="00ED0311"/>
    <w:rsid w:val="00ED15D3"/>
    <w:rsid w:val="00ED214D"/>
    <w:rsid w:val="00ED5858"/>
    <w:rsid w:val="00ED5C85"/>
    <w:rsid w:val="00ED7E9E"/>
    <w:rsid w:val="00EE2C12"/>
    <w:rsid w:val="00EE3041"/>
    <w:rsid w:val="00EF1107"/>
    <w:rsid w:val="00EF1C5A"/>
    <w:rsid w:val="00EF2F12"/>
    <w:rsid w:val="00EF33B3"/>
    <w:rsid w:val="00EF3C58"/>
    <w:rsid w:val="00EF63E9"/>
    <w:rsid w:val="00F06CC7"/>
    <w:rsid w:val="00F10320"/>
    <w:rsid w:val="00F13B89"/>
    <w:rsid w:val="00F15C8F"/>
    <w:rsid w:val="00F1709E"/>
    <w:rsid w:val="00F171C8"/>
    <w:rsid w:val="00F17C89"/>
    <w:rsid w:val="00F17E66"/>
    <w:rsid w:val="00F23519"/>
    <w:rsid w:val="00F237D6"/>
    <w:rsid w:val="00F23AD2"/>
    <w:rsid w:val="00F25585"/>
    <w:rsid w:val="00F26CD0"/>
    <w:rsid w:val="00F27F5D"/>
    <w:rsid w:val="00F27F7C"/>
    <w:rsid w:val="00F303DD"/>
    <w:rsid w:val="00F3079F"/>
    <w:rsid w:val="00F30C0C"/>
    <w:rsid w:val="00F3211A"/>
    <w:rsid w:val="00F419CB"/>
    <w:rsid w:val="00F41BDD"/>
    <w:rsid w:val="00F420CA"/>
    <w:rsid w:val="00F44D0E"/>
    <w:rsid w:val="00F5118F"/>
    <w:rsid w:val="00F53087"/>
    <w:rsid w:val="00F53212"/>
    <w:rsid w:val="00F53612"/>
    <w:rsid w:val="00F5527D"/>
    <w:rsid w:val="00F55CD3"/>
    <w:rsid w:val="00F56A5E"/>
    <w:rsid w:val="00F630BD"/>
    <w:rsid w:val="00F65894"/>
    <w:rsid w:val="00F66FFE"/>
    <w:rsid w:val="00F6716B"/>
    <w:rsid w:val="00F67225"/>
    <w:rsid w:val="00F72A91"/>
    <w:rsid w:val="00F732C2"/>
    <w:rsid w:val="00F733B9"/>
    <w:rsid w:val="00F83B73"/>
    <w:rsid w:val="00F85C55"/>
    <w:rsid w:val="00F86C94"/>
    <w:rsid w:val="00F8786D"/>
    <w:rsid w:val="00F908F5"/>
    <w:rsid w:val="00F96279"/>
    <w:rsid w:val="00F9683D"/>
    <w:rsid w:val="00F97B28"/>
    <w:rsid w:val="00F97E27"/>
    <w:rsid w:val="00FA3507"/>
    <w:rsid w:val="00FA4BB0"/>
    <w:rsid w:val="00FA584E"/>
    <w:rsid w:val="00FA6B2C"/>
    <w:rsid w:val="00FA6EFD"/>
    <w:rsid w:val="00FB0B15"/>
    <w:rsid w:val="00FB1F84"/>
    <w:rsid w:val="00FB4EA6"/>
    <w:rsid w:val="00FB53A5"/>
    <w:rsid w:val="00FB687F"/>
    <w:rsid w:val="00FB6E3B"/>
    <w:rsid w:val="00FB7D41"/>
    <w:rsid w:val="00FC569B"/>
    <w:rsid w:val="00FC57C4"/>
    <w:rsid w:val="00FC710A"/>
    <w:rsid w:val="00FC76BD"/>
    <w:rsid w:val="00FD309A"/>
    <w:rsid w:val="00FD4E81"/>
    <w:rsid w:val="00FE06A7"/>
    <w:rsid w:val="00FE0D03"/>
    <w:rsid w:val="00FE3232"/>
    <w:rsid w:val="00FE3AF4"/>
    <w:rsid w:val="00FE46BA"/>
    <w:rsid w:val="00FF1F81"/>
    <w:rsid w:val="00FF5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021DA6"/>
  <w15:docId w15:val="{27D3E7C6-F7F3-4932-BB21-FFDBC22F6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1CA7"/>
    <w:pPr>
      <w:spacing w:line="284" w:lineRule="atLeast"/>
    </w:pPr>
    <w:rPr>
      <w:rFonts w:ascii="Arial" w:hAnsi="Arial"/>
      <w:sz w:val="18"/>
      <w:szCs w:val="24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2C05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C05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C05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6F0E44"/>
    <w:pPr>
      <w:tabs>
        <w:tab w:val="center" w:pos="4536"/>
        <w:tab w:val="right" w:pos="9072"/>
      </w:tabs>
    </w:pPr>
  </w:style>
  <w:style w:type="table" w:customStyle="1" w:styleId="ZRitabel">
    <w:name w:val="_ZRi tabel"/>
    <w:basedOn w:val="Standaardtabel"/>
    <w:rsid w:val="00C3578C"/>
    <w:rPr>
      <w:rFonts w:ascii="Arial" w:hAnsi="Arial"/>
      <w:sz w:val="18"/>
    </w:rPr>
    <w:tblPr>
      <w:tblBorders>
        <w:top w:val="single" w:sz="2" w:space="0" w:color="auto"/>
        <w:bottom w:val="single" w:sz="2" w:space="0" w:color="auto"/>
        <w:insideH w:val="single" w:sz="2" w:space="0" w:color="auto"/>
        <w:insideV w:val="single" w:sz="36" w:space="0" w:color="FFFFFF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sz w:val="18"/>
      </w:rPr>
    </w:tblStylePr>
    <w:tblStylePr w:type="firstCol">
      <w:rPr>
        <w:rFonts w:ascii="Arial" w:hAnsi="Arial"/>
        <w:b w:val="0"/>
        <w:sz w:val="18"/>
      </w:rPr>
    </w:tblStylePr>
  </w:style>
  <w:style w:type="table" w:styleId="Tabelraster">
    <w:name w:val="Table Grid"/>
    <w:basedOn w:val="Standaardtabel"/>
    <w:rsid w:val="003A522E"/>
    <w:pPr>
      <w:spacing w:line="32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RIKop">
    <w:name w:val="_ZRI Kop"/>
    <w:basedOn w:val="Standaard"/>
    <w:next w:val="Standaard"/>
    <w:uiPriority w:val="99"/>
    <w:qFormat/>
    <w:rsid w:val="001B357F"/>
    <w:pPr>
      <w:numPr>
        <w:numId w:val="3"/>
      </w:numPr>
      <w:outlineLvl w:val="0"/>
    </w:pPr>
    <w:rPr>
      <w:b/>
      <w:sz w:val="20"/>
    </w:rPr>
  </w:style>
  <w:style w:type="paragraph" w:customStyle="1" w:styleId="ZRITussenkop">
    <w:name w:val="_ZRI Tussenkop"/>
    <w:basedOn w:val="Standaard"/>
    <w:next w:val="Standaard"/>
    <w:uiPriority w:val="99"/>
    <w:qFormat/>
    <w:rsid w:val="00BE6E41"/>
    <w:pPr>
      <w:numPr>
        <w:ilvl w:val="1"/>
        <w:numId w:val="3"/>
      </w:numPr>
      <w:outlineLvl w:val="1"/>
    </w:pPr>
    <w:rPr>
      <w:b/>
    </w:rPr>
  </w:style>
  <w:style w:type="paragraph" w:customStyle="1" w:styleId="ZRISubkop">
    <w:name w:val="_ZRI Subkop"/>
    <w:basedOn w:val="Standaard"/>
    <w:next w:val="Standaard"/>
    <w:uiPriority w:val="99"/>
    <w:qFormat/>
    <w:rsid w:val="00721DE7"/>
    <w:pPr>
      <w:numPr>
        <w:ilvl w:val="2"/>
        <w:numId w:val="3"/>
      </w:numPr>
      <w:outlineLvl w:val="2"/>
    </w:pPr>
    <w:rPr>
      <w:b/>
    </w:rPr>
  </w:style>
  <w:style w:type="paragraph" w:styleId="Inhopg1">
    <w:name w:val="toc 1"/>
    <w:basedOn w:val="Standaard"/>
    <w:next w:val="Standaard"/>
    <w:autoRedefine/>
    <w:uiPriority w:val="39"/>
    <w:rsid w:val="002A57A7"/>
    <w:pPr>
      <w:tabs>
        <w:tab w:val="left" w:pos="567"/>
        <w:tab w:val="left" w:pos="5727"/>
      </w:tabs>
      <w:spacing w:before="284"/>
    </w:pPr>
    <w:rPr>
      <w:b/>
      <w:bCs/>
    </w:rPr>
  </w:style>
  <w:style w:type="paragraph" w:styleId="Inhopg2">
    <w:name w:val="toc 2"/>
    <w:basedOn w:val="Standaard"/>
    <w:next w:val="Standaard"/>
    <w:autoRedefine/>
    <w:uiPriority w:val="39"/>
    <w:rsid w:val="004056A5"/>
    <w:pPr>
      <w:tabs>
        <w:tab w:val="left" w:pos="567"/>
        <w:tab w:val="left" w:pos="5727"/>
      </w:tabs>
    </w:pPr>
  </w:style>
  <w:style w:type="paragraph" w:styleId="Inhopg3">
    <w:name w:val="toc 3"/>
    <w:basedOn w:val="Standaard"/>
    <w:next w:val="Standaard"/>
    <w:autoRedefine/>
    <w:semiHidden/>
    <w:rsid w:val="00842098"/>
    <w:pPr>
      <w:tabs>
        <w:tab w:val="left" w:pos="567"/>
        <w:tab w:val="right" w:pos="5103"/>
      </w:tabs>
    </w:pPr>
  </w:style>
  <w:style w:type="character" w:styleId="Hyperlink">
    <w:name w:val="Hyperlink"/>
    <w:basedOn w:val="Standaardalinea-lettertype"/>
    <w:uiPriority w:val="99"/>
    <w:unhideWhenUsed/>
    <w:rsid w:val="00F419CB"/>
    <w:rPr>
      <w:color w:val="0000FF"/>
      <w:u w:val="single"/>
    </w:rPr>
  </w:style>
  <w:style w:type="paragraph" w:styleId="Koptekst">
    <w:name w:val="header"/>
    <w:basedOn w:val="Standaard"/>
    <w:rsid w:val="005C2464"/>
    <w:pPr>
      <w:tabs>
        <w:tab w:val="center" w:pos="4536"/>
        <w:tab w:val="right" w:pos="9072"/>
      </w:tabs>
    </w:pPr>
  </w:style>
  <w:style w:type="paragraph" w:customStyle="1" w:styleId="ISO">
    <w:name w:val="ISO"/>
    <w:basedOn w:val="Standaard"/>
    <w:rsid w:val="00F419CB"/>
    <w:pPr>
      <w:spacing w:line="240" w:lineRule="auto"/>
    </w:pPr>
    <w:rPr>
      <w:rFonts w:eastAsia="Calibri"/>
      <w:b/>
      <w:sz w:val="12"/>
      <w:szCs w:val="12"/>
      <w:lang w:eastAsia="en-US"/>
    </w:rPr>
  </w:style>
  <w:style w:type="paragraph" w:customStyle="1" w:styleId="ZRIKopzondernummer">
    <w:name w:val="_ZRI Kop zonder nummer"/>
    <w:basedOn w:val="ZRIKop"/>
    <w:next w:val="Standaard"/>
    <w:qFormat/>
    <w:rsid w:val="00721DE7"/>
    <w:pPr>
      <w:numPr>
        <w:numId w:val="0"/>
      </w:numPr>
    </w:pPr>
  </w:style>
  <w:style w:type="paragraph" w:styleId="Ballontekst">
    <w:name w:val="Balloon Text"/>
    <w:basedOn w:val="Standaard"/>
    <w:semiHidden/>
    <w:rsid w:val="004126F8"/>
    <w:rPr>
      <w:rFonts w:ascii="Tahoma" w:hAnsi="Tahoma" w:cs="Tahoma"/>
      <w:sz w:val="16"/>
      <w:szCs w:val="16"/>
    </w:rPr>
  </w:style>
  <w:style w:type="paragraph" w:customStyle="1" w:styleId="ZRISubkopzondernummers">
    <w:name w:val="_ZRI Subkop zonder nummers"/>
    <w:basedOn w:val="ZRIKop"/>
    <w:next w:val="ZRIKopzondernummer"/>
    <w:qFormat/>
    <w:rsid w:val="00721DE7"/>
    <w:pPr>
      <w:numPr>
        <w:numId w:val="0"/>
      </w:numPr>
    </w:pPr>
  </w:style>
  <w:style w:type="numbering" w:customStyle="1" w:styleId="ZRIOpsommingstekens">
    <w:name w:val="ZRI Opsommingstekens"/>
    <w:basedOn w:val="Geenlijst"/>
    <w:rsid w:val="00793437"/>
    <w:pPr>
      <w:numPr>
        <w:numId w:val="2"/>
      </w:numPr>
    </w:pPr>
  </w:style>
  <w:style w:type="paragraph" w:customStyle="1" w:styleId="ZRISubkopbodytekst">
    <w:name w:val="_ZRI Subkop bodytekst"/>
    <w:basedOn w:val="Standaard"/>
    <w:next w:val="Standaard"/>
    <w:qFormat/>
    <w:rsid w:val="00075E42"/>
    <w:pPr>
      <w:ind w:left="567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F67EB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F67EB"/>
    <w:rPr>
      <w:rFonts w:ascii="Arial" w:hAnsi="Arial"/>
      <w:sz w:val="18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8233A"/>
    <w:rPr>
      <w:vertAlign w:val="superscript"/>
    </w:rPr>
  </w:style>
  <w:style w:type="table" w:customStyle="1" w:styleId="ZRINeutraal">
    <w:name w:val="_ZRI_Neutraal"/>
    <w:basedOn w:val="Standaardtabel"/>
    <w:uiPriority w:val="99"/>
    <w:qFormat/>
    <w:rsid w:val="00721DE7"/>
    <w:rPr>
      <w:rFonts w:ascii="Arial" w:hAnsi="Arial"/>
      <w:sz w:val="18"/>
    </w:rPr>
    <w:tblPr>
      <w:tblBorders>
        <w:top w:val="single" w:sz="2" w:space="0" w:color="auto"/>
        <w:bottom w:val="single" w:sz="2" w:space="0" w:color="auto"/>
        <w:insideH w:val="single" w:sz="2" w:space="0" w:color="auto"/>
        <w:insideV w:val="single" w:sz="36" w:space="0" w:color="FFFFFF"/>
      </w:tblBorders>
    </w:tblPr>
    <w:tblStylePr w:type="firstRow">
      <w:rPr>
        <w:rFonts w:ascii="Arial" w:hAnsi="Arial"/>
        <w:b w:val="0"/>
        <w:sz w:val="18"/>
      </w:rPr>
    </w:tblStylePr>
    <w:tblStylePr w:type="firstCol">
      <w:rPr>
        <w:rFonts w:ascii="Arial" w:hAnsi="Arial"/>
        <w:b w:val="0"/>
        <w:sz w:val="18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292BE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92BE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92BEA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92BE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92BEA"/>
    <w:rPr>
      <w:rFonts w:ascii="Arial" w:hAnsi="Arial"/>
      <w:b/>
      <w:bCs/>
    </w:rPr>
  </w:style>
  <w:style w:type="character" w:styleId="Tekstvantijdelijkeaanduiding">
    <w:name w:val="Placeholder Text"/>
    <w:basedOn w:val="Standaardalinea-lettertype"/>
    <w:uiPriority w:val="99"/>
    <w:semiHidden/>
    <w:rsid w:val="00F3211A"/>
    <w:rPr>
      <w:color w:val="808080"/>
    </w:rPr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2C05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C05F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C05F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Geenafstand">
    <w:name w:val="No Spacing"/>
    <w:uiPriority w:val="1"/>
    <w:qFormat/>
    <w:rsid w:val="00596FF9"/>
    <w:rPr>
      <w:rFonts w:ascii="Arial" w:hAnsi="Arial"/>
      <w:sz w:val="18"/>
      <w:szCs w:val="24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596FF9"/>
    <w:pPr>
      <w:ind w:left="720"/>
      <w:contextualSpacing/>
    </w:pPr>
  </w:style>
  <w:style w:type="paragraph" w:customStyle="1" w:styleId="Default">
    <w:name w:val="Default"/>
    <w:rsid w:val="00596FF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96FF9"/>
    <w:rPr>
      <w:color w:val="800080" w:themeColor="followedHyperlink"/>
      <w:u w:val="single"/>
    </w:rPr>
  </w:style>
  <w:style w:type="table" w:styleId="Rastertabel1licht-Accent1">
    <w:name w:val="Grid Table 1 Light Accent 1"/>
    <w:basedOn w:val="Standaardtabel"/>
    <w:uiPriority w:val="46"/>
    <w:rsid w:val="00F171C8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F96279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e">
    <w:name w:val="Revision"/>
    <w:hidden/>
    <w:uiPriority w:val="99"/>
    <w:semiHidden/>
    <w:rsid w:val="00C14BBA"/>
    <w:rPr>
      <w:rFonts w:ascii="Arial" w:hAnsi="Arial"/>
      <w:sz w:val="18"/>
      <w:szCs w:val="24"/>
    </w:rPr>
  </w:style>
  <w:style w:type="character" w:customStyle="1" w:styleId="LijstalineaChar">
    <w:name w:val="Lijstalinea Char"/>
    <w:aliases w:val="Opsomming Char"/>
    <w:link w:val="Lijstalinea"/>
    <w:uiPriority w:val="34"/>
    <w:locked/>
    <w:rsid w:val="00C1462B"/>
    <w:rPr>
      <w:rFonts w:ascii="Arial" w:hAnsi="Arial"/>
      <w:sz w:val="18"/>
      <w:szCs w:val="24"/>
    </w:rPr>
  </w:style>
  <w:style w:type="character" w:customStyle="1" w:styleId="cf01">
    <w:name w:val="cf01"/>
    <w:basedOn w:val="Standaardalinea-lettertype"/>
    <w:rsid w:val="002E6C5D"/>
    <w:rPr>
      <w:rFonts w:ascii="Segoe UI" w:hAnsi="Segoe UI" w:cs="Segoe UI" w:hint="default"/>
      <w:sz w:val="18"/>
      <w:szCs w:val="18"/>
    </w:rPr>
  </w:style>
  <w:style w:type="paragraph" w:customStyle="1" w:styleId="Bullet1">
    <w:name w:val="Bullet 1"/>
    <w:basedOn w:val="Standaard"/>
    <w:rsid w:val="00723C7F"/>
    <w:pPr>
      <w:numPr>
        <w:ilvl w:val="6"/>
        <w:numId w:val="31"/>
      </w:numPr>
      <w:spacing w:line="300" w:lineRule="atLeast"/>
    </w:pPr>
    <w:rPr>
      <w:sz w:val="20"/>
      <w:szCs w:val="20"/>
      <w:lang w:val="en-GB" w:eastAsia="en-US"/>
    </w:rPr>
  </w:style>
  <w:style w:type="paragraph" w:customStyle="1" w:styleId="Bullet2">
    <w:name w:val="Bullet 2"/>
    <w:basedOn w:val="Standaard"/>
    <w:rsid w:val="00723C7F"/>
    <w:pPr>
      <w:numPr>
        <w:ilvl w:val="8"/>
        <w:numId w:val="31"/>
      </w:numPr>
      <w:spacing w:line="300" w:lineRule="atLeast"/>
    </w:pPr>
    <w:rPr>
      <w:sz w:val="20"/>
      <w:szCs w:val="20"/>
      <w:lang w:val="en-GB" w:eastAsia="en-US"/>
    </w:rPr>
  </w:style>
  <w:style w:type="paragraph" w:customStyle="1" w:styleId="AlineaNum">
    <w:name w:val="AlineaNum"/>
    <w:basedOn w:val="Standaard"/>
    <w:rsid w:val="00723C7F"/>
    <w:pPr>
      <w:keepLines/>
      <w:numPr>
        <w:ilvl w:val="4"/>
        <w:numId w:val="31"/>
      </w:numPr>
      <w:tabs>
        <w:tab w:val="left" w:pos="720"/>
      </w:tabs>
      <w:spacing w:before="240" w:line="280" w:lineRule="atLeast"/>
    </w:pPr>
    <w:rPr>
      <w:sz w:val="20"/>
      <w:szCs w:val="20"/>
      <w:lang w:eastAsia="en-US"/>
    </w:rPr>
  </w:style>
  <w:style w:type="paragraph" w:customStyle="1" w:styleId="AliBijlageNum">
    <w:name w:val="AliBijlageNum"/>
    <w:basedOn w:val="Standaard"/>
    <w:rsid w:val="00723C7F"/>
    <w:pPr>
      <w:keepLines/>
      <w:numPr>
        <w:ilvl w:val="5"/>
        <w:numId w:val="31"/>
      </w:numPr>
      <w:tabs>
        <w:tab w:val="left" w:pos="720"/>
      </w:tabs>
      <w:spacing w:before="260" w:line="300" w:lineRule="atLeast"/>
    </w:pPr>
    <w:rPr>
      <w:sz w:val="20"/>
      <w:szCs w:val="20"/>
      <w:lang w:eastAsia="en-US"/>
    </w:rPr>
  </w:style>
  <w:style w:type="paragraph" w:customStyle="1" w:styleId="AliNormalNum">
    <w:name w:val="AliNormalNum"/>
    <w:basedOn w:val="Standaard"/>
    <w:rsid w:val="00723C7F"/>
    <w:pPr>
      <w:keepLines/>
      <w:numPr>
        <w:ilvl w:val="3"/>
        <w:numId w:val="31"/>
      </w:numPr>
      <w:tabs>
        <w:tab w:val="left" w:pos="720"/>
      </w:tabs>
      <w:spacing w:before="240" w:line="280" w:lineRule="atLeast"/>
    </w:pPr>
    <w:rPr>
      <w:sz w:val="20"/>
      <w:szCs w:val="20"/>
      <w:lang w:eastAsia="en-US"/>
    </w:rPr>
  </w:style>
  <w:style w:type="paragraph" w:customStyle="1" w:styleId="1Char">
    <w:name w:val="1 Char"/>
    <w:basedOn w:val="Standaard"/>
    <w:rsid w:val="008F5BE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F63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Huisstijl\Templates\ZRI%20Huisstijlrapport2016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0bb7f6-1799-4197-9919-425fe0b5a183" xsi:nil="true"/>
    <lcf76f155ced4ddcb4097134ff3c332f xmlns="78b33a87-0e20-479b-81eb-8b95fae5d646">
      <Terms xmlns="http://schemas.microsoft.com/office/infopath/2007/PartnerControls"/>
    </lcf76f155ced4ddcb4097134ff3c332f>
    <Toegewezenaan xmlns="78b33a87-0e20-479b-81eb-8b95fae5d646">
      <UserInfo>
        <DisplayName/>
        <AccountId xsi:nil="true"/>
        <AccountType/>
      </UserInfo>
    </Toegewezenaa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34BF0E764DF643B260EA2574BA9A84" ma:contentTypeVersion="19" ma:contentTypeDescription="Een nieuw document maken." ma:contentTypeScope="" ma:versionID="c862acd0138288b09e557c76137ce3ae">
  <xsd:schema xmlns:xsd="http://www.w3.org/2001/XMLSchema" xmlns:xs="http://www.w3.org/2001/XMLSchema" xmlns:p="http://schemas.microsoft.com/office/2006/metadata/properties" xmlns:ns2="78b33a87-0e20-479b-81eb-8b95fae5d646" xmlns:ns3="4d8282f5-cb75-468e-86ba-943435964db4" xmlns:ns4="e50bb7f6-1799-4197-9919-425fe0b5a183" targetNamespace="http://schemas.microsoft.com/office/2006/metadata/properties" ma:root="true" ma:fieldsID="466b0840fb3d58ef001e5a1d42c74c3a" ns2:_="" ns3:_="" ns4:_="">
    <xsd:import namespace="78b33a87-0e20-479b-81eb-8b95fae5d646"/>
    <xsd:import namespace="4d8282f5-cb75-468e-86ba-943435964db4"/>
    <xsd:import namespace="e50bb7f6-1799-4197-9919-425fe0b5a1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Toegewezenaa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33a87-0e20-479b-81eb-8b95fae5d6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34f08ba3-c1db-409b-a945-a885b0896f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Toegewezenaan" ma:index="24" nillable="true" ma:displayName="Toegewezen aan" ma:format="Dropdown" ma:list="UserInfo" ma:SharePointGroup="0" ma:internalName="Toegewezenaa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282f5-cb75-468e-86ba-943435964db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0bb7f6-1799-4197-9919-425fe0b5a18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793e360-2e94-436e-8c1d-c6adf433c30b}" ma:internalName="TaxCatchAll" ma:showField="CatchAllData" ma:web="4d8282f5-cb75-468e-86ba-943435964d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923479-A8AB-4506-A35F-86A3B73250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59A17C-739F-4F80-9965-08581049C510}">
  <ds:schemaRefs>
    <ds:schemaRef ds:uri="a111d609-7b76-4199-9d9d-78bf6e9d6a4a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7537c217-0728-4ccd-ba8e-cd4f95fbdd0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53E6CDC-BEFB-4412-B516-FE740F7E21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4599A7-0426-41AD-8A8E-89452667E29B}"/>
</file>

<file path=docMetadata/LabelInfo.xml><?xml version="1.0" encoding="utf-8"?>
<clbl:labelList xmlns:clbl="http://schemas.microsoft.com/office/2020/mipLabelMetadata">
  <clbl:label id="{f03e95be-f593-41dc-b647-f46fbd6a5fa3}" enabled="1" method="Standard" siteId="{8c653938-6726-49c5-bca7-8e44a4bf20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ZRI Huisstijlrapport2016</Template>
  <TotalTime>34</TotalTime>
  <Pages>1</Pages>
  <Words>75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ALO2403R002</vt:lpstr>
    </vt:vector>
  </TitlesOfParts>
  <Manager/>
  <Company>van Zanten Raadgevende ingenieurs bv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ALO2403R002</dc:title>
  <dc:subject>ALO2403</dc:subject>
  <dc:creator>ML Thys</dc:creator>
  <cp:keywords/>
  <dc:description>R002</dc:description>
  <cp:lastModifiedBy>Smulders - Boonstra, Jantine</cp:lastModifiedBy>
  <cp:revision>41</cp:revision>
  <cp:lastPrinted>2025-01-07T14:24:00Z</cp:lastPrinted>
  <dcterms:created xsi:type="dcterms:W3CDTF">2024-12-12T20:38:00Z</dcterms:created>
  <dcterms:modified xsi:type="dcterms:W3CDTF">2025-11-11T13:57:00Z</dcterms:modified>
  <cp:category>v1.00 W10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RI ConceptDatum">
    <vt:lpwstr/>
  </property>
  <property fmtid="{D5CDD505-2E9C-101B-9397-08002B2CF9AE}" pid="3" name="ContentTypeId">
    <vt:lpwstr>0x0101009634BF0E764DF643B260EA2574BA9A84</vt:lpwstr>
  </property>
  <property fmtid="{D5CDD505-2E9C-101B-9397-08002B2CF9AE}" pid="4" name="Order">
    <vt:r8>10400</vt:r8>
  </property>
  <property fmtid="{D5CDD505-2E9C-101B-9397-08002B2CF9AE}" pid="5" name="ZRI Documentdatum">
    <vt:lpwstr>7-1-2024</vt:lpwstr>
  </property>
  <property fmtid="{D5CDD505-2E9C-101B-9397-08002B2CF9AE}" pid="6" name="ZRI ConceptText">
    <vt:lpwstr/>
  </property>
  <property fmtid="{D5CDD505-2E9C-101B-9397-08002B2CF9AE}" pid="7" name="MediaServiceImageTags">
    <vt:lpwstr/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</Properties>
</file>